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50" w:type="dxa"/>
        <w:tblInd w:w="-360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050"/>
        <w:gridCol w:w="630"/>
        <w:gridCol w:w="6470"/>
      </w:tblGrid>
      <w:tr w:rsidR="001B2ABD" w:rsidRPr="004237CF" w14:paraId="69B9A5FD" w14:textId="77777777" w:rsidTr="008661E6">
        <w:trPr>
          <w:trHeight w:val="2304"/>
        </w:trPr>
        <w:tc>
          <w:tcPr>
            <w:tcW w:w="4050" w:type="dxa"/>
            <w:vAlign w:val="bottom"/>
          </w:tcPr>
          <w:p w14:paraId="454891D1" w14:textId="1E0FB731" w:rsidR="001B2ABD" w:rsidRPr="004237CF" w:rsidRDefault="001B2ABD" w:rsidP="00AF4AAF">
            <w:pPr>
              <w:tabs>
                <w:tab w:val="left" w:pos="990"/>
              </w:tabs>
              <w:jc w:val="right"/>
              <w:rPr>
                <w:rFonts w:ascii="Arial" w:hAnsi="Arial" w:cs="Arial"/>
              </w:rPr>
            </w:pPr>
          </w:p>
        </w:tc>
        <w:tc>
          <w:tcPr>
            <w:tcW w:w="630" w:type="dxa"/>
          </w:tcPr>
          <w:p w14:paraId="0C0ED253" w14:textId="77777777" w:rsidR="001B2ABD" w:rsidRPr="004237CF" w:rsidRDefault="001B2ABD" w:rsidP="000C45FF">
            <w:pPr>
              <w:tabs>
                <w:tab w:val="left" w:pos="990"/>
              </w:tabs>
              <w:rPr>
                <w:rFonts w:ascii="Arial" w:hAnsi="Arial" w:cs="Arial"/>
              </w:rPr>
            </w:pPr>
          </w:p>
        </w:tc>
        <w:tc>
          <w:tcPr>
            <w:tcW w:w="6470" w:type="dxa"/>
            <w:vAlign w:val="bottom"/>
          </w:tcPr>
          <w:p w14:paraId="2FA77400" w14:textId="77777777" w:rsidR="001B2ABD" w:rsidRPr="00592C09" w:rsidRDefault="0009650C" w:rsidP="001B2ABD">
            <w:pPr>
              <w:pStyle w:val="Title"/>
              <w:rPr>
                <w:rFonts w:ascii="Arial" w:hAnsi="Arial" w:cs="Arial"/>
                <w:b/>
                <w:color w:val="0070C0"/>
                <w:sz w:val="44"/>
                <w:szCs w:val="44"/>
              </w:rPr>
            </w:pPr>
            <w:r w:rsidRPr="00592C09">
              <w:rPr>
                <w:rFonts w:ascii="Arial" w:hAnsi="Arial" w:cs="Arial"/>
                <w:b/>
                <w:color w:val="0070C0"/>
                <w:sz w:val="44"/>
                <w:szCs w:val="44"/>
              </w:rPr>
              <w:t>MAHA SAEED</w:t>
            </w:r>
            <w:r w:rsidR="008661E6" w:rsidRPr="00592C09">
              <w:rPr>
                <w:rFonts w:ascii="Arial" w:hAnsi="Arial" w:cs="Arial"/>
                <w:b/>
                <w:color w:val="0070C0"/>
                <w:sz w:val="44"/>
                <w:szCs w:val="44"/>
              </w:rPr>
              <w:t xml:space="preserve"> AHMED</w:t>
            </w:r>
          </w:p>
          <w:p w14:paraId="4619E02B" w14:textId="77777777" w:rsidR="001B2ABD" w:rsidRPr="00592C09" w:rsidRDefault="001B2ABD" w:rsidP="00A6633B">
            <w:pPr>
              <w:pStyle w:val="Subtitle"/>
              <w:rPr>
                <w:rFonts w:ascii="Arial" w:hAnsi="Arial" w:cs="Arial"/>
                <w:b/>
              </w:rPr>
            </w:pPr>
          </w:p>
        </w:tc>
      </w:tr>
      <w:tr w:rsidR="001B2ABD" w:rsidRPr="004237CF" w14:paraId="1336069D" w14:textId="77777777" w:rsidTr="008661E6">
        <w:tc>
          <w:tcPr>
            <w:tcW w:w="4050" w:type="dxa"/>
          </w:tcPr>
          <w:p w14:paraId="1221C8FC" w14:textId="77777777" w:rsidR="00777DFB" w:rsidRPr="004237CF" w:rsidRDefault="00777DFB" w:rsidP="00036450">
            <w:pPr>
              <w:rPr>
                <w:rFonts w:ascii="Arial" w:hAnsi="Arial" w:cs="Arial"/>
                <w:sz w:val="24"/>
              </w:rPr>
            </w:pPr>
          </w:p>
          <w:p w14:paraId="35281881" w14:textId="77777777" w:rsidR="00A05F7E" w:rsidRPr="004237CF" w:rsidRDefault="00A05F7E" w:rsidP="00A05F7E">
            <w:pPr>
              <w:pStyle w:val="Heading3"/>
              <w:rPr>
                <w:rFonts w:ascii="Arial" w:eastAsiaTheme="minorHAnsi" w:hAnsi="Arial" w:cs="Arial"/>
                <w:color w:val="auto"/>
                <w:szCs w:val="22"/>
                <w:u w:val="single"/>
              </w:rPr>
            </w:pPr>
            <w:r w:rsidRPr="004237CF">
              <w:rPr>
                <w:rFonts w:ascii="Arial" w:hAnsi="Arial" w:cs="Arial"/>
                <w:u w:val="single"/>
              </w:rPr>
              <w:t>OBJECTIVE</w:t>
            </w:r>
          </w:p>
          <w:p w14:paraId="5E40E61A" w14:textId="77777777" w:rsidR="008B24DC" w:rsidRPr="004237CF" w:rsidRDefault="008E319C" w:rsidP="008E319C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  <w:r w:rsidRPr="004237CF">
              <w:rPr>
                <w:rFonts w:ascii="Arial" w:hAnsi="Arial" w:cs="Arial"/>
                <w:sz w:val="20"/>
                <w:szCs w:val="20"/>
              </w:rPr>
              <w:t>A highly competent professional who can be trusted in managing complex work environments, increase work force efficiency. A multi-skilled, multi-talented and robust self-starter who can beat expectations.</w:t>
            </w:r>
          </w:p>
          <w:p w14:paraId="7AC85A18" w14:textId="77777777" w:rsidR="00ED57C6" w:rsidRPr="004237CF" w:rsidRDefault="00ED57C6" w:rsidP="00036450">
            <w:pPr>
              <w:rPr>
                <w:rFonts w:ascii="Arial" w:hAnsi="Arial" w:cs="Arial"/>
              </w:rPr>
            </w:pPr>
          </w:p>
          <w:p w14:paraId="73354513" w14:textId="77777777" w:rsidR="008B24DC" w:rsidRPr="004237CF" w:rsidRDefault="008661E6" w:rsidP="00A05F7E">
            <w:pPr>
              <w:pStyle w:val="Heading3"/>
              <w:rPr>
                <w:rFonts w:ascii="Arial" w:hAnsi="Arial" w:cs="Arial"/>
                <w:u w:val="single"/>
              </w:rPr>
            </w:pPr>
            <w:r w:rsidRPr="004237CF">
              <w:rPr>
                <w:rFonts w:ascii="Arial" w:hAnsi="Arial" w:cs="Arial"/>
                <w:sz w:val="20"/>
                <w:szCs w:val="20"/>
                <w:u w:val="single"/>
              </w:rPr>
              <w:t>ABOUT ME:</w:t>
            </w:r>
          </w:p>
          <w:p w14:paraId="5DA7DB91" w14:textId="77777777" w:rsidR="003E6202" w:rsidRPr="004237CF" w:rsidRDefault="003E6202" w:rsidP="008661E6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  <w:r w:rsidRPr="004237CF">
              <w:rPr>
                <w:rFonts w:ascii="Arial" w:hAnsi="Arial" w:cs="Arial"/>
                <w:sz w:val="20"/>
                <w:szCs w:val="20"/>
              </w:rPr>
              <w:t xml:space="preserve">Nationality: </w:t>
            </w:r>
            <w:r w:rsidR="008661E6" w:rsidRPr="004237CF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4237CF">
              <w:rPr>
                <w:rFonts w:ascii="Arial" w:hAnsi="Arial" w:cs="Arial"/>
                <w:sz w:val="20"/>
                <w:szCs w:val="20"/>
              </w:rPr>
              <w:t>Pakistani</w:t>
            </w:r>
          </w:p>
          <w:p w14:paraId="0B9F38A6" w14:textId="0027DBFB" w:rsidR="008661E6" w:rsidRPr="004237CF" w:rsidRDefault="008661E6" w:rsidP="008661E6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  <w:r w:rsidRPr="004237CF">
              <w:rPr>
                <w:rFonts w:ascii="Arial" w:hAnsi="Arial" w:cs="Arial"/>
                <w:sz w:val="20"/>
                <w:szCs w:val="20"/>
              </w:rPr>
              <w:t xml:space="preserve">Visa Type:     </w:t>
            </w:r>
            <w:r w:rsidR="003362D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237CF">
              <w:rPr>
                <w:rFonts w:ascii="Arial" w:hAnsi="Arial" w:cs="Arial"/>
                <w:sz w:val="20"/>
                <w:szCs w:val="20"/>
              </w:rPr>
              <w:t xml:space="preserve">Visit Visa till </w:t>
            </w:r>
            <w:r w:rsidR="005F4308">
              <w:rPr>
                <w:rFonts w:ascii="Arial" w:hAnsi="Arial" w:cs="Arial"/>
                <w:sz w:val="20"/>
                <w:szCs w:val="20"/>
              </w:rPr>
              <w:t>1</w:t>
            </w:r>
            <w:r w:rsidR="005F4308" w:rsidRPr="005F4308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 w:rsidR="005F4308">
              <w:rPr>
                <w:rFonts w:ascii="Arial" w:hAnsi="Arial" w:cs="Arial"/>
                <w:sz w:val="20"/>
                <w:szCs w:val="20"/>
              </w:rPr>
              <w:t xml:space="preserve"> August </w:t>
            </w:r>
            <w:r w:rsidRPr="004237CF">
              <w:rPr>
                <w:rFonts w:ascii="Arial" w:hAnsi="Arial" w:cs="Arial"/>
                <w:sz w:val="20"/>
                <w:szCs w:val="20"/>
              </w:rPr>
              <w:t>2022</w:t>
            </w:r>
          </w:p>
          <w:p w14:paraId="764CEC27" w14:textId="77777777" w:rsidR="008661E6" w:rsidRPr="004237CF" w:rsidRDefault="008661E6" w:rsidP="008661E6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  <w:r w:rsidRPr="004237CF">
              <w:rPr>
                <w:rFonts w:ascii="Arial" w:hAnsi="Arial" w:cs="Arial"/>
                <w:sz w:val="20"/>
                <w:szCs w:val="20"/>
              </w:rPr>
              <w:t>Languages:    English/Urdu/Chinese</w:t>
            </w:r>
          </w:p>
          <w:p w14:paraId="000C88B0" w14:textId="77777777" w:rsidR="008661E6" w:rsidRPr="004237CF" w:rsidRDefault="008661E6" w:rsidP="008661E6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  <w:r w:rsidRPr="004237CF">
              <w:rPr>
                <w:rFonts w:ascii="Arial" w:hAnsi="Arial" w:cs="Arial"/>
                <w:sz w:val="20"/>
                <w:szCs w:val="20"/>
              </w:rPr>
              <w:t>Date of Birth:  20</w:t>
            </w:r>
            <w:r w:rsidRPr="004237CF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4237CF">
              <w:rPr>
                <w:rFonts w:ascii="Arial" w:hAnsi="Arial" w:cs="Arial"/>
                <w:sz w:val="20"/>
                <w:szCs w:val="20"/>
              </w:rPr>
              <w:t xml:space="preserve"> November 1998</w:t>
            </w:r>
          </w:p>
          <w:p w14:paraId="7BE4666E" w14:textId="77777777" w:rsidR="008661E6" w:rsidRPr="004237CF" w:rsidRDefault="008661E6" w:rsidP="008661E6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  <w:r w:rsidRPr="004237CF">
              <w:rPr>
                <w:rFonts w:ascii="Arial" w:hAnsi="Arial" w:cs="Arial"/>
                <w:sz w:val="20"/>
                <w:szCs w:val="20"/>
              </w:rPr>
              <w:t>Marital Status: Single</w:t>
            </w:r>
          </w:p>
          <w:p w14:paraId="043A8765" w14:textId="77777777" w:rsidR="008661E6" w:rsidRPr="004237CF" w:rsidRDefault="008661E6" w:rsidP="008661E6">
            <w:pPr>
              <w:spacing w:before="240"/>
              <w:rPr>
                <w:rFonts w:ascii="Arial" w:hAnsi="Arial" w:cs="Arial"/>
                <w:sz w:val="20"/>
                <w:szCs w:val="20"/>
              </w:rPr>
            </w:pPr>
            <w:r w:rsidRPr="004237CF">
              <w:rPr>
                <w:rFonts w:ascii="Arial" w:hAnsi="Arial" w:cs="Arial"/>
                <w:sz w:val="20"/>
                <w:szCs w:val="20"/>
              </w:rPr>
              <w:t>Mobile No:      050-8601615</w:t>
            </w:r>
          </w:p>
          <w:p w14:paraId="5468F180" w14:textId="77777777" w:rsidR="008661E6" w:rsidRPr="004237CF" w:rsidRDefault="008661E6" w:rsidP="004D3011">
            <w:pPr>
              <w:rPr>
                <w:rFonts w:ascii="Arial" w:hAnsi="Arial" w:cs="Arial"/>
                <w:sz w:val="20"/>
                <w:szCs w:val="20"/>
              </w:rPr>
            </w:pPr>
          </w:p>
          <w:p w14:paraId="5905A419" w14:textId="77777777" w:rsidR="008B2A14" w:rsidRPr="004237CF" w:rsidRDefault="008B2A14" w:rsidP="004D3011">
            <w:pPr>
              <w:rPr>
                <w:rFonts w:ascii="Arial" w:hAnsi="Arial" w:cs="Arial"/>
                <w:sz w:val="22"/>
              </w:rPr>
            </w:pPr>
          </w:p>
          <w:p w14:paraId="487542CD" w14:textId="77777777" w:rsidR="004D3011" w:rsidRPr="004237CF" w:rsidRDefault="00A6633B" w:rsidP="008661E6">
            <w:pPr>
              <w:pStyle w:val="Heading3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4237CF">
              <w:rPr>
                <w:rFonts w:ascii="Arial" w:hAnsi="Arial" w:cs="Arial"/>
                <w:sz w:val="20"/>
                <w:szCs w:val="20"/>
                <w:u w:val="single"/>
              </w:rPr>
              <w:t>ADDRESS:</w:t>
            </w:r>
          </w:p>
          <w:p w14:paraId="559085A4" w14:textId="77777777" w:rsidR="008661E6" w:rsidRPr="004237CF" w:rsidRDefault="008661E6" w:rsidP="004D3011">
            <w:pPr>
              <w:rPr>
                <w:rFonts w:ascii="Arial" w:hAnsi="Arial" w:cs="Arial"/>
                <w:sz w:val="20"/>
                <w:szCs w:val="20"/>
              </w:rPr>
            </w:pPr>
            <w:r w:rsidRPr="004237CF">
              <w:rPr>
                <w:rFonts w:ascii="Arial" w:hAnsi="Arial" w:cs="Arial"/>
                <w:sz w:val="20"/>
                <w:szCs w:val="20"/>
              </w:rPr>
              <w:t>Villa#124 Zone-27 MBZ CITY ABU DHABI</w:t>
            </w:r>
          </w:p>
          <w:p w14:paraId="2463D63F" w14:textId="77777777" w:rsidR="008661E6" w:rsidRPr="004237CF" w:rsidRDefault="008661E6" w:rsidP="004D3011">
            <w:pPr>
              <w:rPr>
                <w:rFonts w:ascii="Arial" w:hAnsi="Arial" w:cs="Arial"/>
                <w:sz w:val="22"/>
              </w:rPr>
            </w:pPr>
          </w:p>
          <w:p w14:paraId="251EF76B" w14:textId="77777777" w:rsidR="004D3011" w:rsidRPr="004237CF" w:rsidRDefault="00A6633B" w:rsidP="004D3011">
            <w:p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 xml:space="preserve"> </w:t>
            </w:r>
          </w:p>
          <w:p w14:paraId="3006971E" w14:textId="77777777" w:rsidR="00ED57C6" w:rsidRPr="004237CF" w:rsidRDefault="00ED57C6" w:rsidP="004237CF">
            <w:pPr>
              <w:pStyle w:val="Heading3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4237CF">
              <w:rPr>
                <w:rFonts w:ascii="Arial" w:hAnsi="Arial" w:cs="Arial"/>
                <w:sz w:val="20"/>
                <w:szCs w:val="20"/>
                <w:u w:val="single"/>
              </w:rPr>
              <w:t>EMAIL ADDRESS:</w:t>
            </w:r>
          </w:p>
          <w:p w14:paraId="3E0B5865" w14:textId="7AC36CB8" w:rsidR="008E319C" w:rsidRDefault="00877003" w:rsidP="000620B5">
            <w:pPr>
              <w:rPr>
                <w:rFonts w:ascii="Arial" w:hAnsi="Arial" w:cs="Arial"/>
                <w:sz w:val="20"/>
              </w:rPr>
            </w:pPr>
            <w:hyperlink r:id="rId11" w:history="1">
              <w:r w:rsidR="00A40E21" w:rsidRPr="009B00F2">
                <w:rPr>
                  <w:rStyle w:val="Hyperlink"/>
                  <w:rFonts w:ascii="Arial" w:hAnsi="Arial" w:cs="Arial"/>
                  <w:sz w:val="20"/>
                </w:rPr>
                <w:t>mahasaeed722@gmail.com</w:t>
              </w:r>
            </w:hyperlink>
          </w:p>
          <w:p w14:paraId="5A928BF2" w14:textId="77777777" w:rsidR="00A40E21" w:rsidRPr="004237CF" w:rsidRDefault="00A40E21" w:rsidP="000620B5">
            <w:pPr>
              <w:rPr>
                <w:rFonts w:ascii="Arial" w:hAnsi="Arial" w:cs="Arial"/>
                <w:sz w:val="20"/>
              </w:rPr>
            </w:pPr>
          </w:p>
          <w:p w14:paraId="544AEE4F" w14:textId="77777777" w:rsidR="008E319C" w:rsidRPr="004237CF" w:rsidRDefault="008E319C" w:rsidP="004237CF">
            <w:pPr>
              <w:pStyle w:val="Heading3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4237CF">
              <w:rPr>
                <w:rFonts w:ascii="Arial" w:hAnsi="Arial" w:cs="Arial"/>
                <w:sz w:val="20"/>
                <w:szCs w:val="20"/>
                <w:u w:val="single"/>
              </w:rPr>
              <w:t>Reference:</w:t>
            </w:r>
          </w:p>
          <w:p w14:paraId="59A541D0" w14:textId="77777777" w:rsidR="004237CF" w:rsidRPr="004237CF" w:rsidRDefault="004237CF" w:rsidP="000620B5">
            <w:pPr>
              <w:rPr>
                <w:rFonts w:ascii="Arial" w:hAnsi="Arial" w:cs="Arial"/>
                <w:sz w:val="20"/>
              </w:rPr>
            </w:pPr>
            <w:r w:rsidRPr="004237CF">
              <w:rPr>
                <w:rFonts w:ascii="Arial" w:hAnsi="Arial" w:cs="Arial"/>
                <w:sz w:val="20"/>
              </w:rPr>
              <w:t>Will be furnished upon request</w:t>
            </w:r>
          </w:p>
          <w:p w14:paraId="33DA9EBB" w14:textId="77777777" w:rsidR="004237CF" w:rsidRPr="004237CF" w:rsidRDefault="004237CF" w:rsidP="000620B5">
            <w:pPr>
              <w:rPr>
                <w:rFonts w:ascii="Arial" w:hAnsi="Arial" w:cs="Arial"/>
                <w:sz w:val="20"/>
              </w:rPr>
            </w:pPr>
          </w:p>
          <w:p w14:paraId="6508416D" w14:textId="77777777" w:rsidR="004237CF" w:rsidRPr="004237CF" w:rsidRDefault="004237CF" w:rsidP="000620B5">
            <w:pPr>
              <w:rPr>
                <w:rFonts w:ascii="Arial" w:hAnsi="Arial" w:cs="Arial"/>
                <w:sz w:val="20"/>
              </w:rPr>
            </w:pPr>
          </w:p>
          <w:p w14:paraId="08C2D61B" w14:textId="77777777" w:rsidR="004237CF" w:rsidRPr="004237CF" w:rsidRDefault="004237CF" w:rsidP="000620B5">
            <w:pPr>
              <w:rPr>
                <w:rFonts w:ascii="Arial" w:hAnsi="Arial" w:cs="Arial"/>
                <w:sz w:val="20"/>
              </w:rPr>
            </w:pPr>
          </w:p>
          <w:p w14:paraId="359C85AD" w14:textId="77777777" w:rsidR="008E319C" w:rsidRPr="004237CF" w:rsidRDefault="008E319C" w:rsidP="000620B5">
            <w:pPr>
              <w:rPr>
                <w:rFonts w:ascii="Arial" w:hAnsi="Arial" w:cs="Arial"/>
                <w:sz w:val="20"/>
              </w:rPr>
            </w:pPr>
          </w:p>
          <w:p w14:paraId="50C11CB5" w14:textId="77777777" w:rsidR="008E319C" w:rsidRPr="004237CF" w:rsidRDefault="008E319C" w:rsidP="000620B5">
            <w:pPr>
              <w:rPr>
                <w:rFonts w:ascii="Arial" w:hAnsi="Arial" w:cs="Arial"/>
                <w:sz w:val="20"/>
              </w:rPr>
            </w:pPr>
          </w:p>
          <w:p w14:paraId="1B7723F2" w14:textId="77777777" w:rsidR="00ED57C6" w:rsidRPr="004237CF" w:rsidRDefault="00ED57C6" w:rsidP="00ED57C6">
            <w:pPr>
              <w:rPr>
                <w:rFonts w:ascii="Arial" w:hAnsi="Arial" w:cs="Arial"/>
                <w:sz w:val="22"/>
              </w:rPr>
            </w:pPr>
          </w:p>
          <w:p w14:paraId="44AACCBC" w14:textId="77777777" w:rsidR="00A05F7E" w:rsidRPr="004237CF" w:rsidRDefault="00A05F7E" w:rsidP="004D3011">
            <w:pPr>
              <w:rPr>
                <w:rFonts w:ascii="Arial" w:hAnsi="Arial" w:cs="Arial"/>
              </w:rPr>
            </w:pPr>
          </w:p>
          <w:p w14:paraId="677D2F9F" w14:textId="77777777" w:rsidR="006F2073" w:rsidRPr="004237CF" w:rsidRDefault="006F2073" w:rsidP="004D3011">
            <w:pPr>
              <w:rPr>
                <w:rFonts w:ascii="Arial" w:hAnsi="Arial" w:cs="Arial"/>
              </w:rPr>
            </w:pPr>
          </w:p>
          <w:p w14:paraId="4898D31C" w14:textId="77777777" w:rsidR="006F2073" w:rsidRPr="004237CF" w:rsidRDefault="006F2073" w:rsidP="006F2073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630" w:type="dxa"/>
          </w:tcPr>
          <w:p w14:paraId="29E7A5AD" w14:textId="77777777" w:rsidR="001B2ABD" w:rsidRPr="004237CF" w:rsidRDefault="001B2ABD" w:rsidP="000C45FF">
            <w:pPr>
              <w:tabs>
                <w:tab w:val="left" w:pos="990"/>
              </w:tabs>
              <w:rPr>
                <w:rFonts w:ascii="Arial" w:hAnsi="Arial" w:cs="Arial"/>
              </w:rPr>
            </w:pPr>
          </w:p>
        </w:tc>
        <w:tc>
          <w:tcPr>
            <w:tcW w:w="6470" w:type="dxa"/>
          </w:tcPr>
          <w:p w14:paraId="36CBA2C8" w14:textId="77777777" w:rsidR="001566E4" w:rsidRPr="004237CF" w:rsidRDefault="001566E4" w:rsidP="00973E57">
            <w:pPr>
              <w:pStyle w:val="Heading2"/>
              <w:rPr>
                <w:rFonts w:ascii="Arial" w:hAnsi="Arial" w:cs="Arial"/>
                <w:szCs w:val="22"/>
              </w:rPr>
            </w:pPr>
          </w:p>
          <w:p w14:paraId="3D30B0B1" w14:textId="77777777" w:rsidR="001566E4" w:rsidRPr="004237CF" w:rsidRDefault="001566E4" w:rsidP="001566E4">
            <w:pPr>
              <w:pStyle w:val="ListParagraph"/>
              <w:rPr>
                <w:rFonts w:ascii="Arial" w:hAnsi="Arial" w:cs="Arial"/>
                <w:sz w:val="22"/>
              </w:rPr>
            </w:pPr>
          </w:p>
          <w:p w14:paraId="0FF74E92" w14:textId="77777777" w:rsidR="001566E4" w:rsidRPr="004237CF" w:rsidRDefault="001566E4" w:rsidP="001566E4">
            <w:pPr>
              <w:pStyle w:val="ListParagraph"/>
              <w:rPr>
                <w:rFonts w:ascii="Arial" w:hAnsi="Arial" w:cs="Arial"/>
                <w:sz w:val="22"/>
              </w:rPr>
            </w:pPr>
          </w:p>
          <w:p w14:paraId="1D8DE978" w14:textId="77777777" w:rsidR="00A05F7E" w:rsidRPr="004237CF" w:rsidRDefault="006D5037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 xml:space="preserve">Bachelors in </w:t>
            </w:r>
            <w:r w:rsidR="000620B5" w:rsidRPr="004237CF">
              <w:rPr>
                <w:rFonts w:ascii="Arial" w:hAnsi="Arial" w:cs="Arial"/>
                <w:sz w:val="22"/>
              </w:rPr>
              <w:t xml:space="preserve">English from </w:t>
            </w:r>
            <w:r w:rsidR="000620B5" w:rsidRPr="004237CF">
              <w:rPr>
                <w:rFonts w:ascii="Arial" w:hAnsi="Arial" w:cs="Arial"/>
                <w:bCs/>
                <w:sz w:val="22"/>
              </w:rPr>
              <w:t>University of Karachi</w:t>
            </w:r>
            <w:r w:rsidR="000620B5" w:rsidRPr="004237CF">
              <w:rPr>
                <w:rFonts w:ascii="Arial" w:hAnsi="Arial" w:cs="Arial"/>
                <w:sz w:val="22"/>
              </w:rPr>
              <w:t>.</w:t>
            </w:r>
          </w:p>
          <w:p w14:paraId="68425D6F" w14:textId="77777777" w:rsidR="000620B5" w:rsidRPr="004237CF" w:rsidRDefault="000620B5" w:rsidP="000620B5">
            <w:pPr>
              <w:pStyle w:val="ListParagraph"/>
              <w:rPr>
                <w:rFonts w:ascii="Arial" w:hAnsi="Arial" w:cs="Arial"/>
                <w:sz w:val="22"/>
              </w:rPr>
            </w:pPr>
          </w:p>
          <w:p w14:paraId="5507580B" w14:textId="77777777" w:rsidR="00A05F7E" w:rsidRPr="004237CF" w:rsidRDefault="00A05F7E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>Intermediate</w:t>
            </w:r>
            <w:r w:rsidR="006D5037" w:rsidRPr="004237CF">
              <w:rPr>
                <w:rFonts w:ascii="Arial" w:hAnsi="Arial" w:cs="Arial"/>
                <w:sz w:val="22"/>
              </w:rPr>
              <w:t xml:space="preserve"> in </w:t>
            </w:r>
            <w:r w:rsidR="000620B5" w:rsidRPr="004237CF">
              <w:rPr>
                <w:rFonts w:ascii="Arial" w:hAnsi="Arial" w:cs="Arial"/>
                <w:sz w:val="22"/>
              </w:rPr>
              <w:t xml:space="preserve">Commerce </w:t>
            </w:r>
            <w:r w:rsidRPr="004237CF">
              <w:rPr>
                <w:rFonts w:ascii="Arial" w:hAnsi="Arial" w:cs="Arial"/>
                <w:sz w:val="22"/>
              </w:rPr>
              <w:t>from</w:t>
            </w:r>
            <w:r w:rsidR="006D5037" w:rsidRPr="004237CF">
              <w:rPr>
                <w:rFonts w:ascii="Arial" w:hAnsi="Arial" w:cs="Arial"/>
                <w:sz w:val="22"/>
              </w:rPr>
              <w:t xml:space="preserve"> </w:t>
            </w:r>
            <w:r w:rsidR="000620B5" w:rsidRPr="004237CF">
              <w:rPr>
                <w:rFonts w:ascii="Arial" w:hAnsi="Arial" w:cs="Arial"/>
                <w:sz w:val="22"/>
              </w:rPr>
              <w:t>Khatoon-e-Pakistan Government Degree College</w:t>
            </w:r>
            <w:r w:rsidR="008B2A14" w:rsidRPr="004237CF">
              <w:rPr>
                <w:rFonts w:ascii="Arial" w:hAnsi="Arial" w:cs="Arial"/>
                <w:sz w:val="22"/>
              </w:rPr>
              <w:t xml:space="preserve">, </w:t>
            </w:r>
            <w:r w:rsidR="006D5037" w:rsidRPr="004237CF">
              <w:rPr>
                <w:rFonts w:ascii="Arial" w:hAnsi="Arial" w:cs="Arial"/>
                <w:sz w:val="22"/>
              </w:rPr>
              <w:t>Board of Intermediate E</w:t>
            </w:r>
            <w:r w:rsidRPr="004237CF">
              <w:rPr>
                <w:rFonts w:ascii="Arial" w:hAnsi="Arial" w:cs="Arial"/>
                <w:sz w:val="22"/>
              </w:rPr>
              <w:t>ducation Karachi BIEK.</w:t>
            </w:r>
          </w:p>
          <w:p w14:paraId="15C98D58" w14:textId="77777777" w:rsidR="00A05F7E" w:rsidRPr="004237CF" w:rsidRDefault="00A05F7E" w:rsidP="00A05F7E">
            <w:pPr>
              <w:pStyle w:val="ListParagraph"/>
              <w:rPr>
                <w:rFonts w:ascii="Arial" w:hAnsi="Arial" w:cs="Arial"/>
                <w:sz w:val="22"/>
              </w:rPr>
            </w:pPr>
          </w:p>
          <w:p w14:paraId="7040194B" w14:textId="77777777" w:rsidR="00A05F7E" w:rsidRPr="004237CF" w:rsidRDefault="00A05F7E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>Matriculation</w:t>
            </w:r>
            <w:r w:rsidR="006D5037" w:rsidRPr="004237CF">
              <w:rPr>
                <w:rFonts w:ascii="Arial" w:hAnsi="Arial" w:cs="Arial"/>
                <w:sz w:val="22"/>
              </w:rPr>
              <w:t xml:space="preserve"> in Science</w:t>
            </w:r>
            <w:r w:rsidRPr="004237CF">
              <w:rPr>
                <w:rFonts w:ascii="Arial" w:hAnsi="Arial" w:cs="Arial"/>
                <w:sz w:val="22"/>
              </w:rPr>
              <w:t xml:space="preserve"> from </w:t>
            </w:r>
            <w:r w:rsidR="000620B5" w:rsidRPr="004237CF">
              <w:rPr>
                <w:rFonts w:ascii="Arial" w:hAnsi="Arial" w:cs="Arial"/>
                <w:sz w:val="22"/>
              </w:rPr>
              <w:t>AITCHSON Model School</w:t>
            </w:r>
            <w:r w:rsidR="008B2A14" w:rsidRPr="004237CF">
              <w:rPr>
                <w:rFonts w:ascii="Arial" w:hAnsi="Arial" w:cs="Arial"/>
                <w:sz w:val="22"/>
              </w:rPr>
              <w:t xml:space="preserve">, </w:t>
            </w:r>
            <w:r w:rsidR="006D5037" w:rsidRPr="004237CF">
              <w:rPr>
                <w:rFonts w:ascii="Arial" w:hAnsi="Arial" w:cs="Arial"/>
                <w:sz w:val="22"/>
              </w:rPr>
              <w:t>Board of Secondary E</w:t>
            </w:r>
            <w:r w:rsidRPr="004237CF">
              <w:rPr>
                <w:rFonts w:ascii="Arial" w:hAnsi="Arial" w:cs="Arial"/>
                <w:sz w:val="22"/>
              </w:rPr>
              <w:t>ducation Karachi BSEK</w:t>
            </w:r>
            <w:r w:rsidR="008B2A14" w:rsidRPr="004237CF">
              <w:rPr>
                <w:rFonts w:ascii="Arial" w:hAnsi="Arial" w:cs="Arial"/>
                <w:sz w:val="22"/>
              </w:rPr>
              <w:t xml:space="preserve">. </w:t>
            </w:r>
          </w:p>
          <w:p w14:paraId="66175884" w14:textId="77777777" w:rsidR="00036450" w:rsidRPr="004237CF" w:rsidRDefault="00036450" w:rsidP="00036450">
            <w:pPr>
              <w:rPr>
                <w:rFonts w:ascii="Arial" w:hAnsi="Arial" w:cs="Arial"/>
                <w:sz w:val="22"/>
              </w:rPr>
            </w:pPr>
          </w:p>
          <w:p w14:paraId="28ABACFA" w14:textId="77777777" w:rsidR="00036450" w:rsidRPr="004237CF" w:rsidRDefault="00036450" w:rsidP="00036450">
            <w:pPr>
              <w:rPr>
                <w:rFonts w:ascii="Arial" w:hAnsi="Arial" w:cs="Arial"/>
                <w:sz w:val="22"/>
              </w:rPr>
            </w:pPr>
          </w:p>
          <w:sdt>
            <w:sdtPr>
              <w:rPr>
                <w:rFonts w:ascii="Arial" w:hAnsi="Arial" w:cs="Arial"/>
                <w:szCs w:val="22"/>
              </w:rPr>
              <w:id w:val="1001553383"/>
              <w:placeholder>
                <w:docPart w:val="14A9EA3B35BB483DB7EA2569BFBA50DE"/>
              </w:placeholder>
              <w:temporary/>
              <w:showingPlcHdr/>
              <w15:appearance w15:val="hidden"/>
            </w:sdtPr>
            <w:sdtEndPr/>
            <w:sdtContent>
              <w:p w14:paraId="5D17B14F" w14:textId="77777777" w:rsidR="00036450" w:rsidRPr="004237CF" w:rsidRDefault="00036450" w:rsidP="00036450">
                <w:pPr>
                  <w:pStyle w:val="Heading2"/>
                  <w:rPr>
                    <w:rFonts w:ascii="Arial" w:hAnsi="Arial" w:cs="Arial"/>
                    <w:szCs w:val="22"/>
                  </w:rPr>
                </w:pPr>
                <w:r w:rsidRPr="00894372">
                  <w:rPr>
                    <w:rFonts w:ascii="Arial" w:hAnsi="Arial" w:cs="Arial"/>
                    <w:color w:val="0070C0"/>
                    <w:szCs w:val="22"/>
                  </w:rPr>
                  <w:t>WORK EXPERIENCE</w:t>
                </w:r>
              </w:p>
            </w:sdtContent>
          </w:sdt>
          <w:p w14:paraId="70FA1045" w14:textId="77777777" w:rsidR="00A1044F" w:rsidRPr="004237CF" w:rsidRDefault="00A1044F" w:rsidP="00B359E4">
            <w:pPr>
              <w:pStyle w:val="Heading4"/>
              <w:rPr>
                <w:rFonts w:ascii="Arial" w:hAnsi="Arial" w:cs="Arial"/>
                <w:sz w:val="22"/>
              </w:rPr>
            </w:pPr>
          </w:p>
          <w:p w14:paraId="444F0879" w14:textId="77777777" w:rsidR="008E319C" w:rsidRDefault="008E319C" w:rsidP="008E319C">
            <w:pPr>
              <w:rPr>
                <w:rFonts w:ascii="Arial" w:hAnsi="Arial" w:cs="Arial"/>
                <w:b/>
                <w:bCs/>
                <w:color w:val="0070C0"/>
                <w:sz w:val="22"/>
              </w:rPr>
            </w:pPr>
            <w:r w:rsidRPr="004237CF">
              <w:rPr>
                <w:rFonts w:ascii="Arial" w:hAnsi="Arial" w:cs="Arial"/>
                <w:b/>
                <w:bCs/>
                <w:color w:val="0070C0"/>
                <w:sz w:val="22"/>
              </w:rPr>
              <w:t xml:space="preserve">COTHM International College of Tourism &amp; Hotel Management </w:t>
            </w:r>
          </w:p>
          <w:p w14:paraId="2704E8E5" w14:textId="77777777" w:rsidR="00894372" w:rsidRPr="004237CF" w:rsidRDefault="00894372" w:rsidP="008E319C">
            <w:pPr>
              <w:rPr>
                <w:rFonts w:ascii="Arial" w:hAnsi="Arial" w:cs="Arial"/>
                <w:b/>
                <w:bCs/>
                <w:color w:val="0070C0"/>
                <w:sz w:val="22"/>
              </w:rPr>
            </w:pPr>
          </w:p>
          <w:p w14:paraId="026751FE" w14:textId="77777777" w:rsidR="003E6202" w:rsidRPr="004237CF" w:rsidRDefault="003E6202" w:rsidP="008E319C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Worked as a Career Counselor</w:t>
            </w:r>
          </w:p>
          <w:p w14:paraId="50C1249C" w14:textId="369CB4EA" w:rsidR="00C668ED" w:rsidRPr="004237CF" w:rsidRDefault="00211880" w:rsidP="003E6202">
            <w:pPr>
              <w:pStyle w:val="ListParagraph"/>
              <w:rPr>
                <w:rFonts w:ascii="Arial" w:hAnsi="Arial" w:cs="Arial"/>
                <w:bCs/>
                <w:sz w:val="20"/>
                <w:szCs w:val="20"/>
              </w:rPr>
            </w:pPr>
            <w:r w:rsidRPr="004237CF">
              <w:rPr>
                <w:rFonts w:ascii="Arial" w:hAnsi="Arial" w:cs="Arial"/>
                <w:bCs/>
                <w:sz w:val="20"/>
                <w:szCs w:val="20"/>
              </w:rPr>
              <w:t>(</w:t>
            </w:r>
            <w:r w:rsidR="008661E6" w:rsidRPr="004237CF">
              <w:rPr>
                <w:rFonts w:ascii="Arial" w:hAnsi="Arial" w:cs="Arial"/>
                <w:bCs/>
                <w:sz w:val="20"/>
                <w:szCs w:val="20"/>
              </w:rPr>
              <w:t>February</w:t>
            </w:r>
            <w:r w:rsidR="009731BC" w:rsidRPr="004237CF">
              <w:rPr>
                <w:rFonts w:ascii="Arial" w:hAnsi="Arial" w:cs="Arial"/>
                <w:bCs/>
                <w:sz w:val="20"/>
                <w:szCs w:val="20"/>
              </w:rPr>
              <w:t xml:space="preserve"> 202</w:t>
            </w:r>
            <w:r w:rsidR="008661E6" w:rsidRPr="004237CF">
              <w:rPr>
                <w:rFonts w:ascii="Arial" w:hAnsi="Arial" w:cs="Arial"/>
                <w:bCs/>
                <w:sz w:val="20"/>
                <w:szCs w:val="20"/>
              </w:rPr>
              <w:t xml:space="preserve">0 </w:t>
            </w:r>
            <w:r w:rsidR="0042797A">
              <w:rPr>
                <w:rFonts w:ascii="Arial" w:hAnsi="Arial" w:cs="Arial"/>
                <w:bCs/>
                <w:sz w:val="20"/>
                <w:szCs w:val="20"/>
              </w:rPr>
              <w:t>–</w:t>
            </w:r>
            <w:r w:rsidR="003E6202" w:rsidRPr="004237CF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42797A">
              <w:rPr>
                <w:rFonts w:ascii="Arial" w:hAnsi="Arial" w:cs="Arial"/>
                <w:bCs/>
                <w:sz w:val="20"/>
                <w:szCs w:val="20"/>
              </w:rPr>
              <w:t>Jan-202</w:t>
            </w:r>
            <w:r w:rsidR="00B11135">
              <w:rPr>
                <w:rFonts w:ascii="Arial" w:hAnsi="Arial" w:cs="Arial"/>
                <w:bCs/>
                <w:sz w:val="20"/>
                <w:szCs w:val="20"/>
              </w:rPr>
              <w:t>2)</w:t>
            </w:r>
          </w:p>
          <w:p w14:paraId="1CA65C61" w14:textId="77777777" w:rsidR="00C668ED" w:rsidRPr="004237CF" w:rsidRDefault="00C668ED" w:rsidP="001C1AC4">
            <w:pPr>
              <w:rPr>
                <w:rFonts w:ascii="Arial" w:hAnsi="Arial" w:cs="Arial"/>
                <w:sz w:val="22"/>
              </w:rPr>
            </w:pPr>
          </w:p>
          <w:p w14:paraId="3532A857" w14:textId="77777777" w:rsidR="003E6202" w:rsidRPr="00894372" w:rsidRDefault="001C1AC4" w:rsidP="001C1AC4">
            <w:pPr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</w:pPr>
            <w:r w:rsidRPr="00894372"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  <w:t>Job Responsibilities</w:t>
            </w:r>
            <w:r w:rsidR="008E319C" w:rsidRPr="00894372"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  <w:t xml:space="preserve"> are as follow</w:t>
            </w:r>
            <w:r w:rsidRPr="00894372"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  <w:t>:</w:t>
            </w:r>
          </w:p>
          <w:p w14:paraId="7370E6CC" w14:textId="77777777" w:rsidR="008E319C" w:rsidRPr="004237CF" w:rsidRDefault="008E319C" w:rsidP="001C1AC4">
            <w:pPr>
              <w:rPr>
                <w:rFonts w:ascii="Arial" w:hAnsi="Arial" w:cs="Arial"/>
                <w:b/>
                <w:bCs/>
                <w:sz w:val="22"/>
              </w:rPr>
            </w:pPr>
          </w:p>
          <w:p w14:paraId="4D530E1B" w14:textId="77777777" w:rsidR="00814C94" w:rsidRPr="004237CF" w:rsidRDefault="00814C94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>Analyze the applications of prospective students based on standard admission policies.</w:t>
            </w:r>
          </w:p>
          <w:p w14:paraId="0650EE2A" w14:textId="77777777" w:rsidR="00814C94" w:rsidRPr="004237CF" w:rsidRDefault="00814C94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>Interview students to understand their objectives and background.</w:t>
            </w:r>
          </w:p>
          <w:p w14:paraId="69CD7841" w14:textId="77777777" w:rsidR="00DD0957" w:rsidRPr="004237CF" w:rsidRDefault="00814C94" w:rsidP="00126A09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>Provide clarifications to student’s q</w:t>
            </w:r>
            <w:r w:rsidR="00DD0957" w:rsidRPr="004237CF">
              <w:rPr>
                <w:rFonts w:ascii="Arial" w:hAnsi="Arial" w:cs="Arial"/>
                <w:sz w:val="22"/>
              </w:rPr>
              <w:t>ueries in a professional manner.</w:t>
            </w:r>
          </w:p>
          <w:p w14:paraId="0A8B3BE5" w14:textId="77777777" w:rsidR="00814C94" w:rsidRPr="004237CF" w:rsidRDefault="00814C94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>Follow-up with students for any enquiries through direct meetings, live chat, phone calls and emails.</w:t>
            </w:r>
          </w:p>
          <w:p w14:paraId="1A857159" w14:textId="77777777" w:rsidR="00814C94" w:rsidRPr="004237CF" w:rsidRDefault="00814C94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 xml:space="preserve">Develop innovative communication strategies, recruitment strategies and enrolment </w:t>
            </w:r>
            <w:r w:rsidR="003E6202" w:rsidRPr="004237CF">
              <w:rPr>
                <w:rFonts w:ascii="Arial" w:hAnsi="Arial" w:cs="Arial"/>
                <w:sz w:val="22"/>
              </w:rPr>
              <w:t>plan</w:t>
            </w:r>
            <w:r w:rsidRPr="004237CF">
              <w:rPr>
                <w:rFonts w:ascii="Arial" w:hAnsi="Arial" w:cs="Arial"/>
                <w:sz w:val="22"/>
              </w:rPr>
              <w:t xml:space="preserve"> in coordination with senior management to attract and enroll more students.</w:t>
            </w:r>
          </w:p>
          <w:p w14:paraId="0C5A1CCE" w14:textId="77777777" w:rsidR="00814C94" w:rsidRPr="004237CF" w:rsidRDefault="00814C94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>Maintain a database of student information, telephone logs and student feedbacks in order to generate student reports for management whenever required.</w:t>
            </w:r>
          </w:p>
          <w:p w14:paraId="780FCA86" w14:textId="77777777" w:rsidR="00814C94" w:rsidRPr="004237CF" w:rsidRDefault="00814C94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>Maintain inquires and registered student’s records.</w:t>
            </w:r>
          </w:p>
          <w:p w14:paraId="10D95FA8" w14:textId="77777777" w:rsidR="00814C94" w:rsidRPr="004237CF" w:rsidRDefault="00814C94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color w:val="1D2129"/>
                <w:sz w:val="22"/>
                <w:shd w:val="clear" w:color="auto" w:fill="FFFFFF"/>
              </w:rPr>
              <w:t>Reports to a department manager and top executive officers.</w:t>
            </w:r>
          </w:p>
          <w:p w14:paraId="7E3775F0" w14:textId="77777777" w:rsidR="00814C94" w:rsidRPr="004237CF" w:rsidRDefault="00814C94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>Provide relevant information to the students.</w:t>
            </w:r>
          </w:p>
          <w:p w14:paraId="30B46416" w14:textId="77777777" w:rsidR="00814C94" w:rsidRPr="004237CF" w:rsidRDefault="00814C94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>Responsible for social media queries.</w:t>
            </w:r>
          </w:p>
          <w:p w14:paraId="1370690D" w14:textId="77777777" w:rsidR="00C668ED" w:rsidRPr="00894372" w:rsidRDefault="00691330" w:rsidP="00C668ED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>Review all the students’ application and refer the students to the financial services personnel if required.</w:t>
            </w:r>
          </w:p>
          <w:p w14:paraId="5A7ACF05" w14:textId="77777777" w:rsidR="00814C94" w:rsidRPr="00894372" w:rsidRDefault="00C668ED" w:rsidP="00814C94">
            <w:pPr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</w:pPr>
            <w:r w:rsidRPr="00894372"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  <w:t>ADDTIONAL DUTIES:</w:t>
            </w:r>
          </w:p>
          <w:p w14:paraId="3464CE9B" w14:textId="77777777" w:rsidR="00C668ED" w:rsidRPr="00894372" w:rsidRDefault="00C668ED" w:rsidP="00C668ED">
            <w:pPr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 xml:space="preserve">            </w:t>
            </w:r>
            <w:r w:rsidRPr="00894372"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  <w:t>(Front Office)</w:t>
            </w:r>
          </w:p>
          <w:p w14:paraId="1A56D758" w14:textId="77777777" w:rsidR="00814C94" w:rsidRPr="004237CF" w:rsidRDefault="00814C94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Greet and welcome guests.</w:t>
            </w:r>
          </w:p>
          <w:p w14:paraId="109005F1" w14:textId="77777777" w:rsidR="00814C94" w:rsidRPr="004237CF" w:rsidRDefault="00814C94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Answer questions and address complaints.</w:t>
            </w:r>
          </w:p>
          <w:p w14:paraId="0040A028" w14:textId="77777777" w:rsidR="00814C94" w:rsidRPr="004237CF" w:rsidRDefault="00814C94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Answer all incoming calls and redirect them or keep messages.</w:t>
            </w:r>
          </w:p>
          <w:p w14:paraId="4A4CDB73" w14:textId="77777777" w:rsidR="00814C94" w:rsidRPr="004237CF" w:rsidRDefault="00814C94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Receive letters, packages etc.</w:t>
            </w:r>
          </w:p>
          <w:p w14:paraId="018B981C" w14:textId="77777777" w:rsidR="00C668ED" w:rsidRPr="004237CF" w:rsidRDefault="00C668ED" w:rsidP="00C668ED">
            <w:pPr>
              <w:ind w:left="720"/>
              <w:rPr>
                <w:rFonts w:ascii="Arial" w:hAnsi="Arial" w:cs="Arial"/>
                <w:b/>
                <w:bCs/>
                <w:sz w:val="22"/>
              </w:rPr>
            </w:pPr>
          </w:p>
          <w:p w14:paraId="6357170D" w14:textId="77777777" w:rsidR="00C668ED" w:rsidRPr="00894372" w:rsidRDefault="00C668ED" w:rsidP="00C668ED">
            <w:pPr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</w:pPr>
            <w:r w:rsidRPr="004237CF">
              <w:rPr>
                <w:rFonts w:ascii="Arial" w:hAnsi="Arial" w:cs="Arial"/>
                <w:b/>
                <w:bCs/>
                <w:sz w:val="22"/>
              </w:rPr>
              <w:t xml:space="preserve">           </w:t>
            </w:r>
            <w:r w:rsidRPr="00894372"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  <w:t>(Event Planner)</w:t>
            </w:r>
          </w:p>
          <w:p w14:paraId="1F1C465C" w14:textId="77777777" w:rsidR="00C668ED" w:rsidRPr="004237CF" w:rsidRDefault="00C668ED" w:rsidP="00C668ED">
            <w:pPr>
              <w:numPr>
                <w:ilvl w:val="0"/>
                <w:numId w:val="19"/>
              </w:numPr>
              <w:shd w:val="clear" w:color="auto" w:fill="FFFFFF"/>
              <w:spacing w:after="60"/>
              <w:rPr>
                <w:rFonts w:ascii="Arial" w:eastAsia="Times New Roman" w:hAnsi="Arial" w:cs="Arial"/>
                <w:color w:val="000000" w:themeColor="text1"/>
                <w:sz w:val="22"/>
                <w:lang w:eastAsia="en-US"/>
              </w:rPr>
            </w:pPr>
            <w:r w:rsidRPr="004237CF">
              <w:rPr>
                <w:rFonts w:ascii="Arial" w:eastAsia="Times New Roman" w:hAnsi="Arial" w:cs="Arial"/>
                <w:color w:val="000000" w:themeColor="text1"/>
                <w:sz w:val="22"/>
                <w:lang w:eastAsia="en-US"/>
              </w:rPr>
              <w:t>Planning an event from start to finish according to requirements, target audience and objectives.</w:t>
            </w:r>
          </w:p>
          <w:p w14:paraId="1AC4074C" w14:textId="77777777" w:rsidR="00C668ED" w:rsidRPr="004237CF" w:rsidRDefault="00C668ED" w:rsidP="00C668ED">
            <w:pPr>
              <w:numPr>
                <w:ilvl w:val="0"/>
                <w:numId w:val="19"/>
              </w:numPr>
              <w:shd w:val="clear" w:color="auto" w:fill="FFFFFF"/>
              <w:spacing w:after="60"/>
              <w:rPr>
                <w:rFonts w:ascii="Arial" w:eastAsia="Times New Roman" w:hAnsi="Arial" w:cs="Arial"/>
                <w:color w:val="000000" w:themeColor="text1"/>
                <w:sz w:val="22"/>
                <w:lang w:eastAsia="en-US"/>
              </w:rPr>
            </w:pPr>
            <w:r w:rsidRPr="004237CF">
              <w:rPr>
                <w:rFonts w:ascii="Arial" w:eastAsia="Times New Roman" w:hAnsi="Arial" w:cs="Arial"/>
                <w:color w:val="000000" w:themeColor="text1"/>
                <w:sz w:val="22"/>
                <w:lang w:eastAsia="en-US"/>
              </w:rPr>
              <w:t>Generating ideas for the event.</w:t>
            </w:r>
          </w:p>
          <w:p w14:paraId="6D58BA36" w14:textId="77777777" w:rsidR="00C668ED" w:rsidRPr="004237CF" w:rsidRDefault="00C668ED" w:rsidP="00C668ED">
            <w:pPr>
              <w:numPr>
                <w:ilvl w:val="0"/>
                <w:numId w:val="19"/>
              </w:numPr>
              <w:shd w:val="clear" w:color="auto" w:fill="FFFFFF"/>
              <w:spacing w:after="60"/>
              <w:rPr>
                <w:rFonts w:ascii="Arial" w:eastAsia="Times New Roman" w:hAnsi="Arial" w:cs="Arial"/>
                <w:color w:val="000000" w:themeColor="text1"/>
                <w:sz w:val="22"/>
                <w:lang w:eastAsia="en-US"/>
              </w:rPr>
            </w:pPr>
            <w:r w:rsidRPr="004237CF">
              <w:rPr>
                <w:rFonts w:ascii="Arial" w:eastAsia="Times New Roman" w:hAnsi="Arial" w:cs="Arial"/>
                <w:color w:val="000000" w:themeColor="text1"/>
                <w:sz w:val="22"/>
                <w:lang w:eastAsia="en-US"/>
              </w:rPr>
              <w:t>Managing event budgets.</w:t>
            </w:r>
          </w:p>
          <w:p w14:paraId="7FEC8E04" w14:textId="77777777" w:rsidR="00C668ED" w:rsidRPr="004237CF" w:rsidRDefault="00C668ED" w:rsidP="00C668ED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>Brainstorming and implementing </w:t>
            </w:r>
            <w:r w:rsidRPr="004237CF">
              <w:rPr>
                <w:rFonts w:ascii="Arial" w:hAnsi="Arial" w:cs="Arial"/>
                <w:bCs/>
                <w:sz w:val="22"/>
              </w:rPr>
              <w:t>event</w:t>
            </w:r>
            <w:r w:rsidRPr="004237CF">
              <w:rPr>
                <w:rFonts w:ascii="Arial" w:hAnsi="Arial" w:cs="Arial"/>
                <w:sz w:val="22"/>
              </w:rPr>
              <w:t> plans and concepts.</w:t>
            </w:r>
          </w:p>
          <w:p w14:paraId="31113EF1" w14:textId="77777777" w:rsidR="00CA0374" w:rsidRPr="004237CF" w:rsidRDefault="00CA0374" w:rsidP="00CA0374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>Responsible for event management activities held in campus.</w:t>
            </w:r>
          </w:p>
          <w:p w14:paraId="7DA87764" w14:textId="77777777" w:rsidR="00CA0374" w:rsidRPr="004237CF" w:rsidRDefault="00CA0374" w:rsidP="00CA0374">
            <w:pPr>
              <w:pStyle w:val="ListParagraph"/>
              <w:rPr>
                <w:rFonts w:ascii="Arial" w:hAnsi="Arial" w:cs="Arial"/>
                <w:sz w:val="22"/>
              </w:rPr>
            </w:pPr>
          </w:p>
          <w:p w14:paraId="42F94159" w14:textId="77777777" w:rsidR="001C1AC4" w:rsidRPr="004237CF" w:rsidRDefault="001C1AC4" w:rsidP="001C1AC4">
            <w:pPr>
              <w:pStyle w:val="ListParagraph"/>
              <w:rPr>
                <w:rFonts w:ascii="Arial" w:hAnsi="Arial" w:cs="Arial"/>
                <w:bCs/>
                <w:sz w:val="22"/>
              </w:rPr>
            </w:pPr>
          </w:p>
          <w:p w14:paraId="6F4CBD49" w14:textId="77777777" w:rsidR="00D811CA" w:rsidRPr="004237CF" w:rsidRDefault="008E319C" w:rsidP="008E319C">
            <w:p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b/>
                <w:bCs/>
                <w:color w:val="0070C0"/>
                <w:sz w:val="22"/>
              </w:rPr>
              <w:t>FOX VALLEY SCHOOL</w:t>
            </w:r>
            <w:r w:rsidR="00603B0D" w:rsidRPr="004237CF">
              <w:rPr>
                <w:rFonts w:ascii="Arial" w:hAnsi="Arial" w:cs="Arial"/>
                <w:b/>
                <w:sz w:val="22"/>
              </w:rPr>
              <w:t xml:space="preserve"> </w:t>
            </w:r>
          </w:p>
          <w:p w14:paraId="6E067E12" w14:textId="77777777" w:rsidR="008E319C" w:rsidRPr="004237CF" w:rsidRDefault="008E319C" w:rsidP="00DC1036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Worked as a Front desk officer and book seller</w:t>
            </w:r>
          </w:p>
          <w:p w14:paraId="0A1F6FC1" w14:textId="77777777" w:rsidR="008E319C" w:rsidRPr="004237CF" w:rsidRDefault="008E319C" w:rsidP="008E319C">
            <w:pPr>
              <w:pStyle w:val="ListParagraph"/>
              <w:rPr>
                <w:rFonts w:ascii="Arial" w:hAnsi="Arial" w:cs="Arial"/>
                <w:bCs/>
                <w:sz w:val="20"/>
                <w:szCs w:val="20"/>
              </w:rPr>
            </w:pPr>
            <w:r w:rsidRPr="004237CF">
              <w:rPr>
                <w:rFonts w:ascii="Arial" w:hAnsi="Arial" w:cs="Arial"/>
                <w:bCs/>
                <w:sz w:val="20"/>
                <w:szCs w:val="20"/>
              </w:rPr>
              <w:t>(January 2019 – January 2020)</w:t>
            </w:r>
          </w:p>
          <w:p w14:paraId="730EF249" w14:textId="77777777" w:rsidR="008E319C" w:rsidRPr="004237CF" w:rsidRDefault="008E319C" w:rsidP="00D811CA">
            <w:pPr>
              <w:rPr>
                <w:rFonts w:ascii="Arial" w:hAnsi="Arial" w:cs="Arial"/>
                <w:sz w:val="22"/>
              </w:rPr>
            </w:pPr>
          </w:p>
          <w:p w14:paraId="1F71DD0C" w14:textId="77777777" w:rsidR="001E4E3A" w:rsidRPr="00894372" w:rsidRDefault="00D811CA" w:rsidP="00D811CA">
            <w:pPr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</w:pPr>
            <w:r w:rsidRPr="00894372"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  <w:t>Job Responsibilities:</w:t>
            </w:r>
            <w:r w:rsidR="001E4E3A" w:rsidRPr="00894372"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  <w:t xml:space="preserve"> </w:t>
            </w:r>
          </w:p>
          <w:p w14:paraId="6E39D904" w14:textId="77777777" w:rsidR="00D811CA" w:rsidRPr="004237CF" w:rsidRDefault="00D811CA" w:rsidP="00D811CA">
            <w:pPr>
              <w:rPr>
                <w:rFonts w:ascii="Arial" w:hAnsi="Arial" w:cs="Arial"/>
                <w:b/>
                <w:bCs/>
                <w:sz w:val="22"/>
              </w:rPr>
            </w:pPr>
            <w:r w:rsidRPr="004237CF"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</w:p>
          <w:p w14:paraId="3C476F7B" w14:textId="77777777" w:rsidR="001E4E3A" w:rsidRPr="00894372" w:rsidRDefault="001E4E3A" w:rsidP="00D811CA">
            <w:pPr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</w:pPr>
            <w:r w:rsidRPr="00894372"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  <w:t>FRONT DESK OFFICER</w:t>
            </w:r>
          </w:p>
          <w:p w14:paraId="1B8C936F" w14:textId="77777777" w:rsidR="001E4E3A" w:rsidRPr="004237CF" w:rsidRDefault="001E4E3A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Keep front desk tidy and presentable with all necessary material (pens, forms, paper etc.)</w:t>
            </w:r>
          </w:p>
          <w:p w14:paraId="7B00C351" w14:textId="77777777" w:rsidR="001E4E3A" w:rsidRPr="004237CF" w:rsidRDefault="001E4E3A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Greet and welcome guests.</w:t>
            </w:r>
          </w:p>
          <w:p w14:paraId="6751EAE4" w14:textId="77777777" w:rsidR="001E4E3A" w:rsidRPr="004237CF" w:rsidRDefault="001E4E3A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Answer questions and address complaints.</w:t>
            </w:r>
          </w:p>
          <w:p w14:paraId="4CAD1F65" w14:textId="77777777" w:rsidR="001E4E3A" w:rsidRPr="004237CF" w:rsidRDefault="001E4E3A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Answer all incoming calls and redirect them or keep messages.</w:t>
            </w:r>
          </w:p>
          <w:p w14:paraId="289A351E" w14:textId="77777777" w:rsidR="001E4E3A" w:rsidRPr="004237CF" w:rsidRDefault="001E4E3A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Receive letters, packages etc.</w:t>
            </w:r>
          </w:p>
          <w:p w14:paraId="3EF4880E" w14:textId="77777777" w:rsidR="00603B0D" w:rsidRPr="004237CF" w:rsidRDefault="00603B0D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Responsible</w:t>
            </w:r>
            <w:r w:rsidR="009731BC" w:rsidRPr="004237CF">
              <w:rPr>
                <w:rFonts w:ascii="Arial" w:hAnsi="Arial" w:cs="Arial"/>
                <w:bCs/>
                <w:sz w:val="22"/>
              </w:rPr>
              <w:t xml:space="preserve"> for</w:t>
            </w:r>
            <w:r w:rsidRPr="004237CF">
              <w:rPr>
                <w:rFonts w:ascii="Arial" w:hAnsi="Arial" w:cs="Arial"/>
                <w:bCs/>
                <w:sz w:val="22"/>
              </w:rPr>
              <w:t xml:space="preserve"> </w:t>
            </w:r>
            <w:r w:rsidR="009731BC" w:rsidRPr="004237CF">
              <w:rPr>
                <w:rFonts w:ascii="Arial" w:hAnsi="Arial" w:cs="Arial"/>
                <w:bCs/>
                <w:sz w:val="22"/>
              </w:rPr>
              <w:t>Housekeeping</w:t>
            </w:r>
            <w:r w:rsidRPr="004237CF">
              <w:rPr>
                <w:rFonts w:ascii="Arial" w:hAnsi="Arial" w:cs="Arial"/>
                <w:bCs/>
                <w:sz w:val="22"/>
              </w:rPr>
              <w:t xml:space="preserve">. </w:t>
            </w:r>
          </w:p>
          <w:p w14:paraId="461457DA" w14:textId="77777777" w:rsidR="009731BC" w:rsidRPr="004237CF" w:rsidRDefault="009731BC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To facilitate staff and parents.</w:t>
            </w:r>
          </w:p>
          <w:p w14:paraId="157B2D13" w14:textId="77777777" w:rsidR="001E4E3A" w:rsidRPr="00894372" w:rsidRDefault="001E4E3A" w:rsidP="001E4E3A">
            <w:pPr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</w:pPr>
          </w:p>
          <w:p w14:paraId="317CF471" w14:textId="77777777" w:rsidR="001E4E3A" w:rsidRPr="00894372" w:rsidRDefault="009731BC" w:rsidP="001E4E3A">
            <w:pPr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</w:pPr>
            <w:r w:rsidRPr="00894372"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  <w:t>BOOK SELLER</w:t>
            </w:r>
            <w:r w:rsidR="00F908D4" w:rsidRPr="00894372">
              <w:rPr>
                <w:rFonts w:ascii="Arial" w:hAnsi="Arial" w:cs="Arial"/>
                <w:b/>
                <w:bCs/>
                <w:color w:val="0070C0"/>
                <w:sz w:val="22"/>
                <w:u w:val="single"/>
              </w:rPr>
              <w:t>:</w:t>
            </w:r>
          </w:p>
          <w:p w14:paraId="21BA51EB" w14:textId="77777777" w:rsidR="009731BC" w:rsidRPr="004237CF" w:rsidRDefault="009731BC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Responsible for offering advice, answering enquiries and ordering books for customers.</w:t>
            </w:r>
          </w:p>
          <w:p w14:paraId="03E56710" w14:textId="77777777" w:rsidR="00126A09" w:rsidRPr="004237CF" w:rsidRDefault="009731BC" w:rsidP="00126A09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 xml:space="preserve">In charge of stock control. </w:t>
            </w:r>
          </w:p>
          <w:p w14:paraId="12AF7741" w14:textId="77777777" w:rsidR="009731BC" w:rsidRPr="004237CF" w:rsidRDefault="009731BC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Also responsible for administrative tasks involved, which could include some accounting, distribution, organizing, deliveries and dealing with returns.</w:t>
            </w:r>
          </w:p>
          <w:p w14:paraId="707EB30E" w14:textId="77777777" w:rsidR="009731BC" w:rsidRPr="004237CF" w:rsidRDefault="009731BC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Maintain the inflow and outflow of the cash.</w:t>
            </w:r>
          </w:p>
          <w:p w14:paraId="47A81400" w14:textId="77777777" w:rsidR="009731BC" w:rsidRPr="004237CF" w:rsidRDefault="009731BC" w:rsidP="00950B02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2"/>
              </w:rPr>
            </w:pPr>
            <w:r w:rsidRPr="004237CF">
              <w:rPr>
                <w:rFonts w:ascii="Arial" w:hAnsi="Arial" w:cs="Arial"/>
                <w:bCs/>
                <w:sz w:val="22"/>
              </w:rPr>
              <w:t>Generate reports for management to review financial position on weekly basis.</w:t>
            </w:r>
          </w:p>
          <w:p w14:paraId="16141DD8" w14:textId="77777777" w:rsidR="006F2073" w:rsidRPr="004237CF" w:rsidRDefault="006F2073" w:rsidP="009731BC">
            <w:pPr>
              <w:spacing w:after="160" w:line="259" w:lineRule="auto"/>
              <w:rPr>
                <w:rFonts w:ascii="Arial" w:hAnsi="Arial" w:cs="Arial"/>
                <w:sz w:val="24"/>
              </w:rPr>
            </w:pPr>
          </w:p>
          <w:p w14:paraId="1CC992C8" w14:textId="77777777" w:rsidR="00691330" w:rsidRPr="004237CF" w:rsidRDefault="00691330" w:rsidP="00691330">
            <w:pPr>
              <w:pStyle w:val="Heading2"/>
              <w:rPr>
                <w:rFonts w:ascii="Arial" w:hAnsi="Arial" w:cs="Arial"/>
                <w:szCs w:val="22"/>
              </w:rPr>
            </w:pPr>
            <w:r w:rsidRPr="004237CF">
              <w:rPr>
                <w:rFonts w:ascii="Arial" w:hAnsi="Arial" w:cs="Arial"/>
                <w:color w:val="0070C0"/>
                <w:szCs w:val="22"/>
              </w:rPr>
              <w:t>certification</w:t>
            </w:r>
          </w:p>
          <w:p w14:paraId="7C10B5AE" w14:textId="77777777" w:rsidR="002E6315" w:rsidRPr="004237CF" w:rsidRDefault="00AF4AAF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w w:val="90"/>
                <w:sz w:val="22"/>
              </w:rPr>
              <w:t>Certificate of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 xml:space="preserve"> MS Office 2013 Transition </w:t>
            </w:r>
            <w:r w:rsidRPr="004237CF">
              <w:rPr>
                <w:rFonts w:ascii="Arial" w:hAnsi="Arial" w:cs="Arial"/>
                <w:w w:val="90"/>
                <w:sz w:val="22"/>
              </w:rPr>
              <w:t xml:space="preserve">by 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>ALISON.</w:t>
            </w:r>
          </w:p>
          <w:p w14:paraId="2816C8CD" w14:textId="77777777" w:rsidR="001A3742" w:rsidRPr="004237CF" w:rsidRDefault="00BB3697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Certificate of “Organizer” of 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>OPEN HOUSE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by </w:t>
            </w:r>
            <w:r w:rsidRPr="004237CF">
              <w:rPr>
                <w:rFonts w:ascii="Arial" w:hAnsi="Arial" w:cs="Arial"/>
                <w:b/>
                <w:bCs/>
                <w:sz w:val="22"/>
              </w:rPr>
              <w:t>COTHM International</w:t>
            </w:r>
            <w:r w:rsidRPr="004237CF">
              <w:rPr>
                <w:rFonts w:ascii="Arial" w:hAnsi="Arial" w:cs="Arial"/>
                <w:b/>
                <w:sz w:val="24"/>
              </w:rPr>
              <w:t>.</w:t>
            </w:r>
          </w:p>
          <w:p w14:paraId="0D222C3B" w14:textId="77777777" w:rsidR="00F7233B" w:rsidRPr="004237CF" w:rsidRDefault="00F7233B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w w:val="90"/>
                <w:sz w:val="22"/>
              </w:rPr>
              <w:t xml:space="preserve">Certificate of 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>GEOGRAPHY IN TRAVEL PLANNING</w:t>
            </w:r>
            <w:r w:rsidRPr="004237CF">
              <w:rPr>
                <w:rFonts w:ascii="Arial" w:hAnsi="Arial" w:cs="Arial"/>
                <w:w w:val="90"/>
                <w:sz w:val="22"/>
              </w:rPr>
              <w:t xml:space="preserve"> by 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>IATA</w:t>
            </w:r>
            <w:r w:rsidR="00950B02" w:rsidRPr="004237CF">
              <w:rPr>
                <w:rFonts w:ascii="Arial" w:hAnsi="Arial" w:cs="Arial"/>
                <w:b/>
                <w:w w:val="90"/>
                <w:sz w:val="22"/>
              </w:rPr>
              <w:t>-CANADA</w:t>
            </w:r>
            <w:r w:rsidRPr="004237CF">
              <w:rPr>
                <w:rFonts w:ascii="Arial" w:hAnsi="Arial" w:cs="Arial"/>
                <w:w w:val="90"/>
                <w:sz w:val="22"/>
              </w:rPr>
              <w:t>.</w:t>
            </w:r>
          </w:p>
          <w:p w14:paraId="7307790B" w14:textId="77777777" w:rsidR="001A3742" w:rsidRPr="004237CF" w:rsidRDefault="001A3742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w w:val="90"/>
                <w:sz w:val="22"/>
              </w:rPr>
              <w:t xml:space="preserve">Certificate of achievement </w:t>
            </w:r>
            <w:r w:rsidR="00F7233B" w:rsidRPr="004237CF">
              <w:rPr>
                <w:rFonts w:ascii="Arial" w:hAnsi="Arial" w:cs="Arial"/>
                <w:b/>
                <w:w w:val="90"/>
                <w:sz w:val="22"/>
              </w:rPr>
              <w:t>AIR FARES &amp; TICKETING COURSE LEVEL</w:t>
            </w:r>
            <w:r w:rsidR="00F7233B" w:rsidRPr="004237CF">
              <w:rPr>
                <w:rFonts w:ascii="Arial" w:hAnsi="Arial" w:cs="Arial"/>
                <w:w w:val="90"/>
                <w:sz w:val="22"/>
              </w:rPr>
              <w:t xml:space="preserve"> </w:t>
            </w:r>
            <w:r w:rsidR="00F7233B" w:rsidRPr="004237CF">
              <w:rPr>
                <w:rFonts w:ascii="Arial" w:hAnsi="Arial" w:cs="Arial"/>
                <w:b/>
                <w:w w:val="90"/>
                <w:sz w:val="22"/>
              </w:rPr>
              <w:t>1</w:t>
            </w:r>
            <w:r w:rsidR="00F7233B" w:rsidRPr="004237CF">
              <w:rPr>
                <w:rFonts w:ascii="Arial" w:hAnsi="Arial" w:cs="Arial"/>
                <w:w w:val="90"/>
                <w:sz w:val="22"/>
              </w:rPr>
              <w:t xml:space="preserve"> by </w:t>
            </w:r>
            <w:r w:rsidR="00F7233B" w:rsidRPr="004237CF">
              <w:rPr>
                <w:rFonts w:ascii="Arial" w:hAnsi="Arial" w:cs="Arial"/>
                <w:b/>
                <w:w w:val="90"/>
                <w:sz w:val="22"/>
              </w:rPr>
              <w:t>LEARN: TRAVEL UK</w:t>
            </w:r>
            <w:r w:rsidR="00F7233B" w:rsidRPr="004237CF">
              <w:rPr>
                <w:rFonts w:ascii="Arial" w:hAnsi="Arial" w:cs="Arial"/>
                <w:w w:val="90"/>
                <w:sz w:val="22"/>
              </w:rPr>
              <w:t>.</w:t>
            </w:r>
          </w:p>
          <w:p w14:paraId="00BBA23F" w14:textId="77777777" w:rsidR="001A3742" w:rsidRPr="004237CF" w:rsidRDefault="001A3742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w w:val="90"/>
                <w:sz w:val="22"/>
              </w:rPr>
              <w:t xml:space="preserve">Certificate of achievement 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 xml:space="preserve">COMPUTERIZED RESERVATION CONCEPT </w:t>
            </w:r>
            <w:r w:rsidRPr="004237CF">
              <w:rPr>
                <w:rFonts w:ascii="Arial" w:hAnsi="Arial" w:cs="Arial"/>
                <w:w w:val="90"/>
                <w:sz w:val="22"/>
              </w:rPr>
              <w:t xml:space="preserve">by 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>TRAVELPORT GALILEO.</w:t>
            </w:r>
          </w:p>
          <w:p w14:paraId="394BF91E" w14:textId="77777777" w:rsidR="001A3742" w:rsidRPr="004237CF" w:rsidRDefault="001A3742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w w:val="90"/>
                <w:sz w:val="22"/>
              </w:rPr>
              <w:t xml:space="preserve">Certificate of achievement 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 xml:space="preserve">COMPUTERIZED RESERVATION </w:t>
            </w:r>
            <w:r w:rsidR="00F7233B" w:rsidRPr="004237CF">
              <w:rPr>
                <w:rFonts w:ascii="Arial" w:hAnsi="Arial" w:cs="Arial"/>
                <w:b/>
                <w:w w:val="90"/>
                <w:sz w:val="22"/>
              </w:rPr>
              <w:t xml:space="preserve">CONCEPT </w:t>
            </w:r>
            <w:r w:rsidR="00F7233B" w:rsidRPr="004237CF">
              <w:rPr>
                <w:rFonts w:ascii="Arial" w:hAnsi="Arial" w:cs="Arial"/>
                <w:w w:val="90"/>
                <w:sz w:val="22"/>
              </w:rPr>
              <w:t>by</w:t>
            </w:r>
            <w:r w:rsidRPr="004237CF">
              <w:rPr>
                <w:rFonts w:ascii="Arial" w:hAnsi="Arial" w:cs="Arial"/>
                <w:w w:val="90"/>
                <w:sz w:val="22"/>
              </w:rPr>
              <w:t xml:space="preserve"> 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>AMADEUS</w:t>
            </w:r>
            <w:r w:rsidRPr="004237CF">
              <w:rPr>
                <w:rFonts w:ascii="Arial" w:hAnsi="Arial" w:cs="Arial"/>
                <w:w w:val="90"/>
                <w:sz w:val="22"/>
              </w:rPr>
              <w:t xml:space="preserve">. </w:t>
            </w:r>
          </w:p>
          <w:p w14:paraId="32A0D083" w14:textId="77777777" w:rsidR="001A3742" w:rsidRPr="004237CF" w:rsidRDefault="001A3742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w w:val="90"/>
                <w:sz w:val="22"/>
              </w:rPr>
              <w:t xml:space="preserve">Certificate of achievement 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 xml:space="preserve">GLOBAL PROFESSIONAL DEVELOPMENT PROGRAM </w:t>
            </w:r>
            <w:r w:rsidRPr="004237CF">
              <w:rPr>
                <w:rFonts w:ascii="Arial" w:hAnsi="Arial" w:cs="Arial"/>
                <w:w w:val="90"/>
                <w:sz w:val="22"/>
              </w:rPr>
              <w:t xml:space="preserve">by 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>COTHM international.</w:t>
            </w:r>
          </w:p>
          <w:p w14:paraId="5E6C0402" w14:textId="77777777" w:rsidR="001A3742" w:rsidRPr="004237CF" w:rsidRDefault="001A3742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w w:val="90"/>
                <w:sz w:val="22"/>
              </w:rPr>
              <w:t xml:space="preserve">Certificate of 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>DIPLOMA IN AIR TICKETING &amp; RESERVATION SYSTEM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) by </w:t>
            </w:r>
            <w:r w:rsidRPr="004237CF">
              <w:rPr>
                <w:rFonts w:ascii="Arial" w:hAnsi="Arial" w:cs="Arial"/>
                <w:b/>
                <w:bCs/>
                <w:sz w:val="22"/>
              </w:rPr>
              <w:t>COTHM International</w:t>
            </w:r>
            <w:r w:rsidRPr="004237CF">
              <w:rPr>
                <w:rFonts w:ascii="Arial" w:hAnsi="Arial" w:cs="Arial"/>
                <w:b/>
                <w:sz w:val="24"/>
              </w:rPr>
              <w:t>.</w:t>
            </w:r>
          </w:p>
          <w:p w14:paraId="70E2B96F" w14:textId="77777777" w:rsidR="00BB3697" w:rsidRPr="004237CF" w:rsidRDefault="001A3742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w w:val="90"/>
                <w:sz w:val="22"/>
              </w:rPr>
              <w:t>DIPLOMA IN AIRLINE TICK</w:t>
            </w:r>
          </w:p>
          <w:p w14:paraId="44F0C911" w14:textId="77777777" w:rsidR="00501B5B" w:rsidRPr="004237CF" w:rsidRDefault="00501B5B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bCs/>
                <w:w w:val="90"/>
                <w:sz w:val="22"/>
              </w:rPr>
              <w:t>Certificate of “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>1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  <w:vertAlign w:val="superscript"/>
              </w:rPr>
              <w:t>ST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Position”</w:t>
            </w:r>
            <w:r w:rsidR="00BB3697" w:rsidRPr="004237CF">
              <w:rPr>
                <w:rFonts w:ascii="Arial" w:hAnsi="Arial" w:cs="Arial"/>
                <w:bCs/>
                <w:w w:val="90"/>
                <w:sz w:val="22"/>
              </w:rPr>
              <w:t xml:space="preserve"> in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(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>DIPLOMA IN AIR TICKETING &amp; RESERVATION SYSTEM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), </w:t>
            </w:r>
            <w:r w:rsidRPr="004237CF">
              <w:rPr>
                <w:rFonts w:ascii="Arial" w:hAnsi="Arial" w:cs="Arial"/>
                <w:b/>
                <w:bCs/>
                <w:sz w:val="22"/>
              </w:rPr>
              <w:t>COTHM International</w:t>
            </w:r>
            <w:r w:rsidRPr="004237CF">
              <w:rPr>
                <w:rFonts w:ascii="Arial" w:hAnsi="Arial" w:cs="Arial"/>
                <w:b/>
                <w:sz w:val="24"/>
              </w:rPr>
              <w:t>.</w:t>
            </w:r>
          </w:p>
          <w:p w14:paraId="645E60D3" w14:textId="77777777" w:rsidR="00501B5B" w:rsidRPr="004237CF" w:rsidRDefault="00501B5B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Certificate of “Organizer” of 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>6</w:t>
            </w:r>
            <w:r w:rsidRPr="004237CF">
              <w:rPr>
                <w:rFonts w:ascii="Arial" w:hAnsi="Arial" w:cs="Arial"/>
                <w:b/>
                <w:w w:val="90"/>
                <w:sz w:val="22"/>
                <w:vertAlign w:val="superscript"/>
              </w:rPr>
              <w:t>th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 xml:space="preserve"> Annual Convocation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at Marriott Hotel by </w:t>
            </w:r>
            <w:r w:rsidRPr="004237CF">
              <w:rPr>
                <w:rFonts w:ascii="Arial" w:hAnsi="Arial" w:cs="Arial"/>
                <w:b/>
                <w:bCs/>
                <w:sz w:val="22"/>
              </w:rPr>
              <w:t>COTHM International</w:t>
            </w:r>
            <w:r w:rsidRPr="004237CF">
              <w:rPr>
                <w:rFonts w:ascii="Arial" w:hAnsi="Arial" w:cs="Arial"/>
                <w:b/>
                <w:sz w:val="24"/>
              </w:rPr>
              <w:t>.</w:t>
            </w:r>
          </w:p>
          <w:p w14:paraId="13B55BB7" w14:textId="77777777" w:rsidR="00501B5B" w:rsidRPr="004237CF" w:rsidRDefault="00501B5B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Certificate of “Participation” of 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>CHOCO MANIA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event at </w:t>
            </w:r>
            <w:r w:rsidR="001A3742" w:rsidRPr="004237CF">
              <w:rPr>
                <w:rFonts w:ascii="Arial" w:hAnsi="Arial" w:cs="Arial"/>
                <w:bCs/>
                <w:w w:val="90"/>
                <w:sz w:val="22"/>
              </w:rPr>
              <w:t>Lucky one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mall by </w:t>
            </w:r>
            <w:r w:rsidRPr="004237CF">
              <w:rPr>
                <w:rFonts w:ascii="Arial" w:hAnsi="Arial" w:cs="Arial"/>
                <w:b/>
                <w:bCs/>
                <w:sz w:val="22"/>
              </w:rPr>
              <w:t>COTHM International</w:t>
            </w:r>
            <w:r w:rsidRPr="004237CF">
              <w:rPr>
                <w:rFonts w:ascii="Arial" w:hAnsi="Arial" w:cs="Arial"/>
                <w:b/>
                <w:sz w:val="24"/>
              </w:rPr>
              <w:t>.</w:t>
            </w:r>
          </w:p>
          <w:p w14:paraId="2F8C45E3" w14:textId="77777777" w:rsidR="00950B02" w:rsidRPr="004237CF" w:rsidRDefault="00501B5B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Certificate of “Participation” of 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>SWEET BITES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event at </w:t>
            </w:r>
            <w:r w:rsidR="001A3742" w:rsidRPr="004237CF">
              <w:rPr>
                <w:rFonts w:ascii="Arial" w:hAnsi="Arial" w:cs="Arial"/>
                <w:bCs/>
                <w:w w:val="90"/>
                <w:sz w:val="22"/>
              </w:rPr>
              <w:t>Lucky one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mall by </w:t>
            </w:r>
            <w:r w:rsidRPr="004237CF">
              <w:rPr>
                <w:rFonts w:ascii="Arial" w:hAnsi="Arial" w:cs="Arial"/>
                <w:b/>
                <w:bCs/>
                <w:sz w:val="22"/>
              </w:rPr>
              <w:t>COTHM International</w:t>
            </w:r>
            <w:r w:rsidRPr="004237CF">
              <w:rPr>
                <w:rFonts w:ascii="Arial" w:hAnsi="Arial" w:cs="Arial"/>
                <w:b/>
                <w:sz w:val="24"/>
              </w:rPr>
              <w:t>.</w:t>
            </w:r>
          </w:p>
          <w:p w14:paraId="3361D71A" w14:textId="77777777" w:rsidR="00950B02" w:rsidRPr="004237CF" w:rsidRDefault="00950B02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Certificate of 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 xml:space="preserve">COMPLETION HSK LEVEL </w:t>
            </w:r>
            <w:r w:rsidR="004237CF" w:rsidRPr="004237CF">
              <w:rPr>
                <w:rFonts w:ascii="Arial" w:hAnsi="Arial" w:cs="Arial"/>
                <w:b/>
                <w:bCs/>
                <w:w w:val="90"/>
                <w:sz w:val="22"/>
              </w:rPr>
              <w:t>3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 xml:space="preserve"> CHINESE LANGUAGE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by 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>CONFUCIUS INSTITUTE AT UNIVERSITY OF KARACHI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>.</w:t>
            </w:r>
          </w:p>
          <w:p w14:paraId="4B85DEC8" w14:textId="77777777" w:rsidR="00950B02" w:rsidRPr="004237CF" w:rsidRDefault="00950B02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Certificate of 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>COMPLETION HSK LEVEL 1 CHINESE LANGUAGE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by 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>CONFUCIUS INSTITUTE AT UNIVERSITY OF KARACHI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>.</w:t>
            </w:r>
          </w:p>
          <w:p w14:paraId="69C06C6E" w14:textId="77777777" w:rsidR="007D5044" w:rsidRPr="004237CF" w:rsidRDefault="007D5044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Certificate of 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>2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  <w:vertAlign w:val="superscript"/>
              </w:rPr>
              <w:t>nd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 xml:space="preserve"> position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in DARTS game from 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>ISSA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laboratory.</w:t>
            </w:r>
          </w:p>
          <w:p w14:paraId="160CA6A2" w14:textId="77777777" w:rsidR="002E6315" w:rsidRPr="004237CF" w:rsidRDefault="002E6315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Certificate of </w:t>
            </w:r>
            <w:r w:rsidR="004237CF" w:rsidRPr="004237CF">
              <w:rPr>
                <w:rFonts w:ascii="Arial" w:hAnsi="Arial" w:cs="Arial"/>
                <w:bCs/>
                <w:w w:val="90"/>
                <w:sz w:val="22"/>
              </w:rPr>
              <w:t xml:space="preserve">English language 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completion 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>Level 2-8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from 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>Berlitz.</w:t>
            </w:r>
          </w:p>
          <w:p w14:paraId="7E615330" w14:textId="77777777" w:rsidR="007D5044" w:rsidRPr="004237CF" w:rsidRDefault="007D5044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bCs/>
                <w:w w:val="90"/>
                <w:sz w:val="22"/>
              </w:rPr>
              <w:t>Best</w:t>
            </w:r>
            <w:r w:rsidR="00126A09" w:rsidRPr="004237CF">
              <w:rPr>
                <w:rFonts w:ascii="Arial" w:hAnsi="Arial" w:cs="Arial"/>
                <w:bCs/>
                <w:w w:val="90"/>
                <w:sz w:val="22"/>
              </w:rPr>
              <w:t xml:space="preserve"> student certificate of </w:t>
            </w:r>
            <w:r w:rsidR="00126A09" w:rsidRPr="004237CF">
              <w:rPr>
                <w:rFonts w:ascii="Arial" w:hAnsi="Arial" w:cs="Arial"/>
                <w:b/>
                <w:bCs/>
                <w:color w:val="000000" w:themeColor="text1"/>
                <w:w w:val="90"/>
                <w:sz w:val="22"/>
              </w:rPr>
              <w:t>level 07</w:t>
            </w:r>
            <w:r w:rsidRPr="004237CF">
              <w:rPr>
                <w:rFonts w:ascii="Arial" w:hAnsi="Arial" w:cs="Arial"/>
                <w:bCs/>
                <w:color w:val="000000" w:themeColor="text1"/>
                <w:w w:val="90"/>
                <w:sz w:val="22"/>
              </w:rPr>
              <w:t xml:space="preserve"> 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from 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>Berlitz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>.</w:t>
            </w:r>
          </w:p>
          <w:p w14:paraId="76C15D6F" w14:textId="77777777" w:rsidR="00950B02" w:rsidRPr="004237CF" w:rsidRDefault="00950B02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Certificate of 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>2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  <w:vertAlign w:val="superscript"/>
              </w:rPr>
              <w:t>nd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 xml:space="preserve"> position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in speech competition from </w:t>
            </w:r>
            <w:r w:rsidRPr="004237CF">
              <w:rPr>
                <w:rFonts w:ascii="Arial" w:hAnsi="Arial" w:cs="Arial"/>
                <w:b/>
                <w:bCs/>
                <w:w w:val="90"/>
                <w:sz w:val="22"/>
              </w:rPr>
              <w:t>Berlitz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>.</w:t>
            </w:r>
          </w:p>
          <w:p w14:paraId="732A550C" w14:textId="77777777" w:rsidR="00950B02" w:rsidRPr="004237CF" w:rsidRDefault="00950B02" w:rsidP="00950B02">
            <w:pPr>
              <w:pStyle w:val="ListParagraph"/>
              <w:widowControl w:val="0"/>
              <w:numPr>
                <w:ilvl w:val="0"/>
                <w:numId w:val="19"/>
              </w:numPr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Certificate of </w:t>
            </w:r>
            <w:r w:rsidRPr="004237CF">
              <w:rPr>
                <w:rFonts w:ascii="Arial" w:hAnsi="Arial" w:cs="Arial"/>
                <w:b/>
                <w:w w:val="90"/>
                <w:sz w:val="22"/>
              </w:rPr>
              <w:t>TCF</w:t>
            </w:r>
            <w:r w:rsidRPr="004237CF">
              <w:rPr>
                <w:rFonts w:ascii="Arial" w:hAnsi="Arial" w:cs="Arial"/>
                <w:bCs/>
                <w:w w:val="90"/>
                <w:sz w:val="22"/>
              </w:rPr>
              <w:t xml:space="preserve"> summer camp attended as a team member.</w:t>
            </w:r>
          </w:p>
          <w:p w14:paraId="3A0D9297" w14:textId="77777777" w:rsidR="004237CF" w:rsidRPr="004237CF" w:rsidRDefault="004237CF" w:rsidP="004237CF">
            <w:pPr>
              <w:pStyle w:val="ListParagraph"/>
              <w:rPr>
                <w:rFonts w:ascii="Arial" w:hAnsi="Arial" w:cs="Arial"/>
                <w:sz w:val="22"/>
              </w:rPr>
            </w:pPr>
          </w:p>
          <w:p w14:paraId="35BD6D9E" w14:textId="77777777" w:rsidR="004237CF" w:rsidRPr="004237CF" w:rsidRDefault="004237CF" w:rsidP="004237CF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</w:rPr>
            </w:pPr>
            <w:r w:rsidRPr="004237CF">
              <w:rPr>
                <w:rFonts w:ascii="Arial" w:hAnsi="Arial" w:cs="Arial"/>
                <w:sz w:val="22"/>
              </w:rPr>
              <w:t xml:space="preserve">DATRS Diploma in Air Ticketing &amp; Reservation System from </w:t>
            </w:r>
            <w:r w:rsidRPr="004237CF">
              <w:rPr>
                <w:rFonts w:ascii="Arial" w:hAnsi="Arial" w:cs="Arial"/>
                <w:bCs/>
                <w:sz w:val="22"/>
              </w:rPr>
              <w:t>COTHM International</w:t>
            </w:r>
            <w:r w:rsidRPr="004237CF">
              <w:rPr>
                <w:rFonts w:ascii="Arial" w:hAnsi="Arial" w:cs="Arial"/>
                <w:sz w:val="22"/>
              </w:rPr>
              <w:t xml:space="preserve"> College of Tourism &amp; Hotel Management.</w:t>
            </w:r>
          </w:p>
          <w:p w14:paraId="3F231A2B" w14:textId="77777777" w:rsidR="004237CF" w:rsidRPr="004237CF" w:rsidRDefault="004237CF" w:rsidP="004237CF">
            <w:pPr>
              <w:widowControl w:val="0"/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</w:p>
          <w:p w14:paraId="40AFC04F" w14:textId="77777777" w:rsidR="00501B5B" w:rsidRPr="004237CF" w:rsidRDefault="00501B5B" w:rsidP="00501B5B">
            <w:pPr>
              <w:pStyle w:val="ListParagraph"/>
              <w:widowControl w:val="0"/>
              <w:autoSpaceDE w:val="0"/>
              <w:autoSpaceDN w:val="0"/>
              <w:spacing w:before="17"/>
              <w:rPr>
                <w:rFonts w:ascii="Arial" w:hAnsi="Arial" w:cs="Arial"/>
                <w:b/>
                <w:w w:val="90"/>
                <w:sz w:val="22"/>
              </w:rPr>
            </w:pPr>
          </w:p>
          <w:p w14:paraId="317164A0" w14:textId="77777777" w:rsidR="00126A09" w:rsidRPr="004237CF" w:rsidRDefault="00126A09" w:rsidP="00126A09">
            <w:pPr>
              <w:widowControl w:val="0"/>
              <w:autoSpaceDE w:val="0"/>
              <w:autoSpaceDN w:val="0"/>
              <w:spacing w:before="17"/>
              <w:ind w:left="360"/>
              <w:rPr>
                <w:rFonts w:ascii="Arial" w:hAnsi="Arial" w:cs="Arial"/>
                <w:b/>
                <w:w w:val="90"/>
                <w:sz w:val="22"/>
              </w:rPr>
            </w:pPr>
          </w:p>
          <w:p w14:paraId="662E245E" w14:textId="77777777" w:rsidR="001C0B3C" w:rsidRPr="004237CF" w:rsidRDefault="001C0B3C" w:rsidP="001C0B3C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</w:tbl>
    <w:p w14:paraId="1AA86E0F" w14:textId="77777777" w:rsidR="008B24DC" w:rsidRPr="004237CF" w:rsidRDefault="008B24DC" w:rsidP="008B24DC">
      <w:pPr>
        <w:tabs>
          <w:tab w:val="left" w:pos="4545"/>
        </w:tabs>
        <w:rPr>
          <w:rFonts w:ascii="Arial" w:hAnsi="Arial" w:cs="Arial"/>
          <w:b/>
          <w:sz w:val="28"/>
        </w:rPr>
      </w:pPr>
    </w:p>
    <w:sectPr w:rsidR="008B24DC" w:rsidRPr="004237CF" w:rsidSect="00C674A8">
      <w:headerReference w:type="default" r:id="rId12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24721" w14:textId="77777777" w:rsidR="00877003" w:rsidRDefault="00877003" w:rsidP="000C45FF">
      <w:r>
        <w:separator/>
      </w:r>
    </w:p>
  </w:endnote>
  <w:endnote w:type="continuationSeparator" w:id="0">
    <w:p w14:paraId="411372E5" w14:textId="77777777" w:rsidR="00877003" w:rsidRDefault="00877003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entury Gothic">
    <w:altName w:val="Calibr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17F2E" w14:textId="77777777" w:rsidR="00877003" w:rsidRDefault="00877003" w:rsidP="000C45FF">
      <w:r>
        <w:separator/>
      </w:r>
    </w:p>
  </w:footnote>
  <w:footnote w:type="continuationSeparator" w:id="0">
    <w:p w14:paraId="1AA4D028" w14:textId="77777777" w:rsidR="00877003" w:rsidRDefault="00877003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5476CA" w14:textId="77777777" w:rsidR="000C45FF" w:rsidRDefault="000C45FF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8240" behindDoc="1" locked="0" layoutInCell="1" allowOverlap="1" wp14:anchorId="064DC2C2" wp14:editId="70353768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91991"/>
    <w:multiLevelType w:val="hybridMultilevel"/>
    <w:tmpl w:val="9182C4EA"/>
    <w:lvl w:ilvl="0" w:tplc="CC461214">
      <w:start w:val="1"/>
      <w:numFmt w:val="decimal"/>
      <w:lvlText w:val="%1."/>
      <w:lvlJc w:val="left"/>
      <w:pPr>
        <w:ind w:left="847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567" w:hanging="360"/>
      </w:pPr>
    </w:lvl>
    <w:lvl w:ilvl="2" w:tplc="0409001B" w:tentative="1">
      <w:start w:val="1"/>
      <w:numFmt w:val="lowerRoman"/>
      <w:lvlText w:val="%3."/>
      <w:lvlJc w:val="right"/>
      <w:pPr>
        <w:ind w:left="2287" w:hanging="180"/>
      </w:pPr>
    </w:lvl>
    <w:lvl w:ilvl="3" w:tplc="0409000F" w:tentative="1">
      <w:start w:val="1"/>
      <w:numFmt w:val="decimal"/>
      <w:lvlText w:val="%4."/>
      <w:lvlJc w:val="left"/>
      <w:pPr>
        <w:ind w:left="3007" w:hanging="360"/>
      </w:pPr>
    </w:lvl>
    <w:lvl w:ilvl="4" w:tplc="04090019" w:tentative="1">
      <w:start w:val="1"/>
      <w:numFmt w:val="lowerLetter"/>
      <w:lvlText w:val="%5."/>
      <w:lvlJc w:val="left"/>
      <w:pPr>
        <w:ind w:left="3727" w:hanging="360"/>
      </w:pPr>
    </w:lvl>
    <w:lvl w:ilvl="5" w:tplc="0409001B" w:tentative="1">
      <w:start w:val="1"/>
      <w:numFmt w:val="lowerRoman"/>
      <w:lvlText w:val="%6."/>
      <w:lvlJc w:val="right"/>
      <w:pPr>
        <w:ind w:left="4447" w:hanging="180"/>
      </w:pPr>
    </w:lvl>
    <w:lvl w:ilvl="6" w:tplc="0409000F" w:tentative="1">
      <w:start w:val="1"/>
      <w:numFmt w:val="decimal"/>
      <w:lvlText w:val="%7."/>
      <w:lvlJc w:val="left"/>
      <w:pPr>
        <w:ind w:left="5167" w:hanging="360"/>
      </w:pPr>
    </w:lvl>
    <w:lvl w:ilvl="7" w:tplc="04090019" w:tentative="1">
      <w:start w:val="1"/>
      <w:numFmt w:val="lowerLetter"/>
      <w:lvlText w:val="%8."/>
      <w:lvlJc w:val="left"/>
      <w:pPr>
        <w:ind w:left="5887" w:hanging="360"/>
      </w:pPr>
    </w:lvl>
    <w:lvl w:ilvl="8" w:tplc="0409001B" w:tentative="1">
      <w:start w:val="1"/>
      <w:numFmt w:val="lowerRoman"/>
      <w:lvlText w:val="%9."/>
      <w:lvlJc w:val="right"/>
      <w:pPr>
        <w:ind w:left="6607" w:hanging="180"/>
      </w:pPr>
    </w:lvl>
  </w:abstractNum>
  <w:abstractNum w:abstractNumId="1" w15:restartNumberingAfterBreak="0">
    <w:nsid w:val="02EE10A8"/>
    <w:multiLevelType w:val="hybridMultilevel"/>
    <w:tmpl w:val="9A6230C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9D4191"/>
    <w:multiLevelType w:val="hybridMultilevel"/>
    <w:tmpl w:val="24F6343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3F0648"/>
    <w:multiLevelType w:val="hybridMultilevel"/>
    <w:tmpl w:val="7182000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B315C70"/>
    <w:multiLevelType w:val="hybridMultilevel"/>
    <w:tmpl w:val="F8BA8C1A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B30A18"/>
    <w:multiLevelType w:val="hybridMultilevel"/>
    <w:tmpl w:val="D73E15EE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831C7"/>
    <w:multiLevelType w:val="hybridMultilevel"/>
    <w:tmpl w:val="FF1C90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C75741"/>
    <w:multiLevelType w:val="hybridMultilevel"/>
    <w:tmpl w:val="23DC2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DB5702"/>
    <w:multiLevelType w:val="hybridMultilevel"/>
    <w:tmpl w:val="599E5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3B3232"/>
    <w:multiLevelType w:val="hybridMultilevel"/>
    <w:tmpl w:val="E7C28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352E12"/>
    <w:multiLevelType w:val="multilevel"/>
    <w:tmpl w:val="56800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DB02BA"/>
    <w:multiLevelType w:val="hybridMultilevel"/>
    <w:tmpl w:val="A2A65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28328D"/>
    <w:multiLevelType w:val="hybridMultilevel"/>
    <w:tmpl w:val="39887230"/>
    <w:lvl w:ilvl="0" w:tplc="FF028E8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5C0FF4"/>
    <w:multiLevelType w:val="hybridMultilevel"/>
    <w:tmpl w:val="8CFC3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676B0"/>
    <w:multiLevelType w:val="hybridMultilevel"/>
    <w:tmpl w:val="8B548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F45540"/>
    <w:multiLevelType w:val="hybridMultilevel"/>
    <w:tmpl w:val="9256771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02303A"/>
    <w:multiLevelType w:val="hybridMultilevel"/>
    <w:tmpl w:val="DBA03D54"/>
    <w:lvl w:ilvl="0" w:tplc="04090001">
      <w:start w:val="1"/>
      <w:numFmt w:val="bullet"/>
      <w:lvlText w:val=""/>
      <w:lvlJc w:val="left"/>
      <w:pPr>
        <w:ind w:left="8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7" w:hanging="360"/>
      </w:pPr>
      <w:rPr>
        <w:rFonts w:ascii="Wingdings" w:hAnsi="Wingdings" w:hint="default"/>
      </w:rPr>
    </w:lvl>
  </w:abstractNum>
  <w:abstractNum w:abstractNumId="17" w15:restartNumberingAfterBreak="0">
    <w:nsid w:val="55F8580F"/>
    <w:multiLevelType w:val="multilevel"/>
    <w:tmpl w:val="EA6A7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AA00575"/>
    <w:multiLevelType w:val="hybridMultilevel"/>
    <w:tmpl w:val="35125A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F910715"/>
    <w:multiLevelType w:val="hybridMultilevel"/>
    <w:tmpl w:val="10D071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2E5A24"/>
    <w:multiLevelType w:val="hybridMultilevel"/>
    <w:tmpl w:val="675EE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537E2C"/>
    <w:multiLevelType w:val="hybridMultilevel"/>
    <w:tmpl w:val="6CEAE56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B831C94"/>
    <w:multiLevelType w:val="hybridMultilevel"/>
    <w:tmpl w:val="354C0B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4"/>
  </w:num>
  <w:num w:numId="3">
    <w:abstractNumId w:val="5"/>
  </w:num>
  <w:num w:numId="4">
    <w:abstractNumId w:val="11"/>
  </w:num>
  <w:num w:numId="5">
    <w:abstractNumId w:val="19"/>
  </w:num>
  <w:num w:numId="6">
    <w:abstractNumId w:val="12"/>
  </w:num>
  <w:num w:numId="7">
    <w:abstractNumId w:val="14"/>
  </w:num>
  <w:num w:numId="8">
    <w:abstractNumId w:val="17"/>
  </w:num>
  <w:num w:numId="9">
    <w:abstractNumId w:val="2"/>
  </w:num>
  <w:num w:numId="10">
    <w:abstractNumId w:val="8"/>
  </w:num>
  <w:num w:numId="11">
    <w:abstractNumId w:val="7"/>
  </w:num>
  <w:num w:numId="12">
    <w:abstractNumId w:val="21"/>
  </w:num>
  <w:num w:numId="13">
    <w:abstractNumId w:val="16"/>
  </w:num>
  <w:num w:numId="14">
    <w:abstractNumId w:val="0"/>
  </w:num>
  <w:num w:numId="15">
    <w:abstractNumId w:val="1"/>
  </w:num>
  <w:num w:numId="16">
    <w:abstractNumId w:val="22"/>
  </w:num>
  <w:num w:numId="17">
    <w:abstractNumId w:val="18"/>
  </w:num>
  <w:num w:numId="18">
    <w:abstractNumId w:val="13"/>
  </w:num>
  <w:num w:numId="19">
    <w:abstractNumId w:val="9"/>
  </w:num>
  <w:num w:numId="20">
    <w:abstractNumId w:val="3"/>
  </w:num>
  <w:num w:numId="21">
    <w:abstractNumId w:val="6"/>
  </w:num>
  <w:num w:numId="22">
    <w:abstractNumId w:val="15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removePersonalInformation/>
  <w:removeDateAndTim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633B"/>
    <w:rsid w:val="000222C6"/>
    <w:rsid w:val="00036450"/>
    <w:rsid w:val="000620B5"/>
    <w:rsid w:val="00081D6B"/>
    <w:rsid w:val="00094499"/>
    <w:rsid w:val="0009650C"/>
    <w:rsid w:val="000A0777"/>
    <w:rsid w:val="000C379E"/>
    <w:rsid w:val="000C45FF"/>
    <w:rsid w:val="000C7576"/>
    <w:rsid w:val="000D3E38"/>
    <w:rsid w:val="000E3FD1"/>
    <w:rsid w:val="00112054"/>
    <w:rsid w:val="001136A7"/>
    <w:rsid w:val="00126A09"/>
    <w:rsid w:val="0014230A"/>
    <w:rsid w:val="001525E1"/>
    <w:rsid w:val="001566E4"/>
    <w:rsid w:val="00163801"/>
    <w:rsid w:val="00180329"/>
    <w:rsid w:val="0019001F"/>
    <w:rsid w:val="001A3742"/>
    <w:rsid w:val="001A74A5"/>
    <w:rsid w:val="001A78AB"/>
    <w:rsid w:val="001B2ABD"/>
    <w:rsid w:val="001C0B3C"/>
    <w:rsid w:val="001C1AC4"/>
    <w:rsid w:val="001D31A6"/>
    <w:rsid w:val="001D45C3"/>
    <w:rsid w:val="001E0391"/>
    <w:rsid w:val="001E16F3"/>
    <w:rsid w:val="001E1759"/>
    <w:rsid w:val="001E35C3"/>
    <w:rsid w:val="001E4E3A"/>
    <w:rsid w:val="001E569F"/>
    <w:rsid w:val="001F1ECC"/>
    <w:rsid w:val="00211880"/>
    <w:rsid w:val="002240FC"/>
    <w:rsid w:val="002400EB"/>
    <w:rsid w:val="0024050E"/>
    <w:rsid w:val="002457FC"/>
    <w:rsid w:val="00256CF7"/>
    <w:rsid w:val="00281FD5"/>
    <w:rsid w:val="00287F49"/>
    <w:rsid w:val="002A7EFF"/>
    <w:rsid w:val="002D3643"/>
    <w:rsid w:val="002D602B"/>
    <w:rsid w:val="002E6315"/>
    <w:rsid w:val="002F0E0D"/>
    <w:rsid w:val="00302CB0"/>
    <w:rsid w:val="0030481B"/>
    <w:rsid w:val="0030531A"/>
    <w:rsid w:val="00312928"/>
    <w:rsid w:val="003156FC"/>
    <w:rsid w:val="003254B5"/>
    <w:rsid w:val="003362D4"/>
    <w:rsid w:val="00362E8D"/>
    <w:rsid w:val="0037121F"/>
    <w:rsid w:val="00376D85"/>
    <w:rsid w:val="003A5F52"/>
    <w:rsid w:val="003A6B7D"/>
    <w:rsid w:val="003B06CA"/>
    <w:rsid w:val="003E6202"/>
    <w:rsid w:val="004071FC"/>
    <w:rsid w:val="004237CF"/>
    <w:rsid w:val="0042797A"/>
    <w:rsid w:val="00445947"/>
    <w:rsid w:val="00451708"/>
    <w:rsid w:val="004813B3"/>
    <w:rsid w:val="00481895"/>
    <w:rsid w:val="00496591"/>
    <w:rsid w:val="004B7B6F"/>
    <w:rsid w:val="004C5BB8"/>
    <w:rsid w:val="004C63E4"/>
    <w:rsid w:val="004D3011"/>
    <w:rsid w:val="00501B5B"/>
    <w:rsid w:val="00512538"/>
    <w:rsid w:val="005262AC"/>
    <w:rsid w:val="00526D1A"/>
    <w:rsid w:val="00550BF2"/>
    <w:rsid w:val="0056373E"/>
    <w:rsid w:val="005812FD"/>
    <w:rsid w:val="00592C09"/>
    <w:rsid w:val="00596007"/>
    <w:rsid w:val="005E39D5"/>
    <w:rsid w:val="005F4308"/>
    <w:rsid w:val="00600670"/>
    <w:rsid w:val="00603B0D"/>
    <w:rsid w:val="0062123A"/>
    <w:rsid w:val="006302F7"/>
    <w:rsid w:val="00646E75"/>
    <w:rsid w:val="006659F3"/>
    <w:rsid w:val="006771D0"/>
    <w:rsid w:val="00691330"/>
    <w:rsid w:val="00691FCB"/>
    <w:rsid w:val="00694C94"/>
    <w:rsid w:val="0069621A"/>
    <w:rsid w:val="006D5037"/>
    <w:rsid w:val="006E08D5"/>
    <w:rsid w:val="006F2073"/>
    <w:rsid w:val="00715FCB"/>
    <w:rsid w:val="00723240"/>
    <w:rsid w:val="00740721"/>
    <w:rsid w:val="00743101"/>
    <w:rsid w:val="00751620"/>
    <w:rsid w:val="007775E1"/>
    <w:rsid w:val="00777DFB"/>
    <w:rsid w:val="007828C1"/>
    <w:rsid w:val="007867A0"/>
    <w:rsid w:val="007927F5"/>
    <w:rsid w:val="00793B91"/>
    <w:rsid w:val="007C5AD0"/>
    <w:rsid w:val="007D5044"/>
    <w:rsid w:val="007D5C2F"/>
    <w:rsid w:val="00802CA0"/>
    <w:rsid w:val="00810B79"/>
    <w:rsid w:val="00814C94"/>
    <w:rsid w:val="008661E6"/>
    <w:rsid w:val="00877003"/>
    <w:rsid w:val="00894372"/>
    <w:rsid w:val="008B24DC"/>
    <w:rsid w:val="008B2A14"/>
    <w:rsid w:val="008B7F0F"/>
    <w:rsid w:val="008C694D"/>
    <w:rsid w:val="008E319C"/>
    <w:rsid w:val="009260CD"/>
    <w:rsid w:val="00950B02"/>
    <w:rsid w:val="00952C25"/>
    <w:rsid w:val="009731BC"/>
    <w:rsid w:val="00973E57"/>
    <w:rsid w:val="00983972"/>
    <w:rsid w:val="009A4189"/>
    <w:rsid w:val="009D03DB"/>
    <w:rsid w:val="009F239E"/>
    <w:rsid w:val="00A05F7E"/>
    <w:rsid w:val="00A1044F"/>
    <w:rsid w:val="00A2118D"/>
    <w:rsid w:val="00A3200A"/>
    <w:rsid w:val="00A40E21"/>
    <w:rsid w:val="00A6024E"/>
    <w:rsid w:val="00A6633B"/>
    <w:rsid w:val="00A84736"/>
    <w:rsid w:val="00AB137F"/>
    <w:rsid w:val="00AC3AB1"/>
    <w:rsid w:val="00AD76E2"/>
    <w:rsid w:val="00AF4AAF"/>
    <w:rsid w:val="00B11135"/>
    <w:rsid w:val="00B17B10"/>
    <w:rsid w:val="00B20152"/>
    <w:rsid w:val="00B31360"/>
    <w:rsid w:val="00B359E4"/>
    <w:rsid w:val="00B4793E"/>
    <w:rsid w:val="00B57D98"/>
    <w:rsid w:val="00B64BCB"/>
    <w:rsid w:val="00B70850"/>
    <w:rsid w:val="00BA7C7E"/>
    <w:rsid w:val="00BB3697"/>
    <w:rsid w:val="00BE03AE"/>
    <w:rsid w:val="00BE09A2"/>
    <w:rsid w:val="00BE34DA"/>
    <w:rsid w:val="00C066B6"/>
    <w:rsid w:val="00C37BA1"/>
    <w:rsid w:val="00C4674C"/>
    <w:rsid w:val="00C506CF"/>
    <w:rsid w:val="00C668ED"/>
    <w:rsid w:val="00C674A8"/>
    <w:rsid w:val="00C70DFC"/>
    <w:rsid w:val="00C72BED"/>
    <w:rsid w:val="00C8477C"/>
    <w:rsid w:val="00C9578B"/>
    <w:rsid w:val="00C95AC2"/>
    <w:rsid w:val="00CA0374"/>
    <w:rsid w:val="00CB0055"/>
    <w:rsid w:val="00CB0CB2"/>
    <w:rsid w:val="00CB51CF"/>
    <w:rsid w:val="00CF7AD4"/>
    <w:rsid w:val="00D2522B"/>
    <w:rsid w:val="00D422DE"/>
    <w:rsid w:val="00D5459D"/>
    <w:rsid w:val="00D648AD"/>
    <w:rsid w:val="00D76428"/>
    <w:rsid w:val="00D811CA"/>
    <w:rsid w:val="00D92E69"/>
    <w:rsid w:val="00DA1F4D"/>
    <w:rsid w:val="00DB1ABF"/>
    <w:rsid w:val="00DD0957"/>
    <w:rsid w:val="00DD172A"/>
    <w:rsid w:val="00DE2692"/>
    <w:rsid w:val="00E24942"/>
    <w:rsid w:val="00E25A26"/>
    <w:rsid w:val="00E4381A"/>
    <w:rsid w:val="00E526FF"/>
    <w:rsid w:val="00E55D74"/>
    <w:rsid w:val="00E845C7"/>
    <w:rsid w:val="00E86F92"/>
    <w:rsid w:val="00EA512F"/>
    <w:rsid w:val="00EC7AAB"/>
    <w:rsid w:val="00ED57C6"/>
    <w:rsid w:val="00EF136C"/>
    <w:rsid w:val="00EF740D"/>
    <w:rsid w:val="00F17A65"/>
    <w:rsid w:val="00F47453"/>
    <w:rsid w:val="00F60274"/>
    <w:rsid w:val="00F7233B"/>
    <w:rsid w:val="00F77FB9"/>
    <w:rsid w:val="00F810B5"/>
    <w:rsid w:val="00F908D4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8BBFEB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8ED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34"/>
    <w:qFormat/>
    <w:rsid w:val="00C95A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74A8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4A8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BE34DA"/>
    <w:rPr>
      <w:color w:val="704404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0E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7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50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6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5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 /><Relationship Id="rId13" Type="http://schemas.openxmlformats.org/officeDocument/2006/relationships/fontTable" Target="fontTable.xml" /><Relationship Id="rId3" Type="http://schemas.openxmlformats.org/officeDocument/2006/relationships/customXml" Target="../customXml/item3.xml" /><Relationship Id="rId7" Type="http://schemas.openxmlformats.org/officeDocument/2006/relationships/settings" Target="settings.xml" /><Relationship Id="rId12" Type="http://schemas.openxmlformats.org/officeDocument/2006/relationships/header" Target="header1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tyles" Target="styles.xml" /><Relationship Id="rId11" Type="http://schemas.openxmlformats.org/officeDocument/2006/relationships/hyperlink" Target="mailto:mahasaeed722@gmail.com" TargetMode="External" /><Relationship Id="rId5" Type="http://schemas.openxmlformats.org/officeDocument/2006/relationships/numbering" Target="numbering.xml" /><Relationship Id="rId15" Type="http://schemas.openxmlformats.org/officeDocument/2006/relationships/theme" Target="theme/theme1.xml" /><Relationship Id="rId10" Type="http://schemas.openxmlformats.org/officeDocument/2006/relationships/endnotes" Target="endnotes.xml" /><Relationship Id="rId4" Type="http://schemas.openxmlformats.org/officeDocument/2006/relationships/customXml" Target="../customXml/item4.xml" /><Relationship Id="rId9" Type="http://schemas.openxmlformats.org/officeDocument/2006/relationships/footnotes" Target="footnotes.xml" /><Relationship Id="rId14" Type="http://schemas.openxmlformats.org/officeDocument/2006/relationships/glossaryDocument" Target="glossary/document.xml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 /><Relationship Id="rId1" Type="http://schemas.openxmlformats.org/officeDocument/2006/relationships/image" Target="media/image1.pn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ademics\AppData\Roaming\Microsoft\Templates\Blue%20grey%20resume(2)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4A9EA3B35BB483DB7EA2569BFBA50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3DB5F9-67BC-4D5C-A7C2-1B3FAA04DA55}"/>
      </w:docPartPr>
      <w:docPartBody>
        <w:p w:rsidR="009F21FF" w:rsidRDefault="00EF41DE">
          <w:pPr>
            <w:pStyle w:val="14A9EA3B35BB483DB7EA2569BFBA50DE"/>
          </w:pPr>
          <w:r w:rsidRPr="00036450">
            <w:t>WORK 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entury Gothic">
    <w:altName w:val="Calibr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4CC8"/>
    <w:rsid w:val="002B7B09"/>
    <w:rsid w:val="003C12AA"/>
    <w:rsid w:val="00681E80"/>
    <w:rsid w:val="00734CC8"/>
    <w:rsid w:val="00890C79"/>
    <w:rsid w:val="009A6A54"/>
    <w:rsid w:val="009F21FF"/>
    <w:rsid w:val="00B25F4E"/>
    <w:rsid w:val="00B702EE"/>
    <w:rsid w:val="00B95795"/>
    <w:rsid w:val="00BF6006"/>
    <w:rsid w:val="00C3386B"/>
    <w:rsid w:val="00C839D3"/>
    <w:rsid w:val="00CC402A"/>
    <w:rsid w:val="00EF4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paragraph" w:customStyle="1" w:styleId="14A9EA3B35BB483DB7EA2569BFBA50DE">
    <w:name w:val="14A9EA3B35BB483DB7EA2569BFBA50DE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71af3243-3dd4-4a8d-8c0d-dd76da1f02a5"/>
    <ds:schemaRef ds:uri="16c05727-aa75-4e4a-9b5f-8a80a1165891"/>
  </ds:schemaRefs>
</ds:datastoreItem>
</file>

<file path=customXml/itemProps3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www.w3.org/2000/xmlns/"/>
    <ds:schemaRef ds:uri="71af3243-3dd4-4a8d-8c0d-dd76da1f02a5"/>
    <ds:schemaRef ds:uri="http://www.w3.org/2001/XMLSchema-instance"/>
  </ds:schemaRefs>
</ds:datastoreItem>
</file>

<file path=customXml/itemProps4.xml><?xml version="1.0" encoding="utf-8"?>
<ds:datastoreItem xmlns:ds="http://schemas.openxmlformats.org/officeDocument/2006/customXml" ds:itemID="{9C9608C7-2DC8-4AA4-B3C4-6327EDDCCDE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Blue%20grey%20resume(2).dotx</Template>
  <TotalTime>0</TotalTime>
  <Pages>1</Pages>
  <Words>753</Words>
  <Characters>4294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2022-04-07T10:09:00Z</dcterms:created>
  <dcterms:modified xsi:type="dcterms:W3CDTF">2022-05-22T10:53:00Z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