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host layout table"/>
      </w:tblPr>
      <w:tblGrid>
        <w:gridCol w:w="3780"/>
        <w:gridCol w:w="6732"/>
      </w:tblGrid>
      <w:tr w:rsidR="002C2CDD" w:rsidRPr="00906BEE" w14:paraId="7CD806C8" w14:textId="77777777" w:rsidTr="00EF7CC9">
        <w:tc>
          <w:tcPr>
            <w:tcW w:w="3780" w:type="dxa"/>
            <w:tcMar>
              <w:top w:w="504" w:type="dxa"/>
              <w:right w:w="720" w:type="dxa"/>
            </w:tcMar>
          </w:tcPr>
          <w:p w14:paraId="6C665F0D" w14:textId="1ABCB27C" w:rsidR="00523479" w:rsidRPr="00906BEE" w:rsidRDefault="00134B96" w:rsidP="002B2480">
            <w:pPr>
              <w:pStyle w:val="Initials"/>
            </w:pPr>
            <w:r>
              <w:t>Z</w:t>
            </w:r>
            <w:r w:rsidR="00E02DCD" w:rsidRPr="00906BEE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577C2E0B" wp14:editId="51FF4126">
                      <wp:simplePos x="0" y="0"/>
                      <wp:positionH relativeFrom="column">
                        <wp:align>left</wp:align>
                      </wp:positionH>
                      <wp:positionV relativeFrom="page">
                        <wp:posOffset>-484505</wp:posOffset>
                      </wp:positionV>
                      <wp:extent cx="6665976" cy="1810512"/>
                      <wp:effectExtent l="0" t="0" r="0" b="0"/>
                      <wp:wrapNone/>
                      <wp:docPr id="1" name="Group 1" title="Header graphic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976" cy="1810512"/>
                                <a:chOff x="0" y="0"/>
                                <a:chExt cx="6665911" cy="1810385"/>
                              </a:xfrm>
                            </wpg:grpSpPr>
                            <wps:wsp>
                              <wps:cNvPr id="43" name="Red rectangle"/>
                              <wps:cNvSpPr/>
                              <wps:spPr>
                                <a:xfrm>
                                  <a:off x="1133475" y="419100"/>
                                  <a:ext cx="5532436" cy="1005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Red circle"/>
                              <wps:cNvSpPr/>
                              <wps:spPr>
                                <a:xfrm>
                                  <a:off x="0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White circle"/>
                              <wps:cNvSpPr/>
                              <wps:spPr>
                                <a:xfrm>
                                  <a:off x="57150" y="57150"/>
                                  <a:ext cx="1704460" cy="17043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85800</wp14:pctWidth>
                      </wp14:sizeRelH>
                      <wp14:sizeRelV relativeFrom="page">
                        <wp14:pctHeight>18000</wp14:pctHeight>
                      </wp14:sizeRelV>
                    </wp:anchor>
                  </w:drawing>
                </mc:Choice>
                <mc:Fallback>
                  <w:pict>
                    <v:group w14:anchorId="3DCE8117" id="Group 1" o:spid="_x0000_s1026" alt="Title: Header graphics" style="position:absolute;margin-left:0;margin-top:-38.15pt;width:524.9pt;height:142.55pt;z-index:-251657216;mso-width-percent:858;mso-height-percent:180;mso-position-horizontal:left;mso-position-vertical-relative:page;mso-width-percent:858;mso-height-percent:180" coordsize="66659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">
                      <v:rect id="Red rectangle" o:spid="_x0000_s1027" style="position:absolute;left:11334;top:4191;width:5532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Red circle" o:spid="_x0000_s1028" type="#_x0000_t23" style="position:absolute;width:18104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    <v:stroke joinstyle="miter"/>
                      </v:shape>
                      <v:oval id="White circle" o:spid="_x0000_s1029" style="position:absolute;left:571;top:571;width:17045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    <v:stroke joinstyle="miter"/>
                      </v:oval>
                      <w10:wrap anchory="page"/>
                      <w10:anchorlock/>
                    </v:group>
                  </w:pict>
                </mc:Fallback>
              </mc:AlternateContent>
            </w:r>
            <w:r>
              <w:t>M</w:t>
            </w:r>
          </w:p>
          <w:p w14:paraId="2E5961C5" w14:textId="77777777" w:rsidR="00A50939" w:rsidRPr="00906BEE" w:rsidRDefault="00651C95" w:rsidP="007569C1">
            <w:pPr>
              <w:pStyle w:val="Heading3"/>
            </w:pPr>
            <w:sdt>
              <w:sdtPr>
                <w:alias w:val="Objective:"/>
                <w:tag w:val="Objective:"/>
                <w:id w:val="319159961"/>
                <w:placeholder>
                  <w:docPart w:val="5639ADCBA14E4385928411E5F8445B2B"/>
                </w:placeholder>
                <w:temporary/>
                <w:showingPlcHdr/>
                <w15:appearance w15:val="hidden"/>
              </w:sdtPr>
              <w:sdtEndPr/>
              <w:sdtContent>
                <w:r w:rsidR="00E12C60" w:rsidRPr="00906BEE">
                  <w:t>Objective</w:t>
                </w:r>
              </w:sdtContent>
            </w:sdt>
          </w:p>
          <w:p w14:paraId="02FD981D" w14:textId="1818F3D8" w:rsidR="002C2CDD" w:rsidRPr="00906BEE" w:rsidRDefault="00134B96" w:rsidP="00134B96">
            <w:r>
              <w:t>To be part of an employee friendly and a visionary organization wherein my skill sets could help the organization reach and achieve all current growth goals.</w:t>
            </w:r>
          </w:p>
          <w:p w14:paraId="55C13E77" w14:textId="77777777" w:rsidR="002C2CDD" w:rsidRPr="00906BEE" w:rsidRDefault="00651C95" w:rsidP="007569C1">
            <w:pPr>
              <w:pStyle w:val="Heading3"/>
            </w:pPr>
            <w:sdt>
              <w:sdtPr>
                <w:alias w:val="Skills:"/>
                <w:tag w:val="Skills:"/>
                <w:id w:val="1490835561"/>
                <w:placeholder>
                  <w:docPart w:val="D673EB64943347D98D47C6D06F57C0F6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906BEE">
                  <w:t>Skills</w:t>
                </w:r>
              </w:sdtContent>
            </w:sdt>
          </w:p>
          <w:p w14:paraId="689B13C3" w14:textId="77777777" w:rsidR="00741125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Oracle Financials</w:t>
            </w:r>
          </w:p>
          <w:p w14:paraId="692E043C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SAP HCM Associate</w:t>
            </w:r>
          </w:p>
          <w:p w14:paraId="3C87150B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MS Great Plains</w:t>
            </w:r>
          </w:p>
          <w:p w14:paraId="1E8E90D3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Tally</w:t>
            </w:r>
          </w:p>
          <w:p w14:paraId="519086BA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Credit Control</w:t>
            </w:r>
          </w:p>
          <w:p w14:paraId="3B15D999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Account Receivables</w:t>
            </w:r>
          </w:p>
          <w:p w14:paraId="1030BAC9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Account Payables</w:t>
            </w:r>
          </w:p>
          <w:p w14:paraId="72CA61F7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Office Management</w:t>
            </w:r>
          </w:p>
          <w:p w14:paraId="7D959586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Payroll Processing</w:t>
            </w:r>
          </w:p>
          <w:p w14:paraId="6664A842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Inventory Management</w:t>
            </w:r>
          </w:p>
          <w:p w14:paraId="2C68B8A1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Bank Reconciliation</w:t>
            </w:r>
          </w:p>
          <w:p w14:paraId="541BA898" w14:textId="77777777" w:rsidR="00134B96" w:rsidRDefault="00134B96" w:rsidP="00134B96">
            <w:pPr>
              <w:pStyle w:val="ListParagraph"/>
              <w:numPr>
                <w:ilvl w:val="0"/>
                <w:numId w:val="11"/>
              </w:numPr>
            </w:pPr>
            <w:r>
              <w:t>Financial Accounting</w:t>
            </w:r>
          </w:p>
          <w:p w14:paraId="0E7A2C8E" w14:textId="77777777" w:rsidR="00944631" w:rsidRDefault="00944631" w:rsidP="00944631">
            <w:pPr>
              <w:pStyle w:val="ListParagraph"/>
            </w:pPr>
          </w:p>
          <w:p w14:paraId="71864255" w14:textId="441FAE9A" w:rsidR="00944631" w:rsidRPr="00906BEE" w:rsidRDefault="00944631" w:rsidP="00944631">
            <w:pPr>
              <w:pStyle w:val="ListParagraph"/>
            </w:pPr>
          </w:p>
        </w:tc>
        <w:tc>
          <w:tcPr>
            <w:tcW w:w="6732" w:type="dxa"/>
            <w:tcMar>
              <w:top w:w="504" w:type="dxa"/>
              <w:left w:w="0" w:type="dxa"/>
            </w:tcMar>
          </w:tcPr>
          <w:tbl>
            <w:tblPr>
              <w:tblStyle w:val="TableGrid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835" w:type="dxa"/>
                <w:right w:w="432" w:type="dxa"/>
              </w:tblCellMar>
              <w:tblLook w:val="04A0" w:firstRow="1" w:lastRow="0" w:firstColumn="1" w:lastColumn="0" w:noHBand="0" w:noVBand="1"/>
              <w:tblDescription w:val="Heading layout table"/>
            </w:tblPr>
            <w:tblGrid>
              <w:gridCol w:w="6732"/>
            </w:tblGrid>
            <w:tr w:rsidR="00C612DA" w:rsidRPr="00906BEE" w14:paraId="03528505" w14:textId="77777777" w:rsidTr="00134B96">
              <w:trPr>
                <w:trHeight w:hRule="exact" w:val="1746"/>
              </w:trPr>
              <w:tc>
                <w:tcPr>
                  <w:tcW w:w="6055" w:type="dxa"/>
                  <w:vAlign w:val="center"/>
                </w:tcPr>
                <w:p w14:paraId="46ABA553" w14:textId="1CB2DB9F" w:rsidR="00C612DA" w:rsidRPr="00906BEE" w:rsidRDefault="00651C95" w:rsidP="00C612DA">
                  <w:pPr>
                    <w:pStyle w:val="Heading1"/>
                    <w:outlineLvl w:val="0"/>
                  </w:pPr>
                  <w:sdt>
                    <w:sdtPr>
                      <w:alias w:val="Enter your name:"/>
                      <w:tag w:val="Enter your name:"/>
                      <w:id w:val="-296147368"/>
                      <w:placeholder>
                        <w:docPart w:val="D174FD8B45504DCB88D4AC0421684843"/>
                      </w:placeholder>
                      <w15:dataBinding w:prefixMappings="xmlns:ns0='http://schemas.microsoft.com/temp/samples' " w:xpath="/ns0:employees[1]/ns0:employee[1]/ns0:Address[1]" w:storeItemID="{00000000-0000-0000-0000-000000000000}"/>
                      <w15:appearance w15:val="hidden"/>
                    </w:sdtPr>
                    <w:sdtEndPr/>
                    <w:sdtContent>
                      <w:r w:rsidR="00134B96">
                        <w:t>zaneer mohamed</w:t>
                      </w:r>
                    </w:sdtContent>
                  </w:sdt>
                </w:p>
                <w:p w14:paraId="7085FC3A" w14:textId="77777777" w:rsidR="00906BEE" w:rsidRDefault="00651C95" w:rsidP="00906BEE">
                  <w:pPr>
                    <w:pStyle w:val="Heading2"/>
                    <w:outlineLvl w:val="1"/>
                  </w:pPr>
                  <w:sdt>
                    <w:sdtPr>
                      <w:rPr>
                        <w:sz w:val="28"/>
                        <w:szCs w:val="28"/>
                      </w:rPr>
                      <w:alias w:val="Enter Profession or Industry:"/>
                      <w:tag w:val="Enter Profession or Industry:"/>
                      <w:id w:val="-223601802"/>
                      <w:placeholder>
                        <w:docPart w:val="F0190DB1436047D2AC3382ABC25E77AC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134B96" w:rsidRPr="00134B96">
                        <w:rPr>
                          <w:sz w:val="28"/>
                          <w:szCs w:val="28"/>
                        </w:rPr>
                        <w:t>ACCOUNTS &amp; oFFICE aDMINISTRATOR</w:t>
                      </w:r>
                    </w:sdtContent>
                  </w:sdt>
                  <w:r w:rsidR="007D6458" w:rsidRPr="007D6458">
                    <w:t xml:space="preserve"> </w:t>
                  </w:r>
                </w:p>
                <w:p w14:paraId="41F2311A" w14:textId="4F7D356D" w:rsidR="00134B96" w:rsidRPr="00906BEE" w:rsidRDefault="00134B96" w:rsidP="00134B96">
                  <w:pPr>
                    <w:pStyle w:val="Heading2"/>
                    <w:outlineLvl w:val="1"/>
                  </w:pPr>
                </w:p>
              </w:tc>
            </w:tr>
          </w:tbl>
          <w:p w14:paraId="0FC5CABD" w14:textId="77777777" w:rsidR="002C2CDD" w:rsidRPr="00906BEE" w:rsidRDefault="00651C95" w:rsidP="007569C1">
            <w:pPr>
              <w:pStyle w:val="Heading3"/>
            </w:pPr>
            <w:sdt>
              <w:sdtPr>
                <w:alias w:val="Experience:"/>
                <w:tag w:val="Experience:"/>
                <w:id w:val="1217937480"/>
                <w:placeholder>
                  <w:docPart w:val="E71068778468425CB8C0874D46A17959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906BEE">
                  <w:t>Experience</w:t>
                </w:r>
              </w:sdtContent>
            </w:sdt>
          </w:p>
          <w:p w14:paraId="31FF77CD" w14:textId="61791FA4" w:rsidR="002C2CDD" w:rsidRPr="00806E47" w:rsidRDefault="006209B4" w:rsidP="007569C1">
            <w:pPr>
              <w:pStyle w:val="Heading4"/>
              <w:rPr>
                <w:i/>
                <w:iCs w:val="0"/>
              </w:rPr>
            </w:pPr>
            <w:r w:rsidRPr="00806E47">
              <w:rPr>
                <w:i/>
                <w:iCs w:val="0"/>
              </w:rPr>
              <w:t>ACCOUNTS AND OFFICE ADMINISTRATOR</w:t>
            </w:r>
            <w:r w:rsidR="002C2CDD" w:rsidRPr="00806E47">
              <w:rPr>
                <w:i/>
                <w:iCs w:val="0"/>
              </w:rPr>
              <w:t xml:space="preserve"> • </w:t>
            </w:r>
            <w:r w:rsidRPr="00806E47">
              <w:rPr>
                <w:i/>
                <w:iCs w:val="0"/>
              </w:rPr>
              <w:t>cpi fiNANCIAL FZ LLC</w:t>
            </w:r>
            <w:r w:rsidR="002C2CDD" w:rsidRPr="00806E47">
              <w:rPr>
                <w:i/>
                <w:iCs w:val="0"/>
              </w:rPr>
              <w:t xml:space="preserve">• </w:t>
            </w:r>
            <w:r w:rsidRPr="00806E47">
              <w:rPr>
                <w:i/>
                <w:iCs w:val="0"/>
              </w:rPr>
              <w:t xml:space="preserve">2019 </w:t>
            </w:r>
            <w:r w:rsidR="003D7102" w:rsidRPr="00806E47">
              <w:rPr>
                <w:i/>
                <w:iCs w:val="0"/>
              </w:rPr>
              <w:t>–</w:t>
            </w:r>
            <w:r w:rsidRPr="00806E47">
              <w:rPr>
                <w:i/>
                <w:iCs w:val="0"/>
              </w:rPr>
              <w:t xml:space="preserve"> 2020</w:t>
            </w:r>
          </w:p>
          <w:p w14:paraId="09EF2DB7" w14:textId="77777777" w:rsidR="003D7102" w:rsidRPr="00906BEE" w:rsidRDefault="003D7102" w:rsidP="007569C1">
            <w:pPr>
              <w:pStyle w:val="Heading4"/>
            </w:pPr>
          </w:p>
          <w:p w14:paraId="05472B5B" w14:textId="3CC12E62" w:rsidR="006209B4" w:rsidRPr="00806E47" w:rsidRDefault="006209B4" w:rsidP="00806E47">
            <w:r w:rsidRPr="00806E47">
              <w:t>PAYROLL PROCESSING</w:t>
            </w:r>
            <w:r w:rsidR="003D7102" w:rsidRPr="00806E47">
              <w:t xml:space="preserve"> </w:t>
            </w:r>
            <w:r w:rsidR="00806E47" w:rsidRPr="00806E47">
              <w:t xml:space="preserve">| </w:t>
            </w:r>
            <w:r w:rsidRPr="00806E47">
              <w:t>OFFICE MANAGEMENT</w:t>
            </w:r>
            <w:r w:rsidR="00806E47" w:rsidRPr="00806E47">
              <w:t xml:space="preserve"> |</w:t>
            </w:r>
          </w:p>
          <w:p w14:paraId="0033BB9F" w14:textId="2DFDF066" w:rsidR="006209B4" w:rsidRPr="00806E47" w:rsidRDefault="006209B4" w:rsidP="00806E47">
            <w:r w:rsidRPr="00806E47">
              <w:t>CREDIT CONTROL</w:t>
            </w:r>
            <w:r w:rsidR="00806E47" w:rsidRPr="00806E47">
              <w:t xml:space="preserve"> |</w:t>
            </w:r>
            <w:r w:rsidRPr="00806E47">
              <w:t>VAT FILING</w:t>
            </w:r>
            <w:r w:rsidR="00806E47" w:rsidRPr="00806E47">
              <w:t xml:space="preserve"> |</w:t>
            </w:r>
            <w:r w:rsidRPr="00806E47">
              <w:t>BANK RECONCILIATIONS</w:t>
            </w:r>
            <w:r w:rsidR="00806E47" w:rsidRPr="00806E47">
              <w:t xml:space="preserve"> |</w:t>
            </w:r>
          </w:p>
          <w:p w14:paraId="384094F0" w14:textId="2BC91ECB" w:rsidR="006209B4" w:rsidRPr="00806E47" w:rsidRDefault="006209B4" w:rsidP="00806E47">
            <w:r w:rsidRPr="00806E47">
              <w:t>ACCOUNT RECEIVABLES &amp; PAYABLES</w:t>
            </w:r>
            <w:r w:rsidR="00806E47" w:rsidRPr="00806E47">
              <w:t xml:space="preserve"> |</w:t>
            </w:r>
            <w:r w:rsidRPr="00806E47">
              <w:t>FINANCIAL REPORTING</w:t>
            </w:r>
          </w:p>
          <w:p w14:paraId="385BC014" w14:textId="71CACBD1" w:rsidR="006209B4" w:rsidRDefault="006209B4" w:rsidP="00806E47">
            <w:r w:rsidRPr="00806E47">
              <w:t>INVENTORY MANAGEMENT</w:t>
            </w:r>
          </w:p>
          <w:p w14:paraId="2E6DB923" w14:textId="4F4CF3CE" w:rsidR="003D7102" w:rsidRPr="00806E47" w:rsidRDefault="003D7102" w:rsidP="003D7102">
            <w:pPr>
              <w:pStyle w:val="Heading4"/>
              <w:rPr>
                <w:i/>
                <w:iCs w:val="0"/>
              </w:rPr>
            </w:pPr>
            <w:r w:rsidRPr="00806E47">
              <w:rPr>
                <w:i/>
                <w:iCs w:val="0"/>
              </w:rPr>
              <w:t>ACCOUNTS RECEIVABLES SPECIALIST • united media and broadcasting solutions •</w:t>
            </w:r>
          </w:p>
          <w:p w14:paraId="426449BC" w14:textId="77777777" w:rsidR="003D7102" w:rsidRDefault="003D7102" w:rsidP="003D7102">
            <w:pPr>
              <w:pStyle w:val="Heading4"/>
            </w:pPr>
            <w:r w:rsidRPr="00806E47">
              <w:rPr>
                <w:i/>
                <w:iCs w:val="0"/>
              </w:rPr>
              <w:t>2019</w:t>
            </w:r>
          </w:p>
          <w:p w14:paraId="1C6D78DB" w14:textId="77777777" w:rsidR="003D7102" w:rsidRDefault="003D7102" w:rsidP="003D7102">
            <w:pPr>
              <w:pStyle w:val="Heading4"/>
            </w:pPr>
          </w:p>
          <w:p w14:paraId="2620D9D0" w14:textId="24D6CFA2" w:rsidR="003D7102" w:rsidRDefault="003D7102" w:rsidP="00806E47">
            <w:pPr>
              <w:pStyle w:val="Heading4"/>
              <w:rPr>
                <w:rFonts w:asciiTheme="minorHAnsi" w:hAnsiTheme="minorHAnsi"/>
              </w:rPr>
            </w:pPr>
            <w:r w:rsidRPr="00937AC7">
              <w:rPr>
                <w:rFonts w:asciiTheme="minorHAnsi" w:hAnsiTheme="minorHAnsi"/>
              </w:rPr>
              <w:t>credit control</w:t>
            </w:r>
            <w:r w:rsidR="00806E47">
              <w:rPr>
                <w:rFonts w:asciiTheme="minorHAnsi" w:hAnsiTheme="minorHAnsi"/>
              </w:rPr>
              <w:t xml:space="preserve"> | </w:t>
            </w:r>
            <w:r w:rsidRPr="00937AC7">
              <w:rPr>
                <w:rFonts w:asciiTheme="minorHAnsi" w:hAnsiTheme="minorHAnsi"/>
              </w:rPr>
              <w:t>account receivables</w:t>
            </w:r>
            <w:r w:rsidR="00806E47">
              <w:rPr>
                <w:rFonts w:asciiTheme="minorHAnsi" w:hAnsiTheme="minorHAnsi"/>
              </w:rPr>
              <w:t xml:space="preserve"> | </w:t>
            </w:r>
            <w:r w:rsidRPr="00937AC7">
              <w:rPr>
                <w:rFonts w:asciiTheme="minorHAnsi" w:hAnsiTheme="minorHAnsi"/>
              </w:rPr>
              <w:t>inventory management</w:t>
            </w:r>
          </w:p>
          <w:p w14:paraId="1445B33D" w14:textId="50F9E8FA" w:rsidR="003D7102" w:rsidRDefault="003D7102" w:rsidP="003D7102">
            <w:pPr>
              <w:pStyle w:val="Heading4"/>
              <w:rPr>
                <w:rFonts w:asciiTheme="minorHAnsi" w:hAnsiTheme="minorHAnsi"/>
              </w:rPr>
            </w:pPr>
          </w:p>
          <w:p w14:paraId="457ABFB2" w14:textId="0D68DA4C" w:rsidR="003D7102" w:rsidRPr="00806E47" w:rsidRDefault="003D7102" w:rsidP="003D7102">
            <w:pPr>
              <w:pStyle w:val="Heading4"/>
              <w:rPr>
                <w:i/>
                <w:iCs w:val="0"/>
              </w:rPr>
            </w:pPr>
            <w:r w:rsidRPr="00806E47">
              <w:rPr>
                <w:i/>
                <w:iCs w:val="0"/>
              </w:rPr>
              <w:t>ACCOUNTS ADMINISTRATOR • ARABIAN PACKAGING CO LLC •</w:t>
            </w:r>
          </w:p>
          <w:p w14:paraId="1E6B930B" w14:textId="017163F7" w:rsidR="003D7102" w:rsidRPr="00806E47" w:rsidRDefault="003D7102" w:rsidP="003D7102">
            <w:pPr>
              <w:pStyle w:val="Heading4"/>
              <w:rPr>
                <w:i/>
                <w:iCs w:val="0"/>
              </w:rPr>
            </w:pPr>
            <w:r w:rsidRPr="00806E47">
              <w:rPr>
                <w:i/>
                <w:iCs w:val="0"/>
              </w:rPr>
              <w:t>2009 - 2018</w:t>
            </w:r>
          </w:p>
          <w:p w14:paraId="242A922D" w14:textId="103681D2" w:rsidR="003D7102" w:rsidRDefault="003D7102" w:rsidP="003D7102">
            <w:pPr>
              <w:pStyle w:val="Heading4"/>
            </w:pPr>
          </w:p>
          <w:p w14:paraId="0904C0F4" w14:textId="4F389D61" w:rsidR="003D7102" w:rsidRDefault="003D7102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GENERAL ACCOUNTING</w:t>
            </w:r>
            <w:r w:rsidR="00806E47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CREDIT CONTROL</w:t>
            </w:r>
            <w:r w:rsidR="00806E47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ACCOUNT RECEIVABLES &amp; PAYABLES</w:t>
            </w:r>
            <w:r w:rsidR="00806E47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INVENTORY MANAGEMENT</w:t>
            </w:r>
            <w:r w:rsidR="00806E47">
              <w:rPr>
                <w:rFonts w:asciiTheme="minorHAnsi" w:hAnsiTheme="minorHAnsi"/>
              </w:rPr>
              <w:t xml:space="preserve"> |</w:t>
            </w:r>
          </w:p>
          <w:p w14:paraId="39BAE30A" w14:textId="68C531B6" w:rsidR="003D7102" w:rsidRDefault="003D7102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BANK RECONCILIATIONS</w:t>
            </w:r>
          </w:p>
          <w:p w14:paraId="09C6E5E2" w14:textId="7904B7F1" w:rsidR="003D7102" w:rsidRDefault="003D7102" w:rsidP="004F6CCE"/>
          <w:p w14:paraId="174FF3A3" w14:textId="2758C818" w:rsidR="003D7102" w:rsidRPr="00944631" w:rsidRDefault="003D7102" w:rsidP="003D7102">
            <w:pPr>
              <w:pStyle w:val="Heading4"/>
              <w:rPr>
                <w:i/>
                <w:iCs w:val="0"/>
              </w:rPr>
            </w:pPr>
            <w:r w:rsidRPr="00944631">
              <w:rPr>
                <w:i/>
                <w:iCs w:val="0"/>
              </w:rPr>
              <w:t xml:space="preserve">OFFICE MANAGER • SAMUEL CREATIONS </w:t>
            </w:r>
            <w:r w:rsidR="003837FE" w:rsidRPr="00944631">
              <w:rPr>
                <w:i/>
                <w:iCs w:val="0"/>
              </w:rPr>
              <w:t>S.A.</w:t>
            </w:r>
            <w:r w:rsidRPr="00944631">
              <w:rPr>
                <w:i/>
                <w:iCs w:val="0"/>
              </w:rPr>
              <w:t xml:space="preserve"> •</w:t>
            </w:r>
          </w:p>
          <w:p w14:paraId="71426EB2" w14:textId="0F15E5E8" w:rsidR="003D7102" w:rsidRPr="00944631" w:rsidRDefault="003D7102" w:rsidP="003D7102">
            <w:pPr>
              <w:pStyle w:val="Heading4"/>
              <w:rPr>
                <w:i/>
                <w:iCs w:val="0"/>
              </w:rPr>
            </w:pPr>
            <w:r w:rsidRPr="00944631">
              <w:rPr>
                <w:i/>
                <w:iCs w:val="0"/>
              </w:rPr>
              <w:t>200</w:t>
            </w:r>
            <w:r w:rsidR="003837FE" w:rsidRPr="00944631">
              <w:rPr>
                <w:i/>
                <w:iCs w:val="0"/>
              </w:rPr>
              <w:t>8 - 2009</w:t>
            </w:r>
          </w:p>
          <w:p w14:paraId="1C9D86E2" w14:textId="77777777" w:rsidR="003D7102" w:rsidRDefault="003D7102" w:rsidP="003D7102">
            <w:pPr>
              <w:pStyle w:val="Heading4"/>
            </w:pPr>
          </w:p>
          <w:p w14:paraId="24BF44F4" w14:textId="260D84C1" w:rsidR="003D7102" w:rsidRDefault="003837FE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PAYROLL </w:t>
            </w:r>
            <w:r w:rsidR="009D3F93">
              <w:rPr>
                <w:rFonts w:asciiTheme="minorHAnsi" w:hAnsiTheme="minorHAnsi"/>
              </w:rPr>
              <w:t>PROCESSING</w:t>
            </w:r>
            <w:r w:rsidR="00806E47">
              <w:rPr>
                <w:rFonts w:asciiTheme="minorHAnsi" w:hAnsiTheme="minorHAnsi"/>
              </w:rPr>
              <w:t xml:space="preserve"> |</w:t>
            </w:r>
            <w:r w:rsidR="009D3F93">
              <w:rPr>
                <w:rFonts w:asciiTheme="minorHAnsi" w:hAnsiTheme="minorHAnsi"/>
              </w:rPr>
              <w:t>GENERAL OFFICE ADMINISTRATION</w:t>
            </w:r>
            <w:r w:rsidR="00806E47">
              <w:rPr>
                <w:rFonts w:asciiTheme="minorHAnsi" w:hAnsiTheme="minorHAnsi"/>
              </w:rPr>
              <w:t xml:space="preserve"> |</w:t>
            </w:r>
          </w:p>
          <w:p w14:paraId="1A4987B9" w14:textId="2B0D4D6B" w:rsidR="003D7102" w:rsidRDefault="003D7102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ACCOUNT RECEIVABLES &amp; PAYABLES</w:t>
            </w:r>
            <w:r w:rsidR="00806E47">
              <w:rPr>
                <w:rFonts w:asciiTheme="minorHAnsi" w:hAnsiTheme="minorHAnsi"/>
              </w:rPr>
              <w:t xml:space="preserve"> |</w:t>
            </w:r>
            <w:r w:rsidR="009D3F93">
              <w:rPr>
                <w:rFonts w:asciiTheme="minorHAnsi" w:hAnsiTheme="minorHAnsi"/>
              </w:rPr>
              <w:t>FINANCIAL REPORTING</w:t>
            </w:r>
            <w:r w:rsidR="00806E47">
              <w:rPr>
                <w:rFonts w:asciiTheme="minorHAnsi" w:hAnsiTheme="minorHAnsi"/>
              </w:rPr>
              <w:t xml:space="preserve"> |</w:t>
            </w:r>
          </w:p>
          <w:p w14:paraId="11E892A9" w14:textId="1BC9C168" w:rsidR="003D7102" w:rsidRDefault="003D7102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BANK RECONCILIATIONS</w:t>
            </w:r>
            <w:r w:rsidR="00806E47">
              <w:rPr>
                <w:rFonts w:asciiTheme="minorHAnsi" w:hAnsiTheme="minorHAnsi"/>
              </w:rPr>
              <w:t xml:space="preserve"> </w:t>
            </w:r>
          </w:p>
          <w:p w14:paraId="55973A17" w14:textId="259C5A00" w:rsidR="009D3F93" w:rsidRDefault="009D3F93" w:rsidP="009D3F93">
            <w:pPr>
              <w:pStyle w:val="Heading4"/>
              <w:rPr>
                <w:rFonts w:asciiTheme="minorHAnsi" w:hAnsiTheme="minorHAnsi"/>
              </w:rPr>
            </w:pPr>
          </w:p>
          <w:p w14:paraId="710C4240" w14:textId="0FC0BBDC" w:rsidR="009D3F93" w:rsidRPr="00944631" w:rsidRDefault="009D3F93" w:rsidP="009D3F93">
            <w:pPr>
              <w:pStyle w:val="Heading4"/>
              <w:rPr>
                <w:i/>
                <w:iCs w:val="0"/>
              </w:rPr>
            </w:pPr>
            <w:r w:rsidRPr="00944631">
              <w:rPr>
                <w:i/>
                <w:iCs w:val="0"/>
              </w:rPr>
              <w:t>ACCOUNTS ADMINISTRATOR • MITSUBISHI CORPORATION •</w:t>
            </w:r>
          </w:p>
          <w:p w14:paraId="7E56974B" w14:textId="50F48EF7" w:rsidR="009D3F93" w:rsidRPr="00944631" w:rsidRDefault="009D3F93" w:rsidP="009D3F93">
            <w:pPr>
              <w:pStyle w:val="Heading4"/>
              <w:rPr>
                <w:i/>
                <w:iCs w:val="0"/>
              </w:rPr>
            </w:pPr>
            <w:r w:rsidRPr="00944631">
              <w:rPr>
                <w:i/>
                <w:iCs w:val="0"/>
              </w:rPr>
              <w:t>2005 - 2008</w:t>
            </w:r>
          </w:p>
          <w:p w14:paraId="5AF716CC" w14:textId="77777777" w:rsidR="009D3F93" w:rsidRDefault="009D3F93" w:rsidP="009D3F93">
            <w:pPr>
              <w:pStyle w:val="Heading4"/>
            </w:pPr>
          </w:p>
          <w:p w14:paraId="32E2CAA5" w14:textId="12A5456D" w:rsidR="009D3F93" w:rsidRDefault="009D3F93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PAYROLL PROCESSING</w:t>
            </w:r>
            <w:r w:rsidR="00944631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LIAISON WITH TOKYO HEAD OFFICE</w:t>
            </w:r>
            <w:r w:rsidR="00944631">
              <w:rPr>
                <w:rFonts w:asciiTheme="minorHAnsi" w:hAnsiTheme="minorHAnsi"/>
              </w:rPr>
              <w:t xml:space="preserve"> |</w:t>
            </w:r>
          </w:p>
          <w:p w14:paraId="738E06B2" w14:textId="5B51D873" w:rsidR="009D3F93" w:rsidRDefault="009D3F93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GENERAL OFFICE ADMINISTRATION</w:t>
            </w:r>
            <w:r w:rsidR="00944631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ACCOUNT RECEIVABLES &amp; PAYABLES</w:t>
            </w:r>
            <w:r w:rsidR="00944631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FINANCIAL REPORTING</w:t>
            </w:r>
            <w:r w:rsidR="00944631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BANK RECONCILIATIONS</w:t>
            </w:r>
          </w:p>
          <w:p w14:paraId="7A357D13" w14:textId="561EEA94" w:rsidR="009D3F93" w:rsidRDefault="009D3F93" w:rsidP="009D3F93">
            <w:pPr>
              <w:pStyle w:val="Heading4"/>
              <w:rPr>
                <w:rFonts w:asciiTheme="minorHAnsi" w:hAnsiTheme="minorHAnsi"/>
              </w:rPr>
            </w:pPr>
          </w:p>
          <w:p w14:paraId="596E7649" w14:textId="040E89B4" w:rsidR="009D3F93" w:rsidRPr="00944631" w:rsidRDefault="009D3F93" w:rsidP="009D3F93">
            <w:pPr>
              <w:pStyle w:val="Heading4"/>
              <w:rPr>
                <w:i/>
                <w:iCs w:val="0"/>
              </w:rPr>
            </w:pPr>
            <w:r w:rsidRPr="00944631">
              <w:rPr>
                <w:i/>
                <w:iCs w:val="0"/>
              </w:rPr>
              <w:t>ACCOUNTS &amp; ADMINISTRATION EXECUTIVE • NEW HORIZONS TRAINING •</w:t>
            </w:r>
          </w:p>
          <w:p w14:paraId="7DBCA8E1" w14:textId="2425D748" w:rsidR="009D3F93" w:rsidRDefault="009D3F93" w:rsidP="009D3F93">
            <w:pPr>
              <w:pStyle w:val="Heading4"/>
            </w:pPr>
            <w:r>
              <w:t>2001 - 2005</w:t>
            </w:r>
          </w:p>
          <w:p w14:paraId="49A7C230" w14:textId="77777777" w:rsidR="009D3F93" w:rsidRDefault="009D3F93" w:rsidP="009D3F93">
            <w:pPr>
              <w:pStyle w:val="Heading4"/>
            </w:pPr>
          </w:p>
          <w:p w14:paraId="4DE339F9" w14:textId="6001445D" w:rsidR="009D3F93" w:rsidRDefault="009D3F93" w:rsidP="00806E47">
            <w:pPr>
              <w:pStyle w:val="Heading4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ACCOUNT </w:t>
            </w:r>
            <w:r w:rsidR="009F642B">
              <w:rPr>
                <w:rFonts w:asciiTheme="minorHAnsi" w:hAnsiTheme="minorHAnsi"/>
              </w:rPr>
              <w:t>RECEIVABLES |</w:t>
            </w:r>
            <w:r w:rsidR="00944631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ACCOUNT PAYABLES</w:t>
            </w:r>
            <w:r w:rsidR="00944631">
              <w:rPr>
                <w:rFonts w:asciiTheme="minorHAnsi" w:hAnsiTheme="minorHAnsi"/>
              </w:rPr>
              <w:t xml:space="preserve"> | </w:t>
            </w:r>
            <w:r>
              <w:rPr>
                <w:rFonts w:asciiTheme="minorHAnsi" w:hAnsiTheme="minorHAnsi"/>
              </w:rPr>
              <w:t>BANK RECONCILIATIONS</w:t>
            </w:r>
          </w:p>
          <w:p w14:paraId="70726AA4" w14:textId="0E279884" w:rsidR="002C2CDD" w:rsidRPr="00906BEE" w:rsidRDefault="00651C95" w:rsidP="007569C1">
            <w:pPr>
              <w:pStyle w:val="Heading3"/>
            </w:pPr>
            <w:sdt>
              <w:sdtPr>
                <w:alias w:val="Education:"/>
                <w:tag w:val="Education:"/>
                <w:id w:val="1349516922"/>
                <w:placeholder>
                  <w:docPart w:val="ECDA4E27EA514A4C92394CFEE0FCF67C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906BEE">
                  <w:t>Education</w:t>
                </w:r>
              </w:sdtContent>
            </w:sdt>
          </w:p>
          <w:p w14:paraId="257133F6" w14:textId="24D950A2" w:rsidR="007A6731" w:rsidRPr="00906BEE" w:rsidRDefault="007A6731" w:rsidP="007A6731">
            <w:pPr>
              <w:pStyle w:val="Heading4"/>
            </w:pPr>
            <w:r>
              <w:t>BACHELOR OF COMMERCE</w:t>
            </w:r>
            <w:r w:rsidR="002C2CDD" w:rsidRPr="00906BEE">
              <w:t xml:space="preserve"> </w:t>
            </w:r>
            <w:r w:rsidR="00944631">
              <w:t xml:space="preserve">| </w:t>
            </w:r>
            <w:r>
              <w:t xml:space="preserve">SAP HUMAN CAPITAL MANAGEMENT ASSOCIATE </w:t>
            </w:r>
            <w:r w:rsidR="00944631">
              <w:t xml:space="preserve">| </w:t>
            </w:r>
            <w:r>
              <w:t xml:space="preserve">AIRLINE FINANCE &amp; ACCOUNTING MANAGEMENT </w:t>
            </w:r>
          </w:p>
          <w:p w14:paraId="14E7793B" w14:textId="666A0678" w:rsidR="002C2CDD" w:rsidRPr="00906BEE" w:rsidRDefault="002C2CDD" w:rsidP="007569C1"/>
          <w:p w14:paraId="0F22835C" w14:textId="67003B13" w:rsidR="002C2CDD" w:rsidRPr="00906BEE" w:rsidRDefault="007A6731" w:rsidP="007569C1">
            <w:pPr>
              <w:pStyle w:val="Heading3"/>
            </w:pPr>
            <w:r>
              <w:t>ACTIVITIES &amp; ACCOLADES</w:t>
            </w:r>
          </w:p>
          <w:p w14:paraId="2B35F095" w14:textId="77777777" w:rsidR="00741125" w:rsidRDefault="007A6731" w:rsidP="00741125">
            <w:r>
              <w:t xml:space="preserve">Successful completion of the computerization of accounts of </w:t>
            </w:r>
            <w:proofErr w:type="spellStart"/>
            <w:r>
              <w:t>Chinmaya</w:t>
            </w:r>
            <w:proofErr w:type="spellEnd"/>
            <w:r>
              <w:t xml:space="preserve"> </w:t>
            </w:r>
            <w:proofErr w:type="spellStart"/>
            <w:r>
              <w:t>Vidyalaya</w:t>
            </w:r>
            <w:proofErr w:type="spellEnd"/>
            <w:r>
              <w:t xml:space="preserve"> School, Calicut in EX-NG Program</w:t>
            </w:r>
          </w:p>
          <w:p w14:paraId="79FDE0A4" w14:textId="77777777" w:rsidR="007A6731" w:rsidRDefault="007A6731" w:rsidP="00741125"/>
          <w:p w14:paraId="5E518CB8" w14:textId="11163117" w:rsidR="007A6731" w:rsidRDefault="009F642B" w:rsidP="00741125">
            <w:r>
              <w:t>Honored</w:t>
            </w:r>
            <w:r w:rsidR="001A475F">
              <w:t xml:space="preserve"> with the performance of the year 2003 award from </w:t>
            </w:r>
            <w:r>
              <w:t>Human soft</w:t>
            </w:r>
            <w:r w:rsidR="001A475F">
              <w:t xml:space="preserve"> Group</w:t>
            </w:r>
          </w:p>
          <w:p w14:paraId="2FEB8C9A" w14:textId="7792C996" w:rsidR="001A475F" w:rsidRPr="00906BEE" w:rsidRDefault="001A475F" w:rsidP="001A475F">
            <w:pPr>
              <w:pStyle w:val="Heading3"/>
            </w:pPr>
            <w:r>
              <w:t>personal details</w:t>
            </w:r>
          </w:p>
          <w:p w14:paraId="075FF80A" w14:textId="77777777" w:rsidR="001A475F" w:rsidRDefault="001A475F" w:rsidP="001A475F">
            <w:pPr>
              <w:pStyle w:val="ListParagraph"/>
              <w:numPr>
                <w:ilvl w:val="0"/>
                <w:numId w:val="15"/>
              </w:numPr>
            </w:pPr>
            <w:r>
              <w:t>Date of Birth – May 07, 1977</w:t>
            </w:r>
          </w:p>
          <w:p w14:paraId="3375E8BC" w14:textId="786D79CD" w:rsidR="001A475F" w:rsidRDefault="001A475F" w:rsidP="001A475F">
            <w:pPr>
              <w:pStyle w:val="ListParagraph"/>
              <w:numPr>
                <w:ilvl w:val="0"/>
                <w:numId w:val="15"/>
              </w:numPr>
            </w:pPr>
            <w:r>
              <w:t>Marital Status – Married</w:t>
            </w:r>
          </w:p>
          <w:p w14:paraId="15B5FD48" w14:textId="77777777" w:rsidR="001A475F" w:rsidRDefault="001A475F" w:rsidP="001A475F">
            <w:pPr>
              <w:pStyle w:val="ListParagraph"/>
              <w:numPr>
                <w:ilvl w:val="0"/>
                <w:numId w:val="15"/>
              </w:numPr>
            </w:pPr>
            <w:r>
              <w:t xml:space="preserve">Visa Status – Residence </w:t>
            </w:r>
            <w:r w:rsidR="00716D4A">
              <w:t>(Transferable)</w:t>
            </w:r>
          </w:p>
          <w:p w14:paraId="488856FA" w14:textId="381343DD" w:rsidR="00716D4A" w:rsidRDefault="00716D4A" w:rsidP="001A475F">
            <w:pPr>
              <w:pStyle w:val="ListParagraph"/>
              <w:numPr>
                <w:ilvl w:val="0"/>
                <w:numId w:val="15"/>
              </w:numPr>
            </w:pPr>
            <w:r>
              <w:t>Availability – Immediate</w:t>
            </w:r>
          </w:p>
          <w:p w14:paraId="3A16195E" w14:textId="31F37D9C" w:rsidR="00716D4A" w:rsidRPr="00906BEE" w:rsidRDefault="00716D4A" w:rsidP="001A475F">
            <w:pPr>
              <w:pStyle w:val="ListParagraph"/>
              <w:numPr>
                <w:ilvl w:val="0"/>
                <w:numId w:val="15"/>
              </w:numPr>
            </w:pPr>
            <w:r>
              <w:t xml:space="preserve">U.A.E. License – Valid </w:t>
            </w:r>
            <w:r w:rsidR="009F642B">
              <w:t>till</w:t>
            </w:r>
            <w:r>
              <w:t xml:space="preserve"> October 2024</w:t>
            </w:r>
          </w:p>
        </w:tc>
      </w:tr>
    </w:tbl>
    <w:p w14:paraId="06892C7B" w14:textId="77777777" w:rsidR="00C62C50" w:rsidRDefault="00C62C50" w:rsidP="00E22E87">
      <w:pPr>
        <w:pStyle w:val="NoSpacing"/>
      </w:pPr>
    </w:p>
    <w:sectPr w:rsidR="00C62C50" w:rsidSect="00EF7CC9">
      <w:headerReference w:type="default" r:id="rId11"/>
      <w:footerReference w:type="default" r:id="rId12"/>
      <w:footerReference w:type="first" r:id="rId13"/>
      <w:pgSz w:w="12240" w:h="15840"/>
      <w:pgMar w:top="864" w:right="864" w:bottom="2304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86F3D1" w14:textId="77777777" w:rsidR="00982D46" w:rsidRDefault="00982D46" w:rsidP="00713050">
      <w:pPr>
        <w:spacing w:line="240" w:lineRule="auto"/>
      </w:pPr>
      <w:r>
        <w:separator/>
      </w:r>
    </w:p>
  </w:endnote>
  <w:endnote w:type="continuationSeparator" w:id="0">
    <w:p w14:paraId="571C3015" w14:textId="77777777" w:rsidR="00982D46" w:rsidRDefault="00982D46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Layout w:type="fixed"/>
      <w:tblLook w:val="04A0" w:firstRow="1" w:lastRow="0" w:firstColumn="1" w:lastColumn="0" w:noHBand="0" w:noVBand="1"/>
      <w:tblDescription w:val="Footer layout table for contact Information"/>
    </w:tblPr>
    <w:tblGrid>
      <w:gridCol w:w="2628"/>
      <w:gridCol w:w="2628"/>
      <w:gridCol w:w="2628"/>
      <w:gridCol w:w="2628"/>
    </w:tblGrid>
    <w:tr w:rsidR="00937AC7" w14:paraId="118A5174" w14:textId="77777777" w:rsidTr="0024518A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112053BB" w14:textId="77777777" w:rsidR="00937AC7" w:rsidRDefault="00937AC7" w:rsidP="00937AC7">
          <w:pPr>
            <w:pStyle w:val="Footer"/>
          </w:pPr>
          <w:r w:rsidRPr="00CA3DF1">
            <w:rPr>
              <w:noProof/>
            </w:rPr>
            <mc:AlternateContent>
              <mc:Choice Requires="wpg">
                <w:drawing>
                  <wp:inline distT="0" distB="0" distL="0" distR="0" wp14:anchorId="034AC312" wp14:editId="662A488D">
                    <wp:extent cx="329184" cy="329184"/>
                    <wp:effectExtent l="0" t="0" r="0" b="0"/>
                    <wp:docPr id="5" name="Group 102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7" name="Oval 7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5" name="Group 15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23" name="Freeform 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Isosceles Triangle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Isosceles Triangle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Isosceles Triangle 26" descr="email icon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4C6D5D61" id="Group 102" o:spid="_x0000_s1026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">
                    <o:lock v:ext="edit" aspectratio="t"/>
                    <v:oval id="Oval 7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" fillcolor="#ea4e4e [3204]" stroked="f" strokeweight="1pt">
                      <v:stroke joinstyle="miter"/>
                    </v:oval>
                    <v:group id="Group 15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<v:shape id="Freeform 30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Isosceles Triangle 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Isosceles Triangle 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26" o:spid="_x0000_s1032" type="#_x0000_t5" alt="email icon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2038F099" w14:textId="77777777" w:rsidR="00937AC7" w:rsidRDefault="00937AC7" w:rsidP="00937AC7">
          <w:pPr>
            <w:pStyle w:val="Footer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372D1E2" w14:textId="77777777" w:rsidR="00937AC7" w:rsidRDefault="00937AC7" w:rsidP="00937AC7">
          <w:pPr>
            <w:pStyle w:val="Footer"/>
          </w:pPr>
          <w:r w:rsidRPr="00C2098A">
            <w:rPr>
              <w:noProof/>
            </w:rPr>
            <mc:AlternateContent>
              <mc:Choice Requires="wpg">
                <w:drawing>
                  <wp:inline distT="0" distB="0" distL="0" distR="0" wp14:anchorId="7F2E4035" wp14:editId="2C62332E">
                    <wp:extent cx="329184" cy="329184"/>
                    <wp:effectExtent l="0" t="0" r="13970" b="13970"/>
                    <wp:docPr id="45" name="Group 10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46" name="Circle around telephone symbol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7" name="Telephone symbol" descr="Phone icon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7101756" id="Group 10" o:spid="_x0000_s1026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">
                    <o:lock v:ext="edit" aspectratio="t"/>
                    <v:shape id="Circle around telephone symbol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Telephone symbol" o:spid="_x0000_s1028" alt="Phone icon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26EA9CB3" w14:textId="77777777" w:rsidR="00937AC7" w:rsidRDefault="00937AC7" w:rsidP="00937AC7">
          <w:pPr>
            <w:pStyle w:val="Footer"/>
          </w:pPr>
          <w:r w:rsidRPr="00C2098A">
            <w:rPr>
              <w:noProof/>
            </w:rPr>
            <mc:AlternateContent>
              <mc:Choice Requires="wpg">
                <w:drawing>
                  <wp:inline distT="0" distB="0" distL="0" distR="0" wp14:anchorId="4E52445A" wp14:editId="451505F7">
                    <wp:extent cx="329184" cy="329184"/>
                    <wp:effectExtent l="0" t="0" r="13970" b="13970"/>
                    <wp:docPr id="48" name="Group 16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49" name="Circle around LinkedIn symbol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0" name="LinkedIn symbol" descr="Linked In ico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3856F840" id="Group 16" o:spid="_x0000_s1026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">
                    <o:lock v:ext="edit" aspectratio="t"/>
                    <v:shape id="Circle around LinkedIn symbol" o:spid="_x0000_s1027" style="position:absolute;width:431;height:431;visibility:visible;mso-wrap-style:square;v-text-anchor:top" coordsize="3451,3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LinkedIn symbol" o:spid="_x0000_s1028" alt="Linked In icon" style="position:absolute;left:113;top:102;width:203;height:202;visibility:visible;mso-wrap-style:square;v-text-anchor:top" coordsize="1619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937AC7" w14:paraId="7C7DDB16" w14:textId="77777777" w:rsidTr="0024518A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02637B21" w14:textId="77777777" w:rsidR="00937AC7" w:rsidRPr="00937AC7" w:rsidRDefault="00651C95" w:rsidP="00937AC7">
          <w:pPr>
            <w:pStyle w:val="Footer"/>
            <w:rPr>
              <w:sz w:val="20"/>
              <w:szCs w:val="20"/>
            </w:rPr>
          </w:pPr>
          <w:hyperlink r:id="rId1" w:history="1">
            <w:r w:rsidR="00937AC7" w:rsidRPr="00937AC7">
              <w:rPr>
                <w:rStyle w:val="Hyperlink"/>
                <w:sz w:val="20"/>
                <w:szCs w:val="20"/>
              </w:rPr>
              <w:t>zaneers@hotmail.com</w:t>
            </w:r>
          </w:hyperlink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3D774601" w14:textId="77777777" w:rsidR="00937AC7" w:rsidRPr="00C2098A" w:rsidRDefault="00937AC7" w:rsidP="00937AC7">
          <w:pPr>
            <w:pStyle w:val="Footer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23C563DE" w14:textId="77777777" w:rsidR="00937AC7" w:rsidRPr="00C2098A" w:rsidRDefault="00937AC7" w:rsidP="00937AC7">
          <w:pPr>
            <w:pStyle w:val="Footer"/>
          </w:pPr>
          <w:r>
            <w:t>+971 50 4408955</w:t>
          </w: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6694FB69" w14:textId="77777777" w:rsidR="00937AC7" w:rsidRPr="00937AC7" w:rsidRDefault="00937AC7" w:rsidP="00937AC7">
          <w:pPr>
            <w:pStyle w:val="Footer"/>
            <w:rPr>
              <w:sz w:val="18"/>
              <w:szCs w:val="18"/>
            </w:rPr>
          </w:pPr>
          <w:r w:rsidRPr="00937AC7">
            <w:rPr>
              <w:sz w:val="18"/>
              <w:szCs w:val="18"/>
            </w:rPr>
            <w:t>linkedin.com/in/zaneers</w:t>
          </w:r>
        </w:p>
      </w:tc>
    </w:tr>
  </w:tbl>
  <w:p w14:paraId="01E1F076" w14:textId="2E9E7CA3" w:rsidR="00C2098A" w:rsidRPr="00937AC7" w:rsidRDefault="00C2098A" w:rsidP="00937A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Layout w:type="fixed"/>
      <w:tblLook w:val="04A0" w:firstRow="1" w:lastRow="0" w:firstColumn="1" w:lastColumn="0" w:noHBand="0" w:noVBand="1"/>
      <w:tblDescription w:val="Footer layout table for contact Information"/>
    </w:tblPr>
    <w:tblGrid>
      <w:gridCol w:w="2628"/>
      <w:gridCol w:w="2628"/>
      <w:gridCol w:w="2628"/>
      <w:gridCol w:w="2628"/>
    </w:tblGrid>
    <w:tr w:rsidR="00217980" w14:paraId="35A53F6C" w14:textId="77777777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D4E2DC9" w14:textId="77777777" w:rsidR="00217980" w:rsidRDefault="00217980" w:rsidP="00217980">
          <w:pPr>
            <w:pStyle w:val="Footer"/>
          </w:pPr>
          <w:r w:rsidRPr="00CA3DF1">
            <w:rPr>
              <w:noProof/>
            </w:rPr>
            <mc:AlternateContent>
              <mc:Choice Requires="wpg">
                <w:drawing>
                  <wp:inline distT="0" distB="0" distL="0" distR="0" wp14:anchorId="6CAF0DF8" wp14:editId="12B7DB0F">
                    <wp:extent cx="329184" cy="329184"/>
                    <wp:effectExtent l="0" t="0" r="0" b="0"/>
                    <wp:docPr id="27" name="Group 102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28" name="Oval 28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Group 29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30" name="Freeform 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Isosceles Triangle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Isosceles Triangle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Isosceles Triangle 33" descr="email icon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2DD33AA3" id="Group 102" o:spid="_x0000_s1026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">
                    <o:lock v:ext="edit" aspectratio="t"/>
                    <v:oval id="Oval 28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" fillcolor="#ea4e4e [3204]" stroked="f" strokeweight="1pt">
                      <v:stroke joinstyle="miter"/>
                    </v:oval>
                    <v:group id="Group 29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<v:shape id="Freeform 30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Isosceles Triangle 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Isosceles Triangle 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33" o:spid="_x0000_s1032" type="#_x0000_t5" alt="email icon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B3F4FD6" w14:textId="3C7BE895" w:rsidR="00217980" w:rsidRDefault="00217980" w:rsidP="00217980">
          <w:pPr>
            <w:pStyle w:val="Footer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56E69A16" w14:textId="327B28DD" w:rsidR="00217980" w:rsidRDefault="00217980" w:rsidP="00217980">
          <w:pPr>
            <w:pStyle w:val="Footer"/>
          </w:pPr>
          <w:r w:rsidRPr="00C2098A">
            <w:rPr>
              <w:noProof/>
            </w:rPr>
            <mc:AlternateContent>
              <mc:Choice Requires="wpg">
                <w:drawing>
                  <wp:inline distT="0" distB="0" distL="0" distR="0" wp14:anchorId="4877FFAC" wp14:editId="3E98396F">
                    <wp:extent cx="329184" cy="329184"/>
                    <wp:effectExtent l="0" t="0" r="13970" b="13970"/>
                    <wp:docPr id="37" name="Group 10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38" name="Circle around telephone symbol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Telephone symbol" descr="Phone icon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C7A80CE" id="Group 10" o:spid="_x0000_s1026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">
                    <o:lock v:ext="edit" aspectratio="t"/>
                    <v:shape id="Circle around telephone symbol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Telephone symbol" o:spid="_x0000_s1028" alt="Phone icon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7B2138F" w14:textId="77777777" w:rsidR="00217980" w:rsidRDefault="00217980" w:rsidP="00217980">
          <w:pPr>
            <w:pStyle w:val="Footer"/>
          </w:pPr>
          <w:r w:rsidRPr="00C2098A">
            <w:rPr>
              <w:noProof/>
            </w:rPr>
            <mc:AlternateContent>
              <mc:Choice Requires="wpg">
                <w:drawing>
                  <wp:inline distT="0" distB="0" distL="0" distR="0" wp14:anchorId="70E029E4" wp14:editId="62B41679">
                    <wp:extent cx="329184" cy="329184"/>
                    <wp:effectExtent l="0" t="0" r="13970" b="13970"/>
                    <wp:docPr id="40" name="Group 16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41" name="Circle around LinkedIn symbol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2" name="LinkedIn symbol" descr="Linked In ico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1D900CC5" id="Group 16" o:spid="_x0000_s1026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">
                    <o:lock v:ext="edit" aspectratio="t"/>
                    <v:shape id="Circle around LinkedIn symbol" o:spid="_x0000_s1027" style="position:absolute;width:431;height:431;visibility:visible;mso-wrap-style:square;v-text-anchor:top" coordsize="3451,3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LinkedIn symbol" o:spid="_x0000_s1028" alt="Linked In icon" style="position:absolute;left:113;top:102;width:203;height:202;visibility:visible;mso-wrap-style:square;v-text-anchor:top" coordsize="1619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217980" w14:paraId="359EA33E" w14:textId="77777777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1F7EF059" w14:textId="2B4F8818" w:rsidR="00811117" w:rsidRPr="00937AC7" w:rsidRDefault="00651C95" w:rsidP="003C5528">
          <w:pPr>
            <w:pStyle w:val="Footer"/>
            <w:rPr>
              <w:sz w:val="20"/>
              <w:szCs w:val="20"/>
            </w:rPr>
          </w:pPr>
          <w:hyperlink r:id="rId1" w:history="1">
            <w:r w:rsidR="00937AC7" w:rsidRPr="00937AC7">
              <w:rPr>
                <w:rStyle w:val="Hyperlink"/>
                <w:sz w:val="20"/>
                <w:szCs w:val="20"/>
              </w:rPr>
              <w:t>zaneers@hotmail.com</w:t>
            </w:r>
          </w:hyperlink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63D73F33" w14:textId="50317014" w:rsidR="00811117" w:rsidRPr="00C2098A" w:rsidRDefault="00811117" w:rsidP="00217980">
          <w:pPr>
            <w:pStyle w:val="Footer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53A0828F" w14:textId="23E618B2" w:rsidR="00811117" w:rsidRPr="00C2098A" w:rsidRDefault="00937AC7" w:rsidP="00217980">
          <w:pPr>
            <w:pStyle w:val="Footer"/>
          </w:pPr>
          <w:r>
            <w:t>+971 50 4408955</w:t>
          </w: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4FBD8B87" w14:textId="3A664043" w:rsidR="00811117" w:rsidRPr="00937AC7" w:rsidRDefault="00937AC7" w:rsidP="00217980">
          <w:pPr>
            <w:pStyle w:val="Footer"/>
            <w:rPr>
              <w:sz w:val="18"/>
              <w:szCs w:val="18"/>
            </w:rPr>
          </w:pPr>
          <w:r w:rsidRPr="00937AC7">
            <w:rPr>
              <w:sz w:val="18"/>
              <w:szCs w:val="18"/>
            </w:rPr>
            <w:t>linkedin.com/in/zaneers</w:t>
          </w:r>
        </w:p>
      </w:tc>
    </w:tr>
  </w:tbl>
  <w:p w14:paraId="21E95C44" w14:textId="77777777" w:rsidR="00217980" w:rsidRDefault="002179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D4BB93" w14:textId="77777777" w:rsidR="00982D46" w:rsidRDefault="00982D46" w:rsidP="00713050">
      <w:pPr>
        <w:spacing w:line="240" w:lineRule="auto"/>
      </w:pPr>
      <w:r>
        <w:separator/>
      </w:r>
    </w:p>
  </w:footnote>
  <w:footnote w:type="continuationSeparator" w:id="0">
    <w:p w14:paraId="0D32DAC2" w14:textId="77777777" w:rsidR="00982D46" w:rsidRDefault="00982D46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Continuation page header layout table"/>
    </w:tblPr>
    <w:tblGrid>
      <w:gridCol w:w="3783"/>
      <w:gridCol w:w="6729"/>
    </w:tblGrid>
    <w:tr w:rsidR="001A5CA9" w:rsidRPr="00F207C0" w14:paraId="557DFA54" w14:textId="77777777" w:rsidTr="00741125">
      <w:trPr>
        <w:trHeight w:hRule="exact" w:val="2952"/>
      </w:trPr>
      <w:tc>
        <w:tcPr>
          <w:tcW w:w="3783" w:type="dxa"/>
          <w:tcMar>
            <w:top w:w="821" w:type="dxa"/>
            <w:right w:w="720" w:type="dxa"/>
          </w:tcMar>
        </w:tcPr>
        <w:p w14:paraId="4EC40189" w14:textId="5E90BC1C" w:rsidR="001A5CA9" w:rsidRPr="00F207C0" w:rsidRDefault="00E02DCD" w:rsidP="001A5CA9">
          <w:pPr>
            <w:pStyle w:val="Initials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1" layoutInCell="1" allowOverlap="1" wp14:anchorId="20576EDA" wp14:editId="5544690D">
                    <wp:simplePos x="0" y="0"/>
                    <wp:positionH relativeFrom="column">
                      <wp:posOffset>0</wp:posOffset>
                    </wp:positionH>
                    <wp:positionV relativeFrom="page">
                      <wp:posOffset>-501015</wp:posOffset>
                    </wp:positionV>
                    <wp:extent cx="6665595" cy="1810385"/>
                    <wp:effectExtent l="0" t="0" r="0" b="0"/>
                    <wp:wrapNone/>
                    <wp:docPr id="3" name="Group 3" title="Continuation page header graphic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665595" cy="1810385"/>
                              <a:chOff x="0" y="0"/>
                              <a:chExt cx="6665595" cy="1810385"/>
                            </a:xfrm>
                          </wpg:grpSpPr>
                          <wps:wsp>
                            <wps:cNvPr id="53" name="Red rectangle"/>
                            <wps:cNvSpPr/>
                            <wps:spPr>
                              <a:xfrm>
                                <a:off x="1133475" y="419100"/>
                                <a:ext cx="5532120" cy="10058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" name="White circle"/>
                            <wps:cNvSpPr/>
                            <wps:spPr>
                              <a:xfrm>
                                <a:off x="57150" y="57150"/>
                                <a:ext cx="1704363" cy="17043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Red circle"/>
                            <wps:cNvSpPr/>
                            <wps:spPr>
                              <a:xfrm>
                                <a:off x="0" y="0"/>
                                <a:ext cx="1810385" cy="1810385"/>
                              </a:xfrm>
                              <a:prstGeom prst="donut">
                                <a:avLst>
                                  <a:gd name="adj" fmla="val 2897"/>
                                </a:avLst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85800</wp14:pctWidth>
                    </wp14:sizeRelH>
                    <wp14:sizeRelV relativeFrom="page">
                      <wp14:pctHeight>18000</wp14:pctHeight>
                    </wp14:sizeRelV>
                  </wp:anchor>
                </w:drawing>
              </mc:Choice>
              <mc:Fallback>
                <w:pict>
                  <v:group w14:anchorId="40C0ADAA" id="Group 3" o:spid="_x0000_s1026" alt="Title: Continuation page header graphic" style="position:absolute;margin-left:0;margin-top:-39.45pt;width:524.85pt;height:142.55pt;z-index:-251657216;mso-width-percent:858;mso-height-percent:180;mso-position-vertical-relative:page;mso-width-percent:858;mso-height-percent:180" coordsize="66655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">
                    <v:rect id="Red rectangle" o:spid="_x0000_s1027" style="position:absolute;left:11334;top:4191;width:55321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VroxQAAANsAAAAPAAAAZHJzL2Rvd25yZXYueG1sRI9Ba8JA&#10;FITvBf/D8oTemo2GVo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CedVroxQAAANsAAAAP&#10;AAAAAAAAAAAAAAAAAAcCAABkcnMvZG93bnJldi54bWxQSwUGAAAAAAMAAwC3AAAA+QIAAAAA&#10;" fillcolor="#ea4e4e [3204]" stroked="f" strokeweight="1pt"/>
                    <v:oval id="White circle" o:spid="_x0000_s1028" style="position:absolute;left:571;top:571;width:17044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" fillcolor="white [3212]" stroked="f" strokeweight="1pt">
                      <v:stroke joinstyle="miter"/>
                    </v:oval>
                    <v:shapetype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Red circle" o:spid="_x0000_s1029" type="#_x0000_t23" style="position:absolute;width:18103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" adj="626" fillcolor="#ea4e4e [3204]" stroked="f" strokeweight="1pt">
                      <v:stroke joinstyle="miter"/>
                    </v:shape>
                    <w10:wrap anchory="page"/>
                    <w10:anchorlock/>
                  </v:group>
                </w:pict>
              </mc:Fallback>
            </mc:AlternateContent>
          </w:r>
          <w:r w:rsidR="00937AC7">
            <w:t>ZM</w:t>
          </w:r>
        </w:p>
      </w:tc>
      <w:tc>
        <w:tcPr>
          <w:tcW w:w="6729" w:type="dxa"/>
          <w:tcMar>
            <w:top w:w="821" w:type="dxa"/>
            <w:left w:w="0" w:type="dxa"/>
          </w:tcMar>
        </w:tcPr>
        <w:tbl>
          <w:tblPr>
            <w:tblStyle w:val="TableGrid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bottom w:w="965" w:type="dxa"/>
              <w:right w:w="432" w:type="dxa"/>
            </w:tblCellMar>
            <w:tblLook w:val="04A0" w:firstRow="1" w:lastRow="0" w:firstColumn="1" w:lastColumn="0" w:noHBand="0" w:noVBand="1"/>
            <w:tblDescription w:val="Heading layout table"/>
          </w:tblPr>
          <w:tblGrid>
            <w:gridCol w:w="6729"/>
          </w:tblGrid>
          <w:tr w:rsidR="001A5CA9" w14:paraId="345181DF" w14:textId="77777777" w:rsidTr="00EF7CC9">
            <w:trPr>
              <w:trHeight w:hRule="exact" w:val="1152"/>
            </w:trPr>
            <w:tc>
              <w:tcPr>
                <w:tcW w:w="6055" w:type="dxa"/>
                <w:vAlign w:val="center"/>
              </w:tcPr>
              <w:p w14:paraId="507BD430" w14:textId="4F1A3517" w:rsidR="001A5CA9" w:rsidRPr="009B3C40" w:rsidRDefault="00651C95" w:rsidP="001A5CA9">
                <w:pPr>
                  <w:pStyle w:val="Heading1"/>
                  <w:outlineLvl w:val="0"/>
                </w:pPr>
                <w:sdt>
                  <w:sdtPr>
                    <w:alias w:val="Enter your name:"/>
                    <w:tag w:val="Enter your name:"/>
                    <w:id w:val="185027472"/>
                    <w:placeholder>
                      <w:docPart w:val="6263F97A150443E3B65672F796C8572C"/>
                    </w:placeholder>
                    <w15:dataBinding w:prefixMappings="xmlns:ns0='http://schemas.microsoft.com/temp/samples' " w:xpath="/ns0:employees[1]/ns0:employee[1]/ns0:Address[1]" w:storeItemID="{00000000-0000-0000-0000-000000000000}"/>
                    <w15:appearance w15:val="hidden"/>
                  </w:sdtPr>
                  <w:sdtEndPr/>
                  <w:sdtContent>
                    <w:r w:rsidR="00937AC7">
                      <w:t>zaneer mohamed</w:t>
                    </w:r>
                  </w:sdtContent>
                </w:sdt>
              </w:p>
              <w:p w14:paraId="39881319" w14:textId="436ECD03" w:rsidR="001A5CA9" w:rsidRDefault="00E12C60" w:rsidP="001A5CA9">
                <w:pPr>
                  <w:pStyle w:val="Heading2"/>
                  <w:outlineLvl w:val="1"/>
                </w:pPr>
                <w:r>
                  <w:t xml:space="preserve"> </w:t>
                </w:r>
                <w:sdt>
                  <w:sdtPr>
                    <w:rPr>
                      <w:sz w:val="28"/>
                      <w:szCs w:val="28"/>
                    </w:rPr>
                    <w:alias w:val="Enter Profession or Industry:"/>
                    <w:tag w:val="Enter Profession or Industry:"/>
                    <w:id w:val="521201876"/>
                    <w:placeholder>
                      <w:docPart w:val="07FEF8172B344CA0824BDD229DFAD466"/>
                    </w:placeholder>
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937AC7" w:rsidRPr="00134B96">
                      <w:rPr>
                        <w:sz w:val="28"/>
                        <w:szCs w:val="28"/>
                      </w:rPr>
                      <w:t>ACCOUNTS &amp; oFFICE aDMINISTRATOR</w:t>
                    </w:r>
                  </w:sdtContent>
                </w:sdt>
              </w:p>
            </w:tc>
          </w:tr>
        </w:tbl>
        <w:p w14:paraId="35F00F0B" w14:textId="77777777" w:rsidR="001A5CA9" w:rsidRPr="00F207C0" w:rsidRDefault="001A5CA9" w:rsidP="001A5CA9"/>
      </w:tc>
    </w:tr>
  </w:tbl>
  <w:p w14:paraId="5CF9407B" w14:textId="77777777" w:rsidR="00217980" w:rsidRPr="001A5CA9" w:rsidRDefault="00217980" w:rsidP="001A5C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C3AAD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81401A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E960FC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58669A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062AD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AEB0E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36AFE5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54116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34E04A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36C21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933AB4"/>
    <w:multiLevelType w:val="hybridMultilevel"/>
    <w:tmpl w:val="B9B88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3321F5"/>
    <w:multiLevelType w:val="hybridMultilevel"/>
    <w:tmpl w:val="F2F41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C2311E"/>
    <w:multiLevelType w:val="hybridMultilevel"/>
    <w:tmpl w:val="EF60E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426894"/>
    <w:multiLevelType w:val="hybridMultilevel"/>
    <w:tmpl w:val="99A49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7432BC"/>
    <w:multiLevelType w:val="hybridMultilevel"/>
    <w:tmpl w:val="0D887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CA494F"/>
    <w:multiLevelType w:val="hybridMultilevel"/>
    <w:tmpl w:val="5EAA3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  <w:num w:numId="13">
    <w:abstractNumId w:val="13"/>
  </w:num>
  <w:num w:numId="14">
    <w:abstractNumId w:val="14"/>
  </w:num>
  <w:num w:numId="15">
    <w:abstractNumId w:val="1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removePersonalInformation/>
  <w:removeDateAndTime/>
  <w:proofState w:spelling="clean"/>
  <w:attachedTemplate r:id="rId1"/>
  <w:revisionView w:inkAnnotations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B96"/>
    <w:rsid w:val="00085EAD"/>
    <w:rsid w:val="00091382"/>
    <w:rsid w:val="000A07DA"/>
    <w:rsid w:val="000A2BFA"/>
    <w:rsid w:val="000B0619"/>
    <w:rsid w:val="000B61CA"/>
    <w:rsid w:val="000F7610"/>
    <w:rsid w:val="00114ED7"/>
    <w:rsid w:val="001300CA"/>
    <w:rsid w:val="00134B96"/>
    <w:rsid w:val="00140B0E"/>
    <w:rsid w:val="001A475F"/>
    <w:rsid w:val="001A5CA9"/>
    <w:rsid w:val="001B2AC1"/>
    <w:rsid w:val="001B403A"/>
    <w:rsid w:val="001F4583"/>
    <w:rsid w:val="00217980"/>
    <w:rsid w:val="00271662"/>
    <w:rsid w:val="0027404F"/>
    <w:rsid w:val="00290AAA"/>
    <w:rsid w:val="00293B83"/>
    <w:rsid w:val="002B091C"/>
    <w:rsid w:val="002B2480"/>
    <w:rsid w:val="002C2CDD"/>
    <w:rsid w:val="002D45C6"/>
    <w:rsid w:val="002F03FA"/>
    <w:rsid w:val="00313E86"/>
    <w:rsid w:val="00333CD3"/>
    <w:rsid w:val="00340365"/>
    <w:rsid w:val="00342B64"/>
    <w:rsid w:val="00364079"/>
    <w:rsid w:val="003837FE"/>
    <w:rsid w:val="003C5528"/>
    <w:rsid w:val="003D03E5"/>
    <w:rsid w:val="003D7102"/>
    <w:rsid w:val="004077FB"/>
    <w:rsid w:val="004244FF"/>
    <w:rsid w:val="00424DD9"/>
    <w:rsid w:val="004305E4"/>
    <w:rsid w:val="0046104A"/>
    <w:rsid w:val="004717C5"/>
    <w:rsid w:val="00485CFB"/>
    <w:rsid w:val="004A24CC"/>
    <w:rsid w:val="004F6CCE"/>
    <w:rsid w:val="00523479"/>
    <w:rsid w:val="00543DB7"/>
    <w:rsid w:val="005729B0"/>
    <w:rsid w:val="00583E4F"/>
    <w:rsid w:val="006209B4"/>
    <w:rsid w:val="00641630"/>
    <w:rsid w:val="00651C95"/>
    <w:rsid w:val="00684488"/>
    <w:rsid w:val="006A3CE7"/>
    <w:rsid w:val="006A7746"/>
    <w:rsid w:val="006C4C50"/>
    <w:rsid w:val="006D76B1"/>
    <w:rsid w:val="00713050"/>
    <w:rsid w:val="00716D4A"/>
    <w:rsid w:val="00741125"/>
    <w:rsid w:val="00746F7F"/>
    <w:rsid w:val="007569C1"/>
    <w:rsid w:val="00763832"/>
    <w:rsid w:val="00772919"/>
    <w:rsid w:val="007A6731"/>
    <w:rsid w:val="007D2696"/>
    <w:rsid w:val="007D2FD2"/>
    <w:rsid w:val="007D406E"/>
    <w:rsid w:val="007D6458"/>
    <w:rsid w:val="00806E47"/>
    <w:rsid w:val="00811117"/>
    <w:rsid w:val="00823C54"/>
    <w:rsid w:val="00841146"/>
    <w:rsid w:val="0088504C"/>
    <w:rsid w:val="0089382B"/>
    <w:rsid w:val="008A1907"/>
    <w:rsid w:val="008C6BCA"/>
    <w:rsid w:val="008C7B50"/>
    <w:rsid w:val="008E4B30"/>
    <w:rsid w:val="00906BEE"/>
    <w:rsid w:val="009243E7"/>
    <w:rsid w:val="00937AC7"/>
    <w:rsid w:val="00944631"/>
    <w:rsid w:val="00982D46"/>
    <w:rsid w:val="00985D58"/>
    <w:rsid w:val="009B3C40"/>
    <w:rsid w:val="009D3F93"/>
    <w:rsid w:val="009F642B"/>
    <w:rsid w:val="009F7AD9"/>
    <w:rsid w:val="00A42540"/>
    <w:rsid w:val="00A50939"/>
    <w:rsid w:val="00A83413"/>
    <w:rsid w:val="00AA6A40"/>
    <w:rsid w:val="00AA75F6"/>
    <w:rsid w:val="00AD00FD"/>
    <w:rsid w:val="00AF0A8E"/>
    <w:rsid w:val="00B27019"/>
    <w:rsid w:val="00B5664D"/>
    <w:rsid w:val="00B76A83"/>
    <w:rsid w:val="00BA5B40"/>
    <w:rsid w:val="00BD0206"/>
    <w:rsid w:val="00C2098A"/>
    <w:rsid w:val="00C5444A"/>
    <w:rsid w:val="00C612DA"/>
    <w:rsid w:val="00C62C50"/>
    <w:rsid w:val="00C7741E"/>
    <w:rsid w:val="00C875AB"/>
    <w:rsid w:val="00CA3DF1"/>
    <w:rsid w:val="00CA4581"/>
    <w:rsid w:val="00CE18D5"/>
    <w:rsid w:val="00D04109"/>
    <w:rsid w:val="00D97A41"/>
    <w:rsid w:val="00DD3CF6"/>
    <w:rsid w:val="00DD6416"/>
    <w:rsid w:val="00DF4E0A"/>
    <w:rsid w:val="00E02DCD"/>
    <w:rsid w:val="00E12C60"/>
    <w:rsid w:val="00E22E87"/>
    <w:rsid w:val="00E57630"/>
    <w:rsid w:val="00E86C2B"/>
    <w:rsid w:val="00EB2D52"/>
    <w:rsid w:val="00EC77AF"/>
    <w:rsid w:val="00EF7CC9"/>
    <w:rsid w:val="00F207C0"/>
    <w:rsid w:val="00F20AE5"/>
    <w:rsid w:val="00F47E97"/>
    <w:rsid w:val="00F645C7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EAD7D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BEE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3D03E5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s">
    <w:name w:val="Initials"/>
    <w:basedOn w:val="Normal"/>
    <w:next w:val="Heading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F6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AA75F6"/>
  </w:style>
  <w:style w:type="paragraph" w:styleId="BlockText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AA75F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A75F6"/>
  </w:style>
  <w:style w:type="paragraph" w:styleId="BodyText2">
    <w:name w:val="Body Text 2"/>
    <w:basedOn w:val="Normal"/>
    <w:link w:val="BodyText2Char"/>
    <w:uiPriority w:val="99"/>
    <w:semiHidden/>
    <w:unhideWhenUsed/>
    <w:rsid w:val="00AA75F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A75F6"/>
  </w:style>
  <w:style w:type="paragraph" w:styleId="BodyText3">
    <w:name w:val="Body Text 3"/>
    <w:basedOn w:val="Normal"/>
    <w:link w:val="BodyText3Ch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A75F6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A75F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75F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75F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A75F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A75F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A75F6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A75F6"/>
  </w:style>
  <w:style w:type="table" w:styleId="ColorfulGrid">
    <w:name w:val="Colorful Grid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A75F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5F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5F6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75F6"/>
  </w:style>
  <w:style w:type="character" w:customStyle="1" w:styleId="DateChar">
    <w:name w:val="Date Char"/>
    <w:basedOn w:val="DefaultParagraphFont"/>
    <w:link w:val="Date"/>
    <w:uiPriority w:val="99"/>
    <w:semiHidden/>
    <w:rsid w:val="00AA75F6"/>
  </w:style>
  <w:style w:type="paragraph" w:styleId="DocumentMap">
    <w:name w:val="Document Map"/>
    <w:basedOn w:val="Normal"/>
    <w:link w:val="DocumentMap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A75F6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A75F6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A75F6"/>
  </w:style>
  <w:style w:type="character" w:styleId="Emphasis">
    <w:name w:val="Emphasis"/>
    <w:basedOn w:val="DefaultParagraphFont"/>
    <w:uiPriority w:val="10"/>
    <w:semiHidden/>
    <w:unhideWhenUsed/>
    <w:rsid w:val="00AA75F6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75F6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75F6"/>
    <w:rPr>
      <w:szCs w:val="20"/>
    </w:rPr>
  </w:style>
  <w:style w:type="table" w:styleId="GridTable1Light">
    <w:name w:val="Grid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AA75F6"/>
  </w:style>
  <w:style w:type="paragraph" w:styleId="HTMLAddress">
    <w:name w:val="HTML Address"/>
    <w:basedOn w:val="Normal"/>
    <w:link w:val="HTMLAddressCh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A75F6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AA75F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AA75F6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75F6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AA75F6"/>
    <w:rPr>
      <w:i/>
      <w:iCs/>
    </w:rPr>
  </w:style>
  <w:style w:type="character" w:styleId="Hyperlink">
    <w:name w:val="Hyperlink"/>
    <w:basedOn w:val="DefaultParagraphFont"/>
    <w:uiPriority w:val="99"/>
    <w:unhideWhenUsed/>
    <w:rsid w:val="00AA75F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D03E5"/>
    <w:rPr>
      <w:i/>
      <w:iCs/>
      <w:color w:val="D0181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A75F6"/>
  </w:style>
  <w:style w:type="paragraph" w:styleId="List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EA4E4E" w:themeColor="accent1"/>
        <w:bottom w:val="single" w:sz="4" w:space="0" w:color="EA4E4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A75F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A75F6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A75F6"/>
  </w:style>
  <w:style w:type="character" w:styleId="PageNumber">
    <w:name w:val="page number"/>
    <w:basedOn w:val="DefaultParagraphFont"/>
    <w:uiPriority w:val="99"/>
    <w:semiHidden/>
    <w:unhideWhenUsed/>
    <w:rsid w:val="00AA75F6"/>
  </w:style>
  <w:style w:type="table" w:styleId="PlainTable1">
    <w:name w:val="Plain Table 1"/>
    <w:basedOn w:val="TableNormal"/>
    <w:uiPriority w:val="41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A75F6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A75F6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A75F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A75F6"/>
  </w:style>
  <w:style w:type="paragraph" w:styleId="Signature">
    <w:name w:val="Signature"/>
    <w:basedOn w:val="Normal"/>
    <w:link w:val="Signature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A75F6"/>
  </w:style>
  <w:style w:type="character" w:styleId="Strong">
    <w:name w:val="Strong"/>
    <w:basedOn w:val="DefaultParagraphFont"/>
    <w:uiPriority w:val="22"/>
    <w:semiHidden/>
    <w:unhideWhenUsed/>
    <w:qFormat/>
    <w:rsid w:val="00AA75F6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AA75F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A75F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A75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A75F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A75F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A75F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A75F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A75F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A75F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A75F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A75F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A75F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A75F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A75F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A75F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A75F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AA75F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AA75F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A75F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A75F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A75F6"/>
  </w:style>
  <w:style w:type="table" w:styleId="TableProfessional">
    <w:name w:val="Table Professional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A75F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A75F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A75F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A75F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A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A75F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A75F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A75F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134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footer" Target="footer2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footer" Target="footer1.xml" /><Relationship Id="rId2" Type="http://schemas.openxmlformats.org/officeDocument/2006/relationships/customXml" Target="../customXml/item2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header" Target="header1.xml" /><Relationship Id="rId5" Type="http://schemas.openxmlformats.org/officeDocument/2006/relationships/numbering" Target="numbering.xml" /><Relationship Id="rId15" Type="http://schemas.openxmlformats.org/officeDocument/2006/relationships/glossaryDocument" Target="glossary/document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zaneers@hotmail.com" TargetMode="External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zaneers@hotmail.com" TargetMode="Externa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tadmin\Downloads\tf16392716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5639ADCBA14E4385928411E5F8445B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93D0A1-5C25-44C9-99C2-2BBD4CE35D26}"/>
      </w:docPartPr>
      <w:docPartBody>
        <w:p w:rsidR="00427DCE" w:rsidRDefault="006C57D4">
          <w:pPr>
            <w:pStyle w:val="5639ADCBA14E4385928411E5F8445B2B"/>
          </w:pPr>
          <w:r w:rsidRPr="00906BEE">
            <w:t>Objective</w:t>
          </w:r>
        </w:p>
      </w:docPartBody>
    </w:docPart>
    <w:docPart>
      <w:docPartPr>
        <w:name w:val="D673EB64943347D98D47C6D06F57C0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D77866-D243-4635-977F-92CA8D83A112}"/>
      </w:docPartPr>
      <w:docPartBody>
        <w:p w:rsidR="00427DCE" w:rsidRDefault="006C57D4">
          <w:pPr>
            <w:pStyle w:val="D673EB64943347D98D47C6D06F57C0F6"/>
          </w:pPr>
          <w:r w:rsidRPr="00906BEE">
            <w:t>Skills</w:t>
          </w:r>
        </w:p>
      </w:docPartBody>
    </w:docPart>
    <w:docPart>
      <w:docPartPr>
        <w:name w:val="D174FD8B45504DCB88D4AC04216848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A15E3-1E82-4F39-BB5A-945259DCBA03}"/>
      </w:docPartPr>
      <w:docPartBody>
        <w:p w:rsidR="00427DCE" w:rsidRDefault="006C57D4">
          <w:pPr>
            <w:pStyle w:val="D174FD8B45504DCB88D4AC0421684843"/>
          </w:pPr>
          <w:r>
            <w:t>Your name</w:t>
          </w:r>
        </w:p>
      </w:docPartBody>
    </w:docPart>
    <w:docPart>
      <w:docPartPr>
        <w:name w:val="F0190DB1436047D2AC3382ABC25E7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6109D9-0A15-43A2-9DB1-E7F33E163567}"/>
      </w:docPartPr>
      <w:docPartBody>
        <w:p w:rsidR="00427DCE" w:rsidRDefault="006C57D4">
          <w:pPr>
            <w:pStyle w:val="F0190DB1436047D2AC3382ABC25E77AC"/>
          </w:pPr>
          <w:r w:rsidRPr="007D6458">
            <w:t>Profession or Industry</w:t>
          </w:r>
        </w:p>
      </w:docPartBody>
    </w:docPart>
    <w:docPart>
      <w:docPartPr>
        <w:name w:val="E71068778468425CB8C0874D46A17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3BD6F-1313-463D-BD1D-3C17B0BE92D1}"/>
      </w:docPartPr>
      <w:docPartBody>
        <w:p w:rsidR="00427DCE" w:rsidRDefault="006C57D4">
          <w:pPr>
            <w:pStyle w:val="E71068778468425CB8C0874D46A17959"/>
          </w:pPr>
          <w:r w:rsidRPr="00906BEE">
            <w:t>Experience</w:t>
          </w:r>
        </w:p>
      </w:docPartBody>
    </w:docPart>
    <w:docPart>
      <w:docPartPr>
        <w:name w:val="ECDA4E27EA514A4C92394CFEE0FCF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F78D4-22C9-47F6-AC79-D5E1225A601F}"/>
      </w:docPartPr>
      <w:docPartBody>
        <w:p w:rsidR="00427DCE" w:rsidRDefault="006C57D4">
          <w:pPr>
            <w:pStyle w:val="ECDA4E27EA514A4C92394CFEE0FCF67C"/>
          </w:pPr>
          <w:r w:rsidRPr="00906BEE">
            <w:t>Education</w:t>
          </w:r>
        </w:p>
      </w:docPartBody>
    </w:docPart>
    <w:docPart>
      <w:docPartPr>
        <w:name w:val="6263F97A150443E3B65672F796C857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3ED2A7-1DA3-4E66-A4E5-AA7B923CD6ED}"/>
      </w:docPartPr>
      <w:docPartBody>
        <w:p w:rsidR="00427DCE" w:rsidRDefault="006C57D4">
          <w:pPr>
            <w:pStyle w:val="6263F97A150443E3B65672F796C8572C"/>
          </w:pPr>
          <w:r w:rsidRPr="00906BEE">
            <w:t>School</w:t>
          </w:r>
        </w:p>
      </w:docPartBody>
    </w:docPart>
    <w:docPart>
      <w:docPartPr>
        <w:name w:val="07FEF8172B344CA0824BDD229DFAD4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0F00D9-E6CB-4E23-BE2E-CB3E156D8334}"/>
      </w:docPartPr>
      <w:docPartBody>
        <w:p w:rsidR="00427DCE" w:rsidRDefault="00F56D76" w:rsidP="00F56D76">
          <w:pPr>
            <w:pStyle w:val="07FEF8172B344CA0824BDD229DFAD466"/>
          </w:pPr>
          <w:r w:rsidRPr="007D6458">
            <w:t>Profession or Industry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D76"/>
    <w:rsid w:val="00427DCE"/>
    <w:rsid w:val="006C57D4"/>
    <w:rsid w:val="00F5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39ADCBA14E4385928411E5F8445B2B">
    <w:name w:val="5639ADCBA14E4385928411E5F8445B2B"/>
  </w:style>
  <w:style w:type="paragraph" w:customStyle="1" w:styleId="D673EB64943347D98D47C6D06F57C0F6">
    <w:name w:val="D673EB64943347D98D47C6D06F57C0F6"/>
  </w:style>
  <w:style w:type="paragraph" w:customStyle="1" w:styleId="D174FD8B45504DCB88D4AC0421684843">
    <w:name w:val="D174FD8B45504DCB88D4AC0421684843"/>
  </w:style>
  <w:style w:type="paragraph" w:customStyle="1" w:styleId="F0190DB1436047D2AC3382ABC25E77AC">
    <w:name w:val="F0190DB1436047D2AC3382ABC25E77AC"/>
  </w:style>
  <w:style w:type="paragraph" w:customStyle="1" w:styleId="E71068778468425CB8C0874D46A17959">
    <w:name w:val="E71068778468425CB8C0874D46A17959"/>
  </w:style>
  <w:style w:type="paragraph" w:customStyle="1" w:styleId="ECDA4E27EA514A4C92394CFEE0FCF67C">
    <w:name w:val="ECDA4E27EA514A4C92394CFEE0FCF67C"/>
  </w:style>
  <w:style w:type="paragraph" w:customStyle="1" w:styleId="6263F97A150443E3B65672F796C8572C">
    <w:name w:val="6263F97A150443E3B65672F796C8572C"/>
  </w:style>
  <w:style w:type="paragraph" w:customStyle="1" w:styleId="07FEF8172B344CA0824BDD229DFAD466">
    <w:name w:val="07FEF8172B344CA0824BDD229DFAD466"/>
    <w:rsid w:val="00F56D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62BE1CE4-58D7-4CBF-940A-979F2237105D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</ds:schemaRefs>
</ds:datastoreItem>
</file>

<file path=customXml/itemProps2.xml><?xml version="1.0" encoding="utf-8"?>
<ds:datastoreItem xmlns:ds="http://schemas.openxmlformats.org/officeDocument/2006/customXml" ds:itemID="{07799AC1-18DE-4B2E-9B3E-65F234E977FC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9438B1A1-8E3E-4ECB-AF6A-9696112F2FE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085D5BD-05B7-40A6-9CC5-2EF39466DF93}">
  <ds:schemaRefs>
    <ds:schemaRef ds:uri="http://schemas.microsoft.com/office/2006/metadata/properties"/>
    <ds:schemaRef ds:uri="http://www.w3.org/2000/xmlns/"/>
    <ds:schemaRef ds:uri="71af3243-3dd4-4a8d-8c0d-dd76da1f02a5"/>
    <ds:schemaRef ds:uri="http://www.w3.org/2001/XMLSchema-instan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tf16392716.dotx</Template>
  <TotalTime>0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ACCOUNTS &amp; oFFICE aDMINISTRATOR</dc:subject>
  <dc:creator/>
  <cp:keywords/>
  <dc:description/>
  <cp:lastModifiedBy/>
  <cp:revision>1</cp:revision>
  <dcterms:created xsi:type="dcterms:W3CDTF">2020-09-29T07:13:00Z</dcterms:created>
  <dcterms:modified xsi:type="dcterms:W3CDTF">2020-09-29T07:13:00Z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