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B8443E" w14:textId="56D3D4AA" w:rsidR="005D6CD3" w:rsidRPr="00481083" w:rsidRDefault="00220644" w:rsidP="00B275EE">
      <w:pPr>
        <w:spacing w:before="240"/>
        <w:rPr>
          <w:rStyle w:val="NameChar"/>
          <w:color w:val="E4610F" w:themeColor="text1"/>
        </w:rPr>
      </w:pPr>
      <w:r>
        <w:rPr>
          <w:noProof/>
          <w:lang w:val="en-US"/>
        </w:rPr>
        <w:drawing>
          <wp:anchor distT="0" distB="0" distL="114300" distR="114300" simplePos="0" relativeHeight="251659264" behindDoc="0" locked="0" layoutInCell="1" allowOverlap="1" wp14:anchorId="7BB66761" wp14:editId="0228D592">
            <wp:simplePos x="0" y="0"/>
            <wp:positionH relativeFrom="column">
              <wp:posOffset>5038090</wp:posOffset>
            </wp:positionH>
            <wp:positionV relativeFrom="paragraph">
              <wp:posOffset>-73356</wp:posOffset>
            </wp:positionV>
            <wp:extent cx="1409700" cy="1508760"/>
            <wp:effectExtent l="19050" t="19050" r="19050" b="1524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01024"/>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409700" cy="1508760"/>
                    </a:xfrm>
                    <a:prstGeom prst="rect">
                      <a:avLst/>
                    </a:prstGeom>
                    <a:noFill/>
                    <a:ln w="9525">
                      <a:solidFill>
                        <a:schemeClr val="tx2">
                          <a:lumMod val="60000"/>
                          <a:lumOff val="40000"/>
                        </a:schemeClr>
                      </a:solidFill>
                      <a:miter lim="800000"/>
                      <a:headEnd/>
                      <a:tailEnd/>
                    </a:ln>
                  </pic:spPr>
                </pic:pic>
              </a:graphicData>
            </a:graphic>
          </wp:anchor>
        </w:drawing>
      </w:r>
      <w:sdt>
        <w:sdtPr>
          <w:rPr>
            <w:rStyle w:val="NameChar"/>
          </w:rPr>
          <w:id w:val="1549493831"/>
          <w:placeholder>
            <w:docPart w:val="17CD43A1BD0A4BEB93A05E33196323DB"/>
          </w:placeholder>
          <w15:appearance w15:val="hidden"/>
        </w:sdtPr>
        <w:sdtEndPr>
          <w:rPr>
            <w:rStyle w:val="NameChar"/>
            <w:color w:val="E4610F" w:themeColor="text1"/>
          </w:rPr>
        </w:sdtEndPr>
        <w:sdtContent>
          <w:r w:rsidR="00613241" w:rsidRPr="00481083">
            <w:rPr>
              <w:rStyle w:val="NameChar"/>
              <w:color w:val="E4610F" w:themeColor="text1"/>
            </w:rPr>
            <w:t>ZAKKI HAIDER GONDAL</w:t>
          </w:r>
        </w:sdtContent>
      </w:sdt>
    </w:p>
    <w:p w14:paraId="33B8443F" w14:textId="3A839F19" w:rsidR="007911B1" w:rsidRPr="00303230" w:rsidRDefault="004C1C12" w:rsidP="004C1C12">
      <w:pPr>
        <w:pStyle w:val="Outline"/>
        <w:spacing w:before="60" w:after="360"/>
        <w:rPr>
          <w:rStyle w:val="OutlineChar"/>
          <w:sz w:val="24"/>
          <w:szCs w:val="16"/>
        </w:rPr>
      </w:pPr>
      <w:r w:rsidRPr="00303230">
        <w:rPr>
          <w:rStyle w:val="OutlineChar"/>
          <w:sz w:val="24"/>
          <w:szCs w:val="16"/>
        </w:rPr>
        <w:t xml:space="preserve">Cell # </w:t>
      </w:r>
      <w:r w:rsidRPr="00303230">
        <w:rPr>
          <w:sz w:val="24"/>
          <w:szCs w:val="16"/>
        </w:rPr>
        <w:t>+971-55-5159764</w:t>
      </w:r>
    </w:p>
    <w:p w14:paraId="33B84440" w14:textId="5FE377AC" w:rsidR="007911B1" w:rsidRPr="0033109C" w:rsidRDefault="009F65F9" w:rsidP="004C1C12">
      <w:pPr>
        <w:pStyle w:val="Outline"/>
        <w:spacing w:before="60" w:after="360"/>
        <w:rPr>
          <w:rStyle w:val="OutlineChar"/>
          <w:rFonts w:asciiTheme="minorBidi" w:hAnsiTheme="minorBidi"/>
          <w:sz w:val="18"/>
          <w:szCs w:val="10"/>
        </w:rPr>
      </w:pPr>
      <w:hyperlink r:id="rId12" w:history="1">
        <w:r w:rsidR="004C1C12" w:rsidRPr="0033109C">
          <w:rPr>
            <w:rStyle w:val="Hyperlink"/>
            <w:rFonts w:asciiTheme="minorBidi" w:hAnsiTheme="minorBidi"/>
            <w:sz w:val="18"/>
            <w:szCs w:val="10"/>
            <w:u w:val="none"/>
          </w:rPr>
          <w:t>zakki_naqi@yahoo.com</w:t>
        </w:r>
      </w:hyperlink>
      <w:r w:rsidR="004C1C12" w:rsidRPr="0033109C">
        <w:rPr>
          <w:rFonts w:asciiTheme="minorBidi" w:hAnsiTheme="minorBidi"/>
          <w:sz w:val="18"/>
          <w:szCs w:val="10"/>
        </w:rPr>
        <w:t xml:space="preserve"> </w:t>
      </w:r>
    </w:p>
    <w:p w14:paraId="33B84441" w14:textId="6552EF80" w:rsidR="005D6CD3" w:rsidRPr="00F56CCC" w:rsidRDefault="009F65F9" w:rsidP="009D3D02">
      <w:pPr>
        <w:pStyle w:val="Outline"/>
        <w:spacing w:before="60" w:after="360"/>
      </w:pPr>
      <w:sdt>
        <w:sdtPr>
          <w:rPr>
            <w:rStyle w:val="OutlineChar"/>
          </w:rPr>
          <w:id w:val="1053511524"/>
          <w:placeholder>
            <w:docPart w:val="A9C15130695E4531B9C2CF4716B52DF9"/>
          </w:placeholder>
          <w15:appearance w15:val="hidden"/>
        </w:sdtPr>
        <w:sdtEndPr>
          <w:rPr>
            <w:rStyle w:val="DefaultParagraphFont"/>
          </w:rPr>
        </w:sdtEndPr>
        <w:sdtContent>
          <w:r w:rsidR="003E6D70">
            <w:rPr>
              <w:rStyle w:val="OutlineChar"/>
            </w:rPr>
            <w:t>Enhance knowledge and skill through</w:t>
          </w:r>
        </w:sdtContent>
      </w:sdt>
      <w:r w:rsidR="003E6D70">
        <w:rPr>
          <w:rStyle w:val="OutlineChar"/>
        </w:rPr>
        <w:t xml:space="preserve"> </w:t>
      </w:r>
      <w:r w:rsidR="00481083">
        <w:rPr>
          <w:rStyle w:val="OutlineChar"/>
        </w:rPr>
        <w:t>Admin</w:t>
      </w:r>
      <w:r w:rsidR="003E5934">
        <w:rPr>
          <w:rStyle w:val="OutlineChar"/>
        </w:rPr>
        <w:t>istrative</w:t>
      </w:r>
      <w:r w:rsidR="00481083">
        <w:rPr>
          <w:rStyle w:val="OutlineChar"/>
        </w:rPr>
        <w:t>, IT, HR and Logistics works in multinational firms.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948"/>
        <w:gridCol w:w="397"/>
        <w:gridCol w:w="6284"/>
      </w:tblGrid>
      <w:tr w:rsidR="005D6CD3" w14:paraId="33B8447C" w14:textId="77777777" w:rsidTr="004A3EEA">
        <w:trPr>
          <w:cantSplit/>
          <w:trHeight w:hRule="exact" w:val="9451"/>
        </w:trPr>
        <w:tc>
          <w:tcPr>
            <w:tcW w:w="2948" w:type="dxa"/>
          </w:tcPr>
          <w:p w14:paraId="33B84442" w14:textId="7C22D9CA" w:rsidR="005D6CD3" w:rsidRPr="007E08F0" w:rsidRDefault="003E6D70" w:rsidP="007E08F0">
            <w:pPr>
              <w:pBdr>
                <w:top w:val="single" w:sz="4" w:space="4" w:color="55575A" w:themeColor="accent2"/>
                <w:bottom w:val="single" w:sz="4" w:space="8" w:color="55575A" w:themeColor="accent2"/>
              </w:pBdr>
              <w:spacing w:after="120" w:line="660" w:lineRule="atLeast"/>
              <w:rPr>
                <w:color w:val="E4610F"/>
                <w:sz w:val="60"/>
                <w:szCs w:val="60"/>
              </w:rPr>
            </w:pPr>
            <w:r>
              <w:rPr>
                <w:color w:val="E4610F"/>
                <w:sz w:val="60"/>
                <w:szCs w:val="60"/>
              </w:rPr>
              <w:t>1</w:t>
            </w:r>
            <w:r w:rsidR="009D47E7">
              <w:rPr>
                <w:color w:val="E4610F"/>
                <w:sz w:val="60"/>
                <w:szCs w:val="60"/>
              </w:rPr>
              <w:t>2</w:t>
            </w:r>
            <w:r w:rsidR="007911B1">
              <w:rPr>
                <w:color w:val="E4610F"/>
                <w:sz w:val="60"/>
                <w:szCs w:val="60"/>
              </w:rPr>
              <w:t>+</w:t>
            </w:r>
          </w:p>
          <w:sdt>
            <w:sdtPr>
              <w:rPr>
                <w:b/>
                <w:color w:val="F6AE80" w:themeColor="text1" w:themeTint="80"/>
                <w:sz w:val="18"/>
                <w:szCs w:val="18"/>
              </w:rPr>
              <w:id w:val="567768117"/>
              <w:placeholder>
                <w:docPart w:val="2638F1FF7105432BBC16C868713FAA08"/>
              </w:placeholder>
              <w:temporary/>
              <w:showingPlcHdr/>
              <w15:appearance w15:val="hidden"/>
              <w:text w:multiLine="1"/>
            </w:sdtPr>
            <w:sdtEndPr/>
            <w:sdtContent>
              <w:p w14:paraId="33B84443" w14:textId="77777777" w:rsidR="005D6CD3" w:rsidRPr="007E08F0" w:rsidRDefault="005D6CD3" w:rsidP="007E08F0">
                <w:pPr>
                  <w:pBdr>
                    <w:top w:val="single" w:sz="4" w:space="4" w:color="55575A" w:themeColor="accent2"/>
                    <w:bottom w:val="single" w:sz="4" w:space="8" w:color="55575A" w:themeColor="accent2"/>
                  </w:pBdr>
                  <w:spacing w:line="220" w:lineRule="atLeast"/>
                  <w:rPr>
                    <w:b/>
                    <w:sz w:val="18"/>
                  </w:rPr>
                </w:pPr>
                <w:r w:rsidRPr="007E08F0">
                  <w:rPr>
                    <w:b/>
                    <w:sz w:val="18"/>
                  </w:rPr>
                  <w:t>Years’ Experience</w:t>
                </w:r>
              </w:p>
            </w:sdtContent>
          </w:sdt>
          <w:p w14:paraId="33B84445" w14:textId="77777777" w:rsidR="005D6CD3" w:rsidRDefault="005D6CD3" w:rsidP="00852342">
            <w:pPr>
              <w:pStyle w:val="SideHeading"/>
            </w:pPr>
            <w:r>
              <w:t>CORE SKILLS</w:t>
            </w:r>
          </w:p>
          <w:sdt>
            <w:sdtPr>
              <w:rPr>
                <w:rStyle w:val="SkillsChar"/>
              </w:rPr>
              <w:id w:val="1763869808"/>
              <w:placeholder>
                <w:docPart w:val="30D62E18CA0C4EFCABFF290A144C4E48"/>
              </w:placeholder>
              <w15:appearance w15:val="hidden"/>
            </w:sdtPr>
            <w:sdtEndPr>
              <w:rPr>
                <w:rStyle w:val="DefaultParagraphFont"/>
              </w:rPr>
            </w:sdtEndPr>
            <w:sdtContent>
              <w:p w14:paraId="33B84446" w14:textId="00B9C791" w:rsidR="007911B1" w:rsidRDefault="00481083" w:rsidP="007911B1">
                <w:pPr>
                  <w:pStyle w:val="Skills"/>
                  <w:numPr>
                    <w:ilvl w:val="0"/>
                    <w:numId w:val="15"/>
                  </w:numPr>
                  <w:rPr>
                    <w:rStyle w:val="SkillsChar"/>
                  </w:rPr>
                </w:pPr>
                <w:r>
                  <w:rPr>
                    <w:rStyle w:val="SkillsChar"/>
                  </w:rPr>
                  <w:t>IT Software/Hardware</w:t>
                </w:r>
              </w:p>
              <w:p w14:paraId="33B84447" w14:textId="33E338EE" w:rsidR="007911B1" w:rsidRDefault="00481083" w:rsidP="007911B1">
                <w:pPr>
                  <w:pStyle w:val="Skills"/>
                  <w:numPr>
                    <w:ilvl w:val="0"/>
                    <w:numId w:val="15"/>
                  </w:numPr>
                  <w:rPr>
                    <w:rStyle w:val="SkillsChar"/>
                  </w:rPr>
                </w:pPr>
                <w:r>
                  <w:rPr>
                    <w:rStyle w:val="SkillsChar"/>
                  </w:rPr>
                  <w:t>Customer Service</w:t>
                </w:r>
              </w:p>
              <w:p w14:paraId="1D4893A8" w14:textId="2D56CE0C" w:rsidR="00481083" w:rsidRDefault="00223E23" w:rsidP="00223E23">
                <w:pPr>
                  <w:pStyle w:val="Skills"/>
                  <w:numPr>
                    <w:ilvl w:val="0"/>
                    <w:numId w:val="15"/>
                  </w:numPr>
                  <w:rPr>
                    <w:rStyle w:val="SkillsChar"/>
                  </w:rPr>
                </w:pPr>
                <w:r>
                  <w:t>Logistics and Supply Chain</w:t>
                </w:r>
              </w:p>
              <w:p w14:paraId="3D71D426" w14:textId="77777777" w:rsidR="00481083" w:rsidRDefault="00481083" w:rsidP="007911B1">
                <w:pPr>
                  <w:pStyle w:val="Skills"/>
                  <w:numPr>
                    <w:ilvl w:val="0"/>
                    <w:numId w:val="15"/>
                  </w:numPr>
                </w:pPr>
                <w:r>
                  <w:t>Team Leading Skills</w:t>
                </w:r>
              </w:p>
              <w:p w14:paraId="28866B93" w14:textId="77777777" w:rsidR="00223E23" w:rsidRDefault="00223E23" w:rsidP="007911B1">
                <w:pPr>
                  <w:pStyle w:val="Skills"/>
                  <w:numPr>
                    <w:ilvl w:val="0"/>
                    <w:numId w:val="15"/>
                  </w:numPr>
                </w:pPr>
                <w:r>
                  <w:t>Expert in Aconex</w:t>
                </w:r>
              </w:p>
              <w:p w14:paraId="6B3854DE" w14:textId="77777777" w:rsidR="00223E23" w:rsidRDefault="00223E23" w:rsidP="007911B1">
                <w:pPr>
                  <w:pStyle w:val="Skills"/>
                  <w:numPr>
                    <w:ilvl w:val="0"/>
                    <w:numId w:val="15"/>
                  </w:numPr>
                </w:pPr>
                <w:r>
                  <w:t>Project Management</w:t>
                </w:r>
              </w:p>
              <w:p w14:paraId="487F8DFF" w14:textId="77777777" w:rsidR="00223E23" w:rsidRDefault="00223E23" w:rsidP="007911B1">
                <w:pPr>
                  <w:pStyle w:val="Skills"/>
                  <w:numPr>
                    <w:ilvl w:val="0"/>
                    <w:numId w:val="15"/>
                  </w:numPr>
                </w:pPr>
                <w:r>
                  <w:t>Client Handling</w:t>
                </w:r>
              </w:p>
              <w:p w14:paraId="164935A4" w14:textId="77777777" w:rsidR="00223E23" w:rsidRDefault="00223E23" w:rsidP="007911B1">
                <w:pPr>
                  <w:pStyle w:val="Skills"/>
                  <w:numPr>
                    <w:ilvl w:val="0"/>
                    <w:numId w:val="15"/>
                  </w:numPr>
                </w:pPr>
                <w:r>
                  <w:t>Meeting deadlines</w:t>
                </w:r>
              </w:p>
              <w:p w14:paraId="3766EBA5" w14:textId="77777777" w:rsidR="00223E23" w:rsidRDefault="00223E23" w:rsidP="007911B1">
                <w:pPr>
                  <w:pStyle w:val="Skills"/>
                  <w:numPr>
                    <w:ilvl w:val="0"/>
                    <w:numId w:val="15"/>
                  </w:numPr>
                </w:pPr>
                <w:r>
                  <w:t>Audit preparation</w:t>
                </w:r>
              </w:p>
              <w:p w14:paraId="5B858000" w14:textId="77777777" w:rsidR="00223E23" w:rsidRDefault="00223E23" w:rsidP="007911B1">
                <w:pPr>
                  <w:pStyle w:val="Skills"/>
                  <w:numPr>
                    <w:ilvl w:val="0"/>
                    <w:numId w:val="15"/>
                  </w:numPr>
                </w:pPr>
                <w:r>
                  <w:t>Quality Control</w:t>
                </w:r>
              </w:p>
              <w:p w14:paraId="5655C2AA" w14:textId="0A8B55E2" w:rsidR="00223E23" w:rsidRDefault="00223E23" w:rsidP="007911B1">
                <w:pPr>
                  <w:pStyle w:val="Skills"/>
                  <w:numPr>
                    <w:ilvl w:val="0"/>
                    <w:numId w:val="15"/>
                  </w:numPr>
                </w:pPr>
                <w:r>
                  <w:t>Home Office support</w:t>
                </w:r>
              </w:p>
              <w:p w14:paraId="1E6A75BA" w14:textId="2A913BB5" w:rsidR="00223E23" w:rsidRDefault="00223E23" w:rsidP="007911B1">
                <w:pPr>
                  <w:pStyle w:val="Skills"/>
                  <w:numPr>
                    <w:ilvl w:val="0"/>
                    <w:numId w:val="15"/>
                  </w:numPr>
                </w:pPr>
                <w:r>
                  <w:t>Purchasing and Store Keeping</w:t>
                </w:r>
              </w:p>
              <w:p w14:paraId="7BD58435" w14:textId="77777777" w:rsidR="00223E23" w:rsidRDefault="00223E23" w:rsidP="007911B1">
                <w:pPr>
                  <w:pStyle w:val="Skills"/>
                  <w:numPr>
                    <w:ilvl w:val="0"/>
                    <w:numId w:val="15"/>
                  </w:numPr>
                </w:pPr>
                <w:r>
                  <w:t>Office Administration</w:t>
                </w:r>
              </w:p>
              <w:p w14:paraId="3119758B" w14:textId="523C47CA" w:rsidR="00223E23" w:rsidRDefault="00223E23" w:rsidP="007911B1">
                <w:pPr>
                  <w:pStyle w:val="Skills"/>
                  <w:numPr>
                    <w:ilvl w:val="0"/>
                    <w:numId w:val="15"/>
                  </w:numPr>
                </w:pPr>
                <w:r>
                  <w:t>Excellent Communication skill</w:t>
                </w:r>
              </w:p>
              <w:p w14:paraId="22BA23A2" w14:textId="77777777" w:rsidR="00223E23" w:rsidRDefault="00223E23" w:rsidP="007911B1">
                <w:pPr>
                  <w:pStyle w:val="Skills"/>
                  <w:numPr>
                    <w:ilvl w:val="0"/>
                    <w:numId w:val="15"/>
                  </w:numPr>
                </w:pPr>
                <w:r>
                  <w:t>HR and Operations specialist</w:t>
                </w:r>
              </w:p>
              <w:p w14:paraId="33B84448" w14:textId="68740A32" w:rsidR="005D6CD3" w:rsidRPr="000267E9" w:rsidRDefault="00223E23" w:rsidP="00B275EE">
                <w:pPr>
                  <w:pStyle w:val="Skills"/>
                  <w:numPr>
                    <w:ilvl w:val="0"/>
                    <w:numId w:val="15"/>
                  </w:numPr>
                  <w:spacing w:before="0"/>
                </w:pPr>
                <w:r>
                  <w:t>Recruitment Specialist</w:t>
                </w:r>
              </w:p>
            </w:sdtContent>
          </w:sdt>
          <w:p w14:paraId="33B8444A" w14:textId="77777777" w:rsidR="005D6CD3" w:rsidRDefault="005D6CD3" w:rsidP="00852342">
            <w:pPr>
              <w:pStyle w:val="SideHeading"/>
            </w:pPr>
            <w:r>
              <w:t>POSITION</w:t>
            </w:r>
          </w:p>
          <w:sdt>
            <w:sdtPr>
              <w:rPr>
                <w:rStyle w:val="PositionQualificationsChar"/>
              </w:rPr>
              <w:id w:val="1117948772"/>
              <w:placeholder>
                <w:docPart w:val="03F4AE569B4948DCA265FB2AEA6BD6FB"/>
              </w:placeholder>
              <w15:appearance w15:val="hidden"/>
            </w:sdtPr>
            <w:sdtEndPr>
              <w:rPr>
                <w:rStyle w:val="DefaultParagraphFont"/>
              </w:rPr>
            </w:sdtEndPr>
            <w:sdtContent>
              <w:p w14:paraId="22D92A11" w14:textId="77777777" w:rsidR="00613241" w:rsidRDefault="00613241" w:rsidP="005D6CD3">
                <w:pPr>
                  <w:pStyle w:val="PositionQualifications"/>
                  <w:numPr>
                    <w:ilvl w:val="0"/>
                    <w:numId w:val="3"/>
                  </w:numPr>
                  <w:ind w:left="284" w:hanging="284"/>
                  <w:rPr>
                    <w:rStyle w:val="PositionQualificationsChar"/>
                  </w:rPr>
                </w:pPr>
                <w:r>
                  <w:rPr>
                    <w:rStyle w:val="PositionQualificationsChar"/>
                  </w:rPr>
                  <w:t>Secretary/Admin</w:t>
                </w:r>
              </w:p>
              <w:p w14:paraId="7ADF3608" w14:textId="77777777" w:rsidR="00613241" w:rsidRDefault="00613241" w:rsidP="005D6CD3">
                <w:pPr>
                  <w:pStyle w:val="PositionQualifications"/>
                  <w:numPr>
                    <w:ilvl w:val="0"/>
                    <w:numId w:val="3"/>
                  </w:numPr>
                  <w:ind w:left="284" w:hanging="284"/>
                </w:pPr>
                <w:r>
                  <w:t>Document Controller</w:t>
                </w:r>
              </w:p>
              <w:p w14:paraId="72DA2CC0" w14:textId="77777777" w:rsidR="00420B75" w:rsidRDefault="00613241" w:rsidP="005D6CD3">
                <w:pPr>
                  <w:pStyle w:val="PositionQualifications"/>
                  <w:numPr>
                    <w:ilvl w:val="0"/>
                    <w:numId w:val="3"/>
                  </w:numPr>
                  <w:ind w:left="284" w:hanging="284"/>
                </w:pPr>
                <w:r>
                  <w:t>Logistics Coordinator</w:t>
                </w:r>
              </w:p>
              <w:p w14:paraId="33B8444B" w14:textId="2AA67B5E" w:rsidR="005D6CD3" w:rsidRPr="000267E9" w:rsidRDefault="00420B75" w:rsidP="005D6CD3">
                <w:pPr>
                  <w:pStyle w:val="PositionQualifications"/>
                  <w:numPr>
                    <w:ilvl w:val="0"/>
                    <w:numId w:val="3"/>
                  </w:numPr>
                  <w:ind w:left="284" w:hanging="284"/>
                </w:pPr>
                <w:r>
                  <w:t>HR/Operations</w:t>
                </w:r>
              </w:p>
            </w:sdtContent>
          </w:sdt>
          <w:p w14:paraId="33B8444D" w14:textId="77777777" w:rsidR="005D6CD3" w:rsidRDefault="005D6CD3" w:rsidP="00852342">
            <w:pPr>
              <w:pStyle w:val="SideHeading"/>
            </w:pPr>
            <w:r>
              <w:t>QUALIFICATIONS</w:t>
            </w:r>
          </w:p>
          <w:sdt>
            <w:sdtPr>
              <w:rPr>
                <w:rStyle w:val="PositionQualificationsChar"/>
              </w:rPr>
              <w:id w:val="-568807269"/>
              <w:placeholder>
                <w:docPart w:val="B52A6F0D9C8F40DAB1DE0B8406C3EC89"/>
              </w:placeholder>
              <w15:appearance w15:val="hidden"/>
            </w:sdtPr>
            <w:sdtEndPr>
              <w:rPr>
                <w:rStyle w:val="DefaultParagraphFont"/>
              </w:rPr>
            </w:sdtEndPr>
            <w:sdtContent>
              <w:p w14:paraId="33B8444E" w14:textId="5AF251F1" w:rsidR="00C05D25" w:rsidRDefault="00613241" w:rsidP="00C05D25">
                <w:pPr>
                  <w:pStyle w:val="PositionQualifications"/>
                  <w:numPr>
                    <w:ilvl w:val="0"/>
                    <w:numId w:val="3"/>
                  </w:numPr>
                  <w:rPr>
                    <w:rStyle w:val="PositionQualificationsChar"/>
                  </w:rPr>
                </w:pPr>
                <w:r>
                  <w:rPr>
                    <w:rStyle w:val="PositionQualificationsChar"/>
                  </w:rPr>
                  <w:t>Bachelor in Commerce</w:t>
                </w:r>
              </w:p>
              <w:p w14:paraId="64C67379" w14:textId="5C99ACB9" w:rsidR="00613241" w:rsidRDefault="00857977" w:rsidP="00613241">
                <w:pPr>
                  <w:pStyle w:val="PositionQualifications"/>
                  <w:numPr>
                    <w:ilvl w:val="0"/>
                    <w:numId w:val="3"/>
                  </w:numPr>
                  <w:rPr>
                    <w:rStyle w:val="PositionQualificationsChar"/>
                  </w:rPr>
                </w:pPr>
                <w:r>
                  <w:rPr>
                    <w:rStyle w:val="PositionQualificationsChar"/>
                  </w:rPr>
                  <w:t xml:space="preserve">Advance </w:t>
                </w:r>
                <w:r w:rsidR="00613241">
                  <w:rPr>
                    <w:rStyle w:val="PositionQualificationsChar"/>
                  </w:rPr>
                  <w:t>Diploma in Computer Sciences</w:t>
                </w:r>
              </w:p>
              <w:p w14:paraId="3E9920B0" w14:textId="77777777" w:rsidR="00613241" w:rsidRDefault="00613241" w:rsidP="00613241">
                <w:pPr>
                  <w:pStyle w:val="PositionQualifications"/>
                  <w:numPr>
                    <w:ilvl w:val="0"/>
                    <w:numId w:val="3"/>
                  </w:numPr>
                </w:pPr>
                <w:r>
                  <w:t>Diploma in PGD IT</w:t>
                </w:r>
              </w:p>
              <w:p w14:paraId="5994C4EC" w14:textId="77777777" w:rsidR="00262A46" w:rsidRDefault="00613241" w:rsidP="00613241">
                <w:pPr>
                  <w:pStyle w:val="PositionQualifications"/>
                  <w:numPr>
                    <w:ilvl w:val="0"/>
                    <w:numId w:val="3"/>
                  </w:numPr>
                </w:pPr>
                <w:r>
                  <w:t xml:space="preserve">Diploma in Logistics and Supply Chain </w:t>
                </w:r>
                <w:r w:rsidR="00481083">
                  <w:t>Management</w:t>
                </w:r>
              </w:p>
              <w:p w14:paraId="33B84450" w14:textId="2C2F5F58" w:rsidR="005D6CD3" w:rsidRPr="000267E9" w:rsidRDefault="00262A46" w:rsidP="00613241">
                <w:pPr>
                  <w:pStyle w:val="PositionQualifications"/>
                  <w:numPr>
                    <w:ilvl w:val="0"/>
                    <w:numId w:val="3"/>
                  </w:numPr>
                </w:pPr>
                <w:proofErr w:type="spellStart"/>
                <w:r>
                  <w:t>Nebosh</w:t>
                </w:r>
                <w:proofErr w:type="spellEnd"/>
                <w:r>
                  <w:t xml:space="preserve"> IGC</w:t>
                </w:r>
              </w:p>
            </w:sdtContent>
          </w:sdt>
          <w:p w14:paraId="33B84452" w14:textId="77777777" w:rsidR="005D6CD3" w:rsidRPr="00984272" w:rsidRDefault="00984272" w:rsidP="00852342">
            <w:pPr>
              <w:spacing w:before="40"/>
              <w:rPr>
                <w:b/>
              </w:rPr>
            </w:pPr>
            <w:r>
              <w:rPr>
                <w:b/>
              </w:rPr>
              <w:t>MEMBERSHIPS</w:t>
            </w:r>
          </w:p>
          <w:sdt>
            <w:sdtPr>
              <w:rPr>
                <w:rStyle w:val="PositionQualificationsChar"/>
              </w:rPr>
              <w:id w:val="1368174995"/>
              <w:placeholder>
                <w:docPart w:val="13C6F75F93C24109ACEEC8422731F203"/>
              </w:placeholder>
              <w15:appearance w15:val="hidden"/>
            </w:sdtPr>
            <w:sdtEndPr>
              <w:rPr>
                <w:rStyle w:val="DefaultParagraphFont"/>
              </w:rPr>
            </w:sdtEndPr>
            <w:sdtContent>
              <w:p w14:paraId="33B84457" w14:textId="0E2C5D31" w:rsidR="004A3EEA" w:rsidRPr="004A3EEA" w:rsidRDefault="004A3EEA" w:rsidP="00262A46">
                <w:pPr>
                  <w:pStyle w:val="PositionQualifications"/>
                  <w:numPr>
                    <w:ilvl w:val="0"/>
                    <w:numId w:val="0"/>
                  </w:numPr>
                  <w:rPr>
                    <w:rStyle w:val="PositionQualificationsChar"/>
                    <w:b/>
                    <w:color w:val="auto"/>
                  </w:rPr>
                </w:pPr>
                <w:r w:rsidRPr="004A3EEA">
                  <w:rPr>
                    <w:rStyle w:val="PositionQualificationsChar"/>
                    <w:b/>
                    <w:color w:val="auto"/>
                  </w:rPr>
                  <w:t>NATIONALITY</w:t>
                </w:r>
              </w:p>
              <w:p w14:paraId="33B84458" w14:textId="60E595E8" w:rsidR="00396B0A" w:rsidRDefault="00481083" w:rsidP="00396B0A">
                <w:pPr>
                  <w:pStyle w:val="PositionQualifications"/>
                  <w:numPr>
                    <w:ilvl w:val="0"/>
                    <w:numId w:val="3"/>
                  </w:numPr>
                  <w:rPr>
                    <w:rStyle w:val="PositionQualificationsChar"/>
                  </w:rPr>
                </w:pPr>
                <w:r>
                  <w:rPr>
                    <w:rStyle w:val="PositionQualificationsChar"/>
                  </w:rPr>
                  <w:t>Pakistani</w:t>
                </w:r>
              </w:p>
              <w:p w14:paraId="33B84459" w14:textId="77777777" w:rsidR="00C05D25" w:rsidRPr="000267E9" w:rsidRDefault="009F65F9" w:rsidP="00396B0A">
                <w:pPr>
                  <w:pStyle w:val="PositionQualifications"/>
                  <w:numPr>
                    <w:ilvl w:val="0"/>
                    <w:numId w:val="0"/>
                  </w:numPr>
                  <w:ind w:left="360"/>
                </w:pPr>
              </w:p>
            </w:sdtContent>
          </w:sdt>
          <w:p w14:paraId="33B8445A" w14:textId="77777777" w:rsidR="00C05D25" w:rsidRDefault="00C05D25" w:rsidP="00852342">
            <w:pPr>
              <w:spacing w:before="40"/>
            </w:pPr>
          </w:p>
        </w:tc>
        <w:tc>
          <w:tcPr>
            <w:tcW w:w="397" w:type="dxa"/>
          </w:tcPr>
          <w:p w14:paraId="33B8445B" w14:textId="77777777" w:rsidR="005D6CD3" w:rsidRDefault="005D6CD3" w:rsidP="00852342">
            <w:pPr>
              <w:spacing w:before="40"/>
            </w:pPr>
          </w:p>
        </w:tc>
        <w:tc>
          <w:tcPr>
            <w:tcW w:w="6284" w:type="dxa"/>
          </w:tcPr>
          <w:sdt>
            <w:sdtPr>
              <w:rPr>
                <w:rStyle w:val="SummaryChar"/>
              </w:rPr>
              <w:id w:val="-1708705127"/>
              <w:placeholder>
                <w:docPart w:val="877B0E99410F44BA89BCBB08B5857275"/>
              </w:placeholder>
              <w15:appearance w15:val="hidden"/>
            </w:sdtPr>
            <w:sdtEndPr>
              <w:rPr>
                <w:rStyle w:val="DefaultParagraphFont"/>
                <w:rFonts w:cstheme="minorBidi"/>
                <w:b w:val="0"/>
              </w:rPr>
            </w:sdtEndPr>
            <w:sdtContent>
              <w:p w14:paraId="33B8445C" w14:textId="627ECC20" w:rsidR="005D6CD3" w:rsidRDefault="00220644" w:rsidP="00486ECA">
                <w:pPr>
                  <w:jc w:val="both"/>
                </w:pPr>
                <w:r w:rsidRPr="00220644">
                  <w:rPr>
                    <w:rFonts w:cs="Arial"/>
                    <w:b/>
                  </w:rPr>
                  <w:t>1</w:t>
                </w:r>
                <w:r w:rsidR="009D47E7">
                  <w:rPr>
                    <w:rFonts w:cs="Arial"/>
                    <w:b/>
                  </w:rPr>
                  <w:t>2</w:t>
                </w:r>
                <w:r w:rsidRPr="00220644">
                  <w:rPr>
                    <w:rFonts w:cs="Arial"/>
                    <w:b/>
                  </w:rPr>
                  <w:t xml:space="preserve">+ years </w:t>
                </w:r>
                <w:r w:rsidR="00AA4496">
                  <w:rPr>
                    <w:rFonts w:cs="Arial"/>
                    <w:b/>
                  </w:rPr>
                  <w:t>professional</w:t>
                </w:r>
                <w:r w:rsidRPr="00220644">
                  <w:rPr>
                    <w:rFonts w:cs="Arial"/>
                    <w:b/>
                  </w:rPr>
                  <w:t xml:space="preserve"> experience to </w:t>
                </w:r>
                <w:r w:rsidR="001218C9">
                  <w:rPr>
                    <w:rFonts w:cs="Arial"/>
                    <w:b/>
                  </w:rPr>
                  <w:t xml:space="preserve">work </w:t>
                </w:r>
                <w:r w:rsidR="00AA4496">
                  <w:rPr>
                    <w:rFonts w:cs="Arial"/>
                    <w:b/>
                  </w:rPr>
                  <w:t xml:space="preserve">in Multinational firms </w:t>
                </w:r>
                <w:r w:rsidR="001218C9">
                  <w:rPr>
                    <w:rFonts w:cs="Arial"/>
                    <w:b/>
                  </w:rPr>
                  <w:t xml:space="preserve">as Office Administrator/Manager &amp; to </w:t>
                </w:r>
                <w:r w:rsidRPr="00220644">
                  <w:rPr>
                    <w:rFonts w:cs="Arial"/>
                    <w:b/>
                  </w:rPr>
                  <w:t>provide home office support to Building</w:t>
                </w:r>
                <w:r w:rsidR="00F34530">
                  <w:rPr>
                    <w:rFonts w:cs="Arial"/>
                    <w:b/>
                  </w:rPr>
                  <w:t>,</w:t>
                </w:r>
                <w:r w:rsidRPr="00220644">
                  <w:rPr>
                    <w:rFonts w:cs="Arial"/>
                    <w:b/>
                  </w:rPr>
                  <w:t xml:space="preserve"> Sewerage </w:t>
                </w:r>
                <w:r w:rsidR="00F34530">
                  <w:rPr>
                    <w:rFonts w:cs="Arial"/>
                    <w:b/>
                  </w:rPr>
                  <w:t xml:space="preserve">and Infra </w:t>
                </w:r>
                <w:r w:rsidRPr="00220644">
                  <w:rPr>
                    <w:rFonts w:cs="Arial"/>
                    <w:b/>
                  </w:rPr>
                  <w:t xml:space="preserve">projects, with excellent efforts and best of skills, knowledge and quality of work. I Have capability of working under pressure and faced </w:t>
                </w:r>
                <w:r>
                  <w:rPr>
                    <w:rFonts w:cs="Arial"/>
                    <w:b/>
                  </w:rPr>
                  <w:t xml:space="preserve">several </w:t>
                </w:r>
                <w:r w:rsidRPr="00220644">
                  <w:rPr>
                    <w:rFonts w:cs="Arial"/>
                    <w:b/>
                  </w:rPr>
                  <w:t xml:space="preserve">successful </w:t>
                </w:r>
                <w:r>
                  <w:rPr>
                    <w:rFonts w:cs="Arial"/>
                    <w:b/>
                  </w:rPr>
                  <w:t>BSI</w:t>
                </w:r>
                <w:r w:rsidR="00486ECA">
                  <w:rPr>
                    <w:rFonts w:cs="Arial"/>
                    <w:b/>
                  </w:rPr>
                  <w:t>/ Authorities</w:t>
                </w:r>
                <w:r>
                  <w:rPr>
                    <w:rFonts w:cs="Arial"/>
                    <w:b/>
                  </w:rPr>
                  <w:t xml:space="preserve"> </w:t>
                </w:r>
                <w:r w:rsidRPr="00220644">
                  <w:rPr>
                    <w:rFonts w:cs="Arial"/>
                    <w:b/>
                  </w:rPr>
                  <w:t>Audits.</w:t>
                </w:r>
              </w:p>
            </w:sdtContent>
          </w:sdt>
          <w:p w14:paraId="33B8445D" w14:textId="08A8773D" w:rsidR="005D6CD3" w:rsidRDefault="005D6CD3" w:rsidP="00852342"/>
          <w:p w14:paraId="33B8445E" w14:textId="77777777" w:rsidR="00C05D25" w:rsidRDefault="00C05D25" w:rsidP="00852342">
            <w:pPr>
              <w:pStyle w:val="ProjectExperience"/>
              <w:rPr>
                <w:b/>
                <w:color w:val="E4610F" w:themeColor="text1"/>
                <w:sz w:val="24"/>
                <w:szCs w:val="24"/>
              </w:rPr>
            </w:pPr>
            <w:r w:rsidRPr="00C05D25">
              <w:rPr>
                <w:b/>
                <w:color w:val="E4610F" w:themeColor="text1"/>
                <w:sz w:val="24"/>
                <w:szCs w:val="24"/>
              </w:rPr>
              <w:t>Professional History</w:t>
            </w:r>
          </w:p>
          <w:p w14:paraId="33B8445F" w14:textId="77777777" w:rsidR="00984272" w:rsidRPr="00C05D25" w:rsidRDefault="00984272" w:rsidP="00984272"/>
          <w:tbl>
            <w:tblPr>
              <w:tblStyle w:val="TableGrid"/>
              <w:tblW w:w="6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35"/>
              <w:gridCol w:w="1907"/>
              <w:gridCol w:w="1693"/>
              <w:gridCol w:w="1449"/>
            </w:tblGrid>
            <w:tr w:rsidR="00C05D25" w14:paraId="33B84464" w14:textId="77777777" w:rsidTr="00AC4615">
              <w:tc>
                <w:tcPr>
                  <w:tcW w:w="1235" w:type="dxa"/>
                </w:tcPr>
                <w:p w14:paraId="33B84460" w14:textId="77777777" w:rsidR="00C05D25" w:rsidRPr="007911B1" w:rsidRDefault="00C05D25" w:rsidP="007911B1">
                  <w:pPr>
                    <w:pStyle w:val="ProjectExperience"/>
                    <w:spacing w:before="0"/>
                    <w:jc w:val="center"/>
                    <w:rPr>
                      <w:b/>
                      <w:color w:val="E4610F" w:themeColor="text1"/>
                      <w:sz w:val="20"/>
                    </w:rPr>
                  </w:pPr>
                  <w:r w:rsidRPr="007911B1">
                    <w:rPr>
                      <w:b/>
                      <w:color w:val="E4610F" w:themeColor="text1"/>
                      <w:sz w:val="20"/>
                    </w:rPr>
                    <w:t>Year</w:t>
                  </w:r>
                </w:p>
              </w:tc>
              <w:tc>
                <w:tcPr>
                  <w:tcW w:w="1907" w:type="dxa"/>
                </w:tcPr>
                <w:p w14:paraId="33B84461" w14:textId="77777777" w:rsidR="00C05D25" w:rsidRPr="007911B1" w:rsidRDefault="00C05D25" w:rsidP="007911B1">
                  <w:pPr>
                    <w:pStyle w:val="ProjectExperience"/>
                    <w:spacing w:before="0"/>
                    <w:jc w:val="center"/>
                    <w:rPr>
                      <w:b/>
                      <w:color w:val="E4610F" w:themeColor="text1"/>
                      <w:sz w:val="20"/>
                    </w:rPr>
                  </w:pPr>
                  <w:r w:rsidRPr="007911B1">
                    <w:rPr>
                      <w:b/>
                      <w:color w:val="E4610F" w:themeColor="text1"/>
                      <w:sz w:val="20"/>
                    </w:rPr>
                    <w:t>Position</w:t>
                  </w:r>
                </w:p>
              </w:tc>
              <w:tc>
                <w:tcPr>
                  <w:tcW w:w="1693" w:type="dxa"/>
                </w:tcPr>
                <w:p w14:paraId="33B84462" w14:textId="77777777" w:rsidR="00C05D25" w:rsidRPr="007911B1" w:rsidRDefault="00C05D25" w:rsidP="007911B1">
                  <w:pPr>
                    <w:pStyle w:val="ProjectExperience"/>
                    <w:spacing w:before="0"/>
                    <w:jc w:val="center"/>
                    <w:rPr>
                      <w:b/>
                      <w:color w:val="E4610F" w:themeColor="text1"/>
                      <w:sz w:val="20"/>
                    </w:rPr>
                  </w:pPr>
                  <w:r w:rsidRPr="007911B1">
                    <w:rPr>
                      <w:b/>
                      <w:color w:val="E4610F" w:themeColor="text1"/>
                      <w:sz w:val="20"/>
                    </w:rPr>
                    <w:t>Company</w:t>
                  </w:r>
                </w:p>
              </w:tc>
              <w:tc>
                <w:tcPr>
                  <w:tcW w:w="1449" w:type="dxa"/>
                </w:tcPr>
                <w:p w14:paraId="33B84463" w14:textId="77777777" w:rsidR="00C05D25" w:rsidRPr="007911B1" w:rsidRDefault="00C05D25" w:rsidP="007911B1">
                  <w:pPr>
                    <w:pStyle w:val="ProjectExperience"/>
                    <w:spacing w:before="0"/>
                    <w:jc w:val="center"/>
                    <w:rPr>
                      <w:b/>
                      <w:color w:val="E4610F" w:themeColor="text1"/>
                      <w:sz w:val="20"/>
                    </w:rPr>
                  </w:pPr>
                  <w:r w:rsidRPr="007911B1">
                    <w:rPr>
                      <w:b/>
                      <w:color w:val="E4610F" w:themeColor="text1"/>
                      <w:sz w:val="20"/>
                    </w:rPr>
                    <w:t>Country</w:t>
                  </w:r>
                </w:p>
              </w:tc>
            </w:tr>
            <w:tr w:rsidR="00C05D25" w14:paraId="33B84469" w14:textId="77777777" w:rsidTr="00AC4615">
              <w:tc>
                <w:tcPr>
                  <w:tcW w:w="1235" w:type="dxa"/>
                </w:tcPr>
                <w:p w14:paraId="33B84465" w14:textId="390E5D07" w:rsidR="00C05D25" w:rsidRPr="00C05D25" w:rsidRDefault="003E6D70" w:rsidP="007911B1">
                  <w:pPr>
                    <w:pStyle w:val="ProjectExperience"/>
                    <w:spacing w:before="0"/>
                    <w:rPr>
                      <w:sz w:val="20"/>
                    </w:rPr>
                  </w:pPr>
                  <w:r>
                    <w:rPr>
                      <w:sz w:val="20"/>
                    </w:rPr>
                    <w:t>200</w:t>
                  </w:r>
                  <w:r w:rsidR="008F188B">
                    <w:rPr>
                      <w:sz w:val="20"/>
                    </w:rPr>
                    <w:t>7</w:t>
                  </w:r>
                  <w:r>
                    <w:rPr>
                      <w:sz w:val="20"/>
                    </w:rPr>
                    <w:t>-20</w:t>
                  </w:r>
                  <w:r w:rsidR="008F188B">
                    <w:rPr>
                      <w:sz w:val="20"/>
                    </w:rPr>
                    <w:t>10</w:t>
                  </w:r>
                </w:p>
              </w:tc>
              <w:tc>
                <w:tcPr>
                  <w:tcW w:w="1907" w:type="dxa"/>
                </w:tcPr>
                <w:p w14:paraId="33B84466" w14:textId="042AE5D9" w:rsidR="00C05D25" w:rsidRPr="00C05D25" w:rsidRDefault="008F188B" w:rsidP="008F188B">
                  <w:pPr>
                    <w:pStyle w:val="ProjectExperience"/>
                    <w:spacing w:before="0"/>
                    <w:jc w:val="center"/>
                    <w:rPr>
                      <w:sz w:val="20"/>
                    </w:rPr>
                  </w:pPr>
                  <w:bookmarkStart w:id="0" w:name="OLE_LINK3"/>
                  <w:bookmarkStart w:id="1" w:name="OLE_LINK4"/>
                  <w:r w:rsidRPr="008F188B">
                    <w:rPr>
                      <w:sz w:val="20"/>
                    </w:rPr>
                    <w:t>Senior Office Administrator/ Logistics Coordinator</w:t>
                  </w:r>
                  <w:bookmarkEnd w:id="0"/>
                  <w:bookmarkEnd w:id="1"/>
                </w:p>
              </w:tc>
              <w:tc>
                <w:tcPr>
                  <w:tcW w:w="1693" w:type="dxa"/>
                </w:tcPr>
                <w:p w14:paraId="33B84467" w14:textId="214F8E75" w:rsidR="00C05D25" w:rsidRPr="00C05D25" w:rsidRDefault="008F188B" w:rsidP="008F188B">
                  <w:pPr>
                    <w:pStyle w:val="ProjectExperience"/>
                    <w:spacing w:before="0"/>
                    <w:jc w:val="center"/>
                    <w:rPr>
                      <w:sz w:val="20"/>
                    </w:rPr>
                  </w:pPr>
                  <w:r w:rsidRPr="008F188B">
                    <w:rPr>
                      <w:sz w:val="20"/>
                    </w:rPr>
                    <w:t>ICI (Imperial Chemical Industry)</w:t>
                  </w:r>
                </w:p>
              </w:tc>
              <w:tc>
                <w:tcPr>
                  <w:tcW w:w="1449" w:type="dxa"/>
                </w:tcPr>
                <w:p w14:paraId="33B84468" w14:textId="714DD0E6" w:rsidR="00C05D25" w:rsidRPr="00C05D25" w:rsidRDefault="008F188B" w:rsidP="007911B1">
                  <w:pPr>
                    <w:pStyle w:val="ProjectExperience"/>
                    <w:spacing w:before="0"/>
                    <w:jc w:val="center"/>
                    <w:rPr>
                      <w:sz w:val="20"/>
                    </w:rPr>
                  </w:pPr>
                  <w:r>
                    <w:rPr>
                      <w:sz w:val="20"/>
                    </w:rPr>
                    <w:t>Pakistan</w:t>
                  </w:r>
                </w:p>
              </w:tc>
            </w:tr>
            <w:tr w:rsidR="00984272" w14:paraId="33B8446E" w14:textId="77777777" w:rsidTr="00AC4615">
              <w:tc>
                <w:tcPr>
                  <w:tcW w:w="1235" w:type="dxa"/>
                </w:tcPr>
                <w:p w14:paraId="33B8446A" w14:textId="7E94EC49" w:rsidR="00984272" w:rsidRDefault="003E6D70" w:rsidP="007911B1">
                  <w:pPr>
                    <w:pStyle w:val="ProjectExperience"/>
                    <w:spacing w:before="0"/>
                    <w:rPr>
                      <w:sz w:val="20"/>
                    </w:rPr>
                  </w:pPr>
                  <w:r>
                    <w:rPr>
                      <w:sz w:val="20"/>
                    </w:rPr>
                    <w:t>20</w:t>
                  </w:r>
                  <w:r w:rsidR="008F188B">
                    <w:rPr>
                      <w:sz w:val="20"/>
                    </w:rPr>
                    <w:t>10</w:t>
                  </w:r>
                  <w:r>
                    <w:rPr>
                      <w:sz w:val="20"/>
                    </w:rPr>
                    <w:t>-2013</w:t>
                  </w:r>
                </w:p>
              </w:tc>
              <w:tc>
                <w:tcPr>
                  <w:tcW w:w="1907" w:type="dxa"/>
                </w:tcPr>
                <w:p w14:paraId="33B8446B" w14:textId="57DD91C6" w:rsidR="00984272" w:rsidRDefault="008F188B" w:rsidP="008F188B">
                  <w:pPr>
                    <w:pStyle w:val="ProjectExperience"/>
                    <w:spacing w:before="0"/>
                    <w:jc w:val="center"/>
                    <w:rPr>
                      <w:sz w:val="20"/>
                    </w:rPr>
                  </w:pPr>
                  <w:bookmarkStart w:id="2" w:name="OLE_LINK6"/>
                  <w:bookmarkStart w:id="3" w:name="OLE_LINK7"/>
                  <w:r w:rsidRPr="008F188B">
                    <w:rPr>
                      <w:sz w:val="20"/>
                    </w:rPr>
                    <w:t>HR and Operations Assistant</w:t>
                  </w:r>
                  <w:bookmarkEnd w:id="2"/>
                  <w:bookmarkEnd w:id="3"/>
                </w:p>
              </w:tc>
              <w:tc>
                <w:tcPr>
                  <w:tcW w:w="1693" w:type="dxa"/>
                </w:tcPr>
                <w:p w14:paraId="33B8446C" w14:textId="7871A4A3" w:rsidR="00984272" w:rsidRDefault="008F188B" w:rsidP="008F188B">
                  <w:pPr>
                    <w:pStyle w:val="ProjectExperience"/>
                    <w:spacing w:before="0"/>
                    <w:jc w:val="center"/>
                    <w:rPr>
                      <w:sz w:val="20"/>
                    </w:rPr>
                  </w:pPr>
                  <w:proofErr w:type="spellStart"/>
                  <w:r w:rsidRPr="008F188B">
                    <w:rPr>
                      <w:sz w:val="20"/>
                    </w:rPr>
                    <w:t>Sawaeed</w:t>
                  </w:r>
                  <w:proofErr w:type="spellEnd"/>
                  <w:r w:rsidRPr="008F188B">
                    <w:rPr>
                      <w:sz w:val="20"/>
                    </w:rPr>
                    <w:t xml:space="preserve"> </w:t>
                  </w:r>
                  <w:proofErr w:type="spellStart"/>
                  <w:r w:rsidRPr="008F188B">
                    <w:rPr>
                      <w:sz w:val="20"/>
                    </w:rPr>
                    <w:t>Certis</w:t>
                  </w:r>
                  <w:proofErr w:type="spellEnd"/>
                  <w:r w:rsidRPr="008F188B">
                    <w:rPr>
                      <w:sz w:val="20"/>
                    </w:rPr>
                    <w:t xml:space="preserve"> LLC</w:t>
                  </w:r>
                </w:p>
              </w:tc>
              <w:tc>
                <w:tcPr>
                  <w:tcW w:w="1449" w:type="dxa"/>
                </w:tcPr>
                <w:p w14:paraId="33B8446D" w14:textId="126B5E11" w:rsidR="00984272" w:rsidRDefault="008F188B" w:rsidP="007911B1">
                  <w:pPr>
                    <w:pStyle w:val="ProjectExperience"/>
                    <w:spacing w:before="0"/>
                    <w:jc w:val="center"/>
                    <w:rPr>
                      <w:sz w:val="20"/>
                    </w:rPr>
                  </w:pPr>
                  <w:r>
                    <w:rPr>
                      <w:sz w:val="20"/>
                    </w:rPr>
                    <w:t>UAE</w:t>
                  </w:r>
                </w:p>
              </w:tc>
            </w:tr>
            <w:tr w:rsidR="00984272" w14:paraId="33B84473" w14:textId="77777777" w:rsidTr="00AC4615">
              <w:tc>
                <w:tcPr>
                  <w:tcW w:w="1235" w:type="dxa"/>
                </w:tcPr>
                <w:p w14:paraId="33B8446F" w14:textId="05FE6ACA" w:rsidR="00984272" w:rsidRDefault="003E6D70" w:rsidP="007911B1">
                  <w:pPr>
                    <w:pStyle w:val="ProjectExperience"/>
                    <w:spacing w:before="0"/>
                    <w:rPr>
                      <w:sz w:val="20"/>
                    </w:rPr>
                  </w:pPr>
                  <w:r>
                    <w:rPr>
                      <w:sz w:val="20"/>
                    </w:rPr>
                    <w:t xml:space="preserve"> </w:t>
                  </w:r>
                  <w:r w:rsidR="00C45BB0">
                    <w:rPr>
                      <w:sz w:val="20"/>
                    </w:rPr>
                    <w:t>2013-</w:t>
                  </w:r>
                  <w:r w:rsidR="008F188B">
                    <w:rPr>
                      <w:sz w:val="20"/>
                    </w:rPr>
                    <w:t>Date</w:t>
                  </w:r>
                </w:p>
              </w:tc>
              <w:tc>
                <w:tcPr>
                  <w:tcW w:w="1907" w:type="dxa"/>
                </w:tcPr>
                <w:p w14:paraId="33B84470" w14:textId="50F45512" w:rsidR="00984272" w:rsidRDefault="00F34969" w:rsidP="008F188B">
                  <w:pPr>
                    <w:pStyle w:val="ProjectExperience"/>
                    <w:spacing w:before="0"/>
                    <w:jc w:val="center"/>
                    <w:rPr>
                      <w:sz w:val="20"/>
                    </w:rPr>
                  </w:pPr>
                  <w:r>
                    <w:rPr>
                      <w:sz w:val="20"/>
                    </w:rPr>
                    <w:t xml:space="preserve">Office </w:t>
                  </w:r>
                  <w:r w:rsidR="008F188B" w:rsidRPr="008F188B">
                    <w:rPr>
                      <w:sz w:val="20"/>
                    </w:rPr>
                    <w:t>Administrator</w:t>
                  </w:r>
                  <w:r w:rsidR="00BC4785">
                    <w:rPr>
                      <w:sz w:val="20"/>
                    </w:rPr>
                    <w:t>/Document Controller</w:t>
                  </w:r>
                </w:p>
              </w:tc>
              <w:tc>
                <w:tcPr>
                  <w:tcW w:w="1693" w:type="dxa"/>
                </w:tcPr>
                <w:p w14:paraId="33B84471" w14:textId="236DC73D" w:rsidR="00984272" w:rsidRDefault="008F188B" w:rsidP="008F188B">
                  <w:pPr>
                    <w:pStyle w:val="ProjectExperience"/>
                    <w:spacing w:before="0"/>
                    <w:jc w:val="center"/>
                    <w:rPr>
                      <w:sz w:val="20"/>
                    </w:rPr>
                  </w:pPr>
                  <w:r>
                    <w:rPr>
                      <w:sz w:val="20"/>
                    </w:rPr>
                    <w:t>Arcadis</w:t>
                  </w:r>
                  <w:r w:rsidRPr="008F188B">
                    <w:rPr>
                      <w:sz w:val="20"/>
                    </w:rPr>
                    <w:t xml:space="preserve"> Consulting Middle East Ltd.</w:t>
                  </w:r>
                </w:p>
              </w:tc>
              <w:tc>
                <w:tcPr>
                  <w:tcW w:w="1449" w:type="dxa"/>
                </w:tcPr>
                <w:p w14:paraId="33B84472" w14:textId="6180E620" w:rsidR="00984272" w:rsidRDefault="003D127D" w:rsidP="007911B1">
                  <w:pPr>
                    <w:pStyle w:val="ProjectExperience"/>
                    <w:spacing w:before="0"/>
                    <w:jc w:val="center"/>
                    <w:rPr>
                      <w:sz w:val="20"/>
                    </w:rPr>
                  </w:pPr>
                  <w:r>
                    <w:rPr>
                      <w:sz w:val="20"/>
                    </w:rPr>
                    <w:t>UAE</w:t>
                  </w:r>
                </w:p>
              </w:tc>
            </w:tr>
            <w:tr w:rsidR="00984272" w14:paraId="33B84478" w14:textId="77777777" w:rsidTr="00AC4615">
              <w:tc>
                <w:tcPr>
                  <w:tcW w:w="1235" w:type="dxa"/>
                </w:tcPr>
                <w:p w14:paraId="33B84474" w14:textId="4B30941D" w:rsidR="00984272" w:rsidRDefault="00984272" w:rsidP="007911B1">
                  <w:pPr>
                    <w:pStyle w:val="ProjectExperience"/>
                    <w:spacing w:before="0"/>
                    <w:rPr>
                      <w:sz w:val="20"/>
                    </w:rPr>
                  </w:pPr>
                </w:p>
              </w:tc>
              <w:tc>
                <w:tcPr>
                  <w:tcW w:w="1907" w:type="dxa"/>
                </w:tcPr>
                <w:p w14:paraId="33B84475" w14:textId="7479C9C7" w:rsidR="00984272" w:rsidRDefault="00984272" w:rsidP="007911B1">
                  <w:pPr>
                    <w:pStyle w:val="ProjectExperience"/>
                    <w:spacing w:before="0"/>
                    <w:jc w:val="center"/>
                    <w:rPr>
                      <w:sz w:val="20"/>
                    </w:rPr>
                  </w:pPr>
                </w:p>
              </w:tc>
              <w:tc>
                <w:tcPr>
                  <w:tcW w:w="1693" w:type="dxa"/>
                </w:tcPr>
                <w:p w14:paraId="33B84476" w14:textId="2C5BCAB0" w:rsidR="00984272" w:rsidRDefault="00984272" w:rsidP="007911B1">
                  <w:pPr>
                    <w:pStyle w:val="ProjectExperience"/>
                    <w:spacing w:before="0"/>
                    <w:jc w:val="center"/>
                    <w:rPr>
                      <w:sz w:val="20"/>
                    </w:rPr>
                  </w:pPr>
                </w:p>
              </w:tc>
              <w:tc>
                <w:tcPr>
                  <w:tcW w:w="1449" w:type="dxa"/>
                </w:tcPr>
                <w:p w14:paraId="33B84477" w14:textId="6D99C383" w:rsidR="00984272" w:rsidRDefault="00984272" w:rsidP="007911B1">
                  <w:pPr>
                    <w:pStyle w:val="ProjectExperience"/>
                    <w:spacing w:before="0"/>
                    <w:jc w:val="center"/>
                    <w:rPr>
                      <w:sz w:val="20"/>
                    </w:rPr>
                  </w:pPr>
                </w:p>
              </w:tc>
            </w:tr>
          </w:tbl>
          <w:p w14:paraId="33B84479" w14:textId="77777777" w:rsidR="00C06A52" w:rsidRDefault="00C06A52" w:rsidP="00852342">
            <w:pPr>
              <w:pStyle w:val="ProjectExperience"/>
              <w:rPr>
                <w:b/>
                <w:color w:val="E4610F" w:themeColor="text1"/>
                <w:sz w:val="24"/>
                <w:szCs w:val="24"/>
              </w:rPr>
            </w:pPr>
          </w:p>
          <w:p w14:paraId="33B8447A" w14:textId="77777777" w:rsidR="005D6CD3" w:rsidRDefault="005D6CD3" w:rsidP="00852342">
            <w:pPr>
              <w:pStyle w:val="BodyText"/>
            </w:pPr>
          </w:p>
          <w:p w14:paraId="33B8447B" w14:textId="77777777" w:rsidR="005D6CD3" w:rsidRDefault="005D6CD3" w:rsidP="00852342">
            <w:pPr>
              <w:pStyle w:val="BodyText"/>
            </w:pPr>
          </w:p>
        </w:tc>
      </w:tr>
    </w:tbl>
    <w:p w14:paraId="33B8447D" w14:textId="77777777" w:rsidR="005D6CD3" w:rsidRDefault="005D6CD3" w:rsidP="00001926">
      <w:pPr>
        <w:spacing w:line="240" w:lineRule="auto"/>
        <w:rPr>
          <w:sz w:val="14"/>
        </w:rPr>
        <w:sectPr w:rsidR="005D6CD3" w:rsidSect="001218C9">
          <w:footerReference w:type="default" r:id="rId13"/>
          <w:headerReference w:type="first" r:id="rId14"/>
          <w:footerReference w:type="first" r:id="rId15"/>
          <w:type w:val="continuous"/>
          <w:pgSz w:w="11906" w:h="16838" w:code="9"/>
          <w:pgMar w:top="2160" w:right="1138" w:bottom="850" w:left="1138" w:header="562" w:footer="562" w:gutter="0"/>
          <w:cols w:space="708"/>
          <w:titlePg/>
          <w:docGrid w:linePitch="360"/>
        </w:sectPr>
      </w:pPr>
    </w:p>
    <w:p w14:paraId="686535CF" w14:textId="77777777" w:rsidR="00B275EE" w:rsidRDefault="00B275EE" w:rsidP="00C06A52">
      <w:pPr>
        <w:pStyle w:val="ProjectExperience"/>
        <w:rPr>
          <w:b/>
          <w:color w:val="E4610F" w:themeColor="text1"/>
          <w:sz w:val="24"/>
          <w:szCs w:val="24"/>
        </w:rPr>
      </w:pPr>
    </w:p>
    <w:p w14:paraId="25F12B34" w14:textId="77777777" w:rsidR="001218C9" w:rsidRDefault="001218C9" w:rsidP="00C06A52">
      <w:pPr>
        <w:pStyle w:val="ProjectExperience"/>
        <w:rPr>
          <w:b/>
          <w:color w:val="E4610F" w:themeColor="text1"/>
          <w:sz w:val="24"/>
          <w:szCs w:val="24"/>
        </w:rPr>
      </w:pPr>
    </w:p>
    <w:p w14:paraId="33B8447E" w14:textId="55B4AEF5" w:rsidR="00C06A52" w:rsidRDefault="001218C9" w:rsidP="00C06A52">
      <w:pPr>
        <w:pStyle w:val="ProjectExperience"/>
        <w:rPr>
          <w:b/>
          <w:color w:val="E4610F" w:themeColor="text1"/>
          <w:sz w:val="24"/>
          <w:szCs w:val="24"/>
        </w:rPr>
      </w:pPr>
      <w:r>
        <w:rPr>
          <w:b/>
          <w:color w:val="E4610F" w:themeColor="text1"/>
          <w:sz w:val="24"/>
          <w:szCs w:val="24"/>
        </w:rPr>
        <w:lastRenderedPageBreak/>
        <w:t>Professional</w:t>
      </w:r>
      <w:r w:rsidR="00C06A52" w:rsidRPr="007911B1">
        <w:rPr>
          <w:b/>
          <w:color w:val="E4610F" w:themeColor="text1"/>
          <w:sz w:val="24"/>
          <w:szCs w:val="24"/>
        </w:rPr>
        <w:t xml:space="preserve"> Experience</w:t>
      </w:r>
      <w:r w:rsidR="00966700">
        <w:rPr>
          <w:b/>
          <w:color w:val="E4610F" w:themeColor="text1"/>
          <w:sz w:val="24"/>
          <w:szCs w:val="24"/>
        </w:rPr>
        <w:t xml:space="preserve"> </w:t>
      </w:r>
    </w:p>
    <w:p w14:paraId="33B8447F" w14:textId="77777777" w:rsidR="00984272" w:rsidRDefault="00984272" w:rsidP="00984272"/>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85"/>
        <w:gridCol w:w="6843"/>
      </w:tblGrid>
      <w:tr w:rsidR="00C06A52" w14:paraId="33B84482" w14:textId="77777777" w:rsidTr="00AC4615">
        <w:tc>
          <w:tcPr>
            <w:tcW w:w="2785" w:type="dxa"/>
          </w:tcPr>
          <w:p w14:paraId="33B84480" w14:textId="4D3A906A" w:rsidR="00C06A52" w:rsidRDefault="00C06A52" w:rsidP="00C06A52">
            <w:pPr>
              <w:pStyle w:val="ProjectExperience"/>
              <w:rPr>
                <w:b/>
                <w:color w:val="E4610F" w:themeColor="text1"/>
                <w:sz w:val="24"/>
                <w:szCs w:val="24"/>
              </w:rPr>
            </w:pPr>
            <w:r>
              <w:rPr>
                <w:b/>
                <w:color w:val="E4610F" w:themeColor="text1"/>
                <w:sz w:val="24"/>
                <w:szCs w:val="24"/>
              </w:rPr>
              <w:t>201</w:t>
            </w:r>
            <w:r w:rsidR="00B275EE">
              <w:rPr>
                <w:b/>
                <w:color w:val="E4610F" w:themeColor="text1"/>
                <w:sz w:val="24"/>
                <w:szCs w:val="24"/>
              </w:rPr>
              <w:t>3</w:t>
            </w:r>
            <w:r>
              <w:rPr>
                <w:b/>
                <w:color w:val="E4610F" w:themeColor="text1"/>
                <w:sz w:val="24"/>
                <w:szCs w:val="24"/>
              </w:rPr>
              <w:t xml:space="preserve"> </w:t>
            </w:r>
            <w:r w:rsidR="00B27D39">
              <w:rPr>
                <w:b/>
                <w:color w:val="E4610F" w:themeColor="text1"/>
                <w:sz w:val="24"/>
                <w:szCs w:val="24"/>
              </w:rPr>
              <w:t>–</w:t>
            </w:r>
            <w:r>
              <w:rPr>
                <w:b/>
                <w:color w:val="E4610F" w:themeColor="text1"/>
                <w:sz w:val="24"/>
                <w:szCs w:val="24"/>
              </w:rPr>
              <w:t xml:space="preserve"> </w:t>
            </w:r>
            <w:r w:rsidR="00B27D39">
              <w:rPr>
                <w:b/>
                <w:color w:val="E4610F" w:themeColor="text1"/>
                <w:sz w:val="24"/>
                <w:szCs w:val="24"/>
              </w:rPr>
              <w:t>t</w:t>
            </w:r>
            <w:r w:rsidR="00426D78">
              <w:rPr>
                <w:b/>
                <w:color w:val="E4610F" w:themeColor="text1"/>
                <w:sz w:val="24"/>
                <w:szCs w:val="24"/>
              </w:rPr>
              <w:t>ill</w:t>
            </w:r>
            <w:r w:rsidR="00B27D39">
              <w:rPr>
                <w:b/>
                <w:color w:val="E4610F" w:themeColor="text1"/>
                <w:sz w:val="24"/>
                <w:szCs w:val="24"/>
              </w:rPr>
              <w:t xml:space="preserve"> </w:t>
            </w:r>
            <w:r>
              <w:rPr>
                <w:b/>
                <w:color w:val="E4610F" w:themeColor="text1"/>
                <w:sz w:val="24"/>
                <w:szCs w:val="24"/>
              </w:rPr>
              <w:t>Date</w:t>
            </w:r>
          </w:p>
        </w:tc>
        <w:tc>
          <w:tcPr>
            <w:tcW w:w="6843" w:type="dxa"/>
          </w:tcPr>
          <w:p w14:paraId="33B84481" w14:textId="25C312BE" w:rsidR="00C06A52" w:rsidRDefault="00C06A52" w:rsidP="00B275EE">
            <w:pPr>
              <w:pStyle w:val="ProjectExperience"/>
              <w:rPr>
                <w:b/>
                <w:color w:val="E4610F" w:themeColor="text1"/>
                <w:sz w:val="24"/>
                <w:szCs w:val="24"/>
              </w:rPr>
            </w:pPr>
            <w:r>
              <w:rPr>
                <w:b/>
                <w:color w:val="E4610F" w:themeColor="text1"/>
                <w:sz w:val="24"/>
                <w:szCs w:val="24"/>
              </w:rPr>
              <w:t>Arcadis</w:t>
            </w:r>
            <w:r w:rsidR="00592E26">
              <w:rPr>
                <w:b/>
                <w:color w:val="E4610F" w:themeColor="text1"/>
                <w:sz w:val="24"/>
                <w:szCs w:val="24"/>
              </w:rPr>
              <w:t xml:space="preserve"> Consulting Middle East Ltd.</w:t>
            </w:r>
            <w:r>
              <w:rPr>
                <w:b/>
                <w:color w:val="E4610F" w:themeColor="text1"/>
                <w:sz w:val="24"/>
                <w:szCs w:val="24"/>
              </w:rPr>
              <w:t>, (</w:t>
            </w:r>
            <w:r w:rsidR="00EC281A">
              <w:rPr>
                <w:b/>
                <w:color w:val="E4610F" w:themeColor="text1"/>
                <w:sz w:val="24"/>
                <w:szCs w:val="24"/>
              </w:rPr>
              <w:t>Administrator</w:t>
            </w:r>
            <w:r w:rsidR="00B275EE" w:rsidRPr="00B275EE">
              <w:rPr>
                <w:b/>
                <w:color w:val="E4610F" w:themeColor="text1"/>
                <w:sz w:val="24"/>
                <w:szCs w:val="24"/>
              </w:rPr>
              <w:t>/</w:t>
            </w:r>
            <w:r w:rsidR="00B275EE">
              <w:rPr>
                <w:b/>
                <w:color w:val="E4610F" w:themeColor="text1"/>
                <w:sz w:val="24"/>
                <w:szCs w:val="24"/>
              </w:rPr>
              <w:t>DC</w:t>
            </w:r>
            <w:r>
              <w:rPr>
                <w:b/>
                <w:color w:val="E4610F" w:themeColor="text1"/>
                <w:sz w:val="24"/>
                <w:szCs w:val="24"/>
              </w:rPr>
              <w:t>)</w:t>
            </w:r>
          </w:p>
        </w:tc>
      </w:tr>
      <w:tr w:rsidR="00C06A52" w14:paraId="33B84492" w14:textId="77777777" w:rsidTr="00AC4615">
        <w:tc>
          <w:tcPr>
            <w:tcW w:w="2785" w:type="dxa"/>
          </w:tcPr>
          <w:p w14:paraId="33B84483" w14:textId="77777777" w:rsidR="00C06A52" w:rsidRDefault="00C06A52" w:rsidP="00C06A52">
            <w:pPr>
              <w:pStyle w:val="ProjectExperience"/>
              <w:rPr>
                <w:b/>
                <w:color w:val="E4610F" w:themeColor="text1"/>
                <w:sz w:val="24"/>
                <w:szCs w:val="24"/>
              </w:rPr>
            </w:pPr>
          </w:p>
        </w:tc>
        <w:tc>
          <w:tcPr>
            <w:tcW w:w="6843" w:type="dxa"/>
          </w:tcPr>
          <w:sdt>
            <w:sdtPr>
              <w:rPr>
                <w:rStyle w:val="ProjectTitleChar"/>
                <w:b/>
              </w:rPr>
              <w:id w:val="-1526864062"/>
              <w:placeholder>
                <w:docPart w:val="71C6C6ADEE104B04BD3C040740EA29F4"/>
              </w:placeholder>
              <w15:appearance w15:val="hidden"/>
            </w:sdtPr>
            <w:sdtEndPr>
              <w:rPr>
                <w:rStyle w:val="DefaultParagraphFont"/>
              </w:rPr>
            </w:sdtEndPr>
            <w:sdtContent>
              <w:p w14:paraId="101672B2" w14:textId="337FC91E" w:rsidR="008962F0" w:rsidRDefault="008962F0" w:rsidP="00B275EE">
                <w:pPr>
                  <w:pStyle w:val="ProjectTitle"/>
                  <w:rPr>
                    <w:rStyle w:val="ProjectTitleChar"/>
                    <w:b/>
                  </w:rPr>
                </w:pPr>
                <w:r>
                  <w:rPr>
                    <w:rStyle w:val="ProjectTitleChar"/>
                    <w:b/>
                  </w:rPr>
                  <w:t>Al Ghadeer Phase 2</w:t>
                </w:r>
              </w:p>
              <w:p w14:paraId="5C2CDEAD" w14:textId="52EEC681" w:rsidR="008962F0" w:rsidRDefault="008962F0" w:rsidP="008962F0">
                <w:pPr>
                  <w:pStyle w:val="SubHeading"/>
                  <w:rPr>
                    <w:rStyle w:val="SubHeadingChar"/>
                    <w:color w:val="FF0000"/>
                    <w:sz w:val="20"/>
                  </w:rPr>
                </w:pPr>
                <w:r w:rsidRPr="008962F0">
                  <w:rPr>
                    <w:rStyle w:val="SubHeadingChar"/>
                    <w:color w:val="FF0000"/>
                    <w:sz w:val="20"/>
                    <w:szCs w:val="18"/>
                  </w:rPr>
                  <w:t>201</w:t>
                </w:r>
                <w:r>
                  <w:rPr>
                    <w:rStyle w:val="SubHeadingChar"/>
                    <w:color w:val="FF0000"/>
                    <w:sz w:val="20"/>
                    <w:szCs w:val="18"/>
                  </w:rPr>
                  <w:t>9</w:t>
                </w:r>
                <w:r w:rsidRPr="008962F0">
                  <w:rPr>
                    <w:rStyle w:val="SubHeadingChar"/>
                    <w:color w:val="FF0000"/>
                    <w:sz w:val="20"/>
                    <w:szCs w:val="18"/>
                  </w:rPr>
                  <w:t xml:space="preserve"> to </w:t>
                </w:r>
                <w:r>
                  <w:rPr>
                    <w:rStyle w:val="SubHeadingChar"/>
                    <w:color w:val="FF0000"/>
                    <w:sz w:val="20"/>
                    <w:szCs w:val="18"/>
                  </w:rPr>
                  <w:t>till date</w:t>
                </w:r>
                <w:r>
                  <w:rPr>
                    <w:rStyle w:val="SubHeadingChar"/>
                    <w:color w:val="FF0000"/>
                    <w:sz w:val="20"/>
                  </w:rPr>
                  <w:t>, Document Controller/Administrator</w:t>
                </w:r>
              </w:p>
              <w:p w14:paraId="2D422C37" w14:textId="3604B416" w:rsidR="009560F7" w:rsidRDefault="009560F7" w:rsidP="008962F0">
                <w:pPr>
                  <w:pStyle w:val="SubHeading"/>
                  <w:rPr>
                    <w:rStyle w:val="SubHeadingChar"/>
                    <w:color w:val="FF0000"/>
                    <w:sz w:val="20"/>
                  </w:rPr>
                </w:pPr>
                <w:r>
                  <w:rPr>
                    <w:rStyle w:val="SubHeadingChar"/>
                    <w:color w:val="FF0000"/>
                  </w:rPr>
                  <w:t xml:space="preserve">Client: Aldar </w:t>
                </w:r>
                <w:r w:rsidR="002358C5">
                  <w:rPr>
                    <w:rStyle w:val="SubHeadingChar"/>
                    <w:color w:val="FF0000"/>
                  </w:rPr>
                  <w:t xml:space="preserve">Properties </w:t>
                </w:r>
                <w:r>
                  <w:rPr>
                    <w:rStyle w:val="SubHeadingChar"/>
                    <w:color w:val="FF0000"/>
                  </w:rPr>
                  <w:t>PJSC</w:t>
                </w:r>
              </w:p>
              <w:p w14:paraId="48611D30" w14:textId="1D1B05B6" w:rsidR="008962F0" w:rsidRDefault="008962F0" w:rsidP="002358C5">
                <w:pPr>
                  <w:pStyle w:val="BodyText"/>
                  <w:spacing w:line="240" w:lineRule="atLeast"/>
                  <w:jc w:val="both"/>
                  <w:rPr>
                    <w:rStyle w:val="BodyTextChar"/>
                  </w:rPr>
                </w:pPr>
                <w:r>
                  <w:rPr>
                    <w:rStyle w:val="BodyTextChar"/>
                  </w:rPr>
                  <w:t>The Project Consists Villas construction, Sewerage, Storm Water, Telephone, Electrical, Road and Infrastructure work. The total value of the Contract is AED 2.2 Billion.</w:t>
                </w:r>
              </w:p>
              <w:p w14:paraId="72F0D393" w14:textId="77777777" w:rsidR="008962F0" w:rsidRDefault="008962F0" w:rsidP="008962F0">
                <w:pPr>
                  <w:pStyle w:val="BodyText"/>
                  <w:spacing w:line="240" w:lineRule="atLeast"/>
                  <w:rPr>
                    <w:rStyle w:val="BodyTextChar"/>
                  </w:rPr>
                </w:pPr>
                <w:r>
                  <w:rPr>
                    <w:rStyle w:val="BodyTextChar"/>
                  </w:rPr>
                  <w:t>Responsibilities:</w:t>
                </w:r>
              </w:p>
              <w:p w14:paraId="1BF194FB" w14:textId="77777777" w:rsidR="008962F0" w:rsidRDefault="008962F0" w:rsidP="008962F0">
                <w:pPr>
                  <w:pStyle w:val="BodyText"/>
                  <w:spacing w:line="240" w:lineRule="atLeast"/>
                  <w:jc w:val="both"/>
                  <w:rPr>
                    <w:rStyle w:val="BodyTextChar"/>
                  </w:rPr>
                </w:pPr>
                <w:r>
                  <w:t>Controlling and Issuing all documents for project regarding Safety and Quality, including Site Safety Inspections, Safety Notices, NCRs, Stop work order, NTS, Site Instruction, Site Observations, Safety Induction, Training, Mock Drills, Minutes of Meeting, Monthly reports, Manuals etc. and Uploading and updating in Aconex Document Management System.</w:t>
                </w:r>
              </w:p>
              <w:p w14:paraId="30B6E15F" w14:textId="196C119D" w:rsidR="008962F0" w:rsidRDefault="008962F0" w:rsidP="008962F0">
                <w:pPr>
                  <w:pStyle w:val="BodyText"/>
                  <w:spacing w:line="240" w:lineRule="atLeast"/>
                  <w:jc w:val="both"/>
                  <w:rPr>
                    <w:rStyle w:val="BodyTextChar"/>
                  </w:rPr>
                </w:pPr>
                <w:r>
                  <w:rPr>
                    <w:rStyle w:val="BodyTextChar"/>
                  </w:rPr>
                  <w:t xml:space="preserve">Also, to manage the online Database Management System “Oracle Aconex”. I also </w:t>
                </w:r>
                <w:r w:rsidR="002358C5">
                  <w:rPr>
                    <w:rStyle w:val="BodyTextChar"/>
                  </w:rPr>
                  <w:t xml:space="preserve">initiate, track and </w:t>
                </w:r>
                <w:r>
                  <w:rPr>
                    <w:rStyle w:val="BodyTextChar"/>
                  </w:rPr>
                  <w:t>organise the workflow and train all Engineer’s and Contractor staff on use of Aconex workflow and online reviewer.</w:t>
                </w:r>
              </w:p>
              <w:p w14:paraId="33B84484" w14:textId="77B2593D" w:rsidR="00C06A52" w:rsidRDefault="00B275EE" w:rsidP="002358C5">
                <w:pPr>
                  <w:pStyle w:val="ProjectTitle"/>
                  <w:numPr>
                    <w:ilvl w:val="0"/>
                    <w:numId w:val="19"/>
                  </w:numPr>
                </w:pPr>
                <w:r w:rsidRPr="00B275EE">
                  <w:t>Wahat Al Zaweya Development – Road and Infrastructure works for Phase 1, 2 and 3</w:t>
                </w:r>
                <w:r>
                  <w:t>.</w:t>
                </w:r>
              </w:p>
            </w:sdtContent>
          </w:sdt>
          <w:p w14:paraId="33B84485" w14:textId="6990A857" w:rsidR="00C06A52" w:rsidRDefault="008962F0" w:rsidP="00C06A52">
            <w:pPr>
              <w:pStyle w:val="SubHeading"/>
              <w:rPr>
                <w:rStyle w:val="SubHeadingChar"/>
                <w:color w:val="FF0000"/>
                <w:sz w:val="20"/>
              </w:rPr>
            </w:pPr>
            <w:r w:rsidRPr="008962F0">
              <w:rPr>
                <w:rStyle w:val="SubHeadingChar"/>
                <w:color w:val="FF0000"/>
                <w:sz w:val="20"/>
                <w:szCs w:val="18"/>
              </w:rPr>
              <w:t>2016 to 2019</w:t>
            </w:r>
            <w:r w:rsidR="00251205">
              <w:rPr>
                <w:rStyle w:val="SubHeadingChar"/>
                <w:color w:val="FF0000"/>
                <w:sz w:val="20"/>
              </w:rPr>
              <w:t>, Document Controller/Admin</w:t>
            </w:r>
          </w:p>
          <w:p w14:paraId="6D9706CA" w14:textId="51BB1853" w:rsidR="009560F7" w:rsidRDefault="009560F7" w:rsidP="00C06A52">
            <w:pPr>
              <w:pStyle w:val="SubHeading"/>
              <w:rPr>
                <w:rStyle w:val="SubHeadingChar"/>
                <w:color w:val="FF0000"/>
                <w:sz w:val="20"/>
              </w:rPr>
            </w:pPr>
            <w:r>
              <w:rPr>
                <w:rStyle w:val="SubHeadingChar"/>
                <w:color w:val="FF0000"/>
                <w:sz w:val="20"/>
              </w:rPr>
              <w:t>Client: Wahat Al Zaweya Development</w:t>
            </w:r>
            <w:r w:rsidR="002358C5">
              <w:rPr>
                <w:rStyle w:val="SubHeadingChar"/>
                <w:color w:val="FF0000"/>
                <w:sz w:val="20"/>
              </w:rPr>
              <w:t xml:space="preserve"> Authority</w:t>
            </w:r>
          </w:p>
          <w:sdt>
            <w:sdtPr>
              <w:rPr>
                <w:rStyle w:val="BodyTextChar"/>
              </w:rPr>
              <w:id w:val="2072617140"/>
              <w:placeholder>
                <w:docPart w:val="FDD9B79E027248DD89664C6A09E5DFD0"/>
              </w:placeholder>
              <w15:appearance w15:val="hidden"/>
            </w:sdtPr>
            <w:sdtEndPr>
              <w:rPr>
                <w:rStyle w:val="DefaultParagraphFont"/>
              </w:rPr>
            </w:sdtEndPr>
            <w:sdtContent>
              <w:p w14:paraId="33B84486" w14:textId="3BD14CC2" w:rsidR="00E54A50" w:rsidRDefault="00852342" w:rsidP="00C06A52">
                <w:pPr>
                  <w:pStyle w:val="BodyText"/>
                  <w:spacing w:line="240" w:lineRule="atLeast"/>
                  <w:rPr>
                    <w:rStyle w:val="BodyTextChar"/>
                  </w:rPr>
                </w:pPr>
                <w:r>
                  <w:rPr>
                    <w:rStyle w:val="BodyTextChar"/>
                  </w:rPr>
                  <w:t>The Project Consists of Phase 1, 2 and 3. The scope of work include Sewerage, Storm Water, Telephone, Electrical, Road and Infrastructure work. The total value of the Contract is AED 2.2 Billion</w:t>
                </w:r>
                <w:r w:rsidR="00E54A50">
                  <w:rPr>
                    <w:rStyle w:val="BodyTextChar"/>
                  </w:rPr>
                  <w:t>.</w:t>
                </w:r>
              </w:p>
              <w:p w14:paraId="677A8025" w14:textId="715C7DCC" w:rsidR="00852342" w:rsidRDefault="00852342" w:rsidP="00C06A52">
                <w:pPr>
                  <w:pStyle w:val="BodyText"/>
                  <w:spacing w:line="240" w:lineRule="atLeast"/>
                  <w:rPr>
                    <w:rStyle w:val="BodyTextChar"/>
                  </w:rPr>
                </w:pPr>
                <w:r>
                  <w:rPr>
                    <w:rStyle w:val="BodyTextChar"/>
                  </w:rPr>
                  <w:t>Responsibilities:</w:t>
                </w:r>
              </w:p>
              <w:p w14:paraId="0452F88B" w14:textId="3ABAC829" w:rsidR="00852342" w:rsidRDefault="00852342" w:rsidP="00852342">
                <w:pPr>
                  <w:pStyle w:val="BodyText"/>
                  <w:spacing w:line="240" w:lineRule="atLeast"/>
                  <w:jc w:val="both"/>
                  <w:rPr>
                    <w:rStyle w:val="BodyTextChar"/>
                  </w:rPr>
                </w:pPr>
                <w:r>
                  <w:t>Controlling and Issuing all documents for project regarding Safety and Quality, including Site Safety Inspections, Safety Notices, NCRs, Stop work order, NTS, Site Instruction, Site Observations, Safety Induction, Training, Mock Drills, Minutes of Meeting, Monthly reports, Manuals etc. and Uploading and updating in Aconex Document Management System.</w:t>
                </w:r>
              </w:p>
              <w:p w14:paraId="2C9ECEEB" w14:textId="77777777" w:rsidR="00852342" w:rsidRDefault="00852342" w:rsidP="00852342">
                <w:pPr>
                  <w:numPr>
                    <w:ilvl w:val="0"/>
                    <w:numId w:val="17"/>
                  </w:numPr>
                  <w:tabs>
                    <w:tab w:val="clear" w:pos="720"/>
                    <w:tab w:val="num" w:pos="438"/>
                  </w:tabs>
                  <w:spacing w:after="60" w:line="260" w:lineRule="atLeast"/>
                  <w:ind w:left="437" w:hanging="437"/>
                  <w:jc w:val="both"/>
                </w:pPr>
                <w:r>
                  <w:t>Handling Aconex an online Document Management System.</w:t>
                </w:r>
              </w:p>
              <w:p w14:paraId="6374EA94" w14:textId="77777777" w:rsidR="00852342" w:rsidRDefault="00852342" w:rsidP="00852342">
                <w:pPr>
                  <w:numPr>
                    <w:ilvl w:val="0"/>
                    <w:numId w:val="17"/>
                  </w:numPr>
                  <w:tabs>
                    <w:tab w:val="clear" w:pos="720"/>
                    <w:tab w:val="num" w:pos="438"/>
                  </w:tabs>
                  <w:spacing w:after="60" w:line="260" w:lineRule="atLeast"/>
                  <w:ind w:left="437" w:hanging="437"/>
                  <w:jc w:val="both"/>
                </w:pPr>
                <w:r>
                  <w:t>Solving IT problems and configuration of Local network and main Server.</w:t>
                </w:r>
              </w:p>
              <w:p w14:paraId="17582E79" w14:textId="77777777" w:rsidR="00852342" w:rsidRDefault="00852342" w:rsidP="00852342">
                <w:pPr>
                  <w:numPr>
                    <w:ilvl w:val="0"/>
                    <w:numId w:val="17"/>
                  </w:numPr>
                  <w:tabs>
                    <w:tab w:val="clear" w:pos="720"/>
                    <w:tab w:val="num" w:pos="438"/>
                  </w:tabs>
                  <w:spacing w:after="60" w:line="260" w:lineRule="atLeast"/>
                  <w:ind w:left="437" w:hanging="437"/>
                  <w:jc w:val="both"/>
                </w:pPr>
                <w:r>
                  <w:t>Configuring and handling Server Computer and user PCs with latest MS Server 2016 and Windows 10.</w:t>
                </w:r>
              </w:p>
              <w:p w14:paraId="2CFB915B" w14:textId="77777777" w:rsidR="00852342" w:rsidRDefault="00852342" w:rsidP="00852342">
                <w:pPr>
                  <w:numPr>
                    <w:ilvl w:val="0"/>
                    <w:numId w:val="17"/>
                  </w:numPr>
                  <w:tabs>
                    <w:tab w:val="clear" w:pos="720"/>
                    <w:tab w:val="num" w:pos="438"/>
                  </w:tabs>
                  <w:spacing w:after="60" w:line="260" w:lineRule="atLeast"/>
                  <w:ind w:left="437" w:hanging="437"/>
                  <w:jc w:val="both"/>
                </w:pPr>
                <w:r>
                  <w:t>Network troubleshooting and bug fixing.</w:t>
                </w:r>
              </w:p>
              <w:p w14:paraId="4A0408C7" w14:textId="77777777" w:rsidR="00852342" w:rsidRDefault="00852342" w:rsidP="00852342">
                <w:pPr>
                  <w:numPr>
                    <w:ilvl w:val="0"/>
                    <w:numId w:val="17"/>
                  </w:numPr>
                  <w:tabs>
                    <w:tab w:val="clear" w:pos="720"/>
                    <w:tab w:val="num" w:pos="438"/>
                  </w:tabs>
                  <w:spacing w:after="60" w:line="260" w:lineRule="atLeast"/>
                  <w:ind w:left="437" w:hanging="437"/>
                  <w:jc w:val="both"/>
                </w:pPr>
                <w:r>
                  <w:t>Expert in all Network routers Cisco, Linux and D Link.</w:t>
                </w:r>
              </w:p>
              <w:p w14:paraId="17D1A764" w14:textId="77777777" w:rsidR="00852342" w:rsidRDefault="00852342" w:rsidP="00852342">
                <w:pPr>
                  <w:numPr>
                    <w:ilvl w:val="0"/>
                    <w:numId w:val="17"/>
                  </w:numPr>
                  <w:tabs>
                    <w:tab w:val="clear" w:pos="720"/>
                    <w:tab w:val="num" w:pos="438"/>
                  </w:tabs>
                  <w:spacing w:after="60" w:line="260" w:lineRule="atLeast"/>
                  <w:ind w:left="437" w:hanging="437"/>
                  <w:jc w:val="both"/>
                </w:pPr>
                <w:r>
                  <w:t>TCP/IP filtering and MAC filtering.</w:t>
                </w:r>
              </w:p>
              <w:p w14:paraId="610F6CC9" w14:textId="77777777" w:rsidR="00852342" w:rsidRDefault="00852342" w:rsidP="00852342">
                <w:pPr>
                  <w:numPr>
                    <w:ilvl w:val="0"/>
                    <w:numId w:val="17"/>
                  </w:numPr>
                  <w:tabs>
                    <w:tab w:val="clear" w:pos="720"/>
                    <w:tab w:val="num" w:pos="438"/>
                  </w:tabs>
                  <w:spacing w:after="60" w:line="260" w:lineRule="atLeast"/>
                  <w:ind w:left="437" w:hanging="437"/>
                  <w:jc w:val="both"/>
                </w:pPr>
                <w:r>
                  <w:t>Configuring user PCs, user accounts and solving accounts problem.</w:t>
                </w:r>
              </w:p>
              <w:p w14:paraId="27CD4379" w14:textId="77777777" w:rsidR="00852342" w:rsidRDefault="00852342" w:rsidP="00852342">
                <w:pPr>
                  <w:numPr>
                    <w:ilvl w:val="0"/>
                    <w:numId w:val="17"/>
                  </w:numPr>
                  <w:tabs>
                    <w:tab w:val="clear" w:pos="720"/>
                    <w:tab w:val="num" w:pos="438"/>
                  </w:tabs>
                  <w:spacing w:after="60" w:line="260" w:lineRule="atLeast"/>
                  <w:ind w:left="437" w:hanging="437"/>
                  <w:jc w:val="both"/>
                </w:pPr>
                <w:r>
                  <w:t>Keeping update of 2.2 Billion Dirhams worth project record and backup on regular basis.</w:t>
                </w:r>
              </w:p>
              <w:p w14:paraId="08A23461" w14:textId="77777777" w:rsidR="00852342" w:rsidRDefault="00852342" w:rsidP="00852342">
                <w:pPr>
                  <w:numPr>
                    <w:ilvl w:val="0"/>
                    <w:numId w:val="17"/>
                  </w:numPr>
                  <w:tabs>
                    <w:tab w:val="clear" w:pos="720"/>
                    <w:tab w:val="num" w:pos="438"/>
                  </w:tabs>
                  <w:spacing w:after="60" w:line="260" w:lineRule="atLeast"/>
                  <w:ind w:left="437" w:hanging="437"/>
                  <w:jc w:val="both"/>
                </w:pPr>
                <w:r>
                  <w:t>Assisting Chief Resident Engineer for Client and Project reports.</w:t>
                </w:r>
              </w:p>
              <w:p w14:paraId="51C02249" w14:textId="77777777" w:rsidR="00852342" w:rsidRDefault="00852342" w:rsidP="00852342">
                <w:pPr>
                  <w:numPr>
                    <w:ilvl w:val="0"/>
                    <w:numId w:val="17"/>
                  </w:numPr>
                  <w:tabs>
                    <w:tab w:val="clear" w:pos="720"/>
                    <w:tab w:val="num" w:pos="438"/>
                  </w:tabs>
                  <w:spacing w:after="60" w:line="260" w:lineRule="atLeast"/>
                  <w:ind w:left="437" w:hanging="437"/>
                  <w:jc w:val="both"/>
                </w:pPr>
                <w:r>
                  <w:t>Direct report to Chief Resident Engineer.</w:t>
                </w:r>
              </w:p>
              <w:p w14:paraId="52F03B70" w14:textId="77777777" w:rsidR="00852342" w:rsidRPr="005027D5" w:rsidRDefault="00852342" w:rsidP="00852342">
                <w:pPr>
                  <w:numPr>
                    <w:ilvl w:val="0"/>
                    <w:numId w:val="17"/>
                  </w:numPr>
                  <w:tabs>
                    <w:tab w:val="clear" w:pos="720"/>
                    <w:tab w:val="num" w:pos="438"/>
                  </w:tabs>
                  <w:spacing w:after="60" w:line="260" w:lineRule="atLeast"/>
                  <w:ind w:left="437" w:hanging="437"/>
                  <w:jc w:val="both"/>
                </w:pPr>
                <w:r>
                  <w:lastRenderedPageBreak/>
                  <w:t>Assisting and advising ARE, Sr. Planning Engineer, Safety Officer and Sr. Quantity Surveyor in daily work.</w:t>
                </w:r>
              </w:p>
              <w:p w14:paraId="65250742" w14:textId="77777777" w:rsidR="00852342" w:rsidRPr="005027D5" w:rsidRDefault="00852342" w:rsidP="00852342">
                <w:pPr>
                  <w:numPr>
                    <w:ilvl w:val="0"/>
                    <w:numId w:val="18"/>
                  </w:numPr>
                  <w:tabs>
                    <w:tab w:val="clear" w:pos="720"/>
                    <w:tab w:val="num" w:pos="438"/>
                  </w:tabs>
                  <w:spacing w:after="60" w:line="260" w:lineRule="atLeast"/>
                  <w:ind w:left="437" w:hanging="437"/>
                  <w:jc w:val="both"/>
                </w:pPr>
                <w:r>
                  <w:t>Preparing and issuing the minutes of progress, commercial, technical, coordination and safety meeting.</w:t>
                </w:r>
              </w:p>
              <w:p w14:paraId="58946B6E" w14:textId="77777777" w:rsidR="00852342" w:rsidRDefault="00852342" w:rsidP="00852342">
                <w:pPr>
                  <w:numPr>
                    <w:ilvl w:val="0"/>
                    <w:numId w:val="18"/>
                  </w:numPr>
                  <w:tabs>
                    <w:tab w:val="clear" w:pos="720"/>
                    <w:tab w:val="num" w:pos="438"/>
                  </w:tabs>
                  <w:spacing w:after="60" w:line="260" w:lineRule="atLeast"/>
                  <w:ind w:left="437" w:hanging="437"/>
                  <w:jc w:val="both"/>
                </w:pPr>
                <w:r>
                  <w:t>Preparing Monthly Progress and HSE Reports.</w:t>
                </w:r>
              </w:p>
              <w:p w14:paraId="50EA4FD9" w14:textId="77777777" w:rsidR="00852342" w:rsidRPr="005027D5" w:rsidRDefault="00852342" w:rsidP="00852342">
                <w:pPr>
                  <w:numPr>
                    <w:ilvl w:val="0"/>
                    <w:numId w:val="18"/>
                  </w:numPr>
                  <w:tabs>
                    <w:tab w:val="clear" w:pos="720"/>
                    <w:tab w:val="num" w:pos="438"/>
                  </w:tabs>
                  <w:spacing w:after="60" w:line="260" w:lineRule="atLeast"/>
                  <w:ind w:left="437" w:hanging="437"/>
                  <w:jc w:val="both"/>
                </w:pPr>
                <w:r w:rsidRPr="005027D5">
                  <w:t>Development, implementation and use of process quality control documents; Quality Manuals, Quality Plans, Procedures, Method Statements, and Inspection Test Plans.</w:t>
                </w:r>
              </w:p>
              <w:p w14:paraId="48061F75" w14:textId="77777777" w:rsidR="00852342" w:rsidRDefault="00852342" w:rsidP="00852342">
                <w:pPr>
                  <w:numPr>
                    <w:ilvl w:val="0"/>
                    <w:numId w:val="18"/>
                  </w:numPr>
                  <w:tabs>
                    <w:tab w:val="clear" w:pos="720"/>
                    <w:tab w:val="num" w:pos="438"/>
                  </w:tabs>
                  <w:spacing w:after="60" w:line="260" w:lineRule="atLeast"/>
                  <w:ind w:left="437" w:hanging="437"/>
                  <w:jc w:val="both"/>
                </w:pPr>
                <w:r w:rsidRPr="005027D5">
                  <w:t xml:space="preserve">Implement consultant System procedures and Company </w:t>
                </w:r>
                <w:r>
                  <w:t>Safety plans.</w:t>
                </w:r>
              </w:p>
              <w:p w14:paraId="2DF1AD5D" w14:textId="77777777" w:rsidR="00852342" w:rsidRDefault="00852342" w:rsidP="00852342">
                <w:pPr>
                  <w:numPr>
                    <w:ilvl w:val="0"/>
                    <w:numId w:val="18"/>
                  </w:numPr>
                  <w:tabs>
                    <w:tab w:val="clear" w:pos="720"/>
                    <w:tab w:val="num" w:pos="438"/>
                  </w:tabs>
                  <w:spacing w:after="60" w:line="260" w:lineRule="atLeast"/>
                  <w:ind w:left="437" w:hanging="437"/>
                  <w:jc w:val="both"/>
                </w:pPr>
                <w:r>
                  <w:t>Coordinating with Client and other sub-consultants staff.</w:t>
                </w:r>
              </w:p>
              <w:p w14:paraId="2B9484CE" w14:textId="77777777" w:rsidR="00852342" w:rsidRDefault="00852342" w:rsidP="00852342">
                <w:pPr>
                  <w:numPr>
                    <w:ilvl w:val="0"/>
                    <w:numId w:val="18"/>
                  </w:numPr>
                  <w:tabs>
                    <w:tab w:val="clear" w:pos="720"/>
                    <w:tab w:val="num" w:pos="438"/>
                  </w:tabs>
                  <w:spacing w:after="60" w:line="260" w:lineRule="atLeast"/>
                  <w:ind w:left="437" w:hanging="437"/>
                  <w:jc w:val="both"/>
                </w:pPr>
                <w:r>
                  <w:t>Office equipment and store keeping.</w:t>
                </w:r>
              </w:p>
              <w:p w14:paraId="7BB79944" w14:textId="77777777" w:rsidR="00852342" w:rsidRDefault="00852342" w:rsidP="00852342">
                <w:pPr>
                  <w:numPr>
                    <w:ilvl w:val="0"/>
                    <w:numId w:val="18"/>
                  </w:numPr>
                  <w:tabs>
                    <w:tab w:val="clear" w:pos="720"/>
                    <w:tab w:val="num" w:pos="438"/>
                  </w:tabs>
                  <w:spacing w:after="60" w:line="260" w:lineRule="atLeast"/>
                  <w:ind w:left="437" w:hanging="437"/>
                  <w:jc w:val="both"/>
                </w:pPr>
                <w:r>
                  <w:t>Maintain staff attendance record.</w:t>
                </w:r>
              </w:p>
              <w:p w14:paraId="4D7FBC04" w14:textId="77777777" w:rsidR="00852342" w:rsidRDefault="00852342" w:rsidP="00852342">
                <w:pPr>
                  <w:numPr>
                    <w:ilvl w:val="0"/>
                    <w:numId w:val="18"/>
                  </w:numPr>
                  <w:tabs>
                    <w:tab w:val="clear" w:pos="720"/>
                    <w:tab w:val="num" w:pos="438"/>
                  </w:tabs>
                  <w:spacing w:after="60" w:line="260" w:lineRule="atLeast"/>
                  <w:ind w:left="437" w:hanging="437"/>
                  <w:jc w:val="both"/>
                </w:pPr>
                <w:r>
                  <w:t>Preparing the Consultant Monthly Invoices and submit to Client.</w:t>
                </w:r>
              </w:p>
              <w:p w14:paraId="385CB81A" w14:textId="77777777" w:rsidR="00852342" w:rsidRDefault="00852342" w:rsidP="00852342">
                <w:pPr>
                  <w:numPr>
                    <w:ilvl w:val="0"/>
                    <w:numId w:val="18"/>
                  </w:numPr>
                  <w:tabs>
                    <w:tab w:val="clear" w:pos="720"/>
                    <w:tab w:val="num" w:pos="438"/>
                  </w:tabs>
                  <w:spacing w:after="60" w:line="260" w:lineRule="atLeast"/>
                  <w:ind w:left="437" w:hanging="437"/>
                  <w:jc w:val="both"/>
                </w:pPr>
                <w:r>
                  <w:t>Preparing NCRs, Site Instruction and Site Observation reports.</w:t>
                </w:r>
              </w:p>
              <w:p w14:paraId="77A2447C" w14:textId="77777777" w:rsidR="00852342" w:rsidRDefault="00852342" w:rsidP="00852342">
                <w:pPr>
                  <w:numPr>
                    <w:ilvl w:val="0"/>
                    <w:numId w:val="18"/>
                  </w:numPr>
                  <w:tabs>
                    <w:tab w:val="clear" w:pos="720"/>
                    <w:tab w:val="num" w:pos="438"/>
                  </w:tabs>
                  <w:spacing w:after="60" w:line="260" w:lineRule="atLeast"/>
                  <w:ind w:left="437" w:hanging="437"/>
                  <w:jc w:val="both"/>
                </w:pPr>
                <w:r>
                  <w:t xml:space="preserve">Faced successful </w:t>
                </w:r>
                <w:proofErr w:type="gramStart"/>
                <w:r>
                  <w:t>third party</w:t>
                </w:r>
                <w:proofErr w:type="gramEnd"/>
                <w:r>
                  <w:t xml:space="preserve"> Audits (BSI).</w:t>
                </w:r>
              </w:p>
              <w:p w14:paraId="07726FD3" w14:textId="6F2EF60D" w:rsidR="00852342" w:rsidRPr="00852342" w:rsidRDefault="00852342" w:rsidP="00852342">
                <w:pPr>
                  <w:numPr>
                    <w:ilvl w:val="0"/>
                    <w:numId w:val="18"/>
                  </w:numPr>
                  <w:tabs>
                    <w:tab w:val="clear" w:pos="720"/>
                    <w:tab w:val="num" w:pos="438"/>
                  </w:tabs>
                  <w:spacing w:after="60" w:line="260" w:lineRule="atLeast"/>
                  <w:ind w:left="437" w:hanging="437"/>
                  <w:jc w:val="both"/>
                  <w:rPr>
                    <w:rStyle w:val="BodyTextChar"/>
                    <w:rFonts w:cstheme="minorBidi"/>
                  </w:rPr>
                </w:pPr>
                <w:r>
                  <w:t>Provide training and presentation to staff.</w:t>
                </w:r>
              </w:p>
              <w:p w14:paraId="2EF87296" w14:textId="539BC822" w:rsidR="00852342" w:rsidRDefault="00984272" w:rsidP="00B9191F">
                <w:pPr>
                  <w:pStyle w:val="BodyText"/>
                  <w:spacing w:before="120" w:line="240" w:lineRule="atLeast"/>
                </w:pPr>
                <w:r w:rsidRPr="00984272">
                  <w:rPr>
                    <w:rStyle w:val="BodyTextChar"/>
                    <w:b/>
                  </w:rPr>
                  <w:t>Client Name:</w:t>
                </w:r>
                <w:r w:rsidR="00852342">
                  <w:rPr>
                    <w:rStyle w:val="BodyTextChar"/>
                    <w:b/>
                  </w:rPr>
                  <w:t xml:space="preserve"> Wahat Al Zaweya Development Authority</w:t>
                </w:r>
              </w:p>
            </w:sdtContent>
          </w:sdt>
          <w:sdt>
            <w:sdtPr>
              <w:rPr>
                <w:rStyle w:val="ProjectTitleChar"/>
                <w:b/>
              </w:rPr>
              <w:id w:val="-727535898"/>
              <w:placeholder>
                <w:docPart w:val="AFF0B074591E483081F07D2C44BCD239"/>
              </w:placeholder>
              <w15:appearance w15:val="hidden"/>
            </w:sdtPr>
            <w:sdtEndPr>
              <w:rPr>
                <w:rStyle w:val="DefaultParagraphFont"/>
              </w:rPr>
            </w:sdtEndPr>
            <w:sdtContent>
              <w:p w14:paraId="75EA5D39" w14:textId="77777777" w:rsidR="00852342" w:rsidRDefault="00852342" w:rsidP="002358C5">
                <w:pPr>
                  <w:pStyle w:val="ProjectTitle"/>
                  <w:numPr>
                    <w:ilvl w:val="0"/>
                    <w:numId w:val="19"/>
                  </w:numPr>
                  <w:spacing w:before="0"/>
                </w:pPr>
                <w:r w:rsidRPr="00DE49F4">
                  <w:t xml:space="preserve">WORK ORDER NO.7, Construction of sewerage works in Al </w:t>
                </w:r>
                <w:proofErr w:type="spellStart"/>
                <w:r w:rsidRPr="00DE49F4">
                  <w:t>Dhahir</w:t>
                </w:r>
                <w:proofErr w:type="spellEnd"/>
                <w:r w:rsidRPr="00DE49F4">
                  <w:t xml:space="preserve"> </w:t>
                </w:r>
                <w:proofErr w:type="gramStart"/>
                <w:r w:rsidRPr="00DE49F4">
                  <w:t>5  area</w:t>
                </w:r>
                <w:proofErr w:type="gramEnd"/>
                <w:r w:rsidRPr="00DE49F4">
                  <w:t xml:space="preserve"> in Al Ain, UAE</w:t>
                </w:r>
              </w:p>
              <w:p w14:paraId="7FEF2E35" w14:textId="77777777" w:rsidR="00251205" w:rsidRDefault="00251205" w:rsidP="002358C5">
                <w:pPr>
                  <w:pStyle w:val="ProjectTitle"/>
                  <w:numPr>
                    <w:ilvl w:val="0"/>
                    <w:numId w:val="19"/>
                  </w:numPr>
                  <w:spacing w:before="0"/>
                </w:pPr>
                <w:r w:rsidRPr="00DE49F4">
                  <w:t>CONTRACT NO. O-11524 sewerage infrastructure for 4 nos. areas in Al Ain, UAE</w:t>
                </w:r>
              </w:p>
              <w:p w14:paraId="33B8448F" w14:textId="63A58191" w:rsidR="00984272" w:rsidRDefault="00251205" w:rsidP="002358C5">
                <w:pPr>
                  <w:pStyle w:val="ProjectTitle"/>
                  <w:numPr>
                    <w:ilvl w:val="0"/>
                    <w:numId w:val="19"/>
                  </w:numPr>
                  <w:spacing w:before="0"/>
                </w:pPr>
                <w:r>
                  <w:t>Cont. No. O-1537 Lot A &amp; B, Cont. No. o-1434 Lot B, Stage 16.1 and 16.2 &amp; stage 17.1 and 17.2</w:t>
                </w:r>
              </w:p>
            </w:sdtContent>
          </w:sdt>
          <w:p w14:paraId="0B953D99" w14:textId="7768C82E" w:rsidR="009560F7" w:rsidRPr="009560F7" w:rsidRDefault="00B9191F" w:rsidP="009560F7">
            <w:pPr>
              <w:pStyle w:val="BodyText"/>
              <w:spacing w:before="120" w:after="0" w:line="240" w:lineRule="atLeast"/>
              <w:rPr>
                <w:rStyle w:val="BodyTextChar"/>
                <w:color w:val="FF0000"/>
              </w:rPr>
            </w:pPr>
            <w:r>
              <w:rPr>
                <w:rStyle w:val="SubHeadingChar"/>
                <w:color w:val="FF0000"/>
                <w:sz w:val="20"/>
              </w:rPr>
              <w:t>2013 – to 2016, Document Controller/Admin</w:t>
            </w:r>
          </w:p>
          <w:p w14:paraId="12926B5B" w14:textId="5AE06666" w:rsidR="00F34530" w:rsidRPr="009560F7" w:rsidRDefault="00F34530" w:rsidP="00B9191F">
            <w:pPr>
              <w:pStyle w:val="BodyText"/>
              <w:spacing w:before="120" w:after="0" w:line="240" w:lineRule="atLeast"/>
              <w:rPr>
                <w:color w:val="FF0000"/>
              </w:rPr>
            </w:pPr>
            <w:r w:rsidRPr="009560F7">
              <w:rPr>
                <w:rStyle w:val="BodyTextChar"/>
                <w:b/>
                <w:color w:val="FF0000"/>
              </w:rPr>
              <w:t>Client Name: ADSSC and AAM</w:t>
            </w:r>
          </w:p>
          <w:p w14:paraId="358F26AD" w14:textId="77777777" w:rsidR="00DB2C9F" w:rsidRDefault="00DB2C9F" w:rsidP="00B9191F">
            <w:pPr>
              <w:pStyle w:val="BodyText"/>
              <w:spacing w:after="0"/>
              <w:rPr>
                <w:b/>
              </w:rPr>
            </w:pPr>
          </w:p>
          <w:p w14:paraId="108B188E" w14:textId="28E4B3EA" w:rsidR="00984272" w:rsidRDefault="00DB2C9F" w:rsidP="002358C5">
            <w:pPr>
              <w:pStyle w:val="BodyText"/>
              <w:spacing w:after="0"/>
              <w:jc w:val="both"/>
              <w:rPr>
                <w:b/>
              </w:rPr>
            </w:pPr>
            <w:r>
              <w:rPr>
                <w:b/>
              </w:rPr>
              <w:t>Controlling and Issuing all documents for 11 running/partially completed projects regarding Safety and Quality, including Site Safety Inspections, Safety Notices, NCRs, Stop work order, Safety Induction, Training, Mock Drills, Minutes of Meeting, Monthly reports, Manuals etc.</w:t>
            </w:r>
          </w:p>
          <w:p w14:paraId="68D6D080" w14:textId="77777777" w:rsidR="00DB2C9F" w:rsidRDefault="00DB2C9F" w:rsidP="00B9191F">
            <w:pPr>
              <w:pStyle w:val="BodyText"/>
              <w:spacing w:after="0"/>
              <w:rPr>
                <w:b/>
              </w:rPr>
            </w:pPr>
          </w:p>
          <w:p w14:paraId="09479253" w14:textId="77777777" w:rsidR="00DB2C9F" w:rsidRDefault="00DB2C9F" w:rsidP="00DB2C9F">
            <w:pPr>
              <w:numPr>
                <w:ilvl w:val="0"/>
                <w:numId w:val="17"/>
              </w:numPr>
              <w:tabs>
                <w:tab w:val="clear" w:pos="720"/>
                <w:tab w:val="num" w:pos="438"/>
              </w:tabs>
              <w:spacing w:after="60" w:line="260" w:lineRule="atLeast"/>
              <w:ind w:left="437" w:hanging="437"/>
            </w:pPr>
            <w:bookmarkStart w:id="4" w:name="OLE_LINK11"/>
            <w:r>
              <w:t>Preparing letters, e-mails, daily program, timesheets, fax and reports as per the official and Client requirements.</w:t>
            </w:r>
          </w:p>
          <w:p w14:paraId="19C537AC" w14:textId="77777777" w:rsidR="00DB2C9F" w:rsidRDefault="00DB2C9F" w:rsidP="00DB2C9F">
            <w:pPr>
              <w:numPr>
                <w:ilvl w:val="0"/>
                <w:numId w:val="17"/>
              </w:numPr>
              <w:tabs>
                <w:tab w:val="clear" w:pos="720"/>
                <w:tab w:val="num" w:pos="438"/>
              </w:tabs>
              <w:spacing w:after="60" w:line="260" w:lineRule="atLeast"/>
              <w:ind w:left="437" w:hanging="437"/>
            </w:pPr>
            <w:r>
              <w:t>Excellent quality to meet the deadlines.</w:t>
            </w:r>
          </w:p>
          <w:p w14:paraId="3DF579D5" w14:textId="77777777" w:rsidR="00DB2C9F" w:rsidRDefault="00DB2C9F" w:rsidP="00DB2C9F">
            <w:pPr>
              <w:numPr>
                <w:ilvl w:val="0"/>
                <w:numId w:val="17"/>
              </w:numPr>
              <w:tabs>
                <w:tab w:val="clear" w:pos="720"/>
                <w:tab w:val="num" w:pos="438"/>
              </w:tabs>
              <w:spacing w:after="60" w:line="260" w:lineRule="atLeast"/>
              <w:ind w:left="437" w:hanging="437"/>
            </w:pPr>
            <w:r>
              <w:t>Assisting Resident Engineer for Client and Project reports.</w:t>
            </w:r>
          </w:p>
          <w:p w14:paraId="0D4FAAA3" w14:textId="77777777" w:rsidR="00DB2C9F" w:rsidRDefault="00DB2C9F" w:rsidP="00DB2C9F">
            <w:pPr>
              <w:numPr>
                <w:ilvl w:val="0"/>
                <w:numId w:val="17"/>
              </w:numPr>
              <w:tabs>
                <w:tab w:val="clear" w:pos="720"/>
                <w:tab w:val="num" w:pos="438"/>
              </w:tabs>
              <w:spacing w:after="60" w:line="260" w:lineRule="atLeast"/>
              <w:ind w:left="437" w:hanging="437"/>
            </w:pPr>
            <w:r>
              <w:t>Handling and Archiving of documents for 11 projects.</w:t>
            </w:r>
          </w:p>
          <w:p w14:paraId="4451E2EA" w14:textId="4F861AE9" w:rsidR="00DB2C9F" w:rsidRPr="005027D5" w:rsidRDefault="00DB2C9F" w:rsidP="00DB2C9F">
            <w:pPr>
              <w:numPr>
                <w:ilvl w:val="0"/>
                <w:numId w:val="17"/>
              </w:numPr>
              <w:tabs>
                <w:tab w:val="clear" w:pos="720"/>
                <w:tab w:val="num" w:pos="438"/>
              </w:tabs>
              <w:spacing w:after="60" w:line="260" w:lineRule="atLeast"/>
              <w:ind w:left="437" w:hanging="437"/>
            </w:pPr>
            <w:r>
              <w:t xml:space="preserve">Direct report to </w:t>
            </w:r>
            <w:r w:rsidR="003B7FCD">
              <w:t xml:space="preserve">Chief </w:t>
            </w:r>
            <w:r>
              <w:t>Resident Engineer.</w:t>
            </w:r>
          </w:p>
          <w:p w14:paraId="147B1196" w14:textId="77777777" w:rsidR="00DB2C9F" w:rsidRPr="005027D5" w:rsidRDefault="00DB2C9F" w:rsidP="00DB2C9F">
            <w:pPr>
              <w:numPr>
                <w:ilvl w:val="0"/>
                <w:numId w:val="18"/>
              </w:numPr>
              <w:tabs>
                <w:tab w:val="clear" w:pos="720"/>
                <w:tab w:val="num" w:pos="438"/>
              </w:tabs>
              <w:spacing w:after="60" w:line="260" w:lineRule="atLeast"/>
              <w:ind w:left="437" w:hanging="437"/>
            </w:pPr>
            <w:r>
              <w:t>Issuing the Quality/Safety letters and site inspections.</w:t>
            </w:r>
          </w:p>
          <w:p w14:paraId="505E7485" w14:textId="77777777" w:rsidR="00DB2C9F" w:rsidRPr="005027D5" w:rsidRDefault="00DB2C9F" w:rsidP="00DB2C9F">
            <w:pPr>
              <w:numPr>
                <w:ilvl w:val="0"/>
                <w:numId w:val="18"/>
              </w:numPr>
              <w:tabs>
                <w:tab w:val="clear" w:pos="720"/>
                <w:tab w:val="num" w:pos="438"/>
              </w:tabs>
              <w:spacing w:after="60" w:line="260" w:lineRule="atLeast"/>
              <w:ind w:left="437" w:hanging="437"/>
            </w:pPr>
            <w:r>
              <w:t>Preparing and issuing the minutes of quality and safety meeting.</w:t>
            </w:r>
          </w:p>
          <w:p w14:paraId="52A8E1AA" w14:textId="77777777" w:rsidR="00DB2C9F" w:rsidRDefault="00DB2C9F" w:rsidP="00DB2C9F">
            <w:pPr>
              <w:numPr>
                <w:ilvl w:val="0"/>
                <w:numId w:val="18"/>
              </w:numPr>
              <w:tabs>
                <w:tab w:val="clear" w:pos="720"/>
                <w:tab w:val="num" w:pos="438"/>
              </w:tabs>
              <w:spacing w:after="60" w:line="260" w:lineRule="atLeast"/>
              <w:ind w:left="437" w:hanging="437"/>
            </w:pPr>
            <w:r>
              <w:t>Preparing Monthly Progress and HSE Reports.</w:t>
            </w:r>
          </w:p>
          <w:p w14:paraId="33E61E4F" w14:textId="77777777" w:rsidR="00DB2C9F" w:rsidRPr="005027D5" w:rsidRDefault="00DB2C9F" w:rsidP="00DB2C9F">
            <w:pPr>
              <w:numPr>
                <w:ilvl w:val="0"/>
                <w:numId w:val="18"/>
              </w:numPr>
              <w:tabs>
                <w:tab w:val="clear" w:pos="720"/>
                <w:tab w:val="num" w:pos="438"/>
              </w:tabs>
              <w:spacing w:after="60" w:line="260" w:lineRule="atLeast"/>
              <w:ind w:left="437" w:hanging="437"/>
            </w:pPr>
            <w:r w:rsidRPr="005027D5">
              <w:t>Development, implementation and use of process quality control documents; Quality Manuals, Quality Plans, Procedures, Method Statements, and Inspection Test Plans.</w:t>
            </w:r>
          </w:p>
          <w:p w14:paraId="1E259797" w14:textId="77777777" w:rsidR="00DB2C9F" w:rsidRPr="005027D5" w:rsidRDefault="00DB2C9F" w:rsidP="00DB2C9F">
            <w:pPr>
              <w:numPr>
                <w:ilvl w:val="0"/>
                <w:numId w:val="18"/>
              </w:numPr>
              <w:tabs>
                <w:tab w:val="clear" w:pos="720"/>
                <w:tab w:val="num" w:pos="438"/>
              </w:tabs>
              <w:spacing w:after="60" w:line="260" w:lineRule="atLeast"/>
              <w:ind w:left="437" w:hanging="437"/>
            </w:pPr>
            <w:r w:rsidRPr="005027D5">
              <w:t xml:space="preserve">Implement consultant System procedures and Company </w:t>
            </w:r>
            <w:r>
              <w:t>Safety plans.</w:t>
            </w:r>
          </w:p>
          <w:p w14:paraId="23353BFF" w14:textId="77777777" w:rsidR="00DB2C9F" w:rsidRDefault="00DB2C9F" w:rsidP="00DB2C9F">
            <w:pPr>
              <w:numPr>
                <w:ilvl w:val="0"/>
                <w:numId w:val="18"/>
              </w:numPr>
              <w:tabs>
                <w:tab w:val="clear" w:pos="720"/>
                <w:tab w:val="num" w:pos="438"/>
              </w:tabs>
              <w:spacing w:after="60" w:line="260" w:lineRule="atLeast"/>
              <w:ind w:left="437" w:hanging="437"/>
            </w:pPr>
            <w:r>
              <w:t>Conducting training, induction and evaluating risk for the site and office staff.</w:t>
            </w:r>
            <w:bookmarkEnd w:id="4"/>
          </w:p>
          <w:p w14:paraId="4C4B6BB2" w14:textId="77777777" w:rsidR="00DB2C9F" w:rsidRDefault="00DB2C9F" w:rsidP="00DB2C9F">
            <w:pPr>
              <w:numPr>
                <w:ilvl w:val="0"/>
                <w:numId w:val="18"/>
              </w:numPr>
              <w:tabs>
                <w:tab w:val="clear" w:pos="720"/>
                <w:tab w:val="num" w:pos="438"/>
              </w:tabs>
              <w:spacing w:after="60" w:line="260" w:lineRule="atLeast"/>
              <w:ind w:left="437" w:hanging="437"/>
            </w:pPr>
            <w:bookmarkStart w:id="5" w:name="OLE_LINK12"/>
            <w:r>
              <w:lastRenderedPageBreak/>
              <w:t>Handling visitors and Clients professionally.</w:t>
            </w:r>
          </w:p>
          <w:p w14:paraId="046F5F23" w14:textId="77777777" w:rsidR="00DB2C9F" w:rsidRPr="005027D5" w:rsidRDefault="00DB2C9F" w:rsidP="00DB2C9F">
            <w:pPr>
              <w:numPr>
                <w:ilvl w:val="0"/>
                <w:numId w:val="18"/>
              </w:numPr>
              <w:tabs>
                <w:tab w:val="clear" w:pos="720"/>
                <w:tab w:val="num" w:pos="438"/>
              </w:tabs>
              <w:spacing w:after="60" w:line="260" w:lineRule="atLeast"/>
              <w:ind w:left="437" w:hanging="437"/>
            </w:pPr>
            <w:r>
              <w:t>Preparing Risk registers, First Aid book, staff attendance sheets, occurrence book etc.</w:t>
            </w:r>
          </w:p>
          <w:p w14:paraId="3FA18287" w14:textId="77777777" w:rsidR="00DB2C9F" w:rsidRDefault="00DB2C9F" w:rsidP="00DB2C9F">
            <w:pPr>
              <w:numPr>
                <w:ilvl w:val="0"/>
                <w:numId w:val="18"/>
              </w:numPr>
              <w:tabs>
                <w:tab w:val="clear" w:pos="720"/>
                <w:tab w:val="num" w:pos="438"/>
              </w:tabs>
              <w:spacing w:after="60" w:line="260" w:lineRule="atLeast"/>
              <w:ind w:left="437" w:hanging="437"/>
            </w:pPr>
            <w:r>
              <w:t>Preparing Site Construction Manual and Safety Manual.</w:t>
            </w:r>
          </w:p>
          <w:p w14:paraId="32195374" w14:textId="77777777" w:rsidR="00DB2C9F" w:rsidRPr="005027D5" w:rsidRDefault="00DB2C9F" w:rsidP="00DB2C9F">
            <w:pPr>
              <w:numPr>
                <w:ilvl w:val="0"/>
                <w:numId w:val="18"/>
              </w:numPr>
              <w:tabs>
                <w:tab w:val="clear" w:pos="720"/>
                <w:tab w:val="num" w:pos="438"/>
              </w:tabs>
              <w:spacing w:after="60" w:line="260" w:lineRule="atLeast"/>
              <w:ind w:left="437" w:hanging="437"/>
            </w:pPr>
            <w:r>
              <w:t>Preparing Presentation for meetings.</w:t>
            </w:r>
          </w:p>
          <w:p w14:paraId="10A35DE3" w14:textId="77777777" w:rsidR="00DB2C9F" w:rsidRPr="005027D5" w:rsidRDefault="00DB2C9F" w:rsidP="00DB2C9F">
            <w:pPr>
              <w:numPr>
                <w:ilvl w:val="0"/>
                <w:numId w:val="18"/>
              </w:numPr>
              <w:tabs>
                <w:tab w:val="clear" w:pos="720"/>
                <w:tab w:val="num" w:pos="438"/>
              </w:tabs>
              <w:spacing w:after="60" w:line="260" w:lineRule="atLeast"/>
              <w:ind w:left="437" w:hanging="437"/>
            </w:pPr>
            <w:r>
              <w:t xml:space="preserve">Handling client </w:t>
            </w:r>
            <w:proofErr w:type="gramStart"/>
            <w:r>
              <w:t>meeting, and</w:t>
            </w:r>
            <w:proofErr w:type="gramEnd"/>
            <w:r>
              <w:t xml:space="preserve"> reporting the serious matters to client and our management.</w:t>
            </w:r>
          </w:p>
          <w:p w14:paraId="665591A6" w14:textId="77777777" w:rsidR="00DB2C9F" w:rsidRDefault="00DB2C9F" w:rsidP="00DB2C9F">
            <w:pPr>
              <w:numPr>
                <w:ilvl w:val="0"/>
                <w:numId w:val="18"/>
              </w:numPr>
              <w:tabs>
                <w:tab w:val="clear" w:pos="720"/>
                <w:tab w:val="num" w:pos="438"/>
              </w:tabs>
              <w:spacing w:after="60" w:line="260" w:lineRule="atLeast"/>
              <w:ind w:left="437" w:hanging="437"/>
            </w:pPr>
            <w:r>
              <w:t>Helping HSE Engineer to s</w:t>
            </w:r>
            <w:r w:rsidRPr="005027D5">
              <w:t xml:space="preserve">upervise all site </w:t>
            </w:r>
            <w:r>
              <w:t>safety documents.</w:t>
            </w:r>
          </w:p>
          <w:p w14:paraId="7BC17261" w14:textId="77777777" w:rsidR="00DB2C9F" w:rsidRDefault="00DB2C9F" w:rsidP="00DB2C9F">
            <w:pPr>
              <w:numPr>
                <w:ilvl w:val="0"/>
                <w:numId w:val="18"/>
              </w:numPr>
              <w:tabs>
                <w:tab w:val="clear" w:pos="720"/>
                <w:tab w:val="num" w:pos="438"/>
              </w:tabs>
              <w:spacing w:after="60" w:line="260" w:lineRule="atLeast"/>
              <w:ind w:left="437" w:hanging="437"/>
            </w:pPr>
            <w:r>
              <w:t>Checking the contractor’s submitted daily program.</w:t>
            </w:r>
          </w:p>
          <w:p w14:paraId="474DF4B7" w14:textId="77777777" w:rsidR="00DB2C9F" w:rsidRDefault="00DB2C9F" w:rsidP="00DB2C9F">
            <w:pPr>
              <w:numPr>
                <w:ilvl w:val="0"/>
                <w:numId w:val="18"/>
              </w:numPr>
              <w:tabs>
                <w:tab w:val="clear" w:pos="720"/>
                <w:tab w:val="num" w:pos="438"/>
              </w:tabs>
              <w:spacing w:after="60" w:line="260" w:lineRule="atLeast"/>
              <w:ind w:left="437" w:hanging="437"/>
            </w:pPr>
            <w:r>
              <w:t>Filing as per company requirements and meet the standard of ISO 9001:2008.</w:t>
            </w:r>
            <w:bookmarkEnd w:id="5"/>
          </w:p>
          <w:p w14:paraId="14B1E587" w14:textId="77777777" w:rsidR="00DB2C9F" w:rsidRDefault="00DB2C9F" w:rsidP="00DB2C9F">
            <w:pPr>
              <w:numPr>
                <w:ilvl w:val="0"/>
                <w:numId w:val="18"/>
              </w:numPr>
              <w:tabs>
                <w:tab w:val="clear" w:pos="720"/>
                <w:tab w:val="num" w:pos="438"/>
              </w:tabs>
              <w:spacing w:after="60" w:line="260" w:lineRule="atLeast"/>
              <w:ind w:left="437" w:hanging="437"/>
            </w:pPr>
            <w:bookmarkStart w:id="6" w:name="OLE_LINK13"/>
            <w:r>
              <w:t>Audit preparation and successfully faced Internal, External (BSI) and Client Audits.</w:t>
            </w:r>
          </w:p>
          <w:p w14:paraId="3FC84410" w14:textId="77777777" w:rsidR="00DB2C9F" w:rsidRDefault="00DB2C9F" w:rsidP="00DB2C9F">
            <w:pPr>
              <w:numPr>
                <w:ilvl w:val="0"/>
                <w:numId w:val="18"/>
              </w:numPr>
              <w:tabs>
                <w:tab w:val="clear" w:pos="720"/>
                <w:tab w:val="num" w:pos="438"/>
              </w:tabs>
              <w:spacing w:after="60" w:line="260" w:lineRule="atLeast"/>
              <w:ind w:left="437" w:hanging="437"/>
            </w:pPr>
            <w:r>
              <w:t>Handling company files and records and backups.</w:t>
            </w:r>
          </w:p>
          <w:p w14:paraId="1101D14A" w14:textId="77777777" w:rsidR="00DB2C9F" w:rsidRDefault="00DB2C9F" w:rsidP="00DB2C9F">
            <w:pPr>
              <w:numPr>
                <w:ilvl w:val="0"/>
                <w:numId w:val="18"/>
              </w:numPr>
              <w:tabs>
                <w:tab w:val="clear" w:pos="720"/>
                <w:tab w:val="num" w:pos="438"/>
              </w:tabs>
              <w:spacing w:after="60" w:line="260" w:lineRule="atLeast"/>
              <w:ind w:left="437" w:hanging="437"/>
            </w:pPr>
            <w:r>
              <w:t>Solving IT problems (Hardware and Software).</w:t>
            </w:r>
            <w:bookmarkEnd w:id="6"/>
          </w:p>
          <w:p w14:paraId="33B84491" w14:textId="69021C3A" w:rsidR="00C04F8F" w:rsidRPr="00DB2C9F" w:rsidRDefault="00C04F8F" w:rsidP="00C04F8F">
            <w:pPr>
              <w:spacing w:after="60" w:line="260" w:lineRule="atLeast"/>
            </w:pPr>
          </w:p>
        </w:tc>
      </w:tr>
      <w:tr w:rsidR="00C06A52" w14:paraId="33B84495" w14:textId="77777777" w:rsidTr="00AC4615">
        <w:tc>
          <w:tcPr>
            <w:tcW w:w="2785" w:type="dxa"/>
          </w:tcPr>
          <w:p w14:paraId="33B84493" w14:textId="337C9C67" w:rsidR="00C06A52" w:rsidRDefault="00984272" w:rsidP="00B9191F">
            <w:pPr>
              <w:pStyle w:val="ProjectExperience"/>
              <w:spacing w:before="120"/>
              <w:rPr>
                <w:b/>
                <w:color w:val="E4610F" w:themeColor="text1"/>
                <w:sz w:val="24"/>
                <w:szCs w:val="24"/>
              </w:rPr>
            </w:pPr>
            <w:r>
              <w:rPr>
                <w:b/>
                <w:color w:val="E4610F" w:themeColor="text1"/>
                <w:sz w:val="24"/>
                <w:szCs w:val="24"/>
              </w:rPr>
              <w:lastRenderedPageBreak/>
              <w:t>201</w:t>
            </w:r>
            <w:r w:rsidR="00F34530">
              <w:rPr>
                <w:b/>
                <w:color w:val="E4610F" w:themeColor="text1"/>
                <w:sz w:val="24"/>
                <w:szCs w:val="24"/>
              </w:rPr>
              <w:t>0</w:t>
            </w:r>
            <w:r>
              <w:rPr>
                <w:b/>
                <w:color w:val="E4610F" w:themeColor="text1"/>
                <w:sz w:val="24"/>
                <w:szCs w:val="24"/>
              </w:rPr>
              <w:t xml:space="preserve"> - 201</w:t>
            </w:r>
            <w:r w:rsidR="00F34530">
              <w:rPr>
                <w:b/>
                <w:color w:val="E4610F" w:themeColor="text1"/>
                <w:sz w:val="24"/>
                <w:szCs w:val="24"/>
              </w:rPr>
              <w:t>3</w:t>
            </w:r>
          </w:p>
        </w:tc>
        <w:tc>
          <w:tcPr>
            <w:tcW w:w="6843" w:type="dxa"/>
          </w:tcPr>
          <w:p w14:paraId="33B84494" w14:textId="21B6AC3E" w:rsidR="00C06A52" w:rsidRDefault="00F34530" w:rsidP="00B9191F">
            <w:pPr>
              <w:pStyle w:val="ProjectExperience"/>
              <w:spacing w:before="120"/>
              <w:rPr>
                <w:b/>
                <w:color w:val="E4610F" w:themeColor="text1"/>
                <w:sz w:val="24"/>
                <w:szCs w:val="24"/>
              </w:rPr>
            </w:pPr>
            <w:proofErr w:type="spellStart"/>
            <w:r w:rsidRPr="00F34530">
              <w:rPr>
                <w:b/>
                <w:color w:val="E4610F" w:themeColor="text1"/>
                <w:sz w:val="24"/>
                <w:szCs w:val="24"/>
              </w:rPr>
              <w:t>Sawaeed</w:t>
            </w:r>
            <w:proofErr w:type="spellEnd"/>
            <w:r w:rsidRPr="00F34530">
              <w:rPr>
                <w:b/>
                <w:color w:val="E4610F" w:themeColor="text1"/>
                <w:sz w:val="24"/>
                <w:szCs w:val="24"/>
              </w:rPr>
              <w:t xml:space="preserve"> </w:t>
            </w:r>
            <w:proofErr w:type="spellStart"/>
            <w:r w:rsidRPr="00F34530">
              <w:rPr>
                <w:b/>
                <w:color w:val="E4610F" w:themeColor="text1"/>
                <w:sz w:val="24"/>
                <w:szCs w:val="24"/>
              </w:rPr>
              <w:t>Certis</w:t>
            </w:r>
            <w:proofErr w:type="spellEnd"/>
            <w:r w:rsidRPr="00F34530">
              <w:rPr>
                <w:b/>
                <w:color w:val="E4610F" w:themeColor="text1"/>
                <w:sz w:val="24"/>
                <w:szCs w:val="24"/>
              </w:rPr>
              <w:t xml:space="preserve"> LLC Abu Dhabi – HR and Operations Assistant</w:t>
            </w:r>
          </w:p>
        </w:tc>
      </w:tr>
      <w:tr w:rsidR="00C06A52" w14:paraId="33B8449B" w14:textId="77777777" w:rsidTr="00AC4615">
        <w:tc>
          <w:tcPr>
            <w:tcW w:w="2785" w:type="dxa"/>
          </w:tcPr>
          <w:p w14:paraId="33B84496" w14:textId="77777777" w:rsidR="00C06A52" w:rsidRDefault="00C06A52" w:rsidP="00C06A52">
            <w:pPr>
              <w:pStyle w:val="ProjectExperience"/>
              <w:rPr>
                <w:b/>
                <w:color w:val="E4610F" w:themeColor="text1"/>
                <w:sz w:val="24"/>
                <w:szCs w:val="24"/>
              </w:rPr>
            </w:pPr>
          </w:p>
        </w:tc>
        <w:tc>
          <w:tcPr>
            <w:tcW w:w="6843" w:type="dxa"/>
          </w:tcPr>
          <w:p w14:paraId="3B98EE76" w14:textId="0601EB66" w:rsidR="009560F7" w:rsidRDefault="00F34530" w:rsidP="009560F7">
            <w:pPr>
              <w:pStyle w:val="SubHeading"/>
              <w:spacing w:before="120"/>
              <w:rPr>
                <w:rStyle w:val="SubHeadingChar"/>
                <w:color w:val="FF0000"/>
                <w:sz w:val="20"/>
              </w:rPr>
            </w:pPr>
            <w:r>
              <w:rPr>
                <w:rStyle w:val="SubHeadingChar"/>
                <w:color w:val="FF0000"/>
                <w:sz w:val="20"/>
              </w:rPr>
              <w:t>Provide Home Office support to numerous clients in Abu Dhabi Emirates.</w:t>
            </w:r>
          </w:p>
          <w:p w14:paraId="33B84499" w14:textId="181F3CEF" w:rsidR="00984272" w:rsidRDefault="00F34530" w:rsidP="00984272">
            <w:pPr>
              <w:pStyle w:val="BodyText"/>
              <w:spacing w:line="240" w:lineRule="atLeast"/>
              <w:rPr>
                <w:rStyle w:val="BodyTextChar"/>
              </w:rPr>
            </w:pPr>
            <w:r>
              <w:rPr>
                <w:rStyle w:val="BodyTextChar"/>
              </w:rPr>
              <w:t>Responsibilities:</w:t>
            </w:r>
          </w:p>
          <w:p w14:paraId="28CD5BBE" w14:textId="77777777" w:rsidR="00F34530" w:rsidRDefault="00F34530" w:rsidP="00F34530">
            <w:pPr>
              <w:numPr>
                <w:ilvl w:val="0"/>
                <w:numId w:val="18"/>
              </w:numPr>
              <w:tabs>
                <w:tab w:val="clear" w:pos="720"/>
                <w:tab w:val="num" w:pos="438"/>
                <w:tab w:val="num" w:pos="1134"/>
              </w:tabs>
              <w:spacing w:after="60" w:line="260" w:lineRule="atLeast"/>
              <w:ind w:left="437" w:hanging="437"/>
            </w:pPr>
            <w:r>
              <w:t>Tracking staff Visas and contracts.</w:t>
            </w:r>
          </w:p>
          <w:p w14:paraId="69455067" w14:textId="77777777" w:rsidR="00F34530" w:rsidRDefault="00F34530" w:rsidP="00F34530">
            <w:pPr>
              <w:numPr>
                <w:ilvl w:val="0"/>
                <w:numId w:val="18"/>
              </w:numPr>
              <w:tabs>
                <w:tab w:val="clear" w:pos="720"/>
                <w:tab w:val="num" w:pos="438"/>
                <w:tab w:val="num" w:pos="1134"/>
              </w:tabs>
              <w:spacing w:after="60" w:line="260" w:lineRule="atLeast"/>
              <w:ind w:left="437" w:hanging="437"/>
            </w:pPr>
            <w:r>
              <w:tab/>
              <w:t>Training Staff.</w:t>
            </w:r>
          </w:p>
          <w:p w14:paraId="232A6B18" w14:textId="77777777" w:rsidR="00F34530" w:rsidRDefault="00F34530" w:rsidP="00F34530">
            <w:pPr>
              <w:numPr>
                <w:ilvl w:val="0"/>
                <w:numId w:val="18"/>
              </w:numPr>
              <w:tabs>
                <w:tab w:val="clear" w:pos="720"/>
                <w:tab w:val="num" w:pos="438"/>
                <w:tab w:val="num" w:pos="1134"/>
              </w:tabs>
              <w:spacing w:after="60" w:line="260" w:lineRule="atLeast"/>
              <w:ind w:left="437" w:hanging="437"/>
            </w:pPr>
            <w:r>
              <w:t>Handling Server computer and user PCs.</w:t>
            </w:r>
          </w:p>
          <w:p w14:paraId="2D5B2BDF" w14:textId="77777777" w:rsidR="00F34530" w:rsidRDefault="00F34530" w:rsidP="00F34530">
            <w:pPr>
              <w:numPr>
                <w:ilvl w:val="0"/>
                <w:numId w:val="18"/>
              </w:numPr>
              <w:tabs>
                <w:tab w:val="clear" w:pos="720"/>
                <w:tab w:val="num" w:pos="438"/>
                <w:tab w:val="num" w:pos="1134"/>
              </w:tabs>
              <w:spacing w:after="60" w:line="260" w:lineRule="atLeast"/>
              <w:ind w:left="437" w:hanging="437"/>
            </w:pPr>
            <w:r>
              <w:t>Configuration of networks (LAN, MAN and WAN).</w:t>
            </w:r>
          </w:p>
          <w:p w14:paraId="1DAECDAD" w14:textId="77777777" w:rsidR="00F34530" w:rsidRDefault="00F34530" w:rsidP="00F34530">
            <w:pPr>
              <w:numPr>
                <w:ilvl w:val="0"/>
                <w:numId w:val="18"/>
              </w:numPr>
              <w:tabs>
                <w:tab w:val="clear" w:pos="720"/>
                <w:tab w:val="num" w:pos="438"/>
                <w:tab w:val="num" w:pos="1134"/>
              </w:tabs>
              <w:spacing w:after="60" w:line="260" w:lineRule="atLeast"/>
              <w:ind w:left="437" w:hanging="437"/>
            </w:pPr>
            <w:r>
              <w:t>Preparing Monthly reports for Clients.</w:t>
            </w:r>
          </w:p>
          <w:p w14:paraId="56151A26" w14:textId="6A6FD14A" w:rsidR="00F34530" w:rsidRDefault="00F34530" w:rsidP="00F34530">
            <w:pPr>
              <w:numPr>
                <w:ilvl w:val="0"/>
                <w:numId w:val="18"/>
              </w:numPr>
              <w:tabs>
                <w:tab w:val="clear" w:pos="720"/>
                <w:tab w:val="num" w:pos="438"/>
                <w:tab w:val="num" w:pos="1134"/>
              </w:tabs>
              <w:spacing w:after="60" w:line="260" w:lineRule="atLeast"/>
              <w:ind w:left="437" w:hanging="437"/>
            </w:pPr>
            <w:bookmarkStart w:id="7" w:name="_Hlk514748561"/>
            <w:r>
              <w:tab/>
              <w:t>Preparing Employee Time sheets.</w:t>
            </w:r>
          </w:p>
          <w:bookmarkEnd w:id="7"/>
          <w:p w14:paraId="0298F568" w14:textId="77777777" w:rsidR="00F34530" w:rsidRPr="005027D5" w:rsidRDefault="00F34530" w:rsidP="00F34530">
            <w:pPr>
              <w:numPr>
                <w:ilvl w:val="0"/>
                <w:numId w:val="18"/>
              </w:numPr>
              <w:tabs>
                <w:tab w:val="clear" w:pos="720"/>
                <w:tab w:val="num" w:pos="438"/>
                <w:tab w:val="num" w:pos="1134"/>
              </w:tabs>
              <w:spacing w:after="60" w:line="260" w:lineRule="atLeast"/>
              <w:ind w:left="437" w:hanging="437"/>
            </w:pPr>
            <w:r>
              <w:t>Ensured the quality control and Client reporting.</w:t>
            </w:r>
          </w:p>
          <w:p w14:paraId="410B42D7" w14:textId="77777777" w:rsidR="00F34530" w:rsidRPr="005027D5" w:rsidRDefault="00F34530" w:rsidP="00F34530">
            <w:pPr>
              <w:numPr>
                <w:ilvl w:val="0"/>
                <w:numId w:val="18"/>
              </w:numPr>
              <w:tabs>
                <w:tab w:val="clear" w:pos="720"/>
                <w:tab w:val="num" w:pos="438"/>
                <w:tab w:val="num" w:pos="1134"/>
              </w:tabs>
              <w:spacing w:after="60" w:line="260" w:lineRule="atLeast"/>
              <w:ind w:left="437" w:hanging="437"/>
            </w:pPr>
            <w:r>
              <w:t>Store keeping.</w:t>
            </w:r>
          </w:p>
          <w:p w14:paraId="68100474" w14:textId="77777777" w:rsidR="00F34530" w:rsidRPr="005027D5" w:rsidRDefault="00F34530" w:rsidP="00F34530">
            <w:pPr>
              <w:numPr>
                <w:ilvl w:val="0"/>
                <w:numId w:val="18"/>
              </w:numPr>
              <w:tabs>
                <w:tab w:val="clear" w:pos="720"/>
                <w:tab w:val="num" w:pos="438"/>
                <w:tab w:val="num" w:pos="1134"/>
              </w:tabs>
              <w:spacing w:after="60" w:line="260" w:lineRule="atLeast"/>
              <w:ind w:left="437" w:hanging="437"/>
            </w:pPr>
            <w:r>
              <w:t>Purchasing office equipment.</w:t>
            </w:r>
          </w:p>
          <w:p w14:paraId="4987B885" w14:textId="77777777" w:rsidR="00F34530" w:rsidRDefault="00F34530" w:rsidP="00F34530">
            <w:pPr>
              <w:numPr>
                <w:ilvl w:val="0"/>
                <w:numId w:val="18"/>
              </w:numPr>
              <w:tabs>
                <w:tab w:val="clear" w:pos="720"/>
                <w:tab w:val="num" w:pos="438"/>
                <w:tab w:val="num" w:pos="1134"/>
              </w:tabs>
              <w:spacing w:after="60" w:line="260" w:lineRule="atLeast"/>
              <w:ind w:left="437" w:hanging="437"/>
            </w:pPr>
            <w:r>
              <w:t>Recruitment specialist.</w:t>
            </w:r>
          </w:p>
          <w:p w14:paraId="76BEB31C" w14:textId="77777777" w:rsidR="00F34530" w:rsidRPr="005027D5" w:rsidRDefault="00F34530" w:rsidP="00F34530">
            <w:pPr>
              <w:numPr>
                <w:ilvl w:val="0"/>
                <w:numId w:val="18"/>
              </w:numPr>
              <w:tabs>
                <w:tab w:val="clear" w:pos="720"/>
                <w:tab w:val="num" w:pos="438"/>
                <w:tab w:val="num" w:pos="1134"/>
              </w:tabs>
              <w:spacing w:after="60" w:line="260" w:lineRule="atLeast"/>
              <w:ind w:left="437" w:hanging="437"/>
            </w:pPr>
            <w:r>
              <w:t>Preparing Clients Reports and Duty roasters, Timesheets etc.</w:t>
            </w:r>
          </w:p>
          <w:p w14:paraId="0CEA2F7D" w14:textId="77777777" w:rsidR="00F34530" w:rsidRPr="005027D5" w:rsidRDefault="00F34530" w:rsidP="00F34530">
            <w:pPr>
              <w:numPr>
                <w:ilvl w:val="0"/>
                <w:numId w:val="18"/>
              </w:numPr>
              <w:tabs>
                <w:tab w:val="clear" w:pos="720"/>
                <w:tab w:val="num" w:pos="438"/>
                <w:tab w:val="num" w:pos="1134"/>
              </w:tabs>
              <w:spacing w:after="60" w:line="260" w:lineRule="atLeast"/>
              <w:ind w:left="437" w:hanging="437"/>
            </w:pPr>
            <w:r>
              <w:t>Direct reporting to HR Manager and Operations Manager.</w:t>
            </w:r>
          </w:p>
          <w:p w14:paraId="0F2C7AB2" w14:textId="77777777" w:rsidR="00F34530" w:rsidRPr="005027D5" w:rsidRDefault="00F34530" w:rsidP="00F34530">
            <w:pPr>
              <w:numPr>
                <w:ilvl w:val="0"/>
                <w:numId w:val="18"/>
              </w:numPr>
              <w:tabs>
                <w:tab w:val="clear" w:pos="720"/>
                <w:tab w:val="num" w:pos="438"/>
                <w:tab w:val="num" w:pos="1134"/>
              </w:tabs>
              <w:spacing w:after="60" w:line="260" w:lineRule="atLeast"/>
              <w:ind w:left="437" w:hanging="437"/>
            </w:pPr>
            <w:r>
              <w:t>Checking the validity of company Certificates and Licenses and renew them.</w:t>
            </w:r>
          </w:p>
          <w:p w14:paraId="386BBF8E" w14:textId="77777777" w:rsidR="00F34530" w:rsidRDefault="00F34530" w:rsidP="00F34530">
            <w:pPr>
              <w:numPr>
                <w:ilvl w:val="0"/>
                <w:numId w:val="18"/>
              </w:numPr>
              <w:tabs>
                <w:tab w:val="clear" w:pos="720"/>
                <w:tab w:val="num" w:pos="438"/>
                <w:tab w:val="num" w:pos="1134"/>
              </w:tabs>
              <w:spacing w:after="60" w:line="260" w:lineRule="atLeast"/>
              <w:ind w:left="437" w:hanging="437"/>
            </w:pPr>
            <w:r>
              <w:t>Solving IT problems.</w:t>
            </w:r>
          </w:p>
          <w:p w14:paraId="18A0699A" w14:textId="77777777" w:rsidR="00F34530" w:rsidRDefault="00F34530" w:rsidP="00F34530">
            <w:pPr>
              <w:numPr>
                <w:ilvl w:val="0"/>
                <w:numId w:val="18"/>
              </w:numPr>
              <w:tabs>
                <w:tab w:val="clear" w:pos="720"/>
                <w:tab w:val="num" w:pos="438"/>
                <w:tab w:val="num" w:pos="1134"/>
              </w:tabs>
              <w:spacing w:after="60" w:line="260" w:lineRule="atLeast"/>
              <w:ind w:left="437" w:hanging="437"/>
            </w:pPr>
            <w:r>
              <w:t>Making and maintain backup of company data.</w:t>
            </w:r>
          </w:p>
          <w:p w14:paraId="5D000991" w14:textId="77777777" w:rsidR="00F34530" w:rsidRDefault="00F34530" w:rsidP="00F34530">
            <w:pPr>
              <w:numPr>
                <w:ilvl w:val="0"/>
                <w:numId w:val="18"/>
              </w:numPr>
              <w:tabs>
                <w:tab w:val="clear" w:pos="720"/>
                <w:tab w:val="num" w:pos="438"/>
                <w:tab w:val="num" w:pos="1134"/>
              </w:tabs>
              <w:spacing w:after="60" w:line="260" w:lineRule="atLeast"/>
              <w:ind w:left="437" w:hanging="437"/>
            </w:pPr>
            <w:r>
              <w:t>Excellent Communication and Team Leading skills.</w:t>
            </w:r>
          </w:p>
          <w:p w14:paraId="657BEA99" w14:textId="77777777" w:rsidR="00F34530" w:rsidRPr="005027D5" w:rsidRDefault="00F34530" w:rsidP="00F34530">
            <w:pPr>
              <w:numPr>
                <w:ilvl w:val="0"/>
                <w:numId w:val="18"/>
              </w:numPr>
              <w:tabs>
                <w:tab w:val="clear" w:pos="720"/>
                <w:tab w:val="num" w:pos="438"/>
                <w:tab w:val="num" w:pos="1134"/>
              </w:tabs>
              <w:spacing w:after="60" w:line="260" w:lineRule="atLeast"/>
              <w:ind w:left="437" w:hanging="437"/>
            </w:pPr>
            <w:bookmarkStart w:id="8" w:name="_Hlk514748412"/>
            <w:r>
              <w:t>Conducting weekly HR and operational meetings and preparing minutes and agenda of meeting.</w:t>
            </w:r>
          </w:p>
          <w:p w14:paraId="5DE3D123" w14:textId="77777777" w:rsidR="00F34530" w:rsidRPr="005027D5" w:rsidRDefault="00F34530" w:rsidP="00F34530">
            <w:pPr>
              <w:numPr>
                <w:ilvl w:val="0"/>
                <w:numId w:val="18"/>
              </w:numPr>
              <w:tabs>
                <w:tab w:val="clear" w:pos="720"/>
                <w:tab w:val="num" w:pos="438"/>
                <w:tab w:val="num" w:pos="1134"/>
              </w:tabs>
              <w:spacing w:after="60" w:line="260" w:lineRule="atLeast"/>
              <w:ind w:left="437" w:hanging="437"/>
            </w:pPr>
            <w:bookmarkStart w:id="9" w:name="_Hlk514748652"/>
            <w:r>
              <w:t>Making invoices and Purchase orders.</w:t>
            </w:r>
            <w:bookmarkEnd w:id="9"/>
          </w:p>
          <w:p w14:paraId="07DB1897" w14:textId="77777777" w:rsidR="00F34530" w:rsidRDefault="00F34530" w:rsidP="00F34530">
            <w:pPr>
              <w:numPr>
                <w:ilvl w:val="0"/>
                <w:numId w:val="18"/>
              </w:numPr>
              <w:tabs>
                <w:tab w:val="clear" w:pos="720"/>
                <w:tab w:val="num" w:pos="438"/>
                <w:tab w:val="num" w:pos="1134"/>
              </w:tabs>
              <w:spacing w:after="60" w:line="260" w:lineRule="atLeast"/>
              <w:ind w:left="437" w:hanging="437"/>
            </w:pPr>
            <w:r>
              <w:t>Conducting staff training for quality services.</w:t>
            </w:r>
          </w:p>
          <w:p w14:paraId="7B4B0968" w14:textId="77777777" w:rsidR="00F34530" w:rsidRDefault="00F34530" w:rsidP="00F34530">
            <w:pPr>
              <w:numPr>
                <w:ilvl w:val="0"/>
                <w:numId w:val="18"/>
              </w:numPr>
              <w:tabs>
                <w:tab w:val="clear" w:pos="720"/>
                <w:tab w:val="num" w:pos="438"/>
                <w:tab w:val="num" w:pos="1134"/>
              </w:tabs>
              <w:spacing w:after="60" w:line="260" w:lineRule="atLeast"/>
              <w:ind w:left="437" w:hanging="437"/>
            </w:pPr>
            <w:r>
              <w:t>Audit preparation.</w:t>
            </w:r>
          </w:p>
          <w:p w14:paraId="08B4CF99" w14:textId="77777777" w:rsidR="00F34530" w:rsidRDefault="00F34530" w:rsidP="00F34530">
            <w:pPr>
              <w:numPr>
                <w:ilvl w:val="0"/>
                <w:numId w:val="18"/>
              </w:numPr>
              <w:tabs>
                <w:tab w:val="clear" w:pos="720"/>
                <w:tab w:val="num" w:pos="438"/>
                <w:tab w:val="num" w:pos="1134"/>
              </w:tabs>
              <w:spacing w:after="60" w:line="260" w:lineRule="atLeast"/>
              <w:ind w:left="437" w:hanging="437"/>
            </w:pPr>
            <w:r>
              <w:t>Checking and tracking staff leave, visas, passport expiry/renewal.</w:t>
            </w:r>
          </w:p>
          <w:p w14:paraId="1B8CDAF4" w14:textId="77777777" w:rsidR="00F34530" w:rsidRDefault="00F34530" w:rsidP="00F34530">
            <w:pPr>
              <w:numPr>
                <w:ilvl w:val="0"/>
                <w:numId w:val="18"/>
              </w:numPr>
              <w:tabs>
                <w:tab w:val="clear" w:pos="720"/>
                <w:tab w:val="num" w:pos="438"/>
                <w:tab w:val="num" w:pos="1134"/>
              </w:tabs>
              <w:spacing w:after="60" w:line="260" w:lineRule="atLeast"/>
              <w:ind w:left="437" w:hanging="437"/>
            </w:pPr>
            <w:bookmarkStart w:id="10" w:name="OLE_LINK8"/>
            <w:bookmarkStart w:id="11" w:name="OLE_LINK9"/>
            <w:r>
              <w:t>Handling visitors, Client and Auditors.</w:t>
            </w:r>
          </w:p>
          <w:p w14:paraId="05B8893A" w14:textId="77777777" w:rsidR="00F34530" w:rsidRDefault="00F34530" w:rsidP="00F34530">
            <w:pPr>
              <w:numPr>
                <w:ilvl w:val="0"/>
                <w:numId w:val="18"/>
              </w:numPr>
              <w:tabs>
                <w:tab w:val="clear" w:pos="720"/>
                <w:tab w:val="num" w:pos="438"/>
                <w:tab w:val="num" w:pos="1134"/>
              </w:tabs>
              <w:spacing w:after="60" w:line="260" w:lineRule="atLeast"/>
              <w:ind w:left="437" w:hanging="437"/>
            </w:pPr>
            <w:r>
              <w:lastRenderedPageBreak/>
              <w:t>Preparing presentation and meeting with customers and clients.</w:t>
            </w:r>
          </w:p>
          <w:p w14:paraId="50B72772" w14:textId="77777777" w:rsidR="00F34530" w:rsidRPr="00F34530" w:rsidRDefault="00F34530" w:rsidP="00823C1C">
            <w:pPr>
              <w:numPr>
                <w:ilvl w:val="0"/>
                <w:numId w:val="18"/>
              </w:numPr>
              <w:tabs>
                <w:tab w:val="clear" w:pos="720"/>
                <w:tab w:val="num" w:pos="438"/>
                <w:tab w:val="num" w:pos="1134"/>
              </w:tabs>
              <w:spacing w:after="60" w:line="260" w:lineRule="atLeast"/>
              <w:ind w:left="437" w:hanging="437"/>
              <w:rPr>
                <w:rFonts w:cs="Arial"/>
              </w:rPr>
            </w:pPr>
            <w:bookmarkStart w:id="12" w:name="_Hlk514748572"/>
            <w:r>
              <w:t>Preparing Salary Slips for staff.</w:t>
            </w:r>
            <w:bookmarkEnd w:id="12"/>
          </w:p>
          <w:p w14:paraId="0171606A" w14:textId="74969AA2" w:rsidR="00F34530" w:rsidRDefault="00F34530" w:rsidP="00823C1C">
            <w:pPr>
              <w:numPr>
                <w:ilvl w:val="0"/>
                <w:numId w:val="18"/>
              </w:numPr>
              <w:tabs>
                <w:tab w:val="clear" w:pos="720"/>
                <w:tab w:val="num" w:pos="438"/>
                <w:tab w:val="num" w:pos="1134"/>
              </w:tabs>
              <w:spacing w:after="60" w:line="260" w:lineRule="atLeast"/>
              <w:ind w:left="437" w:hanging="437"/>
              <w:rPr>
                <w:rStyle w:val="BodyTextChar"/>
              </w:rPr>
            </w:pPr>
            <w:r>
              <w:t>Hiring and controlling Company vehicles and Rent vehicles</w:t>
            </w:r>
            <w:bookmarkEnd w:id="10"/>
            <w:bookmarkEnd w:id="11"/>
            <w:r>
              <w:t>.</w:t>
            </w:r>
            <w:bookmarkEnd w:id="8"/>
          </w:p>
          <w:p w14:paraId="6DEDBC41" w14:textId="77777777" w:rsidR="00C06A52" w:rsidRDefault="00984272" w:rsidP="00B9191F">
            <w:pPr>
              <w:pStyle w:val="BodyText"/>
              <w:spacing w:before="120" w:line="240" w:lineRule="atLeast"/>
              <w:rPr>
                <w:rStyle w:val="BodyTextChar"/>
                <w:b/>
              </w:rPr>
            </w:pPr>
            <w:r w:rsidRPr="00984272">
              <w:rPr>
                <w:rStyle w:val="BodyTextChar"/>
                <w:b/>
              </w:rPr>
              <w:t>Client Name:</w:t>
            </w:r>
            <w:r w:rsidR="00F34530">
              <w:rPr>
                <w:rStyle w:val="BodyTextChar"/>
                <w:b/>
              </w:rPr>
              <w:t xml:space="preserve"> DED, Al Dar, Al </w:t>
            </w:r>
            <w:proofErr w:type="spellStart"/>
            <w:r w:rsidR="00F34530">
              <w:rPr>
                <w:rStyle w:val="BodyTextChar"/>
                <w:b/>
              </w:rPr>
              <w:t>Raha</w:t>
            </w:r>
            <w:proofErr w:type="spellEnd"/>
            <w:r w:rsidR="00F34530">
              <w:rPr>
                <w:rStyle w:val="BodyTextChar"/>
                <w:b/>
              </w:rPr>
              <w:t xml:space="preserve"> Beach</w:t>
            </w:r>
          </w:p>
          <w:p w14:paraId="33B8449A" w14:textId="55746905" w:rsidR="00B9191F" w:rsidRDefault="00B9191F" w:rsidP="00B9191F">
            <w:pPr>
              <w:pStyle w:val="BodyText"/>
              <w:spacing w:before="120" w:line="240" w:lineRule="atLeast"/>
              <w:rPr>
                <w:b/>
                <w:color w:val="E4610F" w:themeColor="text1"/>
                <w:sz w:val="24"/>
                <w:szCs w:val="24"/>
              </w:rPr>
            </w:pPr>
          </w:p>
        </w:tc>
      </w:tr>
      <w:tr w:rsidR="00C06A52" w14:paraId="33B8449E" w14:textId="77777777" w:rsidTr="00AC4615">
        <w:tc>
          <w:tcPr>
            <w:tcW w:w="2785" w:type="dxa"/>
          </w:tcPr>
          <w:p w14:paraId="33B8449C" w14:textId="1E0CD1FF" w:rsidR="00C06A52" w:rsidRDefault="00984272" w:rsidP="00984272">
            <w:pPr>
              <w:pStyle w:val="ProjectExperience"/>
              <w:rPr>
                <w:b/>
                <w:color w:val="E4610F" w:themeColor="text1"/>
                <w:sz w:val="24"/>
                <w:szCs w:val="24"/>
              </w:rPr>
            </w:pPr>
            <w:r>
              <w:rPr>
                <w:b/>
                <w:color w:val="E4610F" w:themeColor="text1"/>
                <w:sz w:val="24"/>
                <w:szCs w:val="24"/>
              </w:rPr>
              <w:lastRenderedPageBreak/>
              <w:t>20</w:t>
            </w:r>
            <w:r w:rsidR="00F34530">
              <w:rPr>
                <w:b/>
                <w:color w:val="E4610F" w:themeColor="text1"/>
                <w:sz w:val="24"/>
                <w:szCs w:val="24"/>
              </w:rPr>
              <w:t>07</w:t>
            </w:r>
            <w:r>
              <w:rPr>
                <w:b/>
                <w:color w:val="E4610F" w:themeColor="text1"/>
                <w:sz w:val="24"/>
                <w:szCs w:val="24"/>
              </w:rPr>
              <w:t xml:space="preserve"> - 201</w:t>
            </w:r>
            <w:r w:rsidR="00F34530">
              <w:rPr>
                <w:b/>
                <w:color w:val="E4610F" w:themeColor="text1"/>
                <w:sz w:val="24"/>
                <w:szCs w:val="24"/>
              </w:rPr>
              <w:t>0</w:t>
            </w:r>
          </w:p>
        </w:tc>
        <w:tc>
          <w:tcPr>
            <w:tcW w:w="6843" w:type="dxa"/>
          </w:tcPr>
          <w:p w14:paraId="33B8449D" w14:textId="7C8C8853" w:rsidR="00C06A52" w:rsidRDefault="00F34530" w:rsidP="00F34530">
            <w:pPr>
              <w:pStyle w:val="ProjectExperience"/>
              <w:rPr>
                <w:b/>
                <w:color w:val="E4610F" w:themeColor="text1"/>
                <w:sz w:val="24"/>
                <w:szCs w:val="24"/>
              </w:rPr>
            </w:pPr>
            <w:r w:rsidRPr="00F34530">
              <w:rPr>
                <w:b/>
                <w:color w:val="E4610F" w:themeColor="text1"/>
                <w:sz w:val="24"/>
                <w:szCs w:val="24"/>
              </w:rPr>
              <w:t>ICI (Imperial Chemical Industry) – Senior Office Administrator</w:t>
            </w:r>
          </w:p>
        </w:tc>
      </w:tr>
      <w:tr w:rsidR="00984272" w14:paraId="33B844A1" w14:textId="77777777" w:rsidTr="00AC4615">
        <w:tc>
          <w:tcPr>
            <w:tcW w:w="2785" w:type="dxa"/>
          </w:tcPr>
          <w:p w14:paraId="33B8449F" w14:textId="77777777" w:rsidR="00984272" w:rsidRDefault="00984272" w:rsidP="00984272">
            <w:pPr>
              <w:pStyle w:val="ProjectExperience"/>
              <w:rPr>
                <w:b/>
                <w:color w:val="E4610F" w:themeColor="text1"/>
                <w:sz w:val="24"/>
                <w:szCs w:val="24"/>
              </w:rPr>
            </w:pPr>
          </w:p>
        </w:tc>
        <w:tc>
          <w:tcPr>
            <w:tcW w:w="6843" w:type="dxa"/>
          </w:tcPr>
          <w:sdt>
            <w:sdtPr>
              <w:rPr>
                <w:rStyle w:val="ProjectTitleChar"/>
                <w:b/>
              </w:rPr>
              <w:id w:val="-1033111490"/>
              <w:placeholder>
                <w:docPart w:val="254E66A52B7E43ABBB88E992C1C08BB6"/>
              </w:placeholder>
              <w15:appearance w15:val="hidden"/>
            </w:sdtPr>
            <w:sdtEndPr>
              <w:rPr>
                <w:rStyle w:val="DefaultParagraphFont"/>
              </w:rPr>
            </w:sdtEndPr>
            <w:sdtContent>
              <w:p w14:paraId="65C0DEC7" w14:textId="6A1A1CD6" w:rsidR="00F34530" w:rsidRDefault="00F34530" w:rsidP="00F34530">
                <w:pPr>
                  <w:pStyle w:val="ProjectTitle"/>
                </w:pPr>
                <w:r>
                  <w:rPr>
                    <w:bCs/>
                  </w:rPr>
                  <w:t>Soda Ash Chemical Plant</w:t>
                </w:r>
              </w:p>
            </w:sdtContent>
          </w:sdt>
          <w:p w14:paraId="49DCEFD4" w14:textId="77777777" w:rsidR="00984272" w:rsidRDefault="00F34530" w:rsidP="00F34530">
            <w:pPr>
              <w:pStyle w:val="ProjectExperience"/>
              <w:spacing w:before="0"/>
              <w:rPr>
                <w:rStyle w:val="SubHeadingChar"/>
                <w:color w:val="FF0000"/>
                <w:sz w:val="20"/>
              </w:rPr>
            </w:pPr>
            <w:r>
              <w:rPr>
                <w:rStyle w:val="SubHeadingChar"/>
                <w:color w:val="FF0000"/>
                <w:sz w:val="20"/>
              </w:rPr>
              <w:t>ICI is the 3</w:t>
            </w:r>
            <w:r w:rsidRPr="00F34530">
              <w:rPr>
                <w:rStyle w:val="SubHeadingChar"/>
                <w:color w:val="FF0000"/>
                <w:sz w:val="20"/>
                <w:vertAlign w:val="superscript"/>
              </w:rPr>
              <w:t>rd</w:t>
            </w:r>
            <w:r>
              <w:rPr>
                <w:rStyle w:val="SubHeadingChar"/>
                <w:color w:val="FF0000"/>
                <w:sz w:val="20"/>
              </w:rPr>
              <w:t xml:space="preserve"> biggest Soda Ash plant in the world.</w:t>
            </w:r>
          </w:p>
          <w:p w14:paraId="283A30EC" w14:textId="321809CC" w:rsidR="00B9191F" w:rsidRDefault="00035CA7" w:rsidP="00035CA7">
            <w:pPr>
              <w:pStyle w:val="ProjectExperience"/>
              <w:spacing w:before="120"/>
              <w:rPr>
                <w:b/>
                <w:color w:val="E4610F" w:themeColor="text1"/>
                <w:sz w:val="24"/>
                <w:szCs w:val="24"/>
              </w:rPr>
            </w:pPr>
            <w:r w:rsidRPr="00035CA7">
              <w:rPr>
                <w:rStyle w:val="BodyTextChar"/>
                <w:sz w:val="22"/>
                <w:szCs w:val="16"/>
              </w:rPr>
              <w:t>Responsibilities:</w:t>
            </w:r>
          </w:p>
          <w:p w14:paraId="1D8A544D" w14:textId="77777777" w:rsidR="00035CA7" w:rsidRPr="005027D5" w:rsidRDefault="00035CA7" w:rsidP="00035CA7">
            <w:pPr>
              <w:numPr>
                <w:ilvl w:val="0"/>
                <w:numId w:val="18"/>
              </w:numPr>
              <w:tabs>
                <w:tab w:val="clear" w:pos="720"/>
                <w:tab w:val="num" w:pos="438"/>
                <w:tab w:val="num" w:pos="1134"/>
              </w:tabs>
              <w:spacing w:after="60" w:line="260" w:lineRule="atLeast"/>
              <w:ind w:left="437" w:hanging="437"/>
            </w:pPr>
            <w:bookmarkStart w:id="13" w:name="OLE_LINK5"/>
            <w:r>
              <w:t>Direct reporting to HR Manager and General Manager.</w:t>
            </w:r>
          </w:p>
          <w:p w14:paraId="5ED0CA37" w14:textId="77777777" w:rsidR="00035CA7" w:rsidRDefault="00035CA7" w:rsidP="00035CA7">
            <w:pPr>
              <w:numPr>
                <w:ilvl w:val="0"/>
                <w:numId w:val="18"/>
              </w:numPr>
              <w:tabs>
                <w:tab w:val="clear" w:pos="720"/>
                <w:tab w:val="num" w:pos="438"/>
                <w:tab w:val="num" w:pos="1134"/>
              </w:tabs>
              <w:spacing w:after="60" w:line="260" w:lineRule="atLeast"/>
              <w:ind w:left="437" w:hanging="437"/>
            </w:pPr>
            <w:r>
              <w:t xml:space="preserve">Checking the validity of company Certificates and Licenses </w:t>
            </w:r>
          </w:p>
          <w:p w14:paraId="0AEA7B52" w14:textId="77777777" w:rsidR="00035CA7" w:rsidRDefault="00035CA7" w:rsidP="00035CA7">
            <w:pPr>
              <w:numPr>
                <w:ilvl w:val="0"/>
                <w:numId w:val="18"/>
              </w:numPr>
              <w:tabs>
                <w:tab w:val="clear" w:pos="720"/>
                <w:tab w:val="num" w:pos="438"/>
                <w:tab w:val="num" w:pos="1134"/>
              </w:tabs>
              <w:spacing w:after="60" w:line="260" w:lineRule="atLeast"/>
              <w:ind w:left="437" w:hanging="437"/>
            </w:pPr>
            <w:bookmarkStart w:id="14" w:name="_Hlk514748530"/>
            <w:r>
              <w:t>Conducting weekly meeting.</w:t>
            </w:r>
            <w:bookmarkEnd w:id="14"/>
          </w:p>
          <w:p w14:paraId="6089BC5F" w14:textId="77777777" w:rsidR="00035CA7" w:rsidRDefault="00035CA7" w:rsidP="00035CA7">
            <w:pPr>
              <w:numPr>
                <w:ilvl w:val="0"/>
                <w:numId w:val="18"/>
              </w:numPr>
              <w:tabs>
                <w:tab w:val="clear" w:pos="720"/>
                <w:tab w:val="num" w:pos="438"/>
                <w:tab w:val="num" w:pos="1134"/>
              </w:tabs>
              <w:spacing w:after="60" w:line="260" w:lineRule="atLeast"/>
              <w:ind w:left="437" w:hanging="437"/>
            </w:pPr>
            <w:r>
              <w:t>Ensuring the safety of site staff, workers and visitors.</w:t>
            </w:r>
          </w:p>
          <w:p w14:paraId="1F0C8292" w14:textId="77777777" w:rsidR="00035CA7" w:rsidRDefault="00035CA7" w:rsidP="00035CA7">
            <w:pPr>
              <w:numPr>
                <w:ilvl w:val="0"/>
                <w:numId w:val="18"/>
              </w:numPr>
              <w:tabs>
                <w:tab w:val="clear" w:pos="720"/>
                <w:tab w:val="num" w:pos="438"/>
                <w:tab w:val="num" w:pos="1134"/>
              </w:tabs>
              <w:spacing w:after="60" w:line="260" w:lineRule="atLeast"/>
              <w:ind w:left="437" w:hanging="437"/>
            </w:pPr>
            <w:r>
              <w:t>Providing training to workers for their safety and workplace.</w:t>
            </w:r>
          </w:p>
          <w:p w14:paraId="3DF9F0C2" w14:textId="77777777" w:rsidR="00035CA7" w:rsidRDefault="00035CA7" w:rsidP="00035CA7">
            <w:pPr>
              <w:numPr>
                <w:ilvl w:val="0"/>
                <w:numId w:val="18"/>
              </w:numPr>
              <w:tabs>
                <w:tab w:val="clear" w:pos="720"/>
                <w:tab w:val="num" w:pos="438"/>
                <w:tab w:val="num" w:pos="1134"/>
              </w:tabs>
              <w:spacing w:after="60" w:line="260" w:lineRule="atLeast"/>
              <w:ind w:left="437" w:hanging="437"/>
            </w:pPr>
            <w:r>
              <w:t>Making daily reports and submit to the management.</w:t>
            </w:r>
          </w:p>
          <w:p w14:paraId="38961486" w14:textId="77777777" w:rsidR="00035CA7" w:rsidRDefault="00035CA7" w:rsidP="00035CA7">
            <w:pPr>
              <w:numPr>
                <w:ilvl w:val="0"/>
                <w:numId w:val="18"/>
              </w:numPr>
              <w:tabs>
                <w:tab w:val="clear" w:pos="720"/>
                <w:tab w:val="num" w:pos="438"/>
                <w:tab w:val="num" w:pos="1134"/>
              </w:tabs>
              <w:spacing w:after="60" w:line="260" w:lineRule="atLeast"/>
              <w:ind w:left="437" w:hanging="437"/>
            </w:pPr>
            <w:r>
              <w:t>Logistics Coordinator.</w:t>
            </w:r>
          </w:p>
          <w:p w14:paraId="709E2E8B" w14:textId="77777777" w:rsidR="00035CA7" w:rsidRDefault="00035CA7" w:rsidP="00035CA7">
            <w:pPr>
              <w:numPr>
                <w:ilvl w:val="0"/>
                <w:numId w:val="18"/>
              </w:numPr>
              <w:tabs>
                <w:tab w:val="clear" w:pos="720"/>
                <w:tab w:val="num" w:pos="438"/>
                <w:tab w:val="num" w:pos="1134"/>
              </w:tabs>
              <w:spacing w:after="60" w:line="260" w:lineRule="atLeast"/>
              <w:ind w:left="437" w:hanging="437"/>
            </w:pPr>
            <w:r>
              <w:t>Maintaining Storage of Material, Office furniture and all types of office equipment.</w:t>
            </w:r>
          </w:p>
          <w:p w14:paraId="7F6C90D7" w14:textId="77777777" w:rsidR="00035CA7" w:rsidRDefault="00035CA7" w:rsidP="00035CA7">
            <w:pPr>
              <w:numPr>
                <w:ilvl w:val="0"/>
                <w:numId w:val="18"/>
              </w:numPr>
              <w:tabs>
                <w:tab w:val="clear" w:pos="720"/>
                <w:tab w:val="num" w:pos="438"/>
                <w:tab w:val="num" w:pos="1134"/>
              </w:tabs>
              <w:spacing w:after="60" w:line="260" w:lineRule="atLeast"/>
              <w:ind w:left="437" w:hanging="437"/>
            </w:pPr>
            <w:r>
              <w:t>Helping HR Manager to recruit.</w:t>
            </w:r>
          </w:p>
          <w:p w14:paraId="02FD7C2C" w14:textId="77777777" w:rsidR="00035CA7" w:rsidRDefault="00035CA7" w:rsidP="00035CA7">
            <w:pPr>
              <w:numPr>
                <w:ilvl w:val="0"/>
                <w:numId w:val="18"/>
              </w:numPr>
              <w:tabs>
                <w:tab w:val="clear" w:pos="720"/>
                <w:tab w:val="num" w:pos="438"/>
                <w:tab w:val="num" w:pos="1134"/>
              </w:tabs>
              <w:spacing w:after="60" w:line="260" w:lineRule="atLeast"/>
              <w:ind w:left="437" w:hanging="437"/>
            </w:pPr>
            <w:r>
              <w:t>Making office plan and manuals.</w:t>
            </w:r>
          </w:p>
          <w:p w14:paraId="51916565" w14:textId="77777777" w:rsidR="00035CA7" w:rsidRDefault="00035CA7" w:rsidP="00035CA7">
            <w:pPr>
              <w:numPr>
                <w:ilvl w:val="0"/>
                <w:numId w:val="18"/>
              </w:numPr>
              <w:tabs>
                <w:tab w:val="clear" w:pos="720"/>
                <w:tab w:val="num" w:pos="438"/>
                <w:tab w:val="num" w:pos="1134"/>
              </w:tabs>
              <w:spacing w:after="60" w:line="260" w:lineRule="atLeast"/>
              <w:ind w:left="437" w:hanging="437"/>
            </w:pPr>
            <w:r>
              <w:t>Audit preparation according to ISO 9001 and 18001.</w:t>
            </w:r>
          </w:p>
          <w:p w14:paraId="51EBC37C" w14:textId="77777777" w:rsidR="00035CA7" w:rsidRDefault="00035CA7" w:rsidP="00035CA7">
            <w:pPr>
              <w:numPr>
                <w:ilvl w:val="0"/>
                <w:numId w:val="18"/>
              </w:numPr>
              <w:tabs>
                <w:tab w:val="clear" w:pos="720"/>
                <w:tab w:val="num" w:pos="438"/>
                <w:tab w:val="num" w:pos="1134"/>
              </w:tabs>
              <w:spacing w:after="60" w:line="260" w:lineRule="atLeast"/>
              <w:ind w:left="437" w:hanging="437"/>
            </w:pPr>
            <w:bookmarkStart w:id="15" w:name="_Hlk514748457"/>
            <w:r>
              <w:t>Purchasing Office equipment.</w:t>
            </w:r>
          </w:p>
          <w:p w14:paraId="33B844A0" w14:textId="5CB75D30" w:rsidR="00B9191F" w:rsidRDefault="00035CA7" w:rsidP="00035CA7">
            <w:pPr>
              <w:numPr>
                <w:ilvl w:val="0"/>
                <w:numId w:val="18"/>
              </w:numPr>
              <w:tabs>
                <w:tab w:val="clear" w:pos="720"/>
                <w:tab w:val="num" w:pos="438"/>
                <w:tab w:val="num" w:pos="1134"/>
              </w:tabs>
              <w:spacing w:after="60" w:line="260" w:lineRule="atLeast"/>
              <w:ind w:left="437" w:hanging="437"/>
              <w:rPr>
                <w:b/>
                <w:color w:val="E4610F" w:themeColor="text1"/>
                <w:sz w:val="24"/>
                <w:szCs w:val="24"/>
              </w:rPr>
            </w:pPr>
            <w:r>
              <w:t>Handling Storage and ware house.</w:t>
            </w:r>
            <w:bookmarkEnd w:id="13"/>
            <w:bookmarkEnd w:id="15"/>
          </w:p>
        </w:tc>
      </w:tr>
    </w:tbl>
    <w:p w14:paraId="33B844A4" w14:textId="77777777" w:rsidR="00984272" w:rsidRDefault="00984272" w:rsidP="00984272">
      <w:pPr>
        <w:pStyle w:val="ProjectExperience"/>
        <w:rPr>
          <w:b/>
          <w:color w:val="E4610F" w:themeColor="text1"/>
          <w:sz w:val="24"/>
          <w:szCs w:val="24"/>
        </w:rPr>
      </w:pPr>
      <w:r>
        <w:rPr>
          <w:b/>
          <w:color w:val="E4610F" w:themeColor="text1"/>
          <w:sz w:val="24"/>
          <w:szCs w:val="24"/>
        </w:rPr>
        <w:t>Papers, Publications &amp; Conference</w:t>
      </w:r>
    </w:p>
    <w:p w14:paraId="33B844A5" w14:textId="77777777" w:rsidR="00984272" w:rsidRDefault="00984272" w:rsidP="00984272"/>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5"/>
        <w:gridCol w:w="7383"/>
      </w:tblGrid>
      <w:tr w:rsidR="00984272" w14:paraId="33B844A8" w14:textId="77777777" w:rsidTr="00AC4615">
        <w:tc>
          <w:tcPr>
            <w:tcW w:w="2245" w:type="dxa"/>
          </w:tcPr>
          <w:p w14:paraId="33B844A6" w14:textId="77777777" w:rsidR="00984272" w:rsidRPr="00966700" w:rsidRDefault="00966700" w:rsidP="00966700">
            <w:pPr>
              <w:spacing w:before="240" w:after="240"/>
              <w:rPr>
                <w:b/>
                <w:color w:val="E4610F" w:themeColor="text1"/>
              </w:rPr>
            </w:pPr>
            <w:r>
              <w:rPr>
                <w:b/>
                <w:color w:val="E4610F" w:themeColor="text1"/>
              </w:rPr>
              <w:t>Date</w:t>
            </w:r>
          </w:p>
        </w:tc>
        <w:tc>
          <w:tcPr>
            <w:tcW w:w="7383" w:type="dxa"/>
          </w:tcPr>
          <w:p w14:paraId="33B844A7" w14:textId="77777777" w:rsidR="00984272" w:rsidRPr="00966700" w:rsidRDefault="00984272" w:rsidP="00966700">
            <w:pPr>
              <w:spacing w:before="240" w:after="240"/>
              <w:rPr>
                <w:b/>
                <w:color w:val="E4610F" w:themeColor="text1"/>
              </w:rPr>
            </w:pPr>
            <w:r w:rsidRPr="00966700">
              <w:rPr>
                <w:b/>
                <w:color w:val="E4610F" w:themeColor="text1"/>
              </w:rPr>
              <w:t>Details</w:t>
            </w:r>
          </w:p>
        </w:tc>
      </w:tr>
      <w:tr w:rsidR="00984272" w14:paraId="33B844AB" w14:textId="77777777" w:rsidTr="00AC4615">
        <w:tc>
          <w:tcPr>
            <w:tcW w:w="2245" w:type="dxa"/>
          </w:tcPr>
          <w:p w14:paraId="33B844A9" w14:textId="17461D38" w:rsidR="00984272" w:rsidRPr="00984272" w:rsidRDefault="00035CA7" w:rsidP="00984272">
            <w:r>
              <w:t>N/A</w:t>
            </w:r>
          </w:p>
        </w:tc>
        <w:tc>
          <w:tcPr>
            <w:tcW w:w="7383" w:type="dxa"/>
          </w:tcPr>
          <w:p w14:paraId="33B844AA" w14:textId="140F59A3" w:rsidR="00984272" w:rsidRPr="00984272" w:rsidRDefault="00984272" w:rsidP="00984272"/>
        </w:tc>
      </w:tr>
      <w:tr w:rsidR="00984272" w14:paraId="33B844AE" w14:textId="77777777" w:rsidTr="00AC4615">
        <w:tc>
          <w:tcPr>
            <w:tcW w:w="2245" w:type="dxa"/>
          </w:tcPr>
          <w:p w14:paraId="33B844AC" w14:textId="77777777" w:rsidR="00984272" w:rsidRPr="00984272" w:rsidRDefault="00984272" w:rsidP="00984272"/>
        </w:tc>
        <w:tc>
          <w:tcPr>
            <w:tcW w:w="7383" w:type="dxa"/>
          </w:tcPr>
          <w:p w14:paraId="33B844AD" w14:textId="77777777" w:rsidR="00984272" w:rsidRPr="00984272" w:rsidRDefault="00984272" w:rsidP="00984272"/>
        </w:tc>
      </w:tr>
    </w:tbl>
    <w:p w14:paraId="33B844B2" w14:textId="77777777" w:rsidR="00966700" w:rsidRDefault="00966700" w:rsidP="00966700">
      <w:pPr>
        <w:pStyle w:val="ProjectExperience"/>
        <w:rPr>
          <w:b/>
          <w:color w:val="E4610F" w:themeColor="text1"/>
          <w:sz w:val="24"/>
          <w:szCs w:val="24"/>
        </w:rPr>
      </w:pPr>
      <w:r>
        <w:rPr>
          <w:b/>
          <w:color w:val="E4610F" w:themeColor="text1"/>
          <w:sz w:val="24"/>
          <w:szCs w:val="24"/>
        </w:rPr>
        <w:t>Awards</w:t>
      </w:r>
    </w:p>
    <w:p w14:paraId="33B844B3" w14:textId="77777777" w:rsidR="00966700" w:rsidRDefault="00966700" w:rsidP="00966700"/>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5"/>
        <w:gridCol w:w="7383"/>
      </w:tblGrid>
      <w:tr w:rsidR="00966700" w14:paraId="33B844B6" w14:textId="77777777" w:rsidTr="00AC4615">
        <w:tc>
          <w:tcPr>
            <w:tcW w:w="2245" w:type="dxa"/>
          </w:tcPr>
          <w:p w14:paraId="33B844B4" w14:textId="77777777" w:rsidR="00966700" w:rsidRPr="00966700" w:rsidRDefault="00966700" w:rsidP="00852342">
            <w:pPr>
              <w:spacing w:before="240" w:after="240"/>
              <w:rPr>
                <w:b/>
                <w:color w:val="E4610F" w:themeColor="text1"/>
              </w:rPr>
            </w:pPr>
            <w:r>
              <w:rPr>
                <w:b/>
                <w:color w:val="E4610F" w:themeColor="text1"/>
              </w:rPr>
              <w:t>Date</w:t>
            </w:r>
          </w:p>
        </w:tc>
        <w:tc>
          <w:tcPr>
            <w:tcW w:w="7383" w:type="dxa"/>
          </w:tcPr>
          <w:p w14:paraId="33B844B5" w14:textId="77777777" w:rsidR="00966700" w:rsidRPr="00966700" w:rsidRDefault="00966700" w:rsidP="00852342">
            <w:pPr>
              <w:spacing w:before="240" w:after="240"/>
              <w:rPr>
                <w:b/>
                <w:color w:val="E4610F" w:themeColor="text1"/>
              </w:rPr>
            </w:pPr>
            <w:r w:rsidRPr="00966700">
              <w:rPr>
                <w:b/>
                <w:color w:val="E4610F" w:themeColor="text1"/>
              </w:rPr>
              <w:t>Details</w:t>
            </w:r>
          </w:p>
        </w:tc>
      </w:tr>
      <w:tr w:rsidR="00035CA7" w14:paraId="33B844B9" w14:textId="77777777" w:rsidTr="00AC4615">
        <w:tc>
          <w:tcPr>
            <w:tcW w:w="2245" w:type="dxa"/>
          </w:tcPr>
          <w:p w14:paraId="33B844B7" w14:textId="16145AA9" w:rsidR="00035CA7" w:rsidRPr="00035CA7" w:rsidRDefault="009560F7" w:rsidP="00035CA7">
            <w:r>
              <w:t>May 2018</w:t>
            </w:r>
          </w:p>
        </w:tc>
        <w:tc>
          <w:tcPr>
            <w:tcW w:w="7383" w:type="dxa"/>
          </w:tcPr>
          <w:p w14:paraId="33B844B8" w14:textId="129C0957" w:rsidR="00035CA7" w:rsidRPr="00035CA7" w:rsidRDefault="009560F7" w:rsidP="00035CA7">
            <w:r>
              <w:t>Arcadis Health Award Middle East</w:t>
            </w:r>
          </w:p>
        </w:tc>
      </w:tr>
      <w:tr w:rsidR="00035CA7" w14:paraId="33B844BC" w14:textId="77777777" w:rsidTr="00AC4615">
        <w:tc>
          <w:tcPr>
            <w:tcW w:w="2245" w:type="dxa"/>
          </w:tcPr>
          <w:p w14:paraId="33B844BA" w14:textId="77777777" w:rsidR="00035CA7" w:rsidRPr="00035CA7" w:rsidRDefault="00035CA7" w:rsidP="00035CA7"/>
        </w:tc>
        <w:tc>
          <w:tcPr>
            <w:tcW w:w="7383" w:type="dxa"/>
          </w:tcPr>
          <w:p w14:paraId="33B844BB" w14:textId="77777777" w:rsidR="00035CA7" w:rsidRPr="00035CA7" w:rsidRDefault="00035CA7" w:rsidP="00035CA7"/>
        </w:tc>
      </w:tr>
    </w:tbl>
    <w:p w14:paraId="33B844C0" w14:textId="77777777" w:rsidR="00966700" w:rsidRDefault="00966700" w:rsidP="00966700">
      <w:pPr>
        <w:pStyle w:val="ProjectExperience"/>
        <w:rPr>
          <w:b/>
          <w:color w:val="E4610F" w:themeColor="text1"/>
          <w:sz w:val="24"/>
          <w:szCs w:val="24"/>
        </w:rPr>
      </w:pPr>
      <w:r>
        <w:rPr>
          <w:b/>
          <w:color w:val="E4610F" w:themeColor="text1"/>
          <w:sz w:val="24"/>
          <w:szCs w:val="24"/>
        </w:rPr>
        <w:t>Trainings</w:t>
      </w:r>
    </w:p>
    <w:p w14:paraId="33B844C1" w14:textId="77777777" w:rsidR="00966700" w:rsidRDefault="00966700" w:rsidP="00966700"/>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5"/>
        <w:gridCol w:w="7383"/>
      </w:tblGrid>
      <w:tr w:rsidR="00966700" w14:paraId="33B844C4" w14:textId="77777777" w:rsidTr="00AC4615">
        <w:tc>
          <w:tcPr>
            <w:tcW w:w="2245" w:type="dxa"/>
          </w:tcPr>
          <w:p w14:paraId="33B844C2" w14:textId="77777777" w:rsidR="00966700" w:rsidRPr="00966700" w:rsidRDefault="00966700" w:rsidP="00852342">
            <w:pPr>
              <w:spacing w:before="240" w:after="240"/>
              <w:rPr>
                <w:b/>
                <w:color w:val="E4610F" w:themeColor="text1"/>
              </w:rPr>
            </w:pPr>
            <w:r w:rsidRPr="00966700">
              <w:rPr>
                <w:b/>
                <w:color w:val="E4610F" w:themeColor="text1"/>
              </w:rPr>
              <w:t>Date</w:t>
            </w:r>
          </w:p>
        </w:tc>
        <w:tc>
          <w:tcPr>
            <w:tcW w:w="7383" w:type="dxa"/>
          </w:tcPr>
          <w:p w14:paraId="33B844C3" w14:textId="77777777" w:rsidR="00966700" w:rsidRPr="00966700" w:rsidRDefault="00966700" w:rsidP="00852342">
            <w:pPr>
              <w:spacing w:before="240" w:after="240"/>
              <w:rPr>
                <w:b/>
                <w:color w:val="E4610F" w:themeColor="text1"/>
              </w:rPr>
            </w:pPr>
            <w:r w:rsidRPr="00966700">
              <w:rPr>
                <w:b/>
                <w:color w:val="E4610F" w:themeColor="text1"/>
              </w:rPr>
              <w:t>Details</w:t>
            </w:r>
          </w:p>
        </w:tc>
      </w:tr>
      <w:tr w:rsidR="00966700" w14:paraId="33B844C7" w14:textId="77777777" w:rsidTr="00AC4615">
        <w:tc>
          <w:tcPr>
            <w:tcW w:w="2245" w:type="dxa"/>
          </w:tcPr>
          <w:p w14:paraId="33B844C5" w14:textId="3F1C8B8F" w:rsidR="00966700" w:rsidRPr="00984272" w:rsidRDefault="00035CA7" w:rsidP="00852342">
            <w:r>
              <w:t>April</w:t>
            </w:r>
            <w:r w:rsidR="00966700">
              <w:t xml:space="preserve"> 20</w:t>
            </w:r>
            <w:r>
              <w:t>05</w:t>
            </w:r>
          </w:p>
        </w:tc>
        <w:tc>
          <w:tcPr>
            <w:tcW w:w="7383" w:type="dxa"/>
          </w:tcPr>
          <w:p w14:paraId="33B844C6" w14:textId="10CD9253" w:rsidR="00966700" w:rsidRPr="00984272" w:rsidRDefault="00035CA7" w:rsidP="00966700">
            <w:r>
              <w:t>Diploma in Computer Sciences</w:t>
            </w:r>
          </w:p>
        </w:tc>
      </w:tr>
      <w:tr w:rsidR="00966700" w14:paraId="33B844CA" w14:textId="77777777" w:rsidTr="00AC4615">
        <w:tc>
          <w:tcPr>
            <w:tcW w:w="2245" w:type="dxa"/>
          </w:tcPr>
          <w:p w14:paraId="33B844C8" w14:textId="77777777" w:rsidR="00966700" w:rsidRPr="00984272" w:rsidRDefault="00966700" w:rsidP="00852342"/>
        </w:tc>
        <w:tc>
          <w:tcPr>
            <w:tcW w:w="7383" w:type="dxa"/>
          </w:tcPr>
          <w:p w14:paraId="33B844C9" w14:textId="77777777" w:rsidR="00966700" w:rsidRPr="00984272" w:rsidRDefault="00966700" w:rsidP="00852342"/>
        </w:tc>
      </w:tr>
      <w:tr w:rsidR="00966700" w14:paraId="33B844CD" w14:textId="77777777" w:rsidTr="00AC4615">
        <w:tc>
          <w:tcPr>
            <w:tcW w:w="2245" w:type="dxa"/>
          </w:tcPr>
          <w:p w14:paraId="33B844CB" w14:textId="480CE080" w:rsidR="00966700" w:rsidRPr="00984272" w:rsidRDefault="00035CA7" w:rsidP="00852342">
            <w:r>
              <w:lastRenderedPageBreak/>
              <w:t>June 2008</w:t>
            </w:r>
          </w:p>
        </w:tc>
        <w:tc>
          <w:tcPr>
            <w:tcW w:w="7383" w:type="dxa"/>
          </w:tcPr>
          <w:p w14:paraId="33B844CC" w14:textId="175D50DC" w:rsidR="00966700" w:rsidRPr="00984272" w:rsidRDefault="00035CA7" w:rsidP="00852342">
            <w:r>
              <w:t>Diploma in PGD IT</w:t>
            </w:r>
          </w:p>
        </w:tc>
      </w:tr>
      <w:tr w:rsidR="00035CA7" w14:paraId="1F2B34ED" w14:textId="77777777" w:rsidTr="00AC4615">
        <w:tc>
          <w:tcPr>
            <w:tcW w:w="2245" w:type="dxa"/>
          </w:tcPr>
          <w:p w14:paraId="5D5E3B96" w14:textId="77777777" w:rsidR="00035CA7" w:rsidRDefault="00035CA7" w:rsidP="00852342"/>
        </w:tc>
        <w:tc>
          <w:tcPr>
            <w:tcW w:w="7383" w:type="dxa"/>
          </w:tcPr>
          <w:p w14:paraId="0320DF82" w14:textId="77777777" w:rsidR="00035CA7" w:rsidRDefault="00035CA7" w:rsidP="00852342"/>
        </w:tc>
      </w:tr>
      <w:tr w:rsidR="00035CA7" w14:paraId="41528C50" w14:textId="77777777" w:rsidTr="00AC4615">
        <w:tc>
          <w:tcPr>
            <w:tcW w:w="2245" w:type="dxa"/>
          </w:tcPr>
          <w:p w14:paraId="0A935235" w14:textId="5DFC9BC3" w:rsidR="00035CA7" w:rsidRDefault="00035CA7" w:rsidP="00852342">
            <w:r>
              <w:t>December 2011</w:t>
            </w:r>
          </w:p>
        </w:tc>
        <w:tc>
          <w:tcPr>
            <w:tcW w:w="7383" w:type="dxa"/>
          </w:tcPr>
          <w:p w14:paraId="50C56F7A" w14:textId="1A709FE6" w:rsidR="00035CA7" w:rsidRDefault="00035CA7" w:rsidP="00852342">
            <w:r>
              <w:t>Diploma in Logistics and Supply Chain Management</w:t>
            </w:r>
          </w:p>
        </w:tc>
      </w:tr>
      <w:tr w:rsidR="00035CA7" w14:paraId="37D6E13E" w14:textId="77777777" w:rsidTr="00AC4615">
        <w:tc>
          <w:tcPr>
            <w:tcW w:w="2245" w:type="dxa"/>
          </w:tcPr>
          <w:p w14:paraId="5F88F41F" w14:textId="77777777" w:rsidR="00035CA7" w:rsidRDefault="00035CA7" w:rsidP="00852342"/>
        </w:tc>
        <w:tc>
          <w:tcPr>
            <w:tcW w:w="7383" w:type="dxa"/>
          </w:tcPr>
          <w:p w14:paraId="240A3D1A" w14:textId="77777777" w:rsidR="00035CA7" w:rsidRDefault="00035CA7" w:rsidP="00852342"/>
        </w:tc>
      </w:tr>
      <w:tr w:rsidR="00035CA7" w14:paraId="05411881" w14:textId="77777777" w:rsidTr="00AC4615">
        <w:tc>
          <w:tcPr>
            <w:tcW w:w="2245" w:type="dxa"/>
          </w:tcPr>
          <w:p w14:paraId="61364B93" w14:textId="031B3A43" w:rsidR="00035CA7" w:rsidRDefault="00035CA7" w:rsidP="00852342">
            <w:r>
              <w:t>2011</w:t>
            </w:r>
          </w:p>
        </w:tc>
        <w:tc>
          <w:tcPr>
            <w:tcW w:w="7383" w:type="dxa"/>
          </w:tcPr>
          <w:p w14:paraId="7925434B" w14:textId="7B5CFBF0" w:rsidR="00035CA7" w:rsidRDefault="00035CA7" w:rsidP="00917C41">
            <w:pPr>
              <w:tabs>
                <w:tab w:val="num" w:pos="438"/>
              </w:tabs>
              <w:spacing w:line="260" w:lineRule="atLeast"/>
            </w:pPr>
            <w:r>
              <w:t>OSHA</w:t>
            </w:r>
          </w:p>
          <w:p w14:paraId="7AFE34EB" w14:textId="25937AAD" w:rsidR="00035CA7" w:rsidRDefault="00035CA7" w:rsidP="00035CA7">
            <w:r>
              <w:t>OHSAS</w:t>
            </w:r>
          </w:p>
        </w:tc>
      </w:tr>
      <w:tr w:rsidR="00035CA7" w14:paraId="2EDFE943" w14:textId="77777777" w:rsidTr="00AC4615">
        <w:tc>
          <w:tcPr>
            <w:tcW w:w="2245" w:type="dxa"/>
          </w:tcPr>
          <w:p w14:paraId="676CF449" w14:textId="55C27CCF" w:rsidR="00035CA7" w:rsidRDefault="00035CA7" w:rsidP="00917C41">
            <w:pPr>
              <w:spacing w:before="120"/>
            </w:pPr>
            <w:r>
              <w:t>June 2013</w:t>
            </w:r>
          </w:p>
        </w:tc>
        <w:tc>
          <w:tcPr>
            <w:tcW w:w="7383" w:type="dxa"/>
          </w:tcPr>
          <w:p w14:paraId="59E4856F" w14:textId="3C35B4DF" w:rsidR="00035CA7" w:rsidRDefault="00035CA7" w:rsidP="00917C41">
            <w:pPr>
              <w:spacing w:before="120"/>
            </w:pPr>
            <w:r>
              <w:t>Quality Control Training</w:t>
            </w:r>
          </w:p>
        </w:tc>
      </w:tr>
      <w:tr w:rsidR="00035CA7" w14:paraId="709A00BB" w14:textId="77777777" w:rsidTr="00AC4615">
        <w:tc>
          <w:tcPr>
            <w:tcW w:w="2245" w:type="dxa"/>
          </w:tcPr>
          <w:p w14:paraId="003DC847" w14:textId="07B570F7" w:rsidR="00035CA7" w:rsidRDefault="00035CA7" w:rsidP="00917C41">
            <w:pPr>
              <w:spacing w:before="120"/>
            </w:pPr>
            <w:r>
              <w:t>December 2014</w:t>
            </w:r>
          </w:p>
        </w:tc>
        <w:tc>
          <w:tcPr>
            <w:tcW w:w="7383" w:type="dxa"/>
          </w:tcPr>
          <w:p w14:paraId="5D390C4E" w14:textId="56176A54" w:rsidR="00035CA7" w:rsidRDefault="00035CA7" w:rsidP="00917C41">
            <w:pPr>
              <w:spacing w:before="120"/>
            </w:pPr>
            <w:proofErr w:type="spellStart"/>
            <w:r>
              <w:t>Nebosh</w:t>
            </w:r>
            <w:proofErr w:type="spellEnd"/>
            <w:r>
              <w:t xml:space="preserve"> IGC</w:t>
            </w:r>
          </w:p>
        </w:tc>
      </w:tr>
      <w:tr w:rsidR="00035CA7" w14:paraId="7514880D" w14:textId="77777777" w:rsidTr="00AC4615">
        <w:tc>
          <w:tcPr>
            <w:tcW w:w="2245" w:type="dxa"/>
          </w:tcPr>
          <w:p w14:paraId="678626AF" w14:textId="77777777" w:rsidR="00035CA7" w:rsidRDefault="00035CA7" w:rsidP="00852342"/>
        </w:tc>
        <w:tc>
          <w:tcPr>
            <w:tcW w:w="7383" w:type="dxa"/>
          </w:tcPr>
          <w:p w14:paraId="2086F93E" w14:textId="77777777" w:rsidR="00035CA7" w:rsidRDefault="00035CA7" w:rsidP="00852342"/>
        </w:tc>
      </w:tr>
      <w:tr w:rsidR="00035CA7" w14:paraId="57F1950B" w14:textId="77777777" w:rsidTr="00AC4615">
        <w:tc>
          <w:tcPr>
            <w:tcW w:w="2245" w:type="dxa"/>
          </w:tcPr>
          <w:p w14:paraId="45809568" w14:textId="3385C81A" w:rsidR="00035CA7" w:rsidRDefault="00035CA7" w:rsidP="00852342">
            <w:r>
              <w:t>2015</w:t>
            </w:r>
          </w:p>
        </w:tc>
        <w:tc>
          <w:tcPr>
            <w:tcW w:w="7383" w:type="dxa"/>
          </w:tcPr>
          <w:p w14:paraId="70F090D8" w14:textId="0AA42E90" w:rsidR="00035CA7" w:rsidRDefault="00035CA7" w:rsidP="00852342">
            <w:r>
              <w:t>Diploma in Fire Fighting Abu Dhabi</w:t>
            </w:r>
          </w:p>
        </w:tc>
      </w:tr>
      <w:tr w:rsidR="00035CA7" w14:paraId="7A2EDB7B" w14:textId="77777777" w:rsidTr="00AC4615">
        <w:tc>
          <w:tcPr>
            <w:tcW w:w="2245" w:type="dxa"/>
          </w:tcPr>
          <w:p w14:paraId="68535FD5" w14:textId="77777777" w:rsidR="00035CA7" w:rsidRDefault="00035CA7" w:rsidP="00852342"/>
        </w:tc>
        <w:tc>
          <w:tcPr>
            <w:tcW w:w="7383" w:type="dxa"/>
          </w:tcPr>
          <w:p w14:paraId="61905C39" w14:textId="77777777" w:rsidR="00035CA7" w:rsidRDefault="00035CA7" w:rsidP="00852342"/>
        </w:tc>
      </w:tr>
      <w:tr w:rsidR="00035CA7" w14:paraId="6BDD4F1E" w14:textId="77777777" w:rsidTr="00AC4615">
        <w:tc>
          <w:tcPr>
            <w:tcW w:w="2245" w:type="dxa"/>
          </w:tcPr>
          <w:p w14:paraId="7E7FF342" w14:textId="046F0CB9" w:rsidR="00035CA7" w:rsidRDefault="00035CA7" w:rsidP="00852342">
            <w:r>
              <w:t>September 2016</w:t>
            </w:r>
            <w:r w:rsidR="00917C41">
              <w:t xml:space="preserve"> &amp; 2019</w:t>
            </w:r>
          </w:p>
        </w:tc>
        <w:tc>
          <w:tcPr>
            <w:tcW w:w="7383" w:type="dxa"/>
          </w:tcPr>
          <w:p w14:paraId="0DA41C46" w14:textId="1F8030EC" w:rsidR="00035CA7" w:rsidRDefault="00035CA7" w:rsidP="00852342">
            <w:r>
              <w:t>Diploma in Basic First Aid Training Dubai</w:t>
            </w:r>
          </w:p>
        </w:tc>
      </w:tr>
      <w:tr w:rsidR="00035CA7" w14:paraId="467F614D" w14:textId="77777777" w:rsidTr="00AC4615">
        <w:tc>
          <w:tcPr>
            <w:tcW w:w="2245" w:type="dxa"/>
          </w:tcPr>
          <w:p w14:paraId="1DF9D47D" w14:textId="77777777" w:rsidR="00035CA7" w:rsidRDefault="00035CA7" w:rsidP="00852342"/>
        </w:tc>
        <w:tc>
          <w:tcPr>
            <w:tcW w:w="7383" w:type="dxa"/>
          </w:tcPr>
          <w:p w14:paraId="14597237" w14:textId="77777777" w:rsidR="00035CA7" w:rsidRDefault="00035CA7" w:rsidP="00852342"/>
        </w:tc>
      </w:tr>
      <w:tr w:rsidR="00035CA7" w14:paraId="05DA29D2" w14:textId="77777777" w:rsidTr="00AC4615">
        <w:tc>
          <w:tcPr>
            <w:tcW w:w="2245" w:type="dxa"/>
          </w:tcPr>
          <w:p w14:paraId="144F6E71" w14:textId="082D3A61" w:rsidR="00035CA7" w:rsidRDefault="00035CA7" w:rsidP="00852342">
            <w:r>
              <w:t>September 2016</w:t>
            </w:r>
          </w:p>
        </w:tc>
        <w:tc>
          <w:tcPr>
            <w:tcW w:w="7383" w:type="dxa"/>
          </w:tcPr>
          <w:p w14:paraId="464CA81D" w14:textId="7182114C" w:rsidR="00035CA7" w:rsidRDefault="00035CA7" w:rsidP="00852342">
            <w:r>
              <w:t>Diploma in Fire Fighting Dubai</w:t>
            </w:r>
          </w:p>
        </w:tc>
      </w:tr>
      <w:tr w:rsidR="00035CA7" w14:paraId="2F4B47C3" w14:textId="77777777" w:rsidTr="00AC4615">
        <w:tc>
          <w:tcPr>
            <w:tcW w:w="2245" w:type="dxa"/>
          </w:tcPr>
          <w:p w14:paraId="08A05D0E" w14:textId="77777777" w:rsidR="00035CA7" w:rsidRDefault="00035CA7" w:rsidP="00852342"/>
        </w:tc>
        <w:tc>
          <w:tcPr>
            <w:tcW w:w="7383" w:type="dxa"/>
          </w:tcPr>
          <w:p w14:paraId="0B1E951E" w14:textId="77777777" w:rsidR="00035CA7" w:rsidRDefault="00035CA7" w:rsidP="00852342"/>
        </w:tc>
      </w:tr>
      <w:tr w:rsidR="00035CA7" w14:paraId="16499C0E" w14:textId="77777777" w:rsidTr="00AC4615">
        <w:tc>
          <w:tcPr>
            <w:tcW w:w="2245" w:type="dxa"/>
          </w:tcPr>
          <w:p w14:paraId="62D4ABF7" w14:textId="09173083" w:rsidR="00035CA7" w:rsidRDefault="00035CA7" w:rsidP="00852342">
            <w:r>
              <w:t>2008</w:t>
            </w:r>
          </w:p>
        </w:tc>
        <w:tc>
          <w:tcPr>
            <w:tcW w:w="7383" w:type="dxa"/>
          </w:tcPr>
          <w:p w14:paraId="13D610A7" w14:textId="4A38F6A6" w:rsidR="00035CA7" w:rsidRDefault="00035CA7" w:rsidP="00852342">
            <w:r>
              <w:t>6 months Bank Internship Certificate</w:t>
            </w:r>
          </w:p>
        </w:tc>
      </w:tr>
      <w:tr w:rsidR="00035CA7" w14:paraId="14AC5B53" w14:textId="77777777" w:rsidTr="00AC4615">
        <w:tc>
          <w:tcPr>
            <w:tcW w:w="2245" w:type="dxa"/>
          </w:tcPr>
          <w:p w14:paraId="571D7F3A" w14:textId="77777777" w:rsidR="00035CA7" w:rsidRDefault="00035CA7" w:rsidP="00852342"/>
        </w:tc>
        <w:tc>
          <w:tcPr>
            <w:tcW w:w="7383" w:type="dxa"/>
          </w:tcPr>
          <w:p w14:paraId="21A6BCF9" w14:textId="77777777" w:rsidR="00035CA7" w:rsidRDefault="00035CA7" w:rsidP="00852342"/>
        </w:tc>
      </w:tr>
      <w:tr w:rsidR="00035CA7" w14:paraId="189BCD95" w14:textId="77777777" w:rsidTr="00AC4615">
        <w:tc>
          <w:tcPr>
            <w:tcW w:w="2245" w:type="dxa"/>
          </w:tcPr>
          <w:p w14:paraId="78C74367" w14:textId="77777777" w:rsidR="00035CA7" w:rsidRDefault="00035CA7" w:rsidP="00852342"/>
        </w:tc>
        <w:tc>
          <w:tcPr>
            <w:tcW w:w="7383" w:type="dxa"/>
          </w:tcPr>
          <w:p w14:paraId="0F71B790" w14:textId="77777777" w:rsidR="00035CA7" w:rsidRDefault="00035CA7" w:rsidP="00852342"/>
        </w:tc>
      </w:tr>
      <w:tr w:rsidR="00035CA7" w14:paraId="09036524" w14:textId="77777777" w:rsidTr="00AC4615">
        <w:tc>
          <w:tcPr>
            <w:tcW w:w="2245" w:type="dxa"/>
          </w:tcPr>
          <w:p w14:paraId="2CB240A8" w14:textId="77777777" w:rsidR="00035CA7" w:rsidRDefault="00035CA7" w:rsidP="00852342"/>
        </w:tc>
        <w:tc>
          <w:tcPr>
            <w:tcW w:w="7383" w:type="dxa"/>
          </w:tcPr>
          <w:p w14:paraId="4D672501" w14:textId="77777777" w:rsidR="00035CA7" w:rsidRDefault="00035CA7" w:rsidP="00852342"/>
        </w:tc>
      </w:tr>
      <w:tr w:rsidR="00035CA7" w14:paraId="1E5B6876" w14:textId="77777777" w:rsidTr="00AC4615">
        <w:tc>
          <w:tcPr>
            <w:tcW w:w="2245" w:type="dxa"/>
          </w:tcPr>
          <w:p w14:paraId="321BEC91" w14:textId="77777777" w:rsidR="00035CA7" w:rsidRDefault="00035CA7" w:rsidP="00852342"/>
        </w:tc>
        <w:tc>
          <w:tcPr>
            <w:tcW w:w="7383" w:type="dxa"/>
          </w:tcPr>
          <w:p w14:paraId="744F3970" w14:textId="77777777" w:rsidR="00035CA7" w:rsidRDefault="00035CA7" w:rsidP="00852342"/>
        </w:tc>
      </w:tr>
    </w:tbl>
    <w:p w14:paraId="33B844CE" w14:textId="41050376" w:rsidR="00966700" w:rsidRDefault="00D77383" w:rsidP="00D77383">
      <w:pPr>
        <w:pStyle w:val="ProjectExperience"/>
        <w:spacing w:before="0"/>
        <w:rPr>
          <w:b/>
          <w:color w:val="E4610F" w:themeColor="text1"/>
          <w:sz w:val="24"/>
          <w:szCs w:val="24"/>
        </w:rPr>
      </w:pPr>
      <w:r>
        <w:rPr>
          <w:b/>
          <w:color w:val="E4610F" w:themeColor="text1"/>
          <w:sz w:val="24"/>
          <w:szCs w:val="24"/>
        </w:rPr>
        <w:t>Driving License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5"/>
        <w:gridCol w:w="7383"/>
      </w:tblGrid>
      <w:tr w:rsidR="00D77383" w14:paraId="0D516FC4" w14:textId="77777777" w:rsidTr="00413135">
        <w:tc>
          <w:tcPr>
            <w:tcW w:w="2245" w:type="dxa"/>
          </w:tcPr>
          <w:p w14:paraId="1FAFC295" w14:textId="77777777" w:rsidR="00D77383" w:rsidRPr="00966700" w:rsidRDefault="00D77383" w:rsidP="00413135">
            <w:pPr>
              <w:spacing w:before="240" w:after="240"/>
              <w:rPr>
                <w:b/>
                <w:color w:val="E4610F" w:themeColor="text1"/>
              </w:rPr>
            </w:pPr>
            <w:r>
              <w:rPr>
                <w:b/>
                <w:color w:val="E4610F" w:themeColor="text1"/>
              </w:rPr>
              <w:t>Date</w:t>
            </w:r>
          </w:p>
        </w:tc>
        <w:tc>
          <w:tcPr>
            <w:tcW w:w="7383" w:type="dxa"/>
          </w:tcPr>
          <w:p w14:paraId="34C89037" w14:textId="77777777" w:rsidR="00D77383" w:rsidRPr="00966700" w:rsidRDefault="00D77383" w:rsidP="00413135">
            <w:pPr>
              <w:spacing w:before="240" w:after="240"/>
              <w:rPr>
                <w:b/>
                <w:color w:val="E4610F" w:themeColor="text1"/>
              </w:rPr>
            </w:pPr>
            <w:r w:rsidRPr="00966700">
              <w:rPr>
                <w:b/>
                <w:color w:val="E4610F" w:themeColor="text1"/>
              </w:rPr>
              <w:t>Details</w:t>
            </w:r>
          </w:p>
        </w:tc>
      </w:tr>
      <w:tr w:rsidR="00D77383" w14:paraId="798F8831" w14:textId="77777777" w:rsidTr="00413135">
        <w:tc>
          <w:tcPr>
            <w:tcW w:w="2245" w:type="dxa"/>
          </w:tcPr>
          <w:p w14:paraId="08396742" w14:textId="34FD457D" w:rsidR="00D77383" w:rsidRPr="00035CA7" w:rsidRDefault="00D77383" w:rsidP="00413135">
            <w:r>
              <w:t>December 2013</w:t>
            </w:r>
          </w:p>
        </w:tc>
        <w:tc>
          <w:tcPr>
            <w:tcW w:w="7383" w:type="dxa"/>
          </w:tcPr>
          <w:p w14:paraId="1D3AF32B" w14:textId="4F4D28C2" w:rsidR="00D77383" w:rsidRPr="00035CA7" w:rsidRDefault="00D77383" w:rsidP="00413135">
            <w:r>
              <w:t>Light Vehicle Driving License from Abu Dhabi UAE</w:t>
            </w:r>
          </w:p>
        </w:tc>
      </w:tr>
      <w:tr w:rsidR="00D77383" w14:paraId="5BD53BFF" w14:textId="77777777" w:rsidTr="00413135">
        <w:tc>
          <w:tcPr>
            <w:tcW w:w="2245" w:type="dxa"/>
          </w:tcPr>
          <w:p w14:paraId="1268BC43" w14:textId="77777777" w:rsidR="00D77383" w:rsidRPr="00035CA7" w:rsidRDefault="00D77383" w:rsidP="00413135"/>
        </w:tc>
        <w:tc>
          <w:tcPr>
            <w:tcW w:w="7383" w:type="dxa"/>
          </w:tcPr>
          <w:p w14:paraId="570AFE93" w14:textId="77777777" w:rsidR="00D77383" w:rsidRPr="00035CA7" w:rsidRDefault="00D77383" w:rsidP="00413135"/>
        </w:tc>
      </w:tr>
    </w:tbl>
    <w:p w14:paraId="33B844CF" w14:textId="77777777" w:rsidR="00984272" w:rsidRDefault="00984272" w:rsidP="00C06A52">
      <w:pPr>
        <w:pStyle w:val="ProjectExperience"/>
        <w:rPr>
          <w:b/>
          <w:color w:val="E4610F" w:themeColor="text1"/>
          <w:sz w:val="24"/>
          <w:szCs w:val="24"/>
        </w:rPr>
      </w:pPr>
    </w:p>
    <w:sectPr w:rsidR="00984272" w:rsidSect="00F31E06">
      <w:footerReference w:type="default" r:id="rId16"/>
      <w:headerReference w:type="first" r:id="rId17"/>
      <w:footerReference w:type="first" r:id="rId18"/>
      <w:type w:val="continuous"/>
      <w:pgSz w:w="11906" w:h="16838" w:code="9"/>
      <w:pgMar w:top="1701" w:right="1134" w:bottom="851" w:left="1134" w:header="567"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BBC3ED" w14:textId="77777777" w:rsidR="009F65F9" w:rsidRDefault="009F65F9" w:rsidP="00441114">
      <w:pPr>
        <w:spacing w:line="240" w:lineRule="auto"/>
      </w:pPr>
      <w:r>
        <w:separator/>
      </w:r>
    </w:p>
  </w:endnote>
  <w:endnote w:type="continuationSeparator" w:id="0">
    <w:p w14:paraId="6175B514" w14:textId="77777777" w:rsidR="009F65F9" w:rsidRDefault="009F65F9" w:rsidP="0044111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old">
    <w:altName w:val="Arial"/>
    <w:panose1 w:val="020B0704020202020204"/>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B844D4" w14:textId="77777777" w:rsidR="00852342" w:rsidRDefault="00852342">
    <w:pPr>
      <w:pStyle w:val="Footer"/>
    </w:pPr>
    <w:r>
      <w:ptab w:relativeTo="margin" w:alignment="right" w:leader="none"/>
    </w:r>
    <w:r w:rsidRPr="00441114">
      <w:fldChar w:fldCharType="begin"/>
    </w:r>
    <w:r w:rsidRPr="00441114">
      <w:instrText xml:space="preserve"> PAGE   \* MERGEFORMAT </w:instrText>
    </w:r>
    <w:r w:rsidRPr="00441114">
      <w:fldChar w:fldCharType="separate"/>
    </w:r>
    <w:r>
      <w:rPr>
        <w:noProof/>
      </w:rPr>
      <w:t>2</w:t>
    </w:r>
    <w:r w:rsidRPr="00441114">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B844D8" w14:textId="1B18459F" w:rsidR="00852342" w:rsidRDefault="00852342">
    <w:pPr>
      <w:pStyle w:val="Footer"/>
    </w:pPr>
    <w:r>
      <w:ptab w:relativeTo="margin" w:alignment="right" w:leader="none"/>
    </w:r>
    <w:r>
      <w:fldChar w:fldCharType="begin"/>
    </w:r>
    <w:r>
      <w:instrText xml:space="preserve"> IF </w:instrText>
    </w:r>
    <w:r w:rsidR="00F45AF7">
      <w:rPr>
        <w:noProof/>
      </w:rPr>
      <w:fldChar w:fldCharType="begin"/>
    </w:r>
    <w:r w:rsidR="00F45AF7">
      <w:rPr>
        <w:noProof/>
      </w:rPr>
      <w:instrText xml:space="preserve"> NUMPAGES </w:instrText>
    </w:r>
    <w:r w:rsidR="00F45AF7">
      <w:rPr>
        <w:noProof/>
      </w:rPr>
      <w:fldChar w:fldCharType="separate"/>
    </w:r>
    <w:r w:rsidR="0033109C">
      <w:rPr>
        <w:noProof/>
      </w:rPr>
      <w:instrText>6</w:instrText>
    </w:r>
    <w:r w:rsidR="00F45AF7">
      <w:rPr>
        <w:noProof/>
      </w:rPr>
      <w:fldChar w:fldCharType="end"/>
    </w:r>
    <w:r>
      <w:instrText xml:space="preserve"> &gt; 1 </w:instrText>
    </w:r>
    <w:r w:rsidRPr="00441114">
      <w:fldChar w:fldCharType="begin"/>
    </w:r>
    <w:r w:rsidRPr="00441114">
      <w:instrText xml:space="preserve"> PAGE   \* MERGEFORMAT </w:instrText>
    </w:r>
    <w:r w:rsidRPr="00441114">
      <w:fldChar w:fldCharType="separate"/>
    </w:r>
    <w:r w:rsidR="0033109C">
      <w:rPr>
        <w:noProof/>
      </w:rPr>
      <w:instrText>1</w:instrText>
    </w:r>
    <w:r w:rsidRPr="00441114">
      <w:rPr>
        <w:noProof/>
      </w:rPr>
      <w:fldChar w:fldCharType="end"/>
    </w:r>
    <w:r>
      <w:rPr>
        <w:noProof/>
      </w:rPr>
      <w:instrText xml:space="preserve"> ""</w:instrText>
    </w:r>
    <w:r>
      <w:instrText xml:space="preserve"> </w:instrText>
    </w:r>
    <w:r>
      <w:fldChar w:fldCharType="separate"/>
    </w:r>
    <w:r w:rsidR="0033109C">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B844D9" w14:textId="26EE00C5" w:rsidR="00852342" w:rsidRDefault="00852342" w:rsidP="00F31E06">
    <w:pPr>
      <w:pStyle w:val="Footer"/>
    </w:pPr>
    <w:r>
      <w:ptab w:relativeTo="margin" w:alignment="right" w:leader="none"/>
    </w:r>
    <w:r w:rsidRPr="00441114">
      <w:fldChar w:fldCharType="begin"/>
    </w:r>
    <w:r w:rsidRPr="00441114">
      <w:instrText xml:space="preserve"> PAGE   \* MERGEFORMAT </w:instrText>
    </w:r>
    <w:r w:rsidRPr="00441114">
      <w:fldChar w:fldCharType="separate"/>
    </w:r>
    <w:r w:rsidR="00C04F8F">
      <w:rPr>
        <w:noProof/>
      </w:rPr>
      <w:t>6</w:t>
    </w:r>
    <w:r w:rsidRPr="00441114">
      <w:rPr>
        <w:noProof/>
      </w:rPr>
      <w:fldChar w:fldCharType="end"/>
    </w:r>
  </w:p>
  <w:p w14:paraId="33B844DA" w14:textId="06D5945C" w:rsidR="00852342" w:rsidRDefault="00852342" w:rsidP="00937AFA">
    <w:pPr>
      <w:pStyle w:val="Footer"/>
      <w:ind w:right="-3346"/>
      <w:jc w:val="right"/>
    </w:pPr>
    <w:r w:rsidRPr="00441114">
      <w:fldChar w:fldCharType="begin"/>
    </w:r>
    <w:r w:rsidRPr="00441114">
      <w:instrText xml:space="preserve"> PAGE   \* MERGEFORMAT </w:instrText>
    </w:r>
    <w:r w:rsidRPr="00441114">
      <w:fldChar w:fldCharType="separate"/>
    </w:r>
    <w:r w:rsidR="00C04F8F">
      <w:rPr>
        <w:noProof/>
      </w:rPr>
      <w:t>6</w:t>
    </w:r>
    <w:r w:rsidRPr="00441114">
      <w:rPr>
        <w:noProof/>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B844E1" w14:textId="77777777" w:rsidR="00852342" w:rsidRDefault="00852342" w:rsidP="00EA562B">
    <w:pPr>
      <w:pStyle w:val="Footer"/>
      <w:ind w:right="-3488"/>
      <w:jc w:val="right"/>
    </w:pPr>
    <w:r w:rsidRPr="00441114">
      <w:fldChar w:fldCharType="begin"/>
    </w:r>
    <w:r w:rsidRPr="00441114">
      <w:instrText xml:space="preserve"> PAGE   \* MERGEFORMAT </w:instrText>
    </w:r>
    <w:r w:rsidRPr="00441114">
      <w:fldChar w:fldCharType="separate"/>
    </w:r>
    <w:r>
      <w:rPr>
        <w:noProof/>
      </w:rPr>
      <w:t>2</w:t>
    </w:r>
    <w:r w:rsidRPr="00441114">
      <w:rPr>
        <w:noProof/>
      </w:rPr>
      <w:fldChar w:fldCharType="end"/>
    </w:r>
  </w:p>
  <w:p w14:paraId="33B844E2" w14:textId="77777777" w:rsidR="00852342" w:rsidRDefault="00852342"/>
  <w:p w14:paraId="33B844E3" w14:textId="77777777" w:rsidR="00852342" w:rsidRDefault="00852342"/>
  <w:p w14:paraId="33B844E4" w14:textId="77777777" w:rsidR="00852342" w:rsidRDefault="0085234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64D83C" w14:textId="77777777" w:rsidR="009F65F9" w:rsidRDefault="009F65F9" w:rsidP="00441114">
      <w:pPr>
        <w:spacing w:line="240" w:lineRule="auto"/>
      </w:pPr>
      <w:r>
        <w:separator/>
      </w:r>
    </w:p>
  </w:footnote>
  <w:footnote w:type="continuationSeparator" w:id="0">
    <w:p w14:paraId="6C86DC28" w14:textId="77777777" w:rsidR="009F65F9" w:rsidRDefault="009F65F9" w:rsidP="0044111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B844D5" w14:textId="77777777" w:rsidR="00852342" w:rsidRPr="00FD7559" w:rsidRDefault="00852342">
    <w:pPr>
      <w:pStyle w:val="Header"/>
      <w:rPr>
        <w:b/>
        <w:sz w:val="40"/>
      </w:rPr>
    </w:pPr>
    <w:r w:rsidRPr="00FD7559">
      <w:rPr>
        <w:b/>
        <w:sz w:val="40"/>
      </w:rPr>
      <w:t>CURRICULUM VITAE</w:t>
    </w:r>
  </w:p>
  <w:p w14:paraId="33B844D7" w14:textId="0DEC8F49" w:rsidR="00852342" w:rsidRDefault="00852342" w:rsidP="00B275EE">
    <w:pPr>
      <w:pStyle w:val="Header"/>
      <w:spacing w:before="60"/>
    </w:pPr>
    <w:r>
      <w:rPr>
        <w:noProof/>
        <w:lang w:val="en-US"/>
      </w:rPr>
      <mc:AlternateContent>
        <mc:Choice Requires="wps">
          <w:drawing>
            <wp:anchor distT="0" distB="0" distL="114300" distR="114300" simplePos="0" relativeHeight="251664384" behindDoc="0" locked="1" layoutInCell="1" allowOverlap="1" wp14:anchorId="33B844E5" wp14:editId="33B844E6">
              <wp:simplePos x="0" y="0"/>
              <wp:positionH relativeFrom="margin">
                <wp:posOffset>5026025</wp:posOffset>
              </wp:positionH>
              <wp:positionV relativeFrom="page">
                <wp:posOffset>1739900</wp:posOffset>
              </wp:positionV>
              <wp:extent cx="1365250" cy="1332230"/>
              <wp:effectExtent l="0" t="0" r="6350" b="1270"/>
              <wp:wrapNone/>
              <wp:docPr id="2" name="Rectangle 2" descr="Project Photo Portrait"/>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0" cy="1332230"/>
                      </a:xfrm>
                      <a:prstGeom prst="rect">
                        <a:avLst/>
                      </a:prstGeom>
                      <a:solidFill>
                        <a:sysClr val="window" lastClr="FFFFFF">
                          <a:lumMod val="95000"/>
                        </a:sysClr>
                      </a:solidFill>
                      <a:ln>
                        <a:noFill/>
                      </a:ln>
                    </wps:spPr>
                    <wps:txbx>
                      <w:txbxContent>
                        <w:p w14:paraId="33B844EB" w14:textId="77777777" w:rsidR="00852342" w:rsidRDefault="00852342" w:rsidP="00C05D25">
                          <w:pPr>
                            <w:jc w:val="center"/>
                          </w:pPr>
                          <w:r>
                            <w:t>INSERT PHOTO HERE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B844E5" id="Rectangle 2" o:spid="_x0000_s1026" alt="Project Photo Portrait" style="position:absolute;margin-left:395.75pt;margin-top:137pt;width:107.5pt;height:104.9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" fillcolor="#f2f2f2" stroked="f">
              <v:textbox>
                <w:txbxContent>
                  <w:p w14:paraId="33B844EB" w14:textId="77777777" w:rsidR="00852342" w:rsidRDefault="00852342" w:rsidP="00C05D25">
                    <w:pPr>
                      <w:jc w:val="center"/>
                    </w:pPr>
                    <w:r>
                      <w:t>INSERT PHOTO HERE</w:t>
                    </w:r>
                  </w:p>
                </w:txbxContent>
              </v:textbox>
              <w10:wrap anchorx="margin" anchory="page"/>
              <w10:anchorlock/>
            </v:rect>
          </w:pict>
        </mc:Fallback>
      </mc:AlternateContent>
    </w:r>
    <w:r>
      <w:rPr>
        <w:noProof/>
        <w:lang w:val="en-US"/>
      </w:rPr>
      <w:drawing>
        <wp:anchor distT="0" distB="0" distL="0" distR="0" simplePos="0" relativeHeight="251662336" behindDoc="1" locked="1" layoutInCell="1" allowOverlap="0" wp14:anchorId="33B844E7" wp14:editId="076290F0">
          <wp:simplePos x="0" y="0"/>
          <wp:positionH relativeFrom="margin">
            <wp:posOffset>-66040</wp:posOffset>
          </wp:positionH>
          <wp:positionV relativeFrom="page">
            <wp:posOffset>1296035</wp:posOffset>
          </wp:positionV>
          <wp:extent cx="4913630" cy="1329690"/>
          <wp:effectExtent l="0" t="0" r="1270" b="381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over_Grey_Corner_Turn_Block_Imag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913630" cy="132969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B844DB" w14:textId="77777777" w:rsidR="00852342" w:rsidRDefault="00852342">
    <w:pPr>
      <w:pStyle w:val="Header"/>
    </w:pPr>
    <w:r>
      <w:t>PROJECT DESCRIPTION</w:t>
    </w:r>
  </w:p>
  <w:p w14:paraId="33B844DC" w14:textId="77777777" w:rsidR="00852342" w:rsidRDefault="00852342" w:rsidP="00E27E57">
    <w:pPr>
      <w:pStyle w:val="Header"/>
      <w:spacing w:before="60"/>
    </w:pPr>
  </w:p>
  <w:p w14:paraId="33B844DD" w14:textId="77777777" w:rsidR="00852342" w:rsidRDefault="00852342" w:rsidP="00E27E57">
    <w:pPr>
      <w:pStyle w:val="Header"/>
      <w:spacing w:before="60"/>
    </w:pPr>
  </w:p>
  <w:p w14:paraId="33B844DE" w14:textId="77777777" w:rsidR="00852342" w:rsidRDefault="00852342"/>
  <w:p w14:paraId="33B844DF" w14:textId="77777777" w:rsidR="00852342" w:rsidRDefault="00852342"/>
  <w:p w14:paraId="33B844E0" w14:textId="77777777" w:rsidR="00852342" w:rsidRDefault="0085234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127F9"/>
    <w:multiLevelType w:val="hybridMultilevel"/>
    <w:tmpl w:val="541E96CA"/>
    <w:lvl w:ilvl="0" w:tplc="04090001">
      <w:start w:val="1"/>
      <w:numFmt w:val="bullet"/>
      <w:lvlText w:val=""/>
      <w:lvlJc w:val="left"/>
      <w:pPr>
        <w:ind w:left="227" w:hanging="22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36316A"/>
    <w:multiLevelType w:val="hybridMultilevel"/>
    <w:tmpl w:val="C3DA28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E812C4B"/>
    <w:multiLevelType w:val="hybridMultilevel"/>
    <w:tmpl w:val="F558B51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79054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1CCE4250"/>
    <w:multiLevelType w:val="hybridMultilevel"/>
    <w:tmpl w:val="4F028FA8"/>
    <w:lvl w:ilvl="0" w:tplc="6758246A">
      <w:start w:val="1"/>
      <w:numFmt w:val="bullet"/>
      <w:pStyle w:val="SideBullets"/>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5CA7805"/>
    <w:multiLevelType w:val="hybridMultilevel"/>
    <w:tmpl w:val="91A0427C"/>
    <w:lvl w:ilvl="0" w:tplc="91E6CA62">
      <w:start w:val="1"/>
      <w:numFmt w:val="decimal"/>
      <w:lvlText w:val="%1."/>
      <w:lvlJc w:val="left"/>
      <w:pPr>
        <w:ind w:left="284" w:hanging="284"/>
      </w:pPr>
      <w:rPr>
        <w:rFonts w:hint="default"/>
        <w:color w:val="E4610F" w:themeColor="text1"/>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6" w15:restartNumberingAfterBreak="0">
    <w:nsid w:val="2820022E"/>
    <w:multiLevelType w:val="hybridMultilevel"/>
    <w:tmpl w:val="20666E10"/>
    <w:lvl w:ilvl="0" w:tplc="D3829858">
      <w:start w:val="1"/>
      <w:numFmt w:val="bullet"/>
      <w:pStyle w:val="PositionQualifications"/>
      <w:lvlText w:val=""/>
      <w:lvlJc w:val="left"/>
      <w:pPr>
        <w:ind w:left="227" w:hanging="22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1C14B4C"/>
    <w:multiLevelType w:val="hybridMultilevel"/>
    <w:tmpl w:val="5204E824"/>
    <w:lvl w:ilvl="0" w:tplc="56FA3F00">
      <w:start w:val="1"/>
      <w:numFmt w:val="decimal"/>
      <w:pStyle w:val="Skills"/>
      <w:lvlText w:val="%1."/>
      <w:lvlJc w:val="left"/>
      <w:pPr>
        <w:ind w:left="227" w:hanging="227"/>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6AE4EC7"/>
    <w:multiLevelType w:val="hybridMultilevel"/>
    <w:tmpl w:val="1B4EFC34"/>
    <w:lvl w:ilvl="0" w:tplc="1700CFD4">
      <w:start w:val="1"/>
      <w:numFmt w:val="bullet"/>
      <w:lvlText w:val=""/>
      <w:lvlJc w:val="left"/>
      <w:pPr>
        <w:tabs>
          <w:tab w:val="num" w:pos="720"/>
        </w:tabs>
        <w:ind w:left="720" w:hanging="360"/>
      </w:pPr>
      <w:rPr>
        <w:rFonts w:ascii="Wingdings" w:hAnsi="Wingdings" w:hint="default"/>
        <w:color w:val="auto"/>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15:restartNumberingAfterBreak="0">
    <w:nsid w:val="65663397"/>
    <w:multiLevelType w:val="hybridMultilevel"/>
    <w:tmpl w:val="E1E80964"/>
    <w:lvl w:ilvl="0" w:tplc="0A2ED7A6">
      <w:start w:val="1"/>
      <w:numFmt w:val="bullet"/>
      <w:lvlText w:val=""/>
      <w:lvlJc w:val="left"/>
      <w:pPr>
        <w:ind w:left="284" w:hanging="284"/>
      </w:pPr>
      <w:rPr>
        <w:rFonts w:ascii="Symbol" w:hAnsi="Symbol" w:hint="default"/>
        <w:color w:val="E4610F"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13C68CD"/>
    <w:multiLevelType w:val="hybridMultilevel"/>
    <w:tmpl w:val="A4107132"/>
    <w:lvl w:ilvl="0" w:tplc="04090005">
      <w:start w:val="1"/>
      <w:numFmt w:val="bullet"/>
      <w:lvlText w:val=""/>
      <w:lvlJc w:val="left"/>
      <w:pPr>
        <w:tabs>
          <w:tab w:val="num" w:pos="720"/>
        </w:tabs>
        <w:ind w:left="720" w:hanging="360"/>
      </w:pPr>
      <w:rPr>
        <w:rFonts w:ascii="Wingdings" w:hAnsi="Wingdings"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15:restartNumberingAfterBreak="0">
    <w:nsid w:val="77426393"/>
    <w:multiLevelType w:val="hybridMultilevel"/>
    <w:tmpl w:val="9362905C"/>
    <w:lvl w:ilvl="0" w:tplc="08090001">
      <w:start w:val="1"/>
      <w:numFmt w:val="bullet"/>
      <w:lvlText w:val=""/>
      <w:lvlJc w:val="left"/>
      <w:pPr>
        <w:ind w:left="227" w:hanging="22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11"/>
  </w:num>
  <w:num w:numId="3">
    <w:abstractNumId w:val="6"/>
  </w:num>
  <w:num w:numId="4">
    <w:abstractNumId w:val="9"/>
  </w:num>
  <w:num w:numId="5">
    <w:abstractNumId w:val="5"/>
  </w:num>
  <w:num w:numId="6">
    <w:abstractNumId w:val="9"/>
  </w:num>
  <w:num w:numId="7">
    <w:abstractNumId w:val="4"/>
  </w:num>
  <w:num w:numId="8">
    <w:abstractNumId w:val="3"/>
  </w:num>
  <w:num w:numId="9">
    <w:abstractNumId w:val="6"/>
  </w:num>
  <w:num w:numId="10">
    <w:abstractNumId w:val="7"/>
  </w:num>
  <w:num w:numId="11">
    <w:abstractNumId w:val="7"/>
    <w:lvlOverride w:ilvl="0">
      <w:startOverride w:val="1"/>
    </w:lvlOverride>
  </w:num>
  <w:num w:numId="12">
    <w:abstractNumId w:val="7"/>
    <w:lvlOverride w:ilvl="0">
      <w:startOverride w:val="1"/>
    </w:lvlOverride>
  </w:num>
  <w:num w:numId="13">
    <w:abstractNumId w:val="7"/>
    <w:lvlOverride w:ilvl="0">
      <w:startOverride w:val="1"/>
    </w:lvlOverride>
  </w:num>
  <w:num w:numId="14">
    <w:abstractNumId w:val="7"/>
    <w:lvlOverride w:ilvl="0">
      <w:startOverride w:val="1"/>
    </w:lvlOverride>
  </w:num>
  <w:num w:numId="15">
    <w:abstractNumId w:val="0"/>
  </w:num>
  <w:num w:numId="16">
    <w:abstractNumId w:val="1"/>
  </w:num>
  <w:num w:numId="17">
    <w:abstractNumId w:val="10"/>
  </w:num>
  <w:num w:numId="18">
    <w:abstractNumId w:val="8"/>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attachedTemplate r:id="rId1"/>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1F72"/>
    <w:rsid w:val="00001926"/>
    <w:rsid w:val="00003784"/>
    <w:rsid w:val="00004A66"/>
    <w:rsid w:val="0002186A"/>
    <w:rsid w:val="00022C94"/>
    <w:rsid w:val="0002547D"/>
    <w:rsid w:val="000267E9"/>
    <w:rsid w:val="00033304"/>
    <w:rsid w:val="00035CA7"/>
    <w:rsid w:val="000365F3"/>
    <w:rsid w:val="00041F35"/>
    <w:rsid w:val="000435C1"/>
    <w:rsid w:val="0004366E"/>
    <w:rsid w:val="00045B93"/>
    <w:rsid w:val="0004691E"/>
    <w:rsid w:val="00046D64"/>
    <w:rsid w:val="000514DA"/>
    <w:rsid w:val="000518D5"/>
    <w:rsid w:val="00061085"/>
    <w:rsid w:val="00061C6E"/>
    <w:rsid w:val="00075527"/>
    <w:rsid w:val="00096083"/>
    <w:rsid w:val="00097A38"/>
    <w:rsid w:val="000A0D8E"/>
    <w:rsid w:val="000A122B"/>
    <w:rsid w:val="000A3A81"/>
    <w:rsid w:val="000A72EA"/>
    <w:rsid w:val="000B56DF"/>
    <w:rsid w:val="000B646F"/>
    <w:rsid w:val="000D021B"/>
    <w:rsid w:val="000F22AB"/>
    <w:rsid w:val="000F3563"/>
    <w:rsid w:val="000F3573"/>
    <w:rsid w:val="000F7CE5"/>
    <w:rsid w:val="00115C6B"/>
    <w:rsid w:val="00121317"/>
    <w:rsid w:val="001218C9"/>
    <w:rsid w:val="00122B67"/>
    <w:rsid w:val="0012452F"/>
    <w:rsid w:val="001320AE"/>
    <w:rsid w:val="00136EAF"/>
    <w:rsid w:val="0014188C"/>
    <w:rsid w:val="00146C07"/>
    <w:rsid w:val="00153992"/>
    <w:rsid w:val="00154B11"/>
    <w:rsid w:val="00157BAE"/>
    <w:rsid w:val="001646AE"/>
    <w:rsid w:val="001665BE"/>
    <w:rsid w:val="00167CFD"/>
    <w:rsid w:val="0017302E"/>
    <w:rsid w:val="00175A93"/>
    <w:rsid w:val="00183223"/>
    <w:rsid w:val="00185B26"/>
    <w:rsid w:val="00186543"/>
    <w:rsid w:val="0018682A"/>
    <w:rsid w:val="00186BA6"/>
    <w:rsid w:val="00187340"/>
    <w:rsid w:val="00191949"/>
    <w:rsid w:val="00197C67"/>
    <w:rsid w:val="001A3F0B"/>
    <w:rsid w:val="001A7905"/>
    <w:rsid w:val="001B681E"/>
    <w:rsid w:val="001D0A40"/>
    <w:rsid w:val="001D53E2"/>
    <w:rsid w:val="001E4ED8"/>
    <w:rsid w:val="0020341E"/>
    <w:rsid w:val="002163A7"/>
    <w:rsid w:val="00217CF7"/>
    <w:rsid w:val="00220644"/>
    <w:rsid w:val="00222817"/>
    <w:rsid w:val="002229CB"/>
    <w:rsid w:val="0022370D"/>
    <w:rsid w:val="00223E23"/>
    <w:rsid w:val="00226BE1"/>
    <w:rsid w:val="00227022"/>
    <w:rsid w:val="00231175"/>
    <w:rsid w:val="00235838"/>
    <w:rsid w:val="002358C5"/>
    <w:rsid w:val="00237A98"/>
    <w:rsid w:val="00241AE9"/>
    <w:rsid w:val="002473AC"/>
    <w:rsid w:val="00250A3F"/>
    <w:rsid w:val="00251205"/>
    <w:rsid w:val="002517CD"/>
    <w:rsid w:val="00261A4B"/>
    <w:rsid w:val="00262A46"/>
    <w:rsid w:val="00262E6A"/>
    <w:rsid w:val="00265C26"/>
    <w:rsid w:val="00272DB9"/>
    <w:rsid w:val="002736DE"/>
    <w:rsid w:val="002836C0"/>
    <w:rsid w:val="00283A3D"/>
    <w:rsid w:val="00284493"/>
    <w:rsid w:val="00290EE8"/>
    <w:rsid w:val="002952F6"/>
    <w:rsid w:val="002966AE"/>
    <w:rsid w:val="002A02FA"/>
    <w:rsid w:val="002A0765"/>
    <w:rsid w:val="002A57CF"/>
    <w:rsid w:val="002A69C2"/>
    <w:rsid w:val="002B5D58"/>
    <w:rsid w:val="002B6949"/>
    <w:rsid w:val="002C3AF1"/>
    <w:rsid w:val="002C5067"/>
    <w:rsid w:val="002D2A2C"/>
    <w:rsid w:val="002D404A"/>
    <w:rsid w:val="002D4C45"/>
    <w:rsid w:val="002D674F"/>
    <w:rsid w:val="002D6C2D"/>
    <w:rsid w:val="002E00BC"/>
    <w:rsid w:val="002E301E"/>
    <w:rsid w:val="002E48A9"/>
    <w:rsid w:val="002F02CB"/>
    <w:rsid w:val="002F1F5D"/>
    <w:rsid w:val="002F5AEE"/>
    <w:rsid w:val="002F5B9C"/>
    <w:rsid w:val="00300503"/>
    <w:rsid w:val="00303230"/>
    <w:rsid w:val="003037B3"/>
    <w:rsid w:val="00307782"/>
    <w:rsid w:val="003151F9"/>
    <w:rsid w:val="00316E2C"/>
    <w:rsid w:val="003237DC"/>
    <w:rsid w:val="00326658"/>
    <w:rsid w:val="0033109C"/>
    <w:rsid w:val="0033526A"/>
    <w:rsid w:val="00337923"/>
    <w:rsid w:val="003413B7"/>
    <w:rsid w:val="0034371E"/>
    <w:rsid w:val="00344C6C"/>
    <w:rsid w:val="0034670B"/>
    <w:rsid w:val="00346E7D"/>
    <w:rsid w:val="00347319"/>
    <w:rsid w:val="0035138F"/>
    <w:rsid w:val="00351C0F"/>
    <w:rsid w:val="00354B6F"/>
    <w:rsid w:val="00356204"/>
    <w:rsid w:val="003605F1"/>
    <w:rsid w:val="0036197A"/>
    <w:rsid w:val="003619B8"/>
    <w:rsid w:val="00362AB7"/>
    <w:rsid w:val="00362D8A"/>
    <w:rsid w:val="003655B6"/>
    <w:rsid w:val="003673F4"/>
    <w:rsid w:val="00371E75"/>
    <w:rsid w:val="003744D8"/>
    <w:rsid w:val="003751C4"/>
    <w:rsid w:val="003775A3"/>
    <w:rsid w:val="00392392"/>
    <w:rsid w:val="00392475"/>
    <w:rsid w:val="00396B0A"/>
    <w:rsid w:val="003A0919"/>
    <w:rsid w:val="003A0F7E"/>
    <w:rsid w:val="003A13FD"/>
    <w:rsid w:val="003B7FCD"/>
    <w:rsid w:val="003C7939"/>
    <w:rsid w:val="003D127D"/>
    <w:rsid w:val="003D36C6"/>
    <w:rsid w:val="003E45FE"/>
    <w:rsid w:val="003E4B95"/>
    <w:rsid w:val="003E5934"/>
    <w:rsid w:val="003E6D70"/>
    <w:rsid w:val="00400D0E"/>
    <w:rsid w:val="00405857"/>
    <w:rsid w:val="00405DF5"/>
    <w:rsid w:val="00407189"/>
    <w:rsid w:val="0041115D"/>
    <w:rsid w:val="004151C6"/>
    <w:rsid w:val="00415504"/>
    <w:rsid w:val="00420B75"/>
    <w:rsid w:val="00421901"/>
    <w:rsid w:val="00426B88"/>
    <w:rsid w:val="00426D78"/>
    <w:rsid w:val="004334D1"/>
    <w:rsid w:val="004339FA"/>
    <w:rsid w:val="0043550B"/>
    <w:rsid w:val="004405B7"/>
    <w:rsid w:val="00441114"/>
    <w:rsid w:val="004415F0"/>
    <w:rsid w:val="00453796"/>
    <w:rsid w:val="004560EC"/>
    <w:rsid w:val="00460353"/>
    <w:rsid w:val="00461211"/>
    <w:rsid w:val="00463ED6"/>
    <w:rsid w:val="00464CF2"/>
    <w:rsid w:val="004652A7"/>
    <w:rsid w:val="0048054A"/>
    <w:rsid w:val="00480595"/>
    <w:rsid w:val="00481083"/>
    <w:rsid w:val="004844D3"/>
    <w:rsid w:val="00486ECA"/>
    <w:rsid w:val="004879C8"/>
    <w:rsid w:val="00493366"/>
    <w:rsid w:val="00497877"/>
    <w:rsid w:val="004A0F28"/>
    <w:rsid w:val="004A3EEA"/>
    <w:rsid w:val="004B683E"/>
    <w:rsid w:val="004B76B3"/>
    <w:rsid w:val="004B7C4B"/>
    <w:rsid w:val="004C1C12"/>
    <w:rsid w:val="004C5D51"/>
    <w:rsid w:val="004D389C"/>
    <w:rsid w:val="004E12CC"/>
    <w:rsid w:val="004E3FCF"/>
    <w:rsid w:val="004F183C"/>
    <w:rsid w:val="00500EBB"/>
    <w:rsid w:val="00501168"/>
    <w:rsid w:val="00501F40"/>
    <w:rsid w:val="00502E4E"/>
    <w:rsid w:val="005038DA"/>
    <w:rsid w:val="00504F6A"/>
    <w:rsid w:val="0051337F"/>
    <w:rsid w:val="005213E1"/>
    <w:rsid w:val="00522CD1"/>
    <w:rsid w:val="00523A1C"/>
    <w:rsid w:val="005259FA"/>
    <w:rsid w:val="00526169"/>
    <w:rsid w:val="005261E3"/>
    <w:rsid w:val="00526E6F"/>
    <w:rsid w:val="00532A27"/>
    <w:rsid w:val="00537A1B"/>
    <w:rsid w:val="00543194"/>
    <w:rsid w:val="005547B6"/>
    <w:rsid w:val="005630BA"/>
    <w:rsid w:val="005638FC"/>
    <w:rsid w:val="00575F68"/>
    <w:rsid w:val="00577D5E"/>
    <w:rsid w:val="00587923"/>
    <w:rsid w:val="005917D5"/>
    <w:rsid w:val="0059269E"/>
    <w:rsid w:val="00592E26"/>
    <w:rsid w:val="005A73D9"/>
    <w:rsid w:val="005B29AB"/>
    <w:rsid w:val="005B362B"/>
    <w:rsid w:val="005B3A06"/>
    <w:rsid w:val="005B7AFD"/>
    <w:rsid w:val="005C74BC"/>
    <w:rsid w:val="005D6357"/>
    <w:rsid w:val="005D6CD3"/>
    <w:rsid w:val="005E123C"/>
    <w:rsid w:val="005E2F0F"/>
    <w:rsid w:val="005E3082"/>
    <w:rsid w:val="005E3E7D"/>
    <w:rsid w:val="005E4914"/>
    <w:rsid w:val="005E670A"/>
    <w:rsid w:val="005F338C"/>
    <w:rsid w:val="005F5ECD"/>
    <w:rsid w:val="006014FF"/>
    <w:rsid w:val="0060712C"/>
    <w:rsid w:val="00612440"/>
    <w:rsid w:val="00613241"/>
    <w:rsid w:val="00615B5E"/>
    <w:rsid w:val="00617E5F"/>
    <w:rsid w:val="006231A4"/>
    <w:rsid w:val="0062438C"/>
    <w:rsid w:val="00625B51"/>
    <w:rsid w:val="00630D36"/>
    <w:rsid w:val="00632A6D"/>
    <w:rsid w:val="00636FE9"/>
    <w:rsid w:val="00643596"/>
    <w:rsid w:val="006475E7"/>
    <w:rsid w:val="006549A8"/>
    <w:rsid w:val="00654C11"/>
    <w:rsid w:val="006601BF"/>
    <w:rsid w:val="00660844"/>
    <w:rsid w:val="0066708F"/>
    <w:rsid w:val="00676366"/>
    <w:rsid w:val="00695E69"/>
    <w:rsid w:val="006A3329"/>
    <w:rsid w:val="006A79D6"/>
    <w:rsid w:val="006A7F25"/>
    <w:rsid w:val="006B14A6"/>
    <w:rsid w:val="006B7439"/>
    <w:rsid w:val="006C69D1"/>
    <w:rsid w:val="006C74EE"/>
    <w:rsid w:val="006C7B1F"/>
    <w:rsid w:val="006E0F2E"/>
    <w:rsid w:val="006E6113"/>
    <w:rsid w:val="006E75EE"/>
    <w:rsid w:val="006E7A62"/>
    <w:rsid w:val="006F1893"/>
    <w:rsid w:val="006F497C"/>
    <w:rsid w:val="006F527F"/>
    <w:rsid w:val="006F5828"/>
    <w:rsid w:val="00701412"/>
    <w:rsid w:val="00704039"/>
    <w:rsid w:val="00706176"/>
    <w:rsid w:val="00706BA5"/>
    <w:rsid w:val="0071114B"/>
    <w:rsid w:val="0071206F"/>
    <w:rsid w:val="00713568"/>
    <w:rsid w:val="00720503"/>
    <w:rsid w:val="00720D8B"/>
    <w:rsid w:val="007336E7"/>
    <w:rsid w:val="007356A8"/>
    <w:rsid w:val="00740A23"/>
    <w:rsid w:val="00742580"/>
    <w:rsid w:val="00745219"/>
    <w:rsid w:val="00756A81"/>
    <w:rsid w:val="00760533"/>
    <w:rsid w:val="00773488"/>
    <w:rsid w:val="00783DCD"/>
    <w:rsid w:val="007854EA"/>
    <w:rsid w:val="00787C71"/>
    <w:rsid w:val="00787C82"/>
    <w:rsid w:val="00787F3E"/>
    <w:rsid w:val="007911B1"/>
    <w:rsid w:val="00795CFE"/>
    <w:rsid w:val="0079713A"/>
    <w:rsid w:val="007A0194"/>
    <w:rsid w:val="007B14AE"/>
    <w:rsid w:val="007B1FD1"/>
    <w:rsid w:val="007B3DF0"/>
    <w:rsid w:val="007B7879"/>
    <w:rsid w:val="007B7C7B"/>
    <w:rsid w:val="007C1DF6"/>
    <w:rsid w:val="007C1E80"/>
    <w:rsid w:val="007D2562"/>
    <w:rsid w:val="007D3F25"/>
    <w:rsid w:val="007D4451"/>
    <w:rsid w:val="007E08F0"/>
    <w:rsid w:val="007E4520"/>
    <w:rsid w:val="007E4B5B"/>
    <w:rsid w:val="007F1F16"/>
    <w:rsid w:val="007F5662"/>
    <w:rsid w:val="007F590C"/>
    <w:rsid w:val="007F6A63"/>
    <w:rsid w:val="00810475"/>
    <w:rsid w:val="00811005"/>
    <w:rsid w:val="0081738F"/>
    <w:rsid w:val="00817850"/>
    <w:rsid w:val="0082236C"/>
    <w:rsid w:val="00830DED"/>
    <w:rsid w:val="008478C1"/>
    <w:rsid w:val="00850F93"/>
    <w:rsid w:val="00851278"/>
    <w:rsid w:val="00852342"/>
    <w:rsid w:val="00854BC1"/>
    <w:rsid w:val="00855DD7"/>
    <w:rsid w:val="0085616F"/>
    <w:rsid w:val="00857977"/>
    <w:rsid w:val="008647B7"/>
    <w:rsid w:val="00864E87"/>
    <w:rsid w:val="00864FA3"/>
    <w:rsid w:val="00865A80"/>
    <w:rsid w:val="00867A5B"/>
    <w:rsid w:val="00875FDC"/>
    <w:rsid w:val="00876E94"/>
    <w:rsid w:val="00890F2D"/>
    <w:rsid w:val="008962F0"/>
    <w:rsid w:val="008A1DD8"/>
    <w:rsid w:val="008A29C0"/>
    <w:rsid w:val="008C15C1"/>
    <w:rsid w:val="008C4C02"/>
    <w:rsid w:val="008C7215"/>
    <w:rsid w:val="008D0CB6"/>
    <w:rsid w:val="008D1D38"/>
    <w:rsid w:val="008D3CF2"/>
    <w:rsid w:val="008E4A55"/>
    <w:rsid w:val="008E7A7A"/>
    <w:rsid w:val="008F188B"/>
    <w:rsid w:val="008F1EE9"/>
    <w:rsid w:val="008F36B8"/>
    <w:rsid w:val="008F5C82"/>
    <w:rsid w:val="00907A5D"/>
    <w:rsid w:val="00914FA3"/>
    <w:rsid w:val="00917C41"/>
    <w:rsid w:val="0092292A"/>
    <w:rsid w:val="00925C85"/>
    <w:rsid w:val="00927693"/>
    <w:rsid w:val="0093294F"/>
    <w:rsid w:val="009340A8"/>
    <w:rsid w:val="00937AFA"/>
    <w:rsid w:val="009462F0"/>
    <w:rsid w:val="00946638"/>
    <w:rsid w:val="0094784A"/>
    <w:rsid w:val="009560F7"/>
    <w:rsid w:val="00961777"/>
    <w:rsid w:val="00962006"/>
    <w:rsid w:val="00966700"/>
    <w:rsid w:val="00966BF5"/>
    <w:rsid w:val="009758BD"/>
    <w:rsid w:val="0098203C"/>
    <w:rsid w:val="00984272"/>
    <w:rsid w:val="0098442B"/>
    <w:rsid w:val="00986403"/>
    <w:rsid w:val="00990C9B"/>
    <w:rsid w:val="00996A3E"/>
    <w:rsid w:val="009977C9"/>
    <w:rsid w:val="009A01A9"/>
    <w:rsid w:val="009A1F08"/>
    <w:rsid w:val="009B4238"/>
    <w:rsid w:val="009B5811"/>
    <w:rsid w:val="009B59BD"/>
    <w:rsid w:val="009B6ADC"/>
    <w:rsid w:val="009C189A"/>
    <w:rsid w:val="009C5331"/>
    <w:rsid w:val="009D3D02"/>
    <w:rsid w:val="009D47E7"/>
    <w:rsid w:val="009D526F"/>
    <w:rsid w:val="009F0B68"/>
    <w:rsid w:val="009F48BA"/>
    <w:rsid w:val="009F5C51"/>
    <w:rsid w:val="009F65F9"/>
    <w:rsid w:val="00A06E3D"/>
    <w:rsid w:val="00A07A9D"/>
    <w:rsid w:val="00A15E69"/>
    <w:rsid w:val="00A20773"/>
    <w:rsid w:val="00A319B2"/>
    <w:rsid w:val="00A3582E"/>
    <w:rsid w:val="00A41407"/>
    <w:rsid w:val="00A42E9B"/>
    <w:rsid w:val="00A55F86"/>
    <w:rsid w:val="00A56072"/>
    <w:rsid w:val="00A60B1B"/>
    <w:rsid w:val="00A63747"/>
    <w:rsid w:val="00A6550C"/>
    <w:rsid w:val="00A674EF"/>
    <w:rsid w:val="00A72563"/>
    <w:rsid w:val="00A749CD"/>
    <w:rsid w:val="00A802CA"/>
    <w:rsid w:val="00A90516"/>
    <w:rsid w:val="00AA171D"/>
    <w:rsid w:val="00AA4496"/>
    <w:rsid w:val="00AA7755"/>
    <w:rsid w:val="00AB2244"/>
    <w:rsid w:val="00AB6FCC"/>
    <w:rsid w:val="00AC3CD7"/>
    <w:rsid w:val="00AC4615"/>
    <w:rsid w:val="00AD056F"/>
    <w:rsid w:val="00AD563E"/>
    <w:rsid w:val="00AE614C"/>
    <w:rsid w:val="00AF131C"/>
    <w:rsid w:val="00AF454B"/>
    <w:rsid w:val="00AF55D1"/>
    <w:rsid w:val="00B05B2F"/>
    <w:rsid w:val="00B06930"/>
    <w:rsid w:val="00B069A8"/>
    <w:rsid w:val="00B106D4"/>
    <w:rsid w:val="00B1210D"/>
    <w:rsid w:val="00B25A7B"/>
    <w:rsid w:val="00B25FA8"/>
    <w:rsid w:val="00B275EE"/>
    <w:rsid w:val="00B27D39"/>
    <w:rsid w:val="00B425EB"/>
    <w:rsid w:val="00B43559"/>
    <w:rsid w:val="00B444A6"/>
    <w:rsid w:val="00B45B67"/>
    <w:rsid w:val="00B51F72"/>
    <w:rsid w:val="00B568BB"/>
    <w:rsid w:val="00B62C0F"/>
    <w:rsid w:val="00B63ACA"/>
    <w:rsid w:val="00B72C78"/>
    <w:rsid w:val="00B7528F"/>
    <w:rsid w:val="00B8250F"/>
    <w:rsid w:val="00B9070E"/>
    <w:rsid w:val="00B9191F"/>
    <w:rsid w:val="00B95350"/>
    <w:rsid w:val="00BA01AA"/>
    <w:rsid w:val="00BB23CB"/>
    <w:rsid w:val="00BB2BBE"/>
    <w:rsid w:val="00BB3E35"/>
    <w:rsid w:val="00BB4C05"/>
    <w:rsid w:val="00BB6EB0"/>
    <w:rsid w:val="00BC0D2C"/>
    <w:rsid w:val="00BC1872"/>
    <w:rsid w:val="00BC4785"/>
    <w:rsid w:val="00BC637F"/>
    <w:rsid w:val="00BD32F5"/>
    <w:rsid w:val="00BE6177"/>
    <w:rsid w:val="00BE7116"/>
    <w:rsid w:val="00BF66C1"/>
    <w:rsid w:val="00BF7AC6"/>
    <w:rsid w:val="00C02520"/>
    <w:rsid w:val="00C027F1"/>
    <w:rsid w:val="00C028D9"/>
    <w:rsid w:val="00C04F8F"/>
    <w:rsid w:val="00C05D25"/>
    <w:rsid w:val="00C06A52"/>
    <w:rsid w:val="00C07AFE"/>
    <w:rsid w:val="00C12661"/>
    <w:rsid w:val="00C2091F"/>
    <w:rsid w:val="00C270B2"/>
    <w:rsid w:val="00C30146"/>
    <w:rsid w:val="00C3173A"/>
    <w:rsid w:val="00C3430C"/>
    <w:rsid w:val="00C45BB0"/>
    <w:rsid w:val="00C46C78"/>
    <w:rsid w:val="00C46E31"/>
    <w:rsid w:val="00C47F50"/>
    <w:rsid w:val="00C54FB1"/>
    <w:rsid w:val="00C642CB"/>
    <w:rsid w:val="00C73A1F"/>
    <w:rsid w:val="00C81DD6"/>
    <w:rsid w:val="00C91896"/>
    <w:rsid w:val="00C9454E"/>
    <w:rsid w:val="00C94E57"/>
    <w:rsid w:val="00C95408"/>
    <w:rsid w:val="00C972AF"/>
    <w:rsid w:val="00CB4DB7"/>
    <w:rsid w:val="00CB501D"/>
    <w:rsid w:val="00CB7050"/>
    <w:rsid w:val="00CB781C"/>
    <w:rsid w:val="00CC0871"/>
    <w:rsid w:val="00CC142E"/>
    <w:rsid w:val="00CC337E"/>
    <w:rsid w:val="00CE7867"/>
    <w:rsid w:val="00CF2BD1"/>
    <w:rsid w:val="00D01DAB"/>
    <w:rsid w:val="00D104FF"/>
    <w:rsid w:val="00D14156"/>
    <w:rsid w:val="00D14F1C"/>
    <w:rsid w:val="00D15952"/>
    <w:rsid w:val="00D17F84"/>
    <w:rsid w:val="00D21CF9"/>
    <w:rsid w:val="00D2746E"/>
    <w:rsid w:val="00D32350"/>
    <w:rsid w:val="00D3330B"/>
    <w:rsid w:val="00D350D6"/>
    <w:rsid w:val="00D43A76"/>
    <w:rsid w:val="00D44B5E"/>
    <w:rsid w:val="00D44FE0"/>
    <w:rsid w:val="00D50899"/>
    <w:rsid w:val="00D5759E"/>
    <w:rsid w:val="00D63BF5"/>
    <w:rsid w:val="00D65A74"/>
    <w:rsid w:val="00D675CF"/>
    <w:rsid w:val="00D73692"/>
    <w:rsid w:val="00D736A6"/>
    <w:rsid w:val="00D76370"/>
    <w:rsid w:val="00D77383"/>
    <w:rsid w:val="00D77766"/>
    <w:rsid w:val="00D87F1B"/>
    <w:rsid w:val="00D90003"/>
    <w:rsid w:val="00D91EED"/>
    <w:rsid w:val="00DA079F"/>
    <w:rsid w:val="00DA1064"/>
    <w:rsid w:val="00DA1330"/>
    <w:rsid w:val="00DA1537"/>
    <w:rsid w:val="00DA1680"/>
    <w:rsid w:val="00DA219D"/>
    <w:rsid w:val="00DA34E0"/>
    <w:rsid w:val="00DA5532"/>
    <w:rsid w:val="00DA6967"/>
    <w:rsid w:val="00DB2C9F"/>
    <w:rsid w:val="00DB60BC"/>
    <w:rsid w:val="00DD6230"/>
    <w:rsid w:val="00DE341A"/>
    <w:rsid w:val="00DF48DD"/>
    <w:rsid w:val="00E00D18"/>
    <w:rsid w:val="00E11A6A"/>
    <w:rsid w:val="00E1454F"/>
    <w:rsid w:val="00E2130F"/>
    <w:rsid w:val="00E27E57"/>
    <w:rsid w:val="00E32572"/>
    <w:rsid w:val="00E32CDA"/>
    <w:rsid w:val="00E475B0"/>
    <w:rsid w:val="00E54A50"/>
    <w:rsid w:val="00E61BD1"/>
    <w:rsid w:val="00E62649"/>
    <w:rsid w:val="00E62745"/>
    <w:rsid w:val="00E67BCB"/>
    <w:rsid w:val="00E710B1"/>
    <w:rsid w:val="00E72CF0"/>
    <w:rsid w:val="00E86634"/>
    <w:rsid w:val="00E91EDD"/>
    <w:rsid w:val="00E935CD"/>
    <w:rsid w:val="00E9404D"/>
    <w:rsid w:val="00E94EEC"/>
    <w:rsid w:val="00E9712F"/>
    <w:rsid w:val="00EA3905"/>
    <w:rsid w:val="00EA562B"/>
    <w:rsid w:val="00EB39B0"/>
    <w:rsid w:val="00EC281A"/>
    <w:rsid w:val="00EC5876"/>
    <w:rsid w:val="00EC7D4E"/>
    <w:rsid w:val="00ED14D9"/>
    <w:rsid w:val="00EE1E3A"/>
    <w:rsid w:val="00EE4515"/>
    <w:rsid w:val="00EF191D"/>
    <w:rsid w:val="00EF5ADF"/>
    <w:rsid w:val="00EF6419"/>
    <w:rsid w:val="00EF7641"/>
    <w:rsid w:val="00F06DF6"/>
    <w:rsid w:val="00F13285"/>
    <w:rsid w:val="00F1460E"/>
    <w:rsid w:val="00F1483C"/>
    <w:rsid w:val="00F15417"/>
    <w:rsid w:val="00F154A6"/>
    <w:rsid w:val="00F2238A"/>
    <w:rsid w:val="00F27848"/>
    <w:rsid w:val="00F31E06"/>
    <w:rsid w:val="00F34530"/>
    <w:rsid w:val="00F345D9"/>
    <w:rsid w:val="00F34969"/>
    <w:rsid w:val="00F37929"/>
    <w:rsid w:val="00F40D62"/>
    <w:rsid w:val="00F41352"/>
    <w:rsid w:val="00F43DBE"/>
    <w:rsid w:val="00F4468E"/>
    <w:rsid w:val="00F45AF7"/>
    <w:rsid w:val="00F51FB0"/>
    <w:rsid w:val="00F5681A"/>
    <w:rsid w:val="00F64595"/>
    <w:rsid w:val="00F64EFF"/>
    <w:rsid w:val="00F65215"/>
    <w:rsid w:val="00F662F2"/>
    <w:rsid w:val="00F918E2"/>
    <w:rsid w:val="00F94D2B"/>
    <w:rsid w:val="00F97E99"/>
    <w:rsid w:val="00FA59BE"/>
    <w:rsid w:val="00FA5CE9"/>
    <w:rsid w:val="00FA7C53"/>
    <w:rsid w:val="00FB0474"/>
    <w:rsid w:val="00FB14ED"/>
    <w:rsid w:val="00FB46F4"/>
    <w:rsid w:val="00FC1B63"/>
    <w:rsid w:val="00FC3851"/>
    <w:rsid w:val="00FD7559"/>
    <w:rsid w:val="00FE35CA"/>
    <w:rsid w:val="00FE44D1"/>
    <w:rsid w:val="00FE6FE6"/>
    <w:rsid w:val="00FF47E8"/>
    <w:rsid w:val="00FF7B5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B8443D"/>
  <w15:chartTrackingRefBased/>
  <w15:docId w15:val="{ED7210D8-ABF1-455F-A549-AECC265A1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lang w:val="en-GB" w:eastAsia="en-US" w:bidi="ar-SA"/>
      </w:rPr>
    </w:rPrDefault>
    <w:pPrDefault>
      <w:pPr>
        <w:spacing w:line="240" w:lineRule="atLeast"/>
      </w:pPr>
    </w:pPrDefault>
  </w:docDefaults>
  <w:latentStyles w:defLockedState="0" w:defUIPriority="99" w:defSemiHidden="0" w:defUnhideWhenUsed="0" w:defQFormat="0" w:count="376">
    <w:lsdException w:name="Normal" w:uiPriority="5" w:qFormat="1"/>
    <w:lsdException w:name="heading 1" w:semiHidden="1" w:uiPriority="9"/>
    <w:lsdException w:name="heading 2" w:semiHidden="1"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2"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5"/>
    <w:qFormat/>
    <w:rsid w:val="00D7738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36FE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rsid w:val="00D44B5E"/>
    <w:pPr>
      <w:ind w:left="720"/>
      <w:contextualSpacing/>
    </w:pPr>
  </w:style>
  <w:style w:type="paragraph" w:customStyle="1" w:styleId="SideBullets">
    <w:name w:val="Side Bullets"/>
    <w:basedOn w:val="SideText"/>
    <w:link w:val="SideBulletsChar"/>
    <w:uiPriority w:val="1"/>
    <w:rsid w:val="005213E1"/>
    <w:pPr>
      <w:numPr>
        <w:numId w:val="7"/>
      </w:numPr>
    </w:pPr>
  </w:style>
  <w:style w:type="paragraph" w:customStyle="1" w:styleId="ClientQuote">
    <w:name w:val="Client Quote"/>
    <w:basedOn w:val="Normal"/>
    <w:uiPriority w:val="2"/>
    <w:rsid w:val="00F154A6"/>
    <w:pPr>
      <w:spacing w:after="360"/>
    </w:pPr>
    <w:rPr>
      <w:b/>
      <w:i/>
      <w:color w:val="E4610F" w:themeColor="text1"/>
    </w:rPr>
  </w:style>
  <w:style w:type="paragraph" w:customStyle="1" w:styleId="HighlightHeading">
    <w:name w:val="Highlight Heading"/>
    <w:basedOn w:val="Normal"/>
    <w:link w:val="HighlightHeadingChar"/>
    <w:uiPriority w:val="2"/>
    <w:rsid w:val="0002186A"/>
    <w:pPr>
      <w:spacing w:line="260" w:lineRule="atLeast"/>
    </w:pPr>
    <w:rPr>
      <w:rFonts w:ascii="Arial Bold" w:hAnsi="Arial Bold"/>
      <w:b/>
      <w:caps/>
    </w:rPr>
  </w:style>
  <w:style w:type="character" w:customStyle="1" w:styleId="HighlightHeadingChar">
    <w:name w:val="Highlight Heading Char"/>
    <w:basedOn w:val="DefaultParagraphFont"/>
    <w:link w:val="HighlightHeading"/>
    <w:uiPriority w:val="2"/>
    <w:rsid w:val="0002186A"/>
    <w:rPr>
      <w:rFonts w:ascii="Arial Bold" w:hAnsi="Arial Bold"/>
      <w:b/>
      <w:caps/>
    </w:rPr>
  </w:style>
  <w:style w:type="paragraph" w:customStyle="1" w:styleId="HighlightText">
    <w:name w:val="Highlight Text"/>
    <w:basedOn w:val="Normal"/>
    <w:link w:val="HighlightTextChar"/>
    <w:uiPriority w:val="2"/>
    <w:rsid w:val="0002186A"/>
    <w:rPr>
      <w:sz w:val="18"/>
    </w:rPr>
  </w:style>
  <w:style w:type="character" w:customStyle="1" w:styleId="HighlightTextChar">
    <w:name w:val="Highlight Text Char"/>
    <w:basedOn w:val="DefaultParagraphFont"/>
    <w:link w:val="HighlightText"/>
    <w:uiPriority w:val="2"/>
    <w:rsid w:val="0002186A"/>
    <w:rPr>
      <w:sz w:val="18"/>
    </w:rPr>
  </w:style>
  <w:style w:type="paragraph" w:customStyle="1" w:styleId="Accreditation">
    <w:name w:val="Accreditation"/>
    <w:basedOn w:val="Normal"/>
    <w:uiPriority w:val="2"/>
    <w:rsid w:val="00F154A6"/>
    <w:pPr>
      <w:spacing w:line="200" w:lineRule="atLeast"/>
    </w:pPr>
    <w:rPr>
      <w:color w:val="E4610F" w:themeColor="text1"/>
      <w:sz w:val="16"/>
    </w:rPr>
  </w:style>
  <w:style w:type="paragraph" w:styleId="Title">
    <w:name w:val="Title"/>
    <w:basedOn w:val="Normal"/>
    <w:next w:val="Subtitle"/>
    <w:link w:val="TitleChar"/>
    <w:uiPriority w:val="10"/>
    <w:qFormat/>
    <w:rsid w:val="003751C4"/>
    <w:pPr>
      <w:spacing w:line="360" w:lineRule="atLeast"/>
    </w:pPr>
    <w:rPr>
      <w:caps/>
      <w:color w:val="FFFFFF" w:themeColor="background1"/>
      <w:sz w:val="28"/>
    </w:rPr>
  </w:style>
  <w:style w:type="character" w:customStyle="1" w:styleId="TitleChar">
    <w:name w:val="Title Char"/>
    <w:basedOn w:val="DefaultParagraphFont"/>
    <w:link w:val="Title"/>
    <w:uiPriority w:val="10"/>
    <w:rsid w:val="003751C4"/>
    <w:rPr>
      <w:caps/>
      <w:color w:val="FFFFFF" w:themeColor="background1"/>
      <w:sz w:val="28"/>
    </w:rPr>
  </w:style>
  <w:style w:type="paragraph" w:styleId="Subtitle">
    <w:name w:val="Subtitle"/>
    <w:basedOn w:val="Normal"/>
    <w:next w:val="Normal"/>
    <w:link w:val="SubtitleChar"/>
    <w:uiPriority w:val="11"/>
    <w:qFormat/>
    <w:rsid w:val="0004366E"/>
    <w:pPr>
      <w:spacing w:after="120" w:line="360" w:lineRule="atLeast"/>
    </w:pPr>
    <w:rPr>
      <w:color w:val="FFFFFF" w:themeColor="background1"/>
      <w:sz w:val="24"/>
    </w:rPr>
  </w:style>
  <w:style w:type="character" w:customStyle="1" w:styleId="SubtitleChar">
    <w:name w:val="Subtitle Char"/>
    <w:basedOn w:val="DefaultParagraphFont"/>
    <w:link w:val="Subtitle"/>
    <w:uiPriority w:val="11"/>
    <w:rsid w:val="0004366E"/>
    <w:rPr>
      <w:color w:val="FFFFFF" w:themeColor="background1"/>
      <w:sz w:val="24"/>
    </w:rPr>
  </w:style>
  <w:style w:type="paragraph" w:customStyle="1" w:styleId="Name">
    <w:name w:val="Name"/>
    <w:link w:val="NameChar"/>
    <w:rsid w:val="00C2091F"/>
    <w:pPr>
      <w:spacing w:line="380" w:lineRule="atLeast"/>
    </w:pPr>
    <w:rPr>
      <w:rFonts w:ascii="Arial Bold" w:hAnsi="Arial Bold"/>
      <w:b/>
      <w:caps/>
      <w:color w:val="FFFFFF" w:themeColor="background1"/>
      <w:sz w:val="34"/>
    </w:rPr>
  </w:style>
  <w:style w:type="character" w:customStyle="1" w:styleId="NameChar">
    <w:name w:val="Name Char"/>
    <w:basedOn w:val="DefaultParagraphFont"/>
    <w:link w:val="Name"/>
    <w:rsid w:val="00C2091F"/>
    <w:rPr>
      <w:rFonts w:ascii="Arial Bold" w:hAnsi="Arial Bold"/>
      <w:b/>
      <w:caps/>
      <w:color w:val="FFFFFF" w:themeColor="background1"/>
      <w:sz w:val="34"/>
    </w:rPr>
  </w:style>
  <w:style w:type="paragraph" w:customStyle="1" w:styleId="ProjectDescription">
    <w:name w:val="Project Description"/>
    <w:basedOn w:val="Normal"/>
    <w:link w:val="ProjectDescriptionChar"/>
    <w:rsid w:val="00284493"/>
    <w:pPr>
      <w:spacing w:after="480" w:line="320" w:lineRule="atLeast"/>
    </w:pPr>
    <w:rPr>
      <w:rFonts w:cs="Arial"/>
      <w:color w:val="E4610F" w:themeColor="text1"/>
      <w:sz w:val="28"/>
    </w:rPr>
  </w:style>
  <w:style w:type="paragraph" w:customStyle="1" w:styleId="Outline">
    <w:name w:val="Outline"/>
    <w:basedOn w:val="Normal"/>
    <w:link w:val="OutlineChar"/>
    <w:rsid w:val="0079713A"/>
    <w:pPr>
      <w:keepNext/>
      <w:spacing w:line="320" w:lineRule="atLeast"/>
      <w:ind w:right="2126"/>
    </w:pPr>
    <w:rPr>
      <w:rFonts w:ascii="Arial Bold" w:hAnsi="Arial Bold"/>
      <w:color w:val="E4610F" w:themeColor="text1"/>
      <w:sz w:val="28"/>
    </w:rPr>
  </w:style>
  <w:style w:type="paragraph" w:customStyle="1" w:styleId="SideHeading">
    <w:name w:val="Side Heading"/>
    <w:basedOn w:val="Normal"/>
    <w:next w:val="SideText"/>
    <w:qFormat/>
    <w:rsid w:val="002836C0"/>
    <w:rPr>
      <w:rFonts w:ascii="Arial Bold" w:hAnsi="Arial Bold" w:cs="Arial"/>
      <w:b/>
      <w:caps/>
    </w:rPr>
  </w:style>
  <w:style w:type="paragraph" w:customStyle="1" w:styleId="SideText">
    <w:name w:val="Side Text"/>
    <w:basedOn w:val="Normal"/>
    <w:link w:val="SideTextChar"/>
    <w:qFormat/>
    <w:rsid w:val="00504F6A"/>
    <w:pPr>
      <w:spacing w:before="40" w:line="200" w:lineRule="atLeast"/>
    </w:pPr>
    <w:rPr>
      <w:rFonts w:cs="Arial"/>
      <w:color w:val="E4610F" w:themeColor="text1"/>
      <w:sz w:val="18"/>
    </w:rPr>
  </w:style>
  <w:style w:type="paragraph" w:customStyle="1" w:styleId="ProjectExperience">
    <w:name w:val="Project Experience"/>
    <w:basedOn w:val="Normal"/>
    <w:rsid w:val="00B06930"/>
    <w:pPr>
      <w:spacing w:before="240" w:line="320" w:lineRule="atLeast"/>
    </w:pPr>
    <w:rPr>
      <w:rFonts w:cs="Arial"/>
      <w:sz w:val="28"/>
    </w:rPr>
  </w:style>
  <w:style w:type="paragraph" w:customStyle="1" w:styleId="MainHeading">
    <w:name w:val="Main Heading"/>
    <w:basedOn w:val="Normal"/>
    <w:next w:val="BodyText"/>
    <w:uiPriority w:val="3"/>
    <w:qFormat/>
    <w:rsid w:val="002836C0"/>
    <w:pPr>
      <w:spacing w:after="120" w:line="280" w:lineRule="atLeast"/>
    </w:pPr>
    <w:rPr>
      <w:rFonts w:cs="Arial"/>
      <w:b/>
      <w:color w:val="E4610F" w:themeColor="text1"/>
      <w:sz w:val="24"/>
    </w:rPr>
  </w:style>
  <w:style w:type="paragraph" w:customStyle="1" w:styleId="SubHeading">
    <w:name w:val="Sub Heading"/>
    <w:basedOn w:val="Normal"/>
    <w:link w:val="SubHeadingChar"/>
    <w:uiPriority w:val="1"/>
    <w:qFormat/>
    <w:rsid w:val="007F1F16"/>
    <w:pPr>
      <w:spacing w:after="120" w:line="260" w:lineRule="atLeast"/>
    </w:pPr>
    <w:rPr>
      <w:rFonts w:cs="Arial"/>
      <w:sz w:val="22"/>
    </w:rPr>
  </w:style>
  <w:style w:type="paragraph" w:styleId="BodyText">
    <w:name w:val="Body Text"/>
    <w:basedOn w:val="Normal"/>
    <w:link w:val="BodyTextChar"/>
    <w:uiPriority w:val="2"/>
    <w:unhideWhenUsed/>
    <w:qFormat/>
    <w:rsid w:val="007F1F16"/>
    <w:pPr>
      <w:spacing w:after="120"/>
    </w:pPr>
    <w:rPr>
      <w:rFonts w:cs="Arial"/>
    </w:rPr>
  </w:style>
  <w:style w:type="character" w:customStyle="1" w:styleId="BodyTextChar">
    <w:name w:val="Body Text Char"/>
    <w:basedOn w:val="DefaultParagraphFont"/>
    <w:link w:val="BodyText"/>
    <w:uiPriority w:val="2"/>
    <w:rsid w:val="00362D8A"/>
    <w:rPr>
      <w:rFonts w:cs="Arial"/>
    </w:rPr>
  </w:style>
  <w:style w:type="paragraph" w:customStyle="1" w:styleId="zDocumentTitle">
    <w:name w:val="zDocumentTitle"/>
    <w:basedOn w:val="Title"/>
    <w:uiPriority w:val="3"/>
    <w:rsid w:val="00830DED"/>
  </w:style>
  <w:style w:type="paragraph" w:styleId="Header">
    <w:name w:val="header"/>
    <w:basedOn w:val="Normal"/>
    <w:link w:val="HeaderChar"/>
    <w:uiPriority w:val="99"/>
    <w:unhideWhenUsed/>
    <w:rsid w:val="0012452F"/>
    <w:pPr>
      <w:spacing w:line="240" w:lineRule="auto"/>
    </w:pPr>
    <w:rPr>
      <w:rFonts w:ascii="Arial Narrow" w:hAnsi="Arial Narrow"/>
      <w:color w:val="B3B3B3" w:themeColor="background2"/>
      <w:sz w:val="24"/>
    </w:rPr>
  </w:style>
  <w:style w:type="character" w:customStyle="1" w:styleId="HeaderChar">
    <w:name w:val="Header Char"/>
    <w:basedOn w:val="DefaultParagraphFont"/>
    <w:link w:val="Header"/>
    <w:uiPriority w:val="99"/>
    <w:rsid w:val="0012452F"/>
    <w:rPr>
      <w:rFonts w:ascii="Arial Narrow" w:hAnsi="Arial Narrow"/>
      <w:color w:val="B3B3B3" w:themeColor="background2"/>
      <w:sz w:val="24"/>
    </w:rPr>
  </w:style>
  <w:style w:type="paragraph" w:styleId="Footer">
    <w:name w:val="footer"/>
    <w:basedOn w:val="Normal"/>
    <w:link w:val="FooterChar"/>
    <w:uiPriority w:val="99"/>
    <w:unhideWhenUsed/>
    <w:rsid w:val="00441114"/>
    <w:pPr>
      <w:spacing w:line="240" w:lineRule="auto"/>
    </w:pPr>
  </w:style>
  <w:style w:type="character" w:customStyle="1" w:styleId="FooterChar">
    <w:name w:val="Footer Char"/>
    <w:basedOn w:val="DefaultParagraphFont"/>
    <w:link w:val="Footer"/>
    <w:uiPriority w:val="99"/>
    <w:rsid w:val="00441114"/>
  </w:style>
  <w:style w:type="paragraph" w:customStyle="1" w:styleId="zSubTitle">
    <w:name w:val="zSubTitle"/>
    <w:basedOn w:val="Subtitle"/>
    <w:uiPriority w:val="5"/>
    <w:rsid w:val="00BC0D2C"/>
  </w:style>
  <w:style w:type="character" w:styleId="PlaceholderText">
    <w:name w:val="Placeholder Text"/>
    <w:basedOn w:val="DefaultParagraphFont"/>
    <w:uiPriority w:val="99"/>
    <w:semiHidden/>
    <w:rsid w:val="00E86634"/>
    <w:rPr>
      <w:color w:val="808080"/>
    </w:rPr>
  </w:style>
  <w:style w:type="character" w:customStyle="1" w:styleId="SideTextChar">
    <w:name w:val="Side Text Char"/>
    <w:basedOn w:val="DefaultParagraphFont"/>
    <w:link w:val="SideText"/>
    <w:rsid w:val="003C7939"/>
    <w:rPr>
      <w:rFonts w:cs="Arial"/>
      <w:color w:val="E4610F" w:themeColor="text1"/>
      <w:sz w:val="18"/>
    </w:rPr>
  </w:style>
  <w:style w:type="character" w:customStyle="1" w:styleId="ProjectDescriptionChar">
    <w:name w:val="Project Description Char"/>
    <w:basedOn w:val="DefaultParagraphFont"/>
    <w:link w:val="ProjectDescription"/>
    <w:rsid w:val="00C027F1"/>
    <w:rPr>
      <w:rFonts w:cs="Arial"/>
      <w:color w:val="E4610F" w:themeColor="text1"/>
      <w:sz w:val="28"/>
    </w:rPr>
  </w:style>
  <w:style w:type="character" w:customStyle="1" w:styleId="SideBulletsChar">
    <w:name w:val="Side Bullets Char"/>
    <w:basedOn w:val="SideTextChar"/>
    <w:link w:val="SideBullets"/>
    <w:uiPriority w:val="1"/>
    <w:rsid w:val="00362D8A"/>
    <w:rPr>
      <w:rFonts w:cs="Arial"/>
      <w:color w:val="E4610F" w:themeColor="text1"/>
      <w:sz w:val="18"/>
    </w:rPr>
  </w:style>
  <w:style w:type="paragraph" w:styleId="NoSpacing">
    <w:name w:val="No Spacing"/>
    <w:link w:val="NoSpacingChar"/>
    <w:uiPriority w:val="1"/>
    <w:qFormat/>
    <w:rsid w:val="007E4B5B"/>
    <w:pPr>
      <w:spacing w:line="240" w:lineRule="auto"/>
    </w:pPr>
    <w:rPr>
      <w:rFonts w:asciiTheme="minorHAnsi" w:eastAsiaTheme="minorEastAsia" w:hAnsiTheme="minorHAnsi"/>
      <w:sz w:val="22"/>
      <w:szCs w:val="22"/>
      <w:lang w:val="en-US"/>
    </w:rPr>
  </w:style>
  <w:style w:type="character" w:customStyle="1" w:styleId="NoSpacingChar">
    <w:name w:val="No Spacing Char"/>
    <w:basedOn w:val="DefaultParagraphFont"/>
    <w:link w:val="NoSpacing"/>
    <w:uiPriority w:val="1"/>
    <w:rsid w:val="007E4B5B"/>
    <w:rPr>
      <w:rFonts w:asciiTheme="minorHAnsi" w:eastAsiaTheme="minorEastAsia" w:hAnsiTheme="minorHAnsi"/>
      <w:sz w:val="22"/>
      <w:szCs w:val="22"/>
      <w:lang w:val="en-US"/>
    </w:rPr>
  </w:style>
  <w:style w:type="paragraph" w:customStyle="1" w:styleId="Role">
    <w:name w:val="Role"/>
    <w:basedOn w:val="Normal"/>
    <w:link w:val="RoleChar"/>
    <w:uiPriority w:val="5"/>
    <w:qFormat/>
    <w:rsid w:val="006C74EE"/>
    <w:pPr>
      <w:spacing w:line="320" w:lineRule="atLeast"/>
    </w:pPr>
    <w:rPr>
      <w:color w:val="FFFFFF" w:themeColor="background1"/>
      <w:sz w:val="28"/>
    </w:rPr>
  </w:style>
  <w:style w:type="character" w:customStyle="1" w:styleId="RoleChar">
    <w:name w:val="Role Char"/>
    <w:basedOn w:val="DefaultParagraphFont"/>
    <w:link w:val="Role"/>
    <w:uiPriority w:val="5"/>
    <w:rsid w:val="006C74EE"/>
    <w:rPr>
      <w:color w:val="FFFFFF" w:themeColor="background1"/>
      <w:sz w:val="28"/>
    </w:rPr>
  </w:style>
  <w:style w:type="table" w:customStyle="1" w:styleId="TableGrid1">
    <w:name w:val="Table Grid1"/>
    <w:basedOn w:val="TableNormal"/>
    <w:next w:val="TableGrid"/>
    <w:uiPriority w:val="59"/>
    <w:rsid w:val="00DA133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ositionQualifications">
    <w:name w:val="Position / Qualifications"/>
    <w:basedOn w:val="ListParagraph"/>
    <w:link w:val="PositionQualificationsChar"/>
    <w:uiPriority w:val="2"/>
    <w:qFormat/>
    <w:rsid w:val="00DA1330"/>
    <w:pPr>
      <w:numPr>
        <w:numId w:val="9"/>
      </w:numPr>
      <w:spacing w:before="40" w:line="220" w:lineRule="atLeast"/>
    </w:pPr>
    <w:rPr>
      <w:rFonts w:cs="Arial"/>
      <w:color w:val="E4610F" w:themeColor="text1"/>
    </w:rPr>
  </w:style>
  <w:style w:type="character" w:customStyle="1" w:styleId="PositionQualificationsChar">
    <w:name w:val="Position / Qualifications Char"/>
    <w:basedOn w:val="DefaultParagraphFont"/>
    <w:link w:val="PositionQualifications"/>
    <w:uiPriority w:val="2"/>
    <w:rsid w:val="00DA1330"/>
    <w:rPr>
      <w:rFonts w:cs="Arial"/>
      <w:color w:val="E4610F" w:themeColor="text1"/>
    </w:rPr>
  </w:style>
  <w:style w:type="paragraph" w:customStyle="1" w:styleId="Skills">
    <w:name w:val="Skills"/>
    <w:basedOn w:val="Normal"/>
    <w:link w:val="SkillsChar"/>
    <w:uiPriority w:val="1"/>
    <w:qFormat/>
    <w:rsid w:val="002B6949"/>
    <w:pPr>
      <w:numPr>
        <w:numId w:val="1"/>
      </w:numPr>
      <w:spacing w:before="40" w:line="220" w:lineRule="atLeast"/>
      <w:contextualSpacing/>
    </w:pPr>
    <w:rPr>
      <w:rFonts w:cs="Arial"/>
      <w:color w:val="E4610F" w:themeColor="text1"/>
    </w:rPr>
  </w:style>
  <w:style w:type="character" w:customStyle="1" w:styleId="SkillsChar">
    <w:name w:val="Skills Char"/>
    <w:basedOn w:val="DefaultParagraphFont"/>
    <w:link w:val="Skills"/>
    <w:uiPriority w:val="1"/>
    <w:rsid w:val="002B6949"/>
    <w:rPr>
      <w:rFonts w:cs="Arial"/>
      <w:color w:val="E4610F" w:themeColor="text1"/>
    </w:rPr>
  </w:style>
  <w:style w:type="paragraph" w:customStyle="1" w:styleId="DataDescriptor">
    <w:name w:val="Data Descriptor"/>
    <w:basedOn w:val="Normal"/>
    <w:uiPriority w:val="2"/>
    <w:rsid w:val="00720503"/>
    <w:pPr>
      <w:spacing w:line="220" w:lineRule="atLeast"/>
    </w:pPr>
    <w:rPr>
      <w:b/>
      <w:sz w:val="18"/>
    </w:rPr>
  </w:style>
  <w:style w:type="paragraph" w:customStyle="1" w:styleId="DataFigure">
    <w:name w:val="Data Figure"/>
    <w:basedOn w:val="Normal"/>
    <w:uiPriority w:val="2"/>
    <w:rsid w:val="00720503"/>
    <w:pPr>
      <w:spacing w:after="120" w:line="660" w:lineRule="atLeast"/>
    </w:pPr>
    <w:rPr>
      <w:color w:val="E4610F"/>
      <w:sz w:val="60"/>
      <w:szCs w:val="60"/>
    </w:rPr>
  </w:style>
  <w:style w:type="paragraph" w:customStyle="1" w:styleId="Summary">
    <w:name w:val="Summary"/>
    <w:basedOn w:val="Normal"/>
    <w:link w:val="SummaryChar"/>
    <w:rsid w:val="00001926"/>
    <w:rPr>
      <w:rFonts w:cs="Arial"/>
      <w:b/>
    </w:rPr>
  </w:style>
  <w:style w:type="paragraph" w:customStyle="1" w:styleId="zName">
    <w:name w:val="zName"/>
    <w:basedOn w:val="Name"/>
    <w:uiPriority w:val="5"/>
    <w:qFormat/>
    <w:rsid w:val="009F5C51"/>
    <w:pPr>
      <w:ind w:left="454" w:rightChars="1133" w:right="2266"/>
    </w:pPr>
    <w:rPr>
      <w:caps w:val="0"/>
    </w:rPr>
  </w:style>
  <w:style w:type="character" w:customStyle="1" w:styleId="OutlineChar">
    <w:name w:val="Outline Char"/>
    <w:basedOn w:val="DefaultParagraphFont"/>
    <w:link w:val="Outline"/>
    <w:rsid w:val="0079713A"/>
    <w:rPr>
      <w:rFonts w:ascii="Arial Bold" w:hAnsi="Arial Bold"/>
      <w:color w:val="E4610F" w:themeColor="text1"/>
      <w:sz w:val="28"/>
    </w:rPr>
  </w:style>
  <w:style w:type="character" w:customStyle="1" w:styleId="SummaryChar">
    <w:name w:val="Summary Char"/>
    <w:basedOn w:val="DefaultParagraphFont"/>
    <w:link w:val="Summary"/>
    <w:rsid w:val="00001926"/>
    <w:rPr>
      <w:rFonts w:cs="Arial"/>
      <w:b/>
    </w:rPr>
  </w:style>
  <w:style w:type="paragraph" w:customStyle="1" w:styleId="ProjectTitle">
    <w:name w:val="Project Title"/>
    <w:link w:val="ProjectTitleChar"/>
    <w:uiPriority w:val="5"/>
    <w:qFormat/>
    <w:rsid w:val="00001926"/>
    <w:pPr>
      <w:spacing w:before="240" w:line="280" w:lineRule="atLeast"/>
    </w:pPr>
    <w:rPr>
      <w:rFonts w:cs="Arial"/>
      <w:b/>
      <w:color w:val="E4610F" w:themeColor="text1"/>
      <w:sz w:val="24"/>
    </w:rPr>
  </w:style>
  <w:style w:type="character" w:customStyle="1" w:styleId="SubHeadingChar">
    <w:name w:val="Sub Heading Char"/>
    <w:basedOn w:val="DefaultParagraphFont"/>
    <w:link w:val="SubHeading"/>
    <w:uiPriority w:val="1"/>
    <w:rsid w:val="00001926"/>
    <w:rPr>
      <w:rFonts w:cs="Arial"/>
      <w:sz w:val="22"/>
    </w:rPr>
  </w:style>
  <w:style w:type="character" w:customStyle="1" w:styleId="ProjectTitleChar">
    <w:name w:val="Project Title Char"/>
    <w:basedOn w:val="DefaultParagraphFont"/>
    <w:link w:val="ProjectTitle"/>
    <w:uiPriority w:val="5"/>
    <w:rsid w:val="00001926"/>
    <w:rPr>
      <w:rFonts w:cs="Arial"/>
      <w:b/>
      <w:color w:val="E4610F" w:themeColor="text1"/>
      <w:sz w:val="24"/>
    </w:rPr>
  </w:style>
  <w:style w:type="table" w:customStyle="1" w:styleId="TableGrid11">
    <w:name w:val="Table Grid11"/>
    <w:basedOn w:val="TableNormal"/>
    <w:next w:val="TableGrid"/>
    <w:uiPriority w:val="59"/>
    <w:rsid w:val="00D2746E"/>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C1C12"/>
    <w:rPr>
      <w:color w:val="0563C1" w:themeColor="hyperlink"/>
      <w:u w:val="single"/>
    </w:rPr>
  </w:style>
  <w:style w:type="character" w:styleId="UnresolvedMention">
    <w:name w:val="Unresolved Mention"/>
    <w:basedOn w:val="DefaultParagraphFont"/>
    <w:uiPriority w:val="99"/>
    <w:semiHidden/>
    <w:unhideWhenUsed/>
    <w:rsid w:val="004C1C1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0055093">
      <w:bodyDiv w:val="1"/>
      <w:marLeft w:val="0"/>
      <w:marRight w:val="0"/>
      <w:marTop w:val="0"/>
      <w:marBottom w:val="0"/>
      <w:divBdr>
        <w:top w:val="none" w:sz="0" w:space="0" w:color="auto"/>
        <w:left w:val="none" w:sz="0" w:space="0" w:color="auto"/>
        <w:bottom w:val="none" w:sz="0" w:space="0" w:color="auto"/>
        <w:right w:val="none" w:sz="0" w:space="0" w:color="auto"/>
      </w:divBdr>
    </w:div>
    <w:div w:id="248930313">
      <w:bodyDiv w:val="1"/>
      <w:marLeft w:val="0"/>
      <w:marRight w:val="0"/>
      <w:marTop w:val="0"/>
      <w:marBottom w:val="0"/>
      <w:divBdr>
        <w:top w:val="none" w:sz="0" w:space="0" w:color="auto"/>
        <w:left w:val="none" w:sz="0" w:space="0" w:color="auto"/>
        <w:bottom w:val="none" w:sz="0" w:space="0" w:color="auto"/>
        <w:right w:val="none" w:sz="0" w:space="0" w:color="auto"/>
      </w:divBdr>
    </w:div>
    <w:div w:id="280770876">
      <w:bodyDiv w:val="1"/>
      <w:marLeft w:val="0"/>
      <w:marRight w:val="0"/>
      <w:marTop w:val="0"/>
      <w:marBottom w:val="0"/>
      <w:divBdr>
        <w:top w:val="none" w:sz="0" w:space="0" w:color="auto"/>
        <w:left w:val="none" w:sz="0" w:space="0" w:color="auto"/>
        <w:bottom w:val="none" w:sz="0" w:space="0" w:color="auto"/>
        <w:right w:val="none" w:sz="0" w:space="0" w:color="auto"/>
      </w:divBdr>
    </w:div>
    <w:div w:id="369914980">
      <w:bodyDiv w:val="1"/>
      <w:marLeft w:val="0"/>
      <w:marRight w:val="0"/>
      <w:marTop w:val="0"/>
      <w:marBottom w:val="0"/>
      <w:divBdr>
        <w:top w:val="none" w:sz="0" w:space="0" w:color="auto"/>
        <w:left w:val="none" w:sz="0" w:space="0" w:color="auto"/>
        <w:bottom w:val="none" w:sz="0" w:space="0" w:color="auto"/>
        <w:right w:val="none" w:sz="0" w:space="0" w:color="auto"/>
      </w:divBdr>
    </w:div>
    <w:div w:id="522089224">
      <w:bodyDiv w:val="1"/>
      <w:marLeft w:val="0"/>
      <w:marRight w:val="0"/>
      <w:marTop w:val="0"/>
      <w:marBottom w:val="0"/>
      <w:divBdr>
        <w:top w:val="none" w:sz="0" w:space="0" w:color="auto"/>
        <w:left w:val="none" w:sz="0" w:space="0" w:color="auto"/>
        <w:bottom w:val="none" w:sz="0" w:space="0" w:color="auto"/>
        <w:right w:val="none" w:sz="0" w:space="0" w:color="auto"/>
      </w:divBdr>
    </w:div>
    <w:div w:id="584191257">
      <w:bodyDiv w:val="1"/>
      <w:marLeft w:val="0"/>
      <w:marRight w:val="0"/>
      <w:marTop w:val="0"/>
      <w:marBottom w:val="0"/>
      <w:divBdr>
        <w:top w:val="none" w:sz="0" w:space="0" w:color="auto"/>
        <w:left w:val="none" w:sz="0" w:space="0" w:color="auto"/>
        <w:bottom w:val="none" w:sz="0" w:space="0" w:color="auto"/>
        <w:right w:val="none" w:sz="0" w:space="0" w:color="auto"/>
      </w:divBdr>
    </w:div>
    <w:div w:id="589583885">
      <w:bodyDiv w:val="1"/>
      <w:marLeft w:val="0"/>
      <w:marRight w:val="0"/>
      <w:marTop w:val="0"/>
      <w:marBottom w:val="0"/>
      <w:divBdr>
        <w:top w:val="none" w:sz="0" w:space="0" w:color="auto"/>
        <w:left w:val="none" w:sz="0" w:space="0" w:color="auto"/>
        <w:bottom w:val="none" w:sz="0" w:space="0" w:color="auto"/>
        <w:right w:val="none" w:sz="0" w:space="0" w:color="auto"/>
      </w:divBdr>
    </w:div>
    <w:div w:id="635840458">
      <w:bodyDiv w:val="1"/>
      <w:marLeft w:val="0"/>
      <w:marRight w:val="0"/>
      <w:marTop w:val="0"/>
      <w:marBottom w:val="0"/>
      <w:divBdr>
        <w:top w:val="none" w:sz="0" w:space="0" w:color="auto"/>
        <w:left w:val="none" w:sz="0" w:space="0" w:color="auto"/>
        <w:bottom w:val="none" w:sz="0" w:space="0" w:color="auto"/>
        <w:right w:val="none" w:sz="0" w:space="0" w:color="auto"/>
      </w:divBdr>
    </w:div>
    <w:div w:id="641272894">
      <w:bodyDiv w:val="1"/>
      <w:marLeft w:val="0"/>
      <w:marRight w:val="0"/>
      <w:marTop w:val="0"/>
      <w:marBottom w:val="0"/>
      <w:divBdr>
        <w:top w:val="none" w:sz="0" w:space="0" w:color="auto"/>
        <w:left w:val="none" w:sz="0" w:space="0" w:color="auto"/>
        <w:bottom w:val="none" w:sz="0" w:space="0" w:color="auto"/>
        <w:right w:val="none" w:sz="0" w:space="0" w:color="auto"/>
      </w:divBdr>
    </w:div>
    <w:div w:id="1141461653">
      <w:bodyDiv w:val="1"/>
      <w:marLeft w:val="0"/>
      <w:marRight w:val="0"/>
      <w:marTop w:val="0"/>
      <w:marBottom w:val="0"/>
      <w:divBdr>
        <w:top w:val="none" w:sz="0" w:space="0" w:color="auto"/>
        <w:left w:val="none" w:sz="0" w:space="0" w:color="auto"/>
        <w:bottom w:val="none" w:sz="0" w:space="0" w:color="auto"/>
        <w:right w:val="none" w:sz="0" w:space="0" w:color="auto"/>
      </w:divBdr>
    </w:div>
    <w:div w:id="1537692839">
      <w:bodyDiv w:val="1"/>
      <w:marLeft w:val="0"/>
      <w:marRight w:val="0"/>
      <w:marTop w:val="0"/>
      <w:marBottom w:val="0"/>
      <w:divBdr>
        <w:top w:val="none" w:sz="0" w:space="0" w:color="auto"/>
        <w:left w:val="none" w:sz="0" w:space="0" w:color="auto"/>
        <w:bottom w:val="none" w:sz="0" w:space="0" w:color="auto"/>
        <w:right w:val="none" w:sz="0" w:space="0" w:color="auto"/>
      </w:divBdr>
    </w:div>
    <w:div w:id="1538542286">
      <w:bodyDiv w:val="1"/>
      <w:marLeft w:val="0"/>
      <w:marRight w:val="0"/>
      <w:marTop w:val="0"/>
      <w:marBottom w:val="0"/>
      <w:divBdr>
        <w:top w:val="none" w:sz="0" w:space="0" w:color="auto"/>
        <w:left w:val="none" w:sz="0" w:space="0" w:color="auto"/>
        <w:bottom w:val="none" w:sz="0" w:space="0" w:color="auto"/>
        <w:right w:val="none" w:sz="0" w:space="0" w:color="auto"/>
      </w:divBdr>
    </w:div>
    <w:div w:id="1716849078">
      <w:bodyDiv w:val="1"/>
      <w:marLeft w:val="0"/>
      <w:marRight w:val="0"/>
      <w:marTop w:val="0"/>
      <w:marBottom w:val="0"/>
      <w:divBdr>
        <w:top w:val="none" w:sz="0" w:space="0" w:color="auto"/>
        <w:left w:val="none" w:sz="0" w:space="0" w:color="auto"/>
        <w:bottom w:val="none" w:sz="0" w:space="0" w:color="auto"/>
        <w:right w:val="none" w:sz="0" w:space="0" w:color="auto"/>
      </w:divBdr>
    </w:div>
    <w:div w:id="1792047969">
      <w:bodyDiv w:val="1"/>
      <w:marLeft w:val="0"/>
      <w:marRight w:val="0"/>
      <w:marTop w:val="0"/>
      <w:marBottom w:val="0"/>
      <w:divBdr>
        <w:top w:val="none" w:sz="0" w:space="0" w:color="auto"/>
        <w:left w:val="none" w:sz="0" w:space="0" w:color="auto"/>
        <w:bottom w:val="none" w:sz="0" w:space="0" w:color="auto"/>
        <w:right w:val="none" w:sz="0" w:space="0" w:color="auto"/>
      </w:divBdr>
    </w:div>
    <w:div w:id="1801266809">
      <w:bodyDiv w:val="1"/>
      <w:marLeft w:val="0"/>
      <w:marRight w:val="0"/>
      <w:marTop w:val="0"/>
      <w:marBottom w:val="0"/>
      <w:divBdr>
        <w:top w:val="none" w:sz="0" w:space="0" w:color="auto"/>
        <w:left w:val="none" w:sz="0" w:space="0" w:color="auto"/>
        <w:bottom w:val="none" w:sz="0" w:space="0" w:color="auto"/>
        <w:right w:val="none" w:sz="0" w:space="0" w:color="auto"/>
      </w:divBdr>
    </w:div>
    <w:div w:id="1918203815">
      <w:bodyDiv w:val="1"/>
      <w:marLeft w:val="0"/>
      <w:marRight w:val="0"/>
      <w:marTop w:val="0"/>
      <w:marBottom w:val="0"/>
      <w:divBdr>
        <w:top w:val="none" w:sz="0" w:space="0" w:color="auto"/>
        <w:left w:val="none" w:sz="0" w:space="0" w:color="auto"/>
        <w:bottom w:val="none" w:sz="0" w:space="0" w:color="auto"/>
        <w:right w:val="none" w:sz="0" w:space="0" w:color="auto"/>
      </w:divBdr>
    </w:div>
    <w:div w:id="1949465621">
      <w:bodyDiv w:val="1"/>
      <w:marLeft w:val="0"/>
      <w:marRight w:val="0"/>
      <w:marTop w:val="0"/>
      <w:marBottom w:val="0"/>
      <w:divBdr>
        <w:top w:val="none" w:sz="0" w:space="0" w:color="auto"/>
        <w:left w:val="none" w:sz="0" w:space="0" w:color="auto"/>
        <w:bottom w:val="none" w:sz="0" w:space="0" w:color="auto"/>
        <w:right w:val="none" w:sz="0" w:space="0" w:color="auto"/>
      </w:divBdr>
    </w:div>
    <w:div w:id="2007050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zakki_naqi@yahoo.com"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Office%202010%20Templates\ME\Hyder\CV%20Portrait.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17CD43A1BD0A4BEB93A05E33196323DB"/>
        <w:category>
          <w:name w:val="General"/>
          <w:gallery w:val="placeholder"/>
        </w:category>
        <w:types>
          <w:type w:val="bbPlcHdr"/>
        </w:types>
        <w:behaviors>
          <w:behavior w:val="content"/>
        </w:behaviors>
        <w:guid w:val="{B6FE02A5-E39B-4CDA-8D22-931153A28EC9}"/>
      </w:docPartPr>
      <w:docPartBody>
        <w:p w:rsidR="00BD5943" w:rsidRDefault="001B5B65" w:rsidP="001B5B65">
          <w:pPr>
            <w:pStyle w:val="17CD43A1BD0A4BEB93A05E33196323DB"/>
          </w:pPr>
          <w:r w:rsidRPr="008E614B">
            <w:t>Firstname Surname</w:t>
          </w:r>
        </w:p>
      </w:docPartBody>
    </w:docPart>
    <w:docPart>
      <w:docPartPr>
        <w:name w:val="A9C15130695E4531B9C2CF4716B52DF9"/>
        <w:category>
          <w:name w:val="General"/>
          <w:gallery w:val="placeholder"/>
        </w:category>
        <w:types>
          <w:type w:val="bbPlcHdr"/>
        </w:types>
        <w:behaviors>
          <w:behavior w:val="content"/>
        </w:behaviors>
        <w:guid w:val="{F20694AF-0167-4CDE-9D7D-94FED9E99CF5}"/>
      </w:docPartPr>
      <w:docPartBody>
        <w:p w:rsidR="00BD5943" w:rsidRDefault="001B5B65" w:rsidP="001B5B65">
          <w:pPr>
            <w:pStyle w:val="A9C15130695E4531B9C2CF4716B52DF9"/>
          </w:pPr>
          <w:r w:rsidRPr="00F56CCC">
            <w:t>“In ten to fifteen words describe a key professional differentiator about yourself, in an authoritative and confident manner”</w:t>
          </w:r>
          <w:r w:rsidRPr="00F56CCC">
            <w:rPr>
              <w:rStyle w:val="PlaceholderText"/>
            </w:rPr>
            <w:t>.</w:t>
          </w:r>
        </w:p>
      </w:docPartBody>
    </w:docPart>
    <w:docPart>
      <w:docPartPr>
        <w:name w:val="2638F1FF7105432BBC16C868713FAA08"/>
        <w:category>
          <w:name w:val="General"/>
          <w:gallery w:val="placeholder"/>
        </w:category>
        <w:types>
          <w:type w:val="bbPlcHdr"/>
        </w:types>
        <w:behaviors>
          <w:behavior w:val="content"/>
        </w:behaviors>
        <w:guid w:val="{B7D1E07F-4763-4C03-B138-6545368FAE4D}"/>
      </w:docPartPr>
      <w:docPartBody>
        <w:p w:rsidR="00BD5943" w:rsidRDefault="001B5B65" w:rsidP="001B5B65">
          <w:pPr>
            <w:pStyle w:val="2638F1FF7105432BBC16C868713FAA08"/>
          </w:pPr>
          <w:r w:rsidRPr="007E08F0">
            <w:rPr>
              <w:b/>
              <w:sz w:val="18"/>
            </w:rPr>
            <w:t>Years’ Experience</w:t>
          </w:r>
        </w:p>
      </w:docPartBody>
    </w:docPart>
    <w:docPart>
      <w:docPartPr>
        <w:name w:val="30D62E18CA0C4EFCABFF290A144C4E48"/>
        <w:category>
          <w:name w:val="General"/>
          <w:gallery w:val="placeholder"/>
        </w:category>
        <w:types>
          <w:type w:val="bbPlcHdr"/>
        </w:types>
        <w:behaviors>
          <w:behavior w:val="content"/>
        </w:behaviors>
        <w:guid w:val="{C2BEABD1-EB15-49CF-B4F6-74DEFB71E7CA}"/>
      </w:docPartPr>
      <w:docPartBody>
        <w:p w:rsidR="001B5B65" w:rsidRDefault="001B5B65" w:rsidP="00AE24D5">
          <w:pPr>
            <w:pStyle w:val="Skills"/>
            <w:ind w:left="284" w:hanging="284"/>
          </w:pPr>
          <w:r w:rsidRPr="0071216D">
            <w:t>Skill 1</w:t>
          </w:r>
        </w:p>
        <w:p w:rsidR="001B5B65" w:rsidRDefault="001B5B65" w:rsidP="00AE24D5">
          <w:pPr>
            <w:pStyle w:val="Skills"/>
            <w:ind w:left="284" w:hanging="284"/>
          </w:pPr>
          <w:r>
            <w:t>Skill 2</w:t>
          </w:r>
        </w:p>
        <w:p w:rsidR="001B5B65" w:rsidRDefault="001B5B65" w:rsidP="00AE24D5">
          <w:pPr>
            <w:pStyle w:val="Skills"/>
            <w:ind w:left="284" w:hanging="284"/>
          </w:pPr>
          <w:r>
            <w:t>Skill 3</w:t>
          </w:r>
        </w:p>
        <w:p w:rsidR="00BD5943" w:rsidRDefault="001B5B65" w:rsidP="001B5B65">
          <w:pPr>
            <w:pStyle w:val="30D62E18CA0C4EFCABFF290A144C4E48"/>
          </w:pPr>
          <w:r>
            <w:t>Skill 4</w:t>
          </w:r>
        </w:p>
      </w:docPartBody>
    </w:docPart>
    <w:docPart>
      <w:docPartPr>
        <w:name w:val="03F4AE569B4948DCA265FB2AEA6BD6FB"/>
        <w:category>
          <w:name w:val="General"/>
          <w:gallery w:val="placeholder"/>
        </w:category>
        <w:types>
          <w:type w:val="bbPlcHdr"/>
        </w:types>
        <w:behaviors>
          <w:behavior w:val="content"/>
        </w:behaviors>
        <w:guid w:val="{F68F025D-58DC-4247-853F-3A4CF265BEE0}"/>
      </w:docPartPr>
      <w:docPartBody>
        <w:p w:rsidR="00BD5943" w:rsidRDefault="001B5B65" w:rsidP="001B5B65">
          <w:pPr>
            <w:pStyle w:val="03F4AE569B4948DCA265FB2AEA6BD6FB"/>
          </w:pPr>
          <w:r w:rsidRPr="00001926">
            <w:t>Position</w:t>
          </w:r>
        </w:p>
      </w:docPartBody>
    </w:docPart>
    <w:docPart>
      <w:docPartPr>
        <w:name w:val="B52A6F0D9C8F40DAB1DE0B8406C3EC89"/>
        <w:category>
          <w:name w:val="General"/>
          <w:gallery w:val="placeholder"/>
        </w:category>
        <w:types>
          <w:type w:val="bbPlcHdr"/>
        </w:types>
        <w:behaviors>
          <w:behavior w:val="content"/>
        </w:behaviors>
        <w:guid w:val="{4CAB69FC-1846-4343-927C-E93B45FC72D5}"/>
      </w:docPartPr>
      <w:docPartBody>
        <w:p w:rsidR="001B5B65" w:rsidRPr="00001926" w:rsidRDefault="001B5B65" w:rsidP="00AE24D5">
          <w:pPr>
            <w:pStyle w:val="PositionQualifications"/>
            <w:rPr>
              <w:rStyle w:val="PlaceholderText"/>
            </w:rPr>
          </w:pPr>
          <w:r w:rsidRPr="00001926">
            <w:rPr>
              <w:rStyle w:val="PlaceholderText"/>
            </w:rPr>
            <w:t>Qualification 1</w:t>
          </w:r>
        </w:p>
        <w:p w:rsidR="001B5B65" w:rsidRPr="00001926" w:rsidRDefault="001B5B65" w:rsidP="00AE24D5">
          <w:pPr>
            <w:pStyle w:val="PositionQualifications"/>
            <w:rPr>
              <w:rStyle w:val="PlaceholderText"/>
            </w:rPr>
          </w:pPr>
          <w:r w:rsidRPr="00001926">
            <w:rPr>
              <w:rStyle w:val="PlaceholderText"/>
            </w:rPr>
            <w:t>Qualification 2</w:t>
          </w:r>
        </w:p>
        <w:p w:rsidR="001B5B65" w:rsidRPr="00001926" w:rsidRDefault="001B5B65" w:rsidP="00AE24D5">
          <w:pPr>
            <w:pStyle w:val="PositionQualifications"/>
            <w:rPr>
              <w:rStyle w:val="PlaceholderText"/>
            </w:rPr>
          </w:pPr>
          <w:r w:rsidRPr="00001926">
            <w:rPr>
              <w:rStyle w:val="PlaceholderText"/>
            </w:rPr>
            <w:t>Qualification 3</w:t>
          </w:r>
        </w:p>
        <w:p w:rsidR="00BD5943" w:rsidRDefault="001B5B65" w:rsidP="001B5B65">
          <w:pPr>
            <w:pStyle w:val="B52A6F0D9C8F40DAB1DE0B8406C3EC89"/>
          </w:pPr>
          <w:r w:rsidRPr="00001926">
            <w:rPr>
              <w:rStyle w:val="PlaceholderText"/>
            </w:rPr>
            <w:t>Qualification 4</w:t>
          </w:r>
        </w:p>
      </w:docPartBody>
    </w:docPart>
    <w:docPart>
      <w:docPartPr>
        <w:name w:val="877B0E99410F44BA89BCBB08B5857275"/>
        <w:category>
          <w:name w:val="General"/>
          <w:gallery w:val="placeholder"/>
        </w:category>
        <w:types>
          <w:type w:val="bbPlcHdr"/>
        </w:types>
        <w:behaviors>
          <w:behavior w:val="content"/>
        </w:behaviors>
        <w:guid w:val="{C48494E4-161D-49C4-BFBA-F02AE220C43C}"/>
      </w:docPartPr>
      <w:docPartBody>
        <w:p w:rsidR="00BD5943" w:rsidRDefault="001B5B65" w:rsidP="001B5B65">
          <w:pPr>
            <w:pStyle w:val="877B0E99410F44BA89BCBB08B5857275"/>
          </w:pPr>
          <w:r w:rsidRPr="008977CB">
            <w:rPr>
              <w:rStyle w:val="SummaryChar"/>
            </w:rPr>
            <w:t>Click here to enter summary.</w:t>
          </w:r>
        </w:p>
      </w:docPartBody>
    </w:docPart>
    <w:docPart>
      <w:docPartPr>
        <w:name w:val="13C6F75F93C24109ACEEC8422731F203"/>
        <w:category>
          <w:name w:val="General"/>
          <w:gallery w:val="placeholder"/>
        </w:category>
        <w:types>
          <w:type w:val="bbPlcHdr"/>
        </w:types>
        <w:behaviors>
          <w:behavior w:val="content"/>
        </w:behaviors>
        <w:guid w:val="{822DC198-321D-4E73-B0D7-C6738A29C806}"/>
      </w:docPartPr>
      <w:docPartBody>
        <w:p w:rsidR="00DD6F58" w:rsidRPr="00001926" w:rsidRDefault="00DD6F58" w:rsidP="00AE24D5">
          <w:pPr>
            <w:pStyle w:val="PositionQualifications"/>
            <w:rPr>
              <w:rStyle w:val="PlaceholderText"/>
            </w:rPr>
          </w:pPr>
          <w:r w:rsidRPr="00001926">
            <w:rPr>
              <w:rStyle w:val="PlaceholderText"/>
            </w:rPr>
            <w:t>Qualification 1</w:t>
          </w:r>
        </w:p>
        <w:p w:rsidR="00DD6F58" w:rsidRPr="00001926" w:rsidRDefault="00DD6F58" w:rsidP="00AE24D5">
          <w:pPr>
            <w:pStyle w:val="PositionQualifications"/>
            <w:rPr>
              <w:rStyle w:val="PlaceholderText"/>
            </w:rPr>
          </w:pPr>
          <w:r w:rsidRPr="00001926">
            <w:rPr>
              <w:rStyle w:val="PlaceholderText"/>
            </w:rPr>
            <w:t>Qualification 2</w:t>
          </w:r>
        </w:p>
        <w:p w:rsidR="00DD6F58" w:rsidRPr="00001926" w:rsidRDefault="00DD6F58" w:rsidP="00AE24D5">
          <w:pPr>
            <w:pStyle w:val="PositionQualifications"/>
            <w:rPr>
              <w:rStyle w:val="PlaceholderText"/>
            </w:rPr>
          </w:pPr>
          <w:r w:rsidRPr="00001926">
            <w:rPr>
              <w:rStyle w:val="PlaceholderText"/>
            </w:rPr>
            <w:t>Qualification 3</w:t>
          </w:r>
        </w:p>
        <w:p w:rsidR="004D14DE" w:rsidRDefault="00DD6F58" w:rsidP="00DD6F58">
          <w:pPr>
            <w:pStyle w:val="13C6F75F93C24109ACEEC8422731F203"/>
          </w:pPr>
          <w:r w:rsidRPr="00001926">
            <w:rPr>
              <w:rStyle w:val="PlaceholderText"/>
            </w:rPr>
            <w:t>Qualification 4</w:t>
          </w:r>
        </w:p>
      </w:docPartBody>
    </w:docPart>
    <w:docPart>
      <w:docPartPr>
        <w:name w:val="71C6C6ADEE104B04BD3C040740EA29F4"/>
        <w:category>
          <w:name w:val="General"/>
          <w:gallery w:val="placeholder"/>
        </w:category>
        <w:types>
          <w:type w:val="bbPlcHdr"/>
        </w:types>
        <w:behaviors>
          <w:behavior w:val="content"/>
        </w:behaviors>
        <w:guid w:val="{17F2E80C-86F2-4FDF-B630-6F10E3EFAE6D}"/>
      </w:docPartPr>
      <w:docPartBody>
        <w:p w:rsidR="004D14DE" w:rsidRDefault="00DD6F58" w:rsidP="00DD6F58">
          <w:pPr>
            <w:pStyle w:val="71C6C6ADEE104B04BD3C040740EA29F4"/>
          </w:pPr>
          <w:r w:rsidRPr="00BC1E6E">
            <w:t>Project Title.</w:t>
          </w:r>
        </w:p>
      </w:docPartBody>
    </w:docPart>
    <w:docPart>
      <w:docPartPr>
        <w:name w:val="FDD9B79E027248DD89664C6A09E5DFD0"/>
        <w:category>
          <w:name w:val="General"/>
          <w:gallery w:val="placeholder"/>
        </w:category>
        <w:types>
          <w:type w:val="bbPlcHdr"/>
        </w:types>
        <w:behaviors>
          <w:behavior w:val="content"/>
        </w:behaviors>
        <w:guid w:val="{70D34108-A822-42A3-A94F-B8B9EDBFA4C0}"/>
      </w:docPartPr>
      <w:docPartBody>
        <w:p w:rsidR="004D14DE" w:rsidRDefault="00DD6F58" w:rsidP="00DD6F58">
          <w:pPr>
            <w:pStyle w:val="FDD9B79E027248DD89664C6A09E5DFD0"/>
          </w:pPr>
          <w:r w:rsidRPr="00001926">
            <w:t>Click here to enter text.</w:t>
          </w:r>
        </w:p>
      </w:docPartBody>
    </w:docPart>
    <w:docPart>
      <w:docPartPr>
        <w:name w:val="AFF0B074591E483081F07D2C44BCD239"/>
        <w:category>
          <w:name w:val="General"/>
          <w:gallery w:val="placeholder"/>
        </w:category>
        <w:types>
          <w:type w:val="bbPlcHdr"/>
        </w:types>
        <w:behaviors>
          <w:behavior w:val="content"/>
        </w:behaviors>
        <w:guid w:val="{3768ECC6-D9C6-4B86-B652-CEA45845C519}"/>
      </w:docPartPr>
      <w:docPartBody>
        <w:p w:rsidR="004D14DE" w:rsidRDefault="00DD6F58" w:rsidP="00DD6F58">
          <w:pPr>
            <w:pStyle w:val="AFF0B074591E483081F07D2C44BCD239"/>
          </w:pPr>
          <w:r w:rsidRPr="00BC1E6E">
            <w:t>Project Title.</w:t>
          </w:r>
        </w:p>
      </w:docPartBody>
    </w:docPart>
    <w:docPart>
      <w:docPartPr>
        <w:name w:val="254E66A52B7E43ABBB88E992C1C08BB6"/>
        <w:category>
          <w:name w:val="General"/>
          <w:gallery w:val="placeholder"/>
        </w:category>
        <w:types>
          <w:type w:val="bbPlcHdr"/>
        </w:types>
        <w:behaviors>
          <w:behavior w:val="content"/>
        </w:behaviors>
        <w:guid w:val="{DB67E6E5-DE52-4E9F-8D49-43D1E67BAFC1}"/>
      </w:docPartPr>
      <w:docPartBody>
        <w:p w:rsidR="002247A4" w:rsidRDefault="00AE24D5" w:rsidP="00AE24D5">
          <w:pPr>
            <w:pStyle w:val="254E66A52B7E43ABBB88E992C1C08BB6"/>
          </w:pPr>
          <w:r w:rsidRPr="00BC1E6E">
            <w:t>Project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old">
    <w:altName w:val="Arial"/>
    <w:panose1 w:val="020B0704020202020204"/>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20022E"/>
    <w:multiLevelType w:val="hybridMultilevel"/>
    <w:tmpl w:val="20666E10"/>
    <w:lvl w:ilvl="0" w:tplc="D3829858">
      <w:start w:val="1"/>
      <w:numFmt w:val="bullet"/>
      <w:pStyle w:val="PositionQualifications"/>
      <w:lvlText w:val=""/>
      <w:lvlJc w:val="left"/>
      <w:pPr>
        <w:ind w:left="227" w:hanging="22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1C14B4C"/>
    <w:multiLevelType w:val="hybridMultilevel"/>
    <w:tmpl w:val="5204E824"/>
    <w:lvl w:ilvl="0" w:tplc="56FA3F00">
      <w:start w:val="1"/>
      <w:numFmt w:val="decimal"/>
      <w:pStyle w:val="Skills"/>
      <w:lvlText w:val="%1."/>
      <w:lvlJc w:val="left"/>
      <w:pPr>
        <w:ind w:left="227" w:hanging="227"/>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lvlOverride w:ilvl="0">
      <w:startOverride w:val="1"/>
    </w:lvlOverride>
  </w:num>
  <w:num w:numId="2">
    <w:abstractNumId w:val="1"/>
  </w:num>
  <w:num w:numId="3">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5B65"/>
    <w:rsid w:val="001B5B65"/>
    <w:rsid w:val="002247A4"/>
    <w:rsid w:val="00265499"/>
    <w:rsid w:val="00422424"/>
    <w:rsid w:val="00467BFF"/>
    <w:rsid w:val="004D14DE"/>
    <w:rsid w:val="005248B4"/>
    <w:rsid w:val="005B483D"/>
    <w:rsid w:val="007A1FD7"/>
    <w:rsid w:val="00884646"/>
    <w:rsid w:val="009066F1"/>
    <w:rsid w:val="009A481C"/>
    <w:rsid w:val="00AE24D5"/>
    <w:rsid w:val="00BD5943"/>
    <w:rsid w:val="00C252AB"/>
    <w:rsid w:val="00C40E52"/>
    <w:rsid w:val="00C426EC"/>
    <w:rsid w:val="00D723BA"/>
    <w:rsid w:val="00D8029D"/>
    <w:rsid w:val="00DD6F58"/>
    <w:rsid w:val="00DE4D43"/>
    <w:rsid w:val="00F8704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utline">
    <w:name w:val="Outline"/>
    <w:basedOn w:val="Normal"/>
    <w:link w:val="OutlineChar"/>
    <w:rsid w:val="001B5B65"/>
    <w:pPr>
      <w:keepNext/>
      <w:spacing w:after="0" w:line="320" w:lineRule="atLeast"/>
      <w:ind w:right="2126"/>
    </w:pPr>
    <w:rPr>
      <w:rFonts w:ascii="Arial Bold" w:eastAsiaTheme="minorHAnsi" w:hAnsi="Arial Bold"/>
      <w:color w:val="000000" w:themeColor="text1"/>
      <w:sz w:val="28"/>
      <w:szCs w:val="20"/>
      <w:lang w:val="en-GB"/>
    </w:rPr>
  </w:style>
  <w:style w:type="character" w:customStyle="1" w:styleId="OutlineChar">
    <w:name w:val="Outline Char"/>
    <w:basedOn w:val="DefaultParagraphFont"/>
    <w:link w:val="Outline"/>
    <w:rsid w:val="001B5B65"/>
    <w:rPr>
      <w:rFonts w:ascii="Arial Bold" w:eastAsiaTheme="minorHAnsi" w:hAnsi="Arial Bold"/>
      <w:color w:val="000000" w:themeColor="text1"/>
      <w:sz w:val="28"/>
      <w:szCs w:val="20"/>
      <w:lang w:val="en-GB"/>
    </w:rPr>
  </w:style>
  <w:style w:type="paragraph" w:customStyle="1" w:styleId="38E3DAE38AE0477F8433753BE75F85DD">
    <w:name w:val="38E3DAE38AE0477F8433753BE75F85DD"/>
    <w:rsid w:val="001B5B65"/>
  </w:style>
  <w:style w:type="paragraph" w:customStyle="1" w:styleId="8483BE7353DC44FCA92D087C1581F832">
    <w:name w:val="8483BE7353DC44FCA92D087C1581F832"/>
    <w:rsid w:val="001B5B65"/>
  </w:style>
  <w:style w:type="paragraph" w:customStyle="1" w:styleId="FC1C94CD5E844563A4862B1912C17E49">
    <w:name w:val="FC1C94CD5E844563A4862B1912C17E49"/>
    <w:rsid w:val="001B5B65"/>
  </w:style>
  <w:style w:type="paragraph" w:customStyle="1" w:styleId="Skills">
    <w:name w:val="Skills"/>
    <w:basedOn w:val="Normal"/>
    <w:link w:val="SkillsChar"/>
    <w:uiPriority w:val="1"/>
    <w:qFormat/>
    <w:rsid w:val="001B5B65"/>
    <w:pPr>
      <w:numPr>
        <w:numId w:val="1"/>
      </w:numPr>
      <w:spacing w:before="40" w:after="0" w:line="220" w:lineRule="atLeast"/>
      <w:contextualSpacing/>
    </w:pPr>
    <w:rPr>
      <w:rFonts w:ascii="Arial" w:eastAsiaTheme="minorHAnsi" w:hAnsi="Arial" w:cs="Arial"/>
      <w:color w:val="000000" w:themeColor="text1"/>
      <w:sz w:val="20"/>
      <w:szCs w:val="20"/>
      <w:lang w:val="en-GB"/>
    </w:rPr>
  </w:style>
  <w:style w:type="character" w:customStyle="1" w:styleId="SkillsChar">
    <w:name w:val="Skills Char"/>
    <w:basedOn w:val="DefaultParagraphFont"/>
    <w:link w:val="Skills"/>
    <w:uiPriority w:val="1"/>
    <w:rsid w:val="001B5B65"/>
    <w:rPr>
      <w:rFonts w:ascii="Arial" w:eastAsiaTheme="minorHAnsi" w:hAnsi="Arial" w:cs="Arial"/>
      <w:color w:val="000000" w:themeColor="text1"/>
      <w:sz w:val="20"/>
      <w:szCs w:val="20"/>
      <w:lang w:val="en-GB"/>
    </w:rPr>
  </w:style>
  <w:style w:type="paragraph" w:customStyle="1" w:styleId="2906B6F2E9CF45DBB383067D4B998AFC">
    <w:name w:val="2906B6F2E9CF45DBB383067D4B998AFC"/>
    <w:rsid w:val="001B5B65"/>
  </w:style>
  <w:style w:type="paragraph" w:customStyle="1" w:styleId="223B09DB58E04ECFB9CEC80545DFE7AE">
    <w:name w:val="223B09DB58E04ECFB9CEC80545DFE7AE"/>
    <w:rsid w:val="001B5B65"/>
  </w:style>
  <w:style w:type="paragraph" w:customStyle="1" w:styleId="17162F20AC704018A2A34962D4340F68">
    <w:name w:val="17162F20AC704018A2A34962D4340F68"/>
    <w:rsid w:val="001B5B65"/>
  </w:style>
  <w:style w:type="paragraph" w:customStyle="1" w:styleId="F49DFEF6E41A4746BA45F12FCA567229">
    <w:name w:val="F49DFEF6E41A4746BA45F12FCA567229"/>
    <w:rsid w:val="001B5B65"/>
  </w:style>
  <w:style w:type="paragraph" w:customStyle="1" w:styleId="A0ED6FFB4C5E4F419F5762FB60BAC779">
    <w:name w:val="A0ED6FFB4C5E4F419F5762FB60BAC779"/>
    <w:rsid w:val="001B5B65"/>
  </w:style>
  <w:style w:type="paragraph" w:customStyle="1" w:styleId="B223D61B0EB24C44A9215DBC862896E4">
    <w:name w:val="B223D61B0EB24C44A9215DBC862896E4"/>
    <w:rsid w:val="001B5B65"/>
  </w:style>
  <w:style w:type="paragraph" w:customStyle="1" w:styleId="799C3F53DA6C48E284C73667C82029AF">
    <w:name w:val="799C3F53DA6C48E284C73667C82029AF"/>
    <w:rsid w:val="001B5B65"/>
  </w:style>
  <w:style w:type="paragraph" w:customStyle="1" w:styleId="5269374ED0AA4320B9B425F0CD0812C4">
    <w:name w:val="5269374ED0AA4320B9B425F0CD0812C4"/>
    <w:rsid w:val="001B5B65"/>
  </w:style>
  <w:style w:type="paragraph" w:customStyle="1" w:styleId="DBC00D3396524E07B08FBE53C9056E81">
    <w:name w:val="DBC00D3396524E07B08FBE53C9056E81"/>
    <w:rsid w:val="001B5B65"/>
  </w:style>
  <w:style w:type="paragraph" w:customStyle="1" w:styleId="17CD43A1BD0A4BEB93A05E33196323DB">
    <w:name w:val="17CD43A1BD0A4BEB93A05E33196323DB"/>
    <w:rsid w:val="001B5B65"/>
  </w:style>
  <w:style w:type="paragraph" w:customStyle="1" w:styleId="Role">
    <w:name w:val="Role"/>
    <w:basedOn w:val="Normal"/>
    <w:link w:val="RoleChar"/>
    <w:uiPriority w:val="5"/>
    <w:qFormat/>
    <w:rsid w:val="001B5B65"/>
    <w:pPr>
      <w:spacing w:after="0" w:line="320" w:lineRule="atLeast"/>
    </w:pPr>
    <w:rPr>
      <w:rFonts w:ascii="Arial" w:eastAsiaTheme="minorHAnsi" w:hAnsi="Arial"/>
      <w:color w:val="FFFFFF" w:themeColor="background1"/>
      <w:sz w:val="28"/>
      <w:szCs w:val="20"/>
      <w:lang w:val="en-GB"/>
    </w:rPr>
  </w:style>
  <w:style w:type="character" w:customStyle="1" w:styleId="RoleChar">
    <w:name w:val="Role Char"/>
    <w:basedOn w:val="DefaultParagraphFont"/>
    <w:link w:val="Role"/>
    <w:uiPriority w:val="5"/>
    <w:rsid w:val="001B5B65"/>
    <w:rPr>
      <w:rFonts w:ascii="Arial" w:eastAsiaTheme="minorHAnsi" w:hAnsi="Arial"/>
      <w:color w:val="FFFFFF" w:themeColor="background1"/>
      <w:sz w:val="28"/>
      <w:szCs w:val="20"/>
      <w:lang w:val="en-GB"/>
    </w:rPr>
  </w:style>
  <w:style w:type="paragraph" w:customStyle="1" w:styleId="E237ED47CE124DBEB5C3245398F8EB98">
    <w:name w:val="E237ED47CE124DBEB5C3245398F8EB98"/>
    <w:rsid w:val="001B5B65"/>
  </w:style>
  <w:style w:type="character" w:styleId="PlaceholderText">
    <w:name w:val="Placeholder Text"/>
    <w:basedOn w:val="DefaultParagraphFont"/>
    <w:uiPriority w:val="99"/>
    <w:semiHidden/>
    <w:rsid w:val="00DD6F58"/>
    <w:rPr>
      <w:color w:val="808080"/>
    </w:rPr>
  </w:style>
  <w:style w:type="paragraph" w:customStyle="1" w:styleId="A9C15130695E4531B9C2CF4716B52DF9">
    <w:name w:val="A9C15130695E4531B9C2CF4716B52DF9"/>
    <w:rsid w:val="001B5B65"/>
  </w:style>
  <w:style w:type="paragraph" w:customStyle="1" w:styleId="FA2A8CD038F8497386B1313FF6ADB5D5">
    <w:name w:val="FA2A8CD038F8497386B1313FF6ADB5D5"/>
    <w:rsid w:val="001B5B65"/>
  </w:style>
  <w:style w:type="paragraph" w:customStyle="1" w:styleId="2638F1FF7105432BBC16C868713FAA08">
    <w:name w:val="2638F1FF7105432BBC16C868713FAA08"/>
    <w:rsid w:val="001B5B65"/>
  </w:style>
  <w:style w:type="paragraph" w:customStyle="1" w:styleId="30D62E18CA0C4EFCABFF290A144C4E48">
    <w:name w:val="30D62E18CA0C4EFCABFF290A144C4E48"/>
    <w:rsid w:val="001B5B65"/>
  </w:style>
  <w:style w:type="paragraph" w:customStyle="1" w:styleId="450876CA74734BFA950B0E48B692F6AD">
    <w:name w:val="450876CA74734BFA950B0E48B692F6AD"/>
    <w:rsid w:val="001B5B65"/>
  </w:style>
  <w:style w:type="paragraph" w:customStyle="1" w:styleId="03F4AE569B4948DCA265FB2AEA6BD6FB">
    <w:name w:val="03F4AE569B4948DCA265FB2AEA6BD6FB"/>
    <w:rsid w:val="001B5B65"/>
  </w:style>
  <w:style w:type="paragraph" w:customStyle="1" w:styleId="PositionQualifications">
    <w:name w:val="Position / Qualifications"/>
    <w:basedOn w:val="ListParagraph"/>
    <w:link w:val="PositionQualificationsChar"/>
    <w:uiPriority w:val="2"/>
    <w:qFormat/>
    <w:rsid w:val="00DD6F58"/>
    <w:pPr>
      <w:numPr>
        <w:numId w:val="3"/>
      </w:numPr>
      <w:spacing w:before="40" w:after="0" w:line="220" w:lineRule="atLeast"/>
    </w:pPr>
    <w:rPr>
      <w:rFonts w:ascii="Arial" w:eastAsiaTheme="minorHAnsi" w:hAnsi="Arial" w:cs="Arial"/>
      <w:color w:val="000000" w:themeColor="text1"/>
      <w:sz w:val="20"/>
      <w:szCs w:val="20"/>
      <w:lang w:val="en-GB"/>
    </w:rPr>
  </w:style>
  <w:style w:type="character" w:customStyle="1" w:styleId="PositionQualificationsChar">
    <w:name w:val="Position / Qualifications Char"/>
    <w:basedOn w:val="DefaultParagraphFont"/>
    <w:link w:val="PositionQualifications"/>
    <w:uiPriority w:val="2"/>
    <w:rsid w:val="00DD6F58"/>
    <w:rPr>
      <w:rFonts w:ascii="Arial" w:eastAsiaTheme="minorHAnsi" w:hAnsi="Arial" w:cs="Arial"/>
      <w:color w:val="000000" w:themeColor="text1"/>
      <w:sz w:val="20"/>
      <w:szCs w:val="20"/>
      <w:lang w:val="en-GB"/>
    </w:rPr>
  </w:style>
  <w:style w:type="paragraph" w:styleId="ListParagraph">
    <w:name w:val="List Paragraph"/>
    <w:basedOn w:val="Normal"/>
    <w:uiPriority w:val="34"/>
    <w:qFormat/>
    <w:rsid w:val="001B5B65"/>
    <w:pPr>
      <w:ind w:left="720"/>
      <w:contextualSpacing/>
    </w:pPr>
  </w:style>
  <w:style w:type="paragraph" w:customStyle="1" w:styleId="B52A6F0D9C8F40DAB1DE0B8406C3EC89">
    <w:name w:val="B52A6F0D9C8F40DAB1DE0B8406C3EC89"/>
    <w:rsid w:val="001B5B65"/>
  </w:style>
  <w:style w:type="paragraph" w:customStyle="1" w:styleId="Summary">
    <w:name w:val="Summary"/>
    <w:basedOn w:val="Normal"/>
    <w:link w:val="SummaryChar"/>
    <w:rsid w:val="001B5B65"/>
    <w:pPr>
      <w:spacing w:after="0" w:line="240" w:lineRule="atLeast"/>
    </w:pPr>
    <w:rPr>
      <w:rFonts w:ascii="Arial" w:eastAsiaTheme="minorHAnsi" w:hAnsi="Arial" w:cs="Arial"/>
      <w:b/>
      <w:sz w:val="20"/>
      <w:szCs w:val="20"/>
      <w:lang w:val="en-GB"/>
    </w:rPr>
  </w:style>
  <w:style w:type="character" w:customStyle="1" w:styleId="SummaryChar">
    <w:name w:val="Summary Char"/>
    <w:basedOn w:val="DefaultParagraphFont"/>
    <w:link w:val="Summary"/>
    <w:rsid w:val="001B5B65"/>
    <w:rPr>
      <w:rFonts w:ascii="Arial" w:eastAsiaTheme="minorHAnsi" w:hAnsi="Arial" w:cs="Arial"/>
      <w:b/>
      <w:sz w:val="20"/>
      <w:szCs w:val="20"/>
      <w:lang w:val="en-GB"/>
    </w:rPr>
  </w:style>
  <w:style w:type="paragraph" w:customStyle="1" w:styleId="877B0E99410F44BA89BCBB08B5857275">
    <w:name w:val="877B0E99410F44BA89BCBB08B5857275"/>
    <w:rsid w:val="001B5B65"/>
  </w:style>
  <w:style w:type="paragraph" w:customStyle="1" w:styleId="94E865CB724C4AF7A9407FD1B95E5670">
    <w:name w:val="94E865CB724C4AF7A9407FD1B95E5670"/>
    <w:rsid w:val="001B5B65"/>
  </w:style>
  <w:style w:type="paragraph" w:customStyle="1" w:styleId="4321B44103714A9C8247F45E636B2B7C">
    <w:name w:val="4321B44103714A9C8247F45E636B2B7C"/>
    <w:rsid w:val="001B5B65"/>
  </w:style>
  <w:style w:type="paragraph" w:customStyle="1" w:styleId="089194F5FD5B47CA8D409F7DD65C949F">
    <w:name w:val="089194F5FD5B47CA8D409F7DD65C949F"/>
    <w:rsid w:val="001B5B65"/>
  </w:style>
  <w:style w:type="paragraph" w:customStyle="1" w:styleId="3479C358E2514031AB16F169BC0BE4AA">
    <w:name w:val="3479C358E2514031AB16F169BC0BE4AA"/>
    <w:rsid w:val="001B5B65"/>
  </w:style>
  <w:style w:type="paragraph" w:customStyle="1" w:styleId="E18D57C6846F4E79A69523F8A62569F2">
    <w:name w:val="E18D57C6846F4E79A69523F8A62569F2"/>
    <w:rsid w:val="001B5B65"/>
  </w:style>
  <w:style w:type="paragraph" w:customStyle="1" w:styleId="A887D6C42EFB4E2686787A4B5F456899">
    <w:name w:val="A887D6C42EFB4E2686787A4B5F456899"/>
    <w:rsid w:val="001B5B65"/>
  </w:style>
  <w:style w:type="paragraph" w:customStyle="1" w:styleId="00B5F693FF3946C79C96B91F52D2F4AC">
    <w:name w:val="00B5F693FF3946C79C96B91F52D2F4AC"/>
    <w:rsid w:val="001B5B65"/>
  </w:style>
  <w:style w:type="paragraph" w:customStyle="1" w:styleId="2B80824F3C46433589899A62F7A2180F">
    <w:name w:val="2B80824F3C46433589899A62F7A2180F"/>
    <w:rsid w:val="001B5B65"/>
  </w:style>
  <w:style w:type="paragraph" w:customStyle="1" w:styleId="13C6F75F93C24109ACEEC8422731F203">
    <w:name w:val="13C6F75F93C24109ACEEC8422731F203"/>
    <w:rsid w:val="00DD6F58"/>
  </w:style>
  <w:style w:type="paragraph" w:customStyle="1" w:styleId="2338E512DE164392AEC02BABF0E34EFF">
    <w:name w:val="2338E512DE164392AEC02BABF0E34EFF"/>
    <w:rsid w:val="00DD6F58"/>
  </w:style>
  <w:style w:type="paragraph" w:customStyle="1" w:styleId="77AFCCC1566848E28184B09D7E947DA0">
    <w:name w:val="77AFCCC1566848E28184B09D7E947DA0"/>
    <w:rsid w:val="00DD6F58"/>
  </w:style>
  <w:style w:type="paragraph" w:customStyle="1" w:styleId="DE8935C744B6400288DDC74B9A76880B">
    <w:name w:val="DE8935C744B6400288DDC74B9A76880B"/>
    <w:rsid w:val="00DD6F58"/>
  </w:style>
  <w:style w:type="paragraph" w:customStyle="1" w:styleId="BAFD9C7C6C0A4D6C86C4BCA89893F935">
    <w:name w:val="BAFD9C7C6C0A4D6C86C4BCA89893F935"/>
    <w:rsid w:val="00DD6F58"/>
  </w:style>
  <w:style w:type="paragraph" w:customStyle="1" w:styleId="0790EE17DA444F0F8A619AE04B1E7061">
    <w:name w:val="0790EE17DA444F0F8A619AE04B1E7061"/>
    <w:rsid w:val="00DD6F58"/>
  </w:style>
  <w:style w:type="paragraph" w:customStyle="1" w:styleId="71C6C6ADEE104B04BD3C040740EA29F4">
    <w:name w:val="71C6C6ADEE104B04BD3C040740EA29F4"/>
    <w:rsid w:val="00DD6F58"/>
  </w:style>
  <w:style w:type="paragraph" w:customStyle="1" w:styleId="FDD9B79E027248DD89664C6A09E5DFD0">
    <w:name w:val="FDD9B79E027248DD89664C6A09E5DFD0"/>
    <w:rsid w:val="00DD6F58"/>
  </w:style>
  <w:style w:type="paragraph" w:customStyle="1" w:styleId="CE7AED5237D14F2EA4EAC2DD343EA2B8">
    <w:name w:val="CE7AED5237D14F2EA4EAC2DD343EA2B8"/>
    <w:rsid w:val="00DD6F58"/>
  </w:style>
  <w:style w:type="paragraph" w:customStyle="1" w:styleId="93CF7C20CAB44359A2425EFC5052F836">
    <w:name w:val="93CF7C20CAB44359A2425EFC5052F836"/>
    <w:rsid w:val="00DD6F58"/>
  </w:style>
  <w:style w:type="paragraph" w:customStyle="1" w:styleId="AFF0B074591E483081F07D2C44BCD239">
    <w:name w:val="AFF0B074591E483081F07D2C44BCD239"/>
    <w:rsid w:val="00DD6F58"/>
  </w:style>
  <w:style w:type="paragraph" w:customStyle="1" w:styleId="BA4B1F25B6764E989FE75C49CF0F3830">
    <w:name w:val="BA4B1F25B6764E989FE75C49CF0F3830"/>
    <w:rsid w:val="00DD6F58"/>
  </w:style>
  <w:style w:type="paragraph" w:customStyle="1" w:styleId="EB580BECC1EE4170A62FC6064D6E3A50">
    <w:name w:val="EB580BECC1EE4170A62FC6064D6E3A50"/>
    <w:rsid w:val="00DD6F58"/>
  </w:style>
  <w:style w:type="paragraph" w:customStyle="1" w:styleId="E578AA9F2FE74AD09D3DFE8EE140F449">
    <w:name w:val="E578AA9F2FE74AD09D3DFE8EE140F449"/>
    <w:rsid w:val="00DD6F58"/>
  </w:style>
  <w:style w:type="paragraph" w:customStyle="1" w:styleId="254E66A52B7E43ABBB88E992C1C08BB6">
    <w:name w:val="254E66A52B7E43ABBB88E992C1C08BB6"/>
    <w:rsid w:val="00AE24D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ARCADIS">
      <a:dk1>
        <a:srgbClr val="E4610F"/>
      </a:dk1>
      <a:lt1>
        <a:sysClr val="window" lastClr="FFFFFF"/>
      </a:lt1>
      <a:dk2>
        <a:srgbClr val="1D1D1D"/>
      </a:dk2>
      <a:lt2>
        <a:srgbClr val="B3B3B3"/>
      </a:lt2>
      <a:accent1>
        <a:srgbClr val="0DA642"/>
      </a:accent1>
      <a:accent2>
        <a:srgbClr val="55575A"/>
      </a:accent2>
      <a:accent3>
        <a:srgbClr val="F8DA40"/>
      </a:accent3>
      <a:accent4>
        <a:srgbClr val="C3D200"/>
      </a:accent4>
      <a:accent5>
        <a:srgbClr val="00A9E4"/>
      </a:accent5>
      <a:accent6>
        <a:srgbClr val="E41F13"/>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00292687E9FD5468C3FB95209722782" ma:contentTypeVersion="14" ma:contentTypeDescription="Create a new document." ma:contentTypeScope="" ma:versionID="20e39bbde312e7b2d8e14cbf30cd675a">
  <xsd:schema xmlns:xsd="http://www.w3.org/2001/XMLSchema" xmlns:xs="http://www.w3.org/2001/XMLSchema" xmlns:p="http://schemas.microsoft.com/office/2006/metadata/properties" xmlns:ns1="http://schemas.microsoft.com/sharepoint/v3" xmlns:ns2="2a797876-4ef5-442c-9a66-d1a087ec6256" xmlns:ns3="31249379-0b1f-4caa-94ca-27fcc36c88d5" targetNamespace="http://schemas.microsoft.com/office/2006/metadata/properties" ma:root="true" ma:fieldsID="5f0487b76e0e6a8aaba4d25f1811178f" ns1:_="" ns2:_="" ns3:_="">
    <xsd:import namespace="http://schemas.microsoft.com/sharepoint/v3"/>
    <xsd:import namespace="2a797876-4ef5-442c-9a66-d1a087ec6256"/>
    <xsd:import namespace="31249379-0b1f-4caa-94ca-27fcc36c88d5"/>
    <xsd:element name="properties">
      <xsd:complexType>
        <xsd:sequence>
          <xsd:element name="documentManagement">
            <xsd:complexType>
              <xsd:all>
                <xsd:element ref="ns1:PublishingStartDate" minOccurs="0"/>
                <xsd:element ref="ns1:PublishingExpirationDate" minOccurs="0"/>
                <xsd:element ref="ns2:Archived" minOccurs="0"/>
                <xsd:element ref="ns2:Commvault_x0020_Stub" minOccurs="0"/>
                <xsd:element ref="ns3:SharedWithUsers" minOccurs="0"/>
                <xsd:element ref="ns3:SharedWithDetails" minOccurs="0"/>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4" nillable="true" ma:displayName="Scheduling Start Date" ma:description="Scheduling Start Date is a site column created by the Publishing feature. It is used to specify the date and time on which this page will first appear to site visitors." ma:hidden="true" ma:internalName="PublishingStartDate" ma:readOnly="false">
      <xsd:simpleType>
        <xsd:restriction base="dms:Unknown"/>
      </xsd:simpleType>
    </xsd:element>
    <xsd:element name="PublishingExpirationDate" ma:index="5"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ma:readOnly="fals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a797876-4ef5-442c-9a66-d1a087ec6256" elementFormDefault="qualified">
    <xsd:import namespace="http://schemas.microsoft.com/office/2006/documentManagement/types"/>
    <xsd:import namespace="http://schemas.microsoft.com/office/infopath/2007/PartnerControls"/>
    <xsd:element name="Archived" ma:index="6" nillable="true" ma:displayName="Archived" ma:description="CommVault Internal Use.  Do Not Modify." ma:internalName="Archived" ma:readOnly="false">
      <xsd:simpleType>
        <xsd:restriction base="dms:Boolean"/>
      </xsd:simpleType>
    </xsd:element>
    <xsd:element name="Commvault_x0020_Stub" ma:index="7" nillable="true" ma:displayName="Commvault Stub" ma:description="CommVault Internal Use.  Do Not Modify." ma:internalName="Commvault_x0020_Stub" ma:readOnly="false">
      <xsd:simpleType>
        <xsd:restriction base="dms:Boolean"/>
      </xsd:simpleType>
    </xsd:element>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1249379-0b1f-4caa-94ca-27fcc36c88d5" elementFormDefault="qualified">
    <xsd:import namespace="http://schemas.microsoft.com/office/2006/documentManagement/types"/>
    <xsd:import namespace="http://schemas.microsoft.com/office/infopath/2007/PartnerControls"/>
    <xsd:element name="SharedWithUsers" ma:index="1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vault_x0020_Stub xmlns="2a797876-4ef5-442c-9a66-d1a087ec6256" xsi:nil="true"/>
    <PublishingExpirationDate xmlns="http://schemas.microsoft.com/sharepoint/v3" xsi:nil="true"/>
    <PublishingStartDate xmlns="http://schemas.microsoft.com/sharepoint/v3" xsi:nil="true"/>
    <Archived xmlns="2a797876-4ef5-442c-9a66-d1a087ec6256"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D92C81-CAAB-4B7E-8CD1-BC0DAE0C1F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a797876-4ef5-442c-9a66-d1a087ec6256"/>
    <ds:schemaRef ds:uri="31249379-0b1f-4caa-94ca-27fcc36c88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EEA9078-3D9C-4AB1-AF74-7FDA08A0B895}">
  <ds:schemaRefs>
    <ds:schemaRef ds:uri="http://schemas.microsoft.com/sharepoint/v3/contenttype/forms"/>
  </ds:schemaRefs>
</ds:datastoreItem>
</file>

<file path=customXml/itemProps3.xml><?xml version="1.0" encoding="utf-8"?>
<ds:datastoreItem xmlns:ds="http://schemas.openxmlformats.org/officeDocument/2006/customXml" ds:itemID="{F183C537-0CFA-457E-BD59-59D1A6B215A3}">
  <ds:schemaRefs>
    <ds:schemaRef ds:uri="http://schemas.microsoft.com/office/2006/metadata/properties"/>
    <ds:schemaRef ds:uri="http://schemas.microsoft.com/office/infopath/2007/PartnerControls"/>
    <ds:schemaRef ds:uri="2a797876-4ef5-442c-9a66-d1a087ec6256"/>
    <ds:schemaRef ds:uri="http://schemas.microsoft.com/sharepoint/v3"/>
  </ds:schemaRefs>
</ds:datastoreItem>
</file>

<file path=customXml/itemProps4.xml><?xml version="1.0" encoding="utf-8"?>
<ds:datastoreItem xmlns:ds="http://schemas.openxmlformats.org/officeDocument/2006/customXml" ds:itemID="{D7FC355C-7FB5-4922-A7DC-CEBD9AEED3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CV Portrait</Template>
  <TotalTime>118</TotalTime>
  <Pages>6</Pages>
  <Words>1426</Words>
  <Characters>8131</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 Gorospe</dc:creator>
  <cp:keywords/>
  <dc:description/>
  <cp:lastModifiedBy>Gondal, Zakki</cp:lastModifiedBy>
  <cp:revision>46</cp:revision>
  <cp:lastPrinted>2020-10-08T11:16:00Z</cp:lastPrinted>
  <dcterms:created xsi:type="dcterms:W3CDTF">2016-05-23T09:18:00Z</dcterms:created>
  <dcterms:modified xsi:type="dcterms:W3CDTF">2020-10-08T11:16:00Z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0x010100C00292687E9FD5468C3FB95209722782</vt:lpwstr>
  </property>
</Properties>
</file>