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="-450" w:tblpY="466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DD7669" w14:paraId="79E9DB2B" w14:textId="77777777" w:rsidTr="00BD106B">
        <w:trPr>
          <w:trHeight w:hRule="exact" w:val="2163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4C9235CA" w14:textId="1B7180B3" w:rsidR="007806FD" w:rsidRPr="003A18EA" w:rsidRDefault="007806FD" w:rsidP="0045111A">
            <w:pPr>
              <w:pStyle w:val="Title"/>
              <w:spacing w:line="276" w:lineRule="auto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3A18EA">
              <w:rPr>
                <w:rFonts w:ascii="Times New Roman" w:eastAsia="Times New Roman" w:hAnsi="Times New Roman" w:cs="Times New Roman"/>
                <w:b/>
                <w:bCs/>
                <w:iCs/>
                <w:caps w:val="0"/>
                <w:color w:val="EEECE1"/>
                <w:sz w:val="40"/>
                <w:szCs w:val="40"/>
                <w:lang w:val="en-GB" w:eastAsia="en-GB" w:bidi="ml-IN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Curriculum Vitae</w:t>
            </w:r>
          </w:p>
          <w:p w14:paraId="489D6C1A" w14:textId="58F9B07F" w:rsidR="003A2CB2" w:rsidRPr="003A2CB2" w:rsidRDefault="003A2CB2" w:rsidP="0045111A">
            <w:pPr>
              <w:pStyle w:val="Title"/>
              <w:spacing w:line="276" w:lineRule="auto"/>
              <w:rPr>
                <w:rFonts w:ascii="Times New Roman" w:hAnsi="Times New Roman" w:cs="Times New Roman"/>
                <w:b/>
                <w:color w:val="auto"/>
                <w:sz w:val="48"/>
                <w:szCs w:val="48"/>
              </w:rPr>
            </w:pPr>
            <w:r w:rsidRPr="003A2CB2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KIRAN RENNY</w:t>
            </w:r>
          </w:p>
          <w:p w14:paraId="50DECF31" w14:textId="2AB72AF5" w:rsidR="00EA1E00" w:rsidRPr="003A2CB2" w:rsidRDefault="00D03D3F" w:rsidP="00D03D3F">
            <w:pPr>
              <w:pStyle w:val="ContactInfo"/>
              <w:tabs>
                <w:tab w:val="left" w:pos="1590"/>
              </w:tabs>
              <w:spacing w:line="276" w:lineRule="auto"/>
              <w:contextualSpacing w:val="0"/>
              <w:jc w:val="left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           </w:t>
            </w:r>
            <w:r w:rsidR="00660CB7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    </w:t>
            </w:r>
            <w:r w:rsidR="00C233EA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     </w:t>
            </w:r>
            <w:r w:rsidR="00475A8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     </w:t>
            </w:r>
            <w:r w:rsidR="00860F73" w:rsidRPr="00BF346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85A </w:t>
            </w:r>
            <w:r w:rsidR="00660CB7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Mack</w:t>
            </w:r>
            <w:r w:rsidR="001D7B45" w:rsidRPr="00BF346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worth</w:t>
            </w:r>
            <w:r w:rsidR="00475A8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Street, </w:t>
            </w:r>
            <w:r w:rsidR="00EA1E00" w:rsidRPr="00BF346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Christchurch</w:t>
            </w:r>
            <w:r w:rsidR="00860F73" w:rsidRPr="00BF346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-8062</w:t>
            </w:r>
          </w:p>
          <w:p w14:paraId="4FA9018B" w14:textId="495BB60E" w:rsidR="007E7DBF" w:rsidRDefault="007E7DBF" w:rsidP="0045111A">
            <w:pPr>
              <w:pStyle w:val="ContactInfo"/>
              <w:spacing w:line="276" w:lineRule="auto"/>
              <w:contextualSpacing w:val="0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BD4A25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Contact number:</w:t>
            </w:r>
            <w:r w:rsidR="00B2676A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 xml:space="preserve"> +918281643397</w:t>
            </w:r>
          </w:p>
          <w:p w14:paraId="36B679C1" w14:textId="1E25D9BD" w:rsidR="001D7B45" w:rsidRPr="00BD4A25" w:rsidRDefault="001D7B45" w:rsidP="0045111A">
            <w:pPr>
              <w:pStyle w:val="ContactInfo"/>
              <w:spacing w:line="276" w:lineRule="auto"/>
              <w:contextualSpacing w:val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kiran.renny2015@gmail.com</w:t>
            </w:r>
          </w:p>
          <w:p w14:paraId="0EBF6398" w14:textId="0A7C6758" w:rsidR="00692703" w:rsidRPr="00BF3465" w:rsidRDefault="00692703" w:rsidP="0045111A">
            <w:pPr>
              <w:pStyle w:val="ContactInfo"/>
              <w:spacing w:line="276" w:lineRule="auto"/>
              <w:contextualSpacing w:val="0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  <w:p w14:paraId="5F5C7B0F" w14:textId="6C632106" w:rsidR="00692703" w:rsidRPr="00DD7669" w:rsidRDefault="005D54F5" w:rsidP="006C52B4">
            <w:pPr>
              <w:pStyle w:val="ContactInfoEmphasis"/>
              <w:spacing w:line="276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5009F">
              <w:rPr>
                <w:rFonts w:ascii="Times New Roman" w:hAnsi="Times New Roman" w:cs="Times New Roman"/>
                <w:b w:val="0"/>
                <w:noProof/>
                <w:color w:val="auto"/>
                <w:sz w:val="48"/>
                <w:szCs w:val="48"/>
              </w:rPr>
              <w:drawing>
                <wp:anchor distT="0" distB="0" distL="114300" distR="114300" simplePos="0" relativeHeight="251658240" behindDoc="0" locked="0" layoutInCell="1" allowOverlap="1" wp14:anchorId="249ABECB" wp14:editId="545B5E39">
                  <wp:simplePos x="0" y="0"/>
                  <wp:positionH relativeFrom="column">
                    <wp:posOffset>4753610</wp:posOffset>
                  </wp:positionH>
                  <wp:positionV relativeFrom="paragraph">
                    <wp:posOffset>-1544955</wp:posOffset>
                  </wp:positionV>
                  <wp:extent cx="1390650" cy="1447800"/>
                  <wp:effectExtent l="0" t="0" r="0" b="0"/>
                  <wp:wrapSquare wrapText="bothSides"/>
                  <wp:docPr id="1" name="Picture 1" descr="C:\Users\HP\Desktop\KIRAN PHOTO NE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esktop\KIRAN PHOTO NE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571D8" w:rsidRPr="00DD7669" w14:paraId="2EE9500F" w14:textId="77777777" w:rsidTr="008E7106">
        <w:trPr>
          <w:trHeight w:val="6318"/>
        </w:trPr>
        <w:tc>
          <w:tcPr>
            <w:tcW w:w="9360" w:type="dxa"/>
            <w:tcMar>
              <w:top w:w="432" w:type="dxa"/>
            </w:tcMar>
          </w:tcPr>
          <w:p w14:paraId="1B89EFF8" w14:textId="39ACC90B" w:rsidR="008B0CC4" w:rsidRPr="0053641E" w:rsidRDefault="0017087F" w:rsidP="006C52B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53641E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CAREER OBJECTIVE</w:t>
            </w:r>
            <w:r w:rsidR="00430E35" w:rsidRPr="0053641E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:</w:t>
            </w:r>
          </w:p>
          <w:p w14:paraId="15C7AD93" w14:textId="7924CD2C" w:rsidR="001755A8" w:rsidRPr="001D7B45" w:rsidRDefault="00A72CA2" w:rsidP="006C52B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</w:pPr>
            <w:r w:rsidRPr="001D7B45">
              <w:rPr>
                <w:rFonts w:ascii="Times New Roman" w:hAnsi="Times New Roman" w:cs="Times New Roman"/>
                <w:b/>
                <w:i/>
                <w:color w:val="auto"/>
                <w:sz w:val="28"/>
                <w:szCs w:val="28"/>
              </w:rPr>
              <w:t>To gain experience in the field of logistics and to develop all necessary skill set required that would help me pave my career path in logistics.</w:t>
            </w:r>
          </w:p>
          <w:p w14:paraId="285AA7E3" w14:textId="47881878" w:rsidR="00751BBA" w:rsidRPr="007806FD" w:rsidRDefault="00751BBA" w:rsidP="006C52B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</w:p>
          <w:p w14:paraId="38E76DE2" w14:textId="77777777" w:rsidR="00CB3D27" w:rsidRPr="00272BB1" w:rsidRDefault="008B2079" w:rsidP="006C52B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</w:pPr>
            <w:r w:rsidRPr="0053641E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ACADEMIC QUALIFICATIONS</w:t>
            </w:r>
            <w:r w:rsidR="00430E35" w:rsidRPr="00272BB1">
              <w:rPr>
                <w:rFonts w:ascii="Times New Roman" w:hAnsi="Times New Roman" w:cs="Times New Roman"/>
                <w:b/>
                <w:color w:val="002060"/>
                <w:sz w:val="32"/>
                <w:szCs w:val="32"/>
              </w:rPr>
              <w:t>:</w:t>
            </w:r>
          </w:p>
          <w:p w14:paraId="216F3658" w14:textId="49F616F5" w:rsidR="00DD7669" w:rsidRPr="0075009F" w:rsidRDefault="001B2952" w:rsidP="006C52B4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Graduate Diploma in</w:t>
            </w:r>
            <w:r w:rsidR="00DD7669"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Logistics</w:t>
            </w:r>
            <w:r w:rsidR="00ED18A1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&amp; Supply Chain Management </w:t>
            </w:r>
          </w:p>
          <w:p w14:paraId="42848D22" w14:textId="5F801AC2" w:rsidR="00751BBA" w:rsidRDefault="00DD7669" w:rsidP="006C52B4">
            <w:pPr>
              <w:pStyle w:val="ListParagraph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5009F">
              <w:rPr>
                <w:rStyle w:val="SubtleReference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ARA institute of </w:t>
            </w:r>
            <w:r w:rsidR="009608D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Canterbury. New</w:t>
            </w:r>
            <w:r w:rsidR="004C553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Zealand</w:t>
            </w:r>
          </w:p>
          <w:p w14:paraId="08155756" w14:textId="4B4364A7" w:rsidR="003B19EA" w:rsidRPr="003B19EA" w:rsidRDefault="003B19EA" w:rsidP="003B19EA">
            <w:pPr>
              <w:pStyle w:val="ListParagraph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SAP (Material Management and Inventory Management)</w:t>
            </w:r>
            <w:bookmarkStart w:id="0" w:name="_GoBack"/>
            <w:bookmarkEnd w:id="0"/>
          </w:p>
          <w:p w14:paraId="701BB4AD" w14:textId="585A7382" w:rsidR="00751BBA" w:rsidRPr="0075009F" w:rsidRDefault="00DD7669" w:rsidP="006C52B4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Bachelor of </w:t>
            </w:r>
            <w:r w:rsidR="00750CD2"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Business Administration (BBA)</w:t>
            </w:r>
          </w:p>
          <w:p w14:paraId="210E1C4B" w14:textId="2F051931" w:rsidR="00750CD2" w:rsidRDefault="00CA1411" w:rsidP="006C52B4">
            <w:pPr>
              <w:pStyle w:val="ListParagraph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MG</w:t>
            </w:r>
            <w:r w:rsidR="00750CD2"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University</w:t>
            </w:r>
            <w:r w:rsidR="001D7B45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Kerala India</w:t>
            </w:r>
            <w:r w:rsidR="00750CD2"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 (2015-2018)</w:t>
            </w:r>
          </w:p>
          <w:p w14:paraId="7114835A" w14:textId="71A43B19" w:rsidR="00D634A2" w:rsidRDefault="00D634A2" w:rsidP="00D634A2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line="276" w:lineRule="auto"/>
              <w:ind w:left="72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CBSE Grade 12, Carmel Public School, Kerala</w:t>
            </w:r>
            <w:r w:rsidR="001D7B45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India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</w:t>
            </w:r>
          </w:p>
          <w:p w14:paraId="61955A0F" w14:textId="4CC88EB3" w:rsidR="00D634A2" w:rsidRPr="00D634A2" w:rsidRDefault="00D634A2" w:rsidP="00D634A2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line="276" w:lineRule="auto"/>
              <w:ind w:left="72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CBSE Grade 10, Al</w:t>
            </w:r>
            <w:r w:rsidR="001D7B45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Wurood INTL School, Jeddah, Saudi Arabia</w:t>
            </w:r>
          </w:p>
          <w:p w14:paraId="5A5251CA" w14:textId="77777777" w:rsidR="00F42464" w:rsidRPr="001B2952" w:rsidRDefault="00F42464" w:rsidP="006C52B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color w:val="auto"/>
                <w:sz w:val="24"/>
                <w:szCs w:val="36"/>
                <w:highlight w:val="lightGray"/>
              </w:rPr>
            </w:pPr>
          </w:p>
          <w:p w14:paraId="6FD41CE4" w14:textId="376548CC" w:rsidR="0075009F" w:rsidRPr="0053641E" w:rsidRDefault="00702CE0" w:rsidP="006C52B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53641E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 xml:space="preserve">WORK </w:t>
            </w:r>
            <w:r w:rsidR="007147D5" w:rsidRPr="0053641E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EXPERIENCE</w:t>
            </w:r>
          </w:p>
          <w:p w14:paraId="43A683C4" w14:textId="37951AD0" w:rsidR="0075009F" w:rsidRDefault="0075009F" w:rsidP="006C52B4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Warehouse Supervisor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: </w:t>
            </w:r>
            <w:r w:rsidR="00355B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Bid</w:t>
            </w:r>
            <w:r w:rsidR="001D7B4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food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Logistic</w:t>
            </w:r>
            <w:r w:rsidR="00E919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="001D7B4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="00FE0FD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Christchurch. NZ (Sept 2019 </w:t>
            </w:r>
            <w:r w:rsidR="00355B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Nov 2020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) </w:t>
            </w:r>
          </w:p>
          <w:p w14:paraId="4102A585" w14:textId="61F3AB83" w:rsidR="000F661E" w:rsidRDefault="00750CD2" w:rsidP="006C52B4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Travel Agent</w:t>
            </w:r>
            <w:r w:rsidR="008B6FDA"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:</w:t>
            </w:r>
            <w:r w:rsidR="002128E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Brook and Dale Holidays </w:t>
            </w:r>
            <w:r w:rsidR="00A72CA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</w:t>
            </w:r>
            <w:r w:rsidR="005D390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vt.ltd. (</w:t>
            </w:r>
            <w:r w:rsidR="00151F4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Family business</w:t>
            </w:r>
            <w:r w:rsidR="00272B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9716F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2017</w:t>
            </w:r>
            <w:r w:rsidR="0079681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-18</w:t>
            </w:r>
            <w:r w:rsidR="00B216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  <w:p w14:paraId="1D94C96B" w14:textId="288171C4" w:rsidR="00837A49" w:rsidRPr="00837A49" w:rsidRDefault="002128EA" w:rsidP="006C52B4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Surveyor</w:t>
            </w:r>
            <w:r w:rsidR="008B6FDA"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:</w:t>
            </w:r>
            <w:r w:rsidR="008B6FD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Axon Market Research</w:t>
            </w:r>
            <w:r w:rsidR="00E919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  <w:r w:rsidR="005D390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Government</w:t>
            </w:r>
            <w:r w:rsidR="001D7B4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of Kerala</w:t>
            </w:r>
            <w:r w:rsidR="002D75B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KSTP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Project</w:t>
            </w:r>
            <w:r w:rsidR="00151F4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/</w:t>
            </w:r>
            <w:r w:rsidR="009716F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  <w:r w:rsidR="00B216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  <w:p w14:paraId="6FFFC923" w14:textId="08F623E1" w:rsidR="0095005E" w:rsidRDefault="002128EA" w:rsidP="006C52B4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Operations Trainee</w:t>
            </w:r>
            <w:r w:rsidR="0095005E" w:rsidRPr="0075009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:</w:t>
            </w:r>
            <w:r w:rsidR="0095005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860F7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ajagiri Multi Specialty Hospital</w:t>
            </w:r>
            <w:r w:rsidR="0095005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1D7B4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Kochi Kerala </w:t>
            </w:r>
            <w:r w:rsidR="0095005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Internship </w:t>
            </w:r>
            <w:r w:rsidR="00B2167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  <w:r w:rsidR="0095005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  <w:p w14:paraId="349ADF2B" w14:textId="77777777" w:rsidR="009A6B53" w:rsidRPr="008B0CC4" w:rsidRDefault="009A6B53" w:rsidP="006C52B4">
            <w:pPr>
              <w:pStyle w:val="ListParagraph"/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34704984" w14:textId="77777777" w:rsidR="007147D5" w:rsidRPr="0053641E" w:rsidRDefault="00430E35" w:rsidP="006C52B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53641E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SKILLS:</w:t>
            </w:r>
          </w:p>
          <w:tbl>
            <w:tblPr>
              <w:tblStyle w:val="TableGrid"/>
              <w:tblW w:w="4999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95"/>
              <w:gridCol w:w="4663"/>
            </w:tblGrid>
            <w:tr w:rsidR="003F42A2" w:rsidRPr="00DD7669" w14:paraId="6C1744A6" w14:textId="77777777" w:rsidTr="007777AB">
              <w:trPr>
                <w:trHeight w:val="118"/>
              </w:trPr>
              <w:tc>
                <w:tcPr>
                  <w:tcW w:w="4836" w:type="dxa"/>
                </w:tcPr>
                <w:p w14:paraId="03DE50AF" w14:textId="0521F07B" w:rsidR="009A6B53" w:rsidRPr="00DD7669" w:rsidRDefault="00FE0FDF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Freight F</w:t>
                  </w:r>
                  <w:r w:rsidR="009A6B53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orwarding</w:t>
                  </w:r>
                </w:p>
                <w:p w14:paraId="02CA0080" w14:textId="54704126" w:rsidR="003F42A2" w:rsidRDefault="001D7B45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Strong Numerical and Analytical S</w:t>
                  </w:r>
                  <w:r w:rsidR="003F42A2" w:rsidRPr="00DD7669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kills</w:t>
                  </w:r>
                </w:p>
                <w:p w14:paraId="43FB0CED" w14:textId="63559657" w:rsidR="00B2167A" w:rsidRDefault="00B2167A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RF Scanning</w:t>
                  </w:r>
                </w:p>
                <w:p w14:paraId="0498DC0F" w14:textId="4DEA32CB" w:rsidR="003F42A2" w:rsidRDefault="00BA7495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 xml:space="preserve">Good </w:t>
                  </w:r>
                  <w:r w:rsidR="003F42A2" w:rsidRPr="00DD7669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Communication</w:t>
                  </w:r>
                  <w:r w:rsidR="001D7B45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 xml:space="preserve"> S</w:t>
                  </w:r>
                  <w:r w:rsidR="00151F4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kill</w:t>
                  </w:r>
                </w:p>
                <w:p w14:paraId="773ED52E" w14:textId="3529B71B" w:rsidR="009A6B53" w:rsidRDefault="001D7B45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Product D</w:t>
                  </w:r>
                  <w:r w:rsidR="009A6B53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ispatching</w:t>
                  </w:r>
                </w:p>
                <w:p w14:paraId="40854C95" w14:textId="75B4C19E" w:rsidR="009A6B53" w:rsidRPr="00DD7669" w:rsidRDefault="001D7B45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Import and Export M</w:t>
                  </w:r>
                  <w:r w:rsidR="009A6B53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anagement</w:t>
                  </w:r>
                </w:p>
                <w:p w14:paraId="54D7C82B" w14:textId="77777777" w:rsidR="003F42A2" w:rsidRPr="00DD7669" w:rsidRDefault="003F42A2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 w:rsidRPr="00DD7669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Adaptability and Accountability</w:t>
                  </w:r>
                </w:p>
                <w:p w14:paraId="752703DE" w14:textId="1036A6E1" w:rsidR="003F42A2" w:rsidRPr="00DD7669" w:rsidRDefault="001D7B45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Forward T</w:t>
                  </w:r>
                  <w:r w:rsidR="003F42A2" w:rsidRPr="00DD7669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hinking</w:t>
                  </w:r>
                </w:p>
                <w:p w14:paraId="74CC4B37" w14:textId="343D94E8" w:rsidR="003F42A2" w:rsidRDefault="001D7B45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Sound D</w:t>
                  </w:r>
                  <w:r w:rsidR="003F42A2" w:rsidRPr="00DD7669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 xml:space="preserve">ecision </w:t>
                  </w: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M</w:t>
                  </w:r>
                  <w:r w:rsidR="003F42A2" w:rsidRPr="00DD7669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aking</w:t>
                  </w:r>
                </w:p>
                <w:p w14:paraId="5C6E68A7" w14:textId="34D8039C" w:rsidR="003F42A2" w:rsidRDefault="001D7B45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Team P</w:t>
                  </w:r>
                  <w:r w:rsidR="003F42A2" w:rsidRPr="00A0160D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layer</w:t>
                  </w:r>
                </w:p>
                <w:p w14:paraId="38D83837" w14:textId="77777777" w:rsidR="003F42A2" w:rsidRDefault="003F42A2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28"/>
                    </w:numPr>
                    <w:spacing w:line="276" w:lineRule="auto"/>
                    <w:contextualSpacing w:val="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 w:rsidRPr="00A0160D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Keen attention to detail</w:t>
                  </w:r>
                </w:p>
                <w:p w14:paraId="75A4BE6C" w14:textId="77777777" w:rsidR="00B701FC" w:rsidRDefault="00B701FC" w:rsidP="003B19EA">
                  <w:pPr>
                    <w:framePr w:hSpace="180" w:wrap="around" w:vAnchor="page" w:hAnchor="margin" w:x="-450" w:y="466"/>
                    <w:tabs>
                      <w:tab w:val="left" w:pos="360"/>
                      <w:tab w:val="left" w:pos="540"/>
                    </w:tabs>
                    <w:jc w:val="both"/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val="en-GB"/>
                    </w:rPr>
                  </w:pPr>
                </w:p>
                <w:p w14:paraId="27C44EA0" w14:textId="77777777" w:rsidR="00FC56B5" w:rsidRDefault="00FC56B5" w:rsidP="003B19EA">
                  <w:pPr>
                    <w:framePr w:hSpace="180" w:wrap="around" w:vAnchor="page" w:hAnchor="margin" w:x="-450" w:y="466"/>
                    <w:tabs>
                      <w:tab w:val="left" w:pos="360"/>
                      <w:tab w:val="left" w:pos="540"/>
                    </w:tabs>
                    <w:jc w:val="both"/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val="en-GB"/>
                    </w:rPr>
                  </w:pPr>
                </w:p>
                <w:p w14:paraId="31092ACA" w14:textId="77777777" w:rsidR="00FC56B5" w:rsidRDefault="00FC56B5" w:rsidP="003B19EA">
                  <w:pPr>
                    <w:framePr w:hSpace="180" w:wrap="around" w:vAnchor="page" w:hAnchor="margin" w:x="-450" w:y="466"/>
                    <w:tabs>
                      <w:tab w:val="left" w:pos="360"/>
                      <w:tab w:val="left" w:pos="540"/>
                    </w:tabs>
                    <w:jc w:val="both"/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val="en-GB"/>
                    </w:rPr>
                  </w:pPr>
                </w:p>
                <w:p w14:paraId="4C9BF961" w14:textId="77777777" w:rsidR="00FE0CF9" w:rsidRDefault="00FE0CF9" w:rsidP="003B19EA">
                  <w:pPr>
                    <w:framePr w:hSpace="180" w:wrap="around" w:vAnchor="page" w:hAnchor="margin" w:x="-450" w:y="466"/>
                    <w:tabs>
                      <w:tab w:val="left" w:pos="360"/>
                      <w:tab w:val="left" w:pos="540"/>
                    </w:tabs>
                    <w:jc w:val="both"/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val="en-GB"/>
                    </w:rPr>
                  </w:pPr>
                </w:p>
                <w:p w14:paraId="78C6A096" w14:textId="109359B6" w:rsidR="00EE1F2B" w:rsidRPr="001D7FC8" w:rsidRDefault="00EE1F2B" w:rsidP="003B19EA">
                  <w:pPr>
                    <w:framePr w:hSpace="180" w:wrap="around" w:vAnchor="page" w:hAnchor="margin" w:x="-450" w:y="466"/>
                    <w:tabs>
                      <w:tab w:val="left" w:pos="360"/>
                      <w:tab w:val="left" w:pos="540"/>
                    </w:tabs>
                    <w:jc w:val="both"/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28"/>
                      <w:szCs w:val="28"/>
                      <w:lang w:val="en-GB"/>
                    </w:rPr>
                  </w:pPr>
                  <w:r w:rsidRPr="001D7FC8">
                    <w:rPr>
                      <w:rFonts w:ascii="Times New Roman" w:hAnsi="Times New Roman" w:cs="Times New Roman"/>
                      <w:b/>
                      <w:bCs/>
                      <w:color w:val="002060"/>
                      <w:sz w:val="28"/>
                      <w:szCs w:val="28"/>
                      <w:lang w:val="en-GB"/>
                    </w:rPr>
                    <w:t>PERSONAL DETAILS:</w:t>
                  </w:r>
                </w:p>
                <w:p w14:paraId="26DEED66" w14:textId="77777777" w:rsidR="00EE1F2B" w:rsidRPr="001D7FC8" w:rsidRDefault="00EE1F2B" w:rsidP="003B19EA">
                  <w:pPr>
                    <w:framePr w:hSpace="180" w:wrap="around" w:vAnchor="page" w:hAnchor="margin" w:x="-450" w:y="466"/>
                    <w:tabs>
                      <w:tab w:val="left" w:pos="360"/>
                      <w:tab w:val="left" w:pos="540"/>
                    </w:tabs>
                    <w:jc w:val="both"/>
                    <w:rPr>
                      <w:rFonts w:ascii="Palatino Linotype" w:hAnsi="Palatino Linotype" w:cs="Palatino Linotype"/>
                      <w:b/>
                    </w:rPr>
                  </w:pPr>
                </w:p>
                <w:p w14:paraId="6A59AC84" w14:textId="7A1E2988" w:rsidR="00EE1F2B" w:rsidRPr="00BD106B" w:rsidRDefault="00EE1F2B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 w:rsidRPr="00BD106B">
                    <w:rPr>
                      <w:b/>
                    </w:rPr>
                    <w:t xml:space="preserve">Date of Birth </w:t>
                  </w:r>
                  <w:r w:rsidR="00CA1411" w:rsidRPr="00BD106B">
                    <w:rPr>
                      <w:b/>
                    </w:rPr>
                    <w:t xml:space="preserve">      </w:t>
                  </w:r>
                  <w:r w:rsidR="00D85BC4" w:rsidRPr="00BD106B">
                    <w:rPr>
                      <w:b/>
                    </w:rPr>
                    <w:t>:</w:t>
                  </w:r>
                  <w:r w:rsidR="00CA1411" w:rsidRPr="00BD106B">
                    <w:rPr>
                      <w:b/>
                    </w:rPr>
                    <w:t xml:space="preserve"> </w:t>
                  </w:r>
                  <w:r w:rsidRPr="00BD106B">
                    <w:rPr>
                      <w:b/>
                    </w:rPr>
                    <w:t>22</w:t>
                  </w:r>
                  <w:r w:rsidRPr="00BD106B">
                    <w:rPr>
                      <w:b/>
                      <w:vertAlign w:val="superscript"/>
                    </w:rPr>
                    <w:t>nd</w:t>
                  </w:r>
                  <w:r w:rsidRPr="00BD106B">
                    <w:rPr>
                      <w:b/>
                    </w:rPr>
                    <w:t xml:space="preserve">  June</w:t>
                  </w:r>
                  <w:r w:rsidR="001D7FC8" w:rsidRPr="00BD106B">
                    <w:rPr>
                      <w:b/>
                    </w:rPr>
                    <w:t xml:space="preserve"> 1996</w:t>
                  </w:r>
                </w:p>
                <w:p w14:paraId="353C8409" w14:textId="77777777" w:rsidR="00CA1411" w:rsidRPr="00BD106B" w:rsidRDefault="00CA1411" w:rsidP="003B19EA">
                  <w:pPr>
                    <w:framePr w:hSpace="180" w:wrap="around" w:vAnchor="page" w:hAnchor="margin" w:x="-450" w:y="466"/>
                    <w:rPr>
                      <w:b/>
                      <w:sz w:val="8"/>
                    </w:rPr>
                  </w:pPr>
                </w:p>
                <w:p w14:paraId="6DA220E3" w14:textId="2740ED66" w:rsidR="00CA1411" w:rsidRPr="00BD106B" w:rsidRDefault="00EE1F2B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 w:rsidRPr="00BD106B">
                    <w:rPr>
                      <w:b/>
                    </w:rPr>
                    <w:t>Languages</w:t>
                  </w:r>
                  <w:r w:rsidR="001D7FC8" w:rsidRPr="00BD106B">
                    <w:rPr>
                      <w:b/>
                    </w:rPr>
                    <w:t xml:space="preserve"> </w:t>
                  </w:r>
                  <w:r w:rsidR="005454FF" w:rsidRPr="00BD106B">
                    <w:rPr>
                      <w:b/>
                    </w:rPr>
                    <w:t xml:space="preserve"> </w:t>
                  </w:r>
                  <w:r w:rsidR="00B2676A" w:rsidRPr="00BD106B">
                    <w:rPr>
                      <w:b/>
                    </w:rPr>
                    <w:t xml:space="preserve">        </w:t>
                  </w:r>
                  <w:r w:rsidR="001D7FC8" w:rsidRPr="00BD106B">
                    <w:rPr>
                      <w:b/>
                    </w:rPr>
                    <w:t xml:space="preserve"> </w:t>
                  </w:r>
                  <w:r w:rsidR="00D85BC4" w:rsidRPr="00BD106B">
                    <w:rPr>
                      <w:b/>
                    </w:rPr>
                    <w:t>:</w:t>
                  </w:r>
                  <w:r w:rsidR="007777AB" w:rsidRPr="00BD106B">
                    <w:rPr>
                      <w:b/>
                    </w:rPr>
                    <w:t xml:space="preserve"> </w:t>
                  </w:r>
                  <w:r w:rsidR="00B2676A" w:rsidRPr="00BD106B">
                    <w:rPr>
                      <w:b/>
                    </w:rPr>
                    <w:t xml:space="preserve">English, Hindi </w:t>
                  </w:r>
                  <w:r w:rsidRPr="00BD106B">
                    <w:rPr>
                      <w:b/>
                    </w:rPr>
                    <w:t xml:space="preserve">&amp; Arabic </w:t>
                  </w:r>
                </w:p>
                <w:p w14:paraId="0D3C4129" w14:textId="65B96087" w:rsidR="00EE1F2B" w:rsidRPr="00BD106B" w:rsidRDefault="00D85BC4" w:rsidP="003B19EA">
                  <w:pPr>
                    <w:framePr w:hSpace="180" w:wrap="around" w:vAnchor="page" w:hAnchor="margin" w:x="-450" w:y="466"/>
                    <w:rPr>
                      <w:b/>
                      <w:sz w:val="12"/>
                    </w:rPr>
                  </w:pPr>
                  <w:r w:rsidRPr="00BD106B">
                    <w:rPr>
                      <w:b/>
                    </w:rPr>
                    <w:t xml:space="preserve">   </w:t>
                  </w:r>
                  <w:r w:rsidR="00CA1411" w:rsidRPr="00BD106B">
                    <w:rPr>
                      <w:b/>
                    </w:rPr>
                    <w:t xml:space="preserve">    </w:t>
                  </w:r>
                  <w:r w:rsidR="00CA1411" w:rsidRPr="00BD106B">
                    <w:rPr>
                      <w:b/>
                    </w:rPr>
                    <w:tab/>
                  </w:r>
                </w:p>
                <w:p w14:paraId="41F56F5E" w14:textId="77777777" w:rsidR="00BD106B" w:rsidRDefault="00D85BC4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 w:rsidRPr="00BD106B">
                    <w:rPr>
                      <w:b/>
                    </w:rPr>
                    <w:t>Permanent</w:t>
                  </w:r>
                  <w:r w:rsidR="005454FF" w:rsidRPr="00BD106B">
                    <w:rPr>
                      <w:b/>
                    </w:rPr>
                    <w:t xml:space="preserve"> </w:t>
                  </w:r>
                  <w:r w:rsidR="007777AB" w:rsidRPr="00BD106B">
                    <w:rPr>
                      <w:b/>
                    </w:rPr>
                    <w:t>Ad</w:t>
                  </w:r>
                  <w:r w:rsidRPr="00BD106B">
                    <w:rPr>
                      <w:b/>
                    </w:rPr>
                    <w:t xml:space="preserve"> </w:t>
                  </w:r>
                  <w:r w:rsidR="005454FF" w:rsidRPr="00BD106B">
                    <w:rPr>
                      <w:b/>
                    </w:rPr>
                    <w:t xml:space="preserve">   :</w:t>
                  </w:r>
                  <w:r w:rsidR="007777AB" w:rsidRPr="00BD106B">
                    <w:rPr>
                      <w:b/>
                    </w:rPr>
                    <w:t xml:space="preserve"> </w:t>
                  </w:r>
                  <w:r w:rsidR="005454FF" w:rsidRPr="00BD106B">
                    <w:rPr>
                      <w:b/>
                    </w:rPr>
                    <w:t xml:space="preserve">RiverGate Villas &amp; Apartments </w:t>
                  </w:r>
                  <w:r w:rsidR="00BD106B">
                    <w:rPr>
                      <w:b/>
                    </w:rPr>
                    <w:t xml:space="preserve">          </w:t>
                  </w:r>
                </w:p>
                <w:p w14:paraId="180BB4F3" w14:textId="77777777" w:rsidR="00BD106B" w:rsidRDefault="00BD106B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                  </w:t>
                  </w:r>
                  <w:proofErr w:type="spellStart"/>
                  <w:r w:rsidR="005454FF" w:rsidRPr="00BD106B">
                    <w:rPr>
                      <w:b/>
                    </w:rPr>
                    <w:t>Manakadu</w:t>
                  </w:r>
                  <w:proofErr w:type="spellEnd"/>
                  <w:r w:rsidR="005454FF" w:rsidRPr="00BD106B">
                    <w:rPr>
                      <w:b/>
                    </w:rPr>
                    <w:t>,</w:t>
                  </w:r>
                  <w:r>
                    <w:rPr>
                      <w:b/>
                    </w:rPr>
                    <w:t xml:space="preserve"> </w:t>
                  </w:r>
                  <w:proofErr w:type="spellStart"/>
                  <w:r w:rsidR="005454FF" w:rsidRPr="00BD106B">
                    <w:rPr>
                      <w:b/>
                    </w:rPr>
                    <w:t>Thodupuzha</w:t>
                  </w:r>
                  <w:proofErr w:type="spellEnd"/>
                  <w:r w:rsidR="005454FF" w:rsidRPr="00BD106B">
                    <w:rPr>
                      <w:b/>
                    </w:rPr>
                    <w:t xml:space="preserve">, Kerala, </w:t>
                  </w:r>
                  <w:r>
                    <w:rPr>
                      <w:b/>
                    </w:rPr>
                    <w:t xml:space="preserve">   </w:t>
                  </w:r>
                </w:p>
                <w:p w14:paraId="469C8C19" w14:textId="4CC7011F" w:rsidR="005454FF" w:rsidRPr="00BD106B" w:rsidRDefault="00BD106B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                  </w:t>
                  </w:r>
                  <w:r w:rsidR="005454FF" w:rsidRPr="00BD106B">
                    <w:rPr>
                      <w:b/>
                    </w:rPr>
                    <w:t>India</w:t>
                  </w:r>
                  <w:r w:rsidR="007777AB" w:rsidRPr="00BD106B">
                    <w:rPr>
                      <w:b/>
                    </w:rPr>
                    <w:t xml:space="preserve"> 685608</w:t>
                  </w:r>
                </w:p>
                <w:p w14:paraId="1F4F0CA8" w14:textId="7051CE21" w:rsidR="005454FF" w:rsidRPr="00BD106B" w:rsidRDefault="005454FF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 w:rsidRPr="00BD106B">
                    <w:rPr>
                      <w:b/>
                    </w:rPr>
                    <w:t xml:space="preserve">    </w:t>
                  </w:r>
                  <w:r w:rsidR="00E70482" w:rsidRPr="00BD106B">
                    <w:rPr>
                      <w:b/>
                    </w:rPr>
                    <w:t xml:space="preserve">                          </w:t>
                  </w:r>
                  <w:r w:rsidR="00BD106B">
                    <w:rPr>
                      <w:b/>
                    </w:rPr>
                    <w:t xml:space="preserve">   </w:t>
                  </w:r>
                  <w:r w:rsidR="001D7B45" w:rsidRPr="00BD106B">
                    <w:rPr>
                      <w:b/>
                    </w:rPr>
                    <w:t>Tel. 0091</w:t>
                  </w:r>
                  <w:r w:rsidRPr="00BD106B">
                    <w:rPr>
                      <w:b/>
                    </w:rPr>
                    <w:t>9995553615</w:t>
                  </w:r>
                </w:p>
                <w:p w14:paraId="1A149903" w14:textId="77777777" w:rsidR="00CA1411" w:rsidRPr="00BD106B" w:rsidRDefault="00CA1411" w:rsidP="003B19EA">
                  <w:pPr>
                    <w:framePr w:hSpace="180" w:wrap="around" w:vAnchor="page" w:hAnchor="margin" w:x="-450" w:y="466"/>
                    <w:rPr>
                      <w:b/>
                      <w:sz w:val="8"/>
                    </w:rPr>
                  </w:pPr>
                </w:p>
                <w:p w14:paraId="233EBE44" w14:textId="5EA57646" w:rsidR="00CA1411" w:rsidRPr="00BD106B" w:rsidRDefault="00CA1411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 w:rsidRPr="00BD106B">
                    <w:rPr>
                      <w:b/>
                    </w:rPr>
                    <w:t xml:space="preserve">Passport Number  : </w:t>
                  </w:r>
                  <w:r w:rsidR="00BD106B">
                    <w:rPr>
                      <w:b/>
                    </w:rPr>
                    <w:t>S</w:t>
                  </w:r>
                  <w:r w:rsidR="007777AB" w:rsidRPr="00BD106B">
                    <w:rPr>
                      <w:b/>
                    </w:rPr>
                    <w:t>8714710</w:t>
                  </w:r>
                  <w:r w:rsidR="005454FF" w:rsidRPr="00BD106B">
                    <w:rPr>
                      <w:b/>
                    </w:rPr>
                    <w:t xml:space="preserve"> </w:t>
                  </w:r>
                </w:p>
                <w:p w14:paraId="7DD26497" w14:textId="3915F6B1" w:rsidR="00EE1F2B" w:rsidRPr="00BD106B" w:rsidRDefault="005454FF" w:rsidP="003B19EA">
                  <w:pPr>
                    <w:framePr w:hSpace="180" w:wrap="around" w:vAnchor="page" w:hAnchor="margin" w:x="-450" w:y="466"/>
                    <w:rPr>
                      <w:b/>
                      <w:sz w:val="10"/>
                    </w:rPr>
                  </w:pPr>
                  <w:r w:rsidRPr="00BD106B">
                    <w:rPr>
                      <w:b/>
                    </w:rPr>
                    <w:t xml:space="preserve">   </w:t>
                  </w:r>
                </w:p>
                <w:p w14:paraId="0B69F9C8" w14:textId="61D4C3A4" w:rsidR="00EE1F2B" w:rsidRPr="00BD106B" w:rsidRDefault="00EE1F2B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 w:rsidRPr="00BD106B">
                    <w:rPr>
                      <w:b/>
                    </w:rPr>
                    <w:t>Nationality</w:t>
                  </w:r>
                  <w:r w:rsidR="00CA1411" w:rsidRPr="00BD106B">
                    <w:rPr>
                      <w:b/>
                    </w:rPr>
                    <w:t xml:space="preserve">           </w:t>
                  </w:r>
                  <w:r w:rsidR="005454FF" w:rsidRPr="00BD106B">
                    <w:rPr>
                      <w:b/>
                    </w:rPr>
                    <w:t xml:space="preserve"> :</w:t>
                  </w:r>
                  <w:r w:rsidR="00CA1411" w:rsidRPr="00BD106B">
                    <w:rPr>
                      <w:b/>
                    </w:rPr>
                    <w:t xml:space="preserve"> </w:t>
                  </w:r>
                  <w:r w:rsidRPr="00BD106B">
                    <w:rPr>
                      <w:b/>
                    </w:rPr>
                    <w:t>Indian</w:t>
                  </w:r>
                </w:p>
                <w:p w14:paraId="1AA5C2CA" w14:textId="77777777" w:rsidR="00CA1411" w:rsidRPr="00BD106B" w:rsidRDefault="00CA1411" w:rsidP="003B19EA">
                  <w:pPr>
                    <w:framePr w:hSpace="180" w:wrap="around" w:vAnchor="page" w:hAnchor="margin" w:x="-450" w:y="466"/>
                    <w:rPr>
                      <w:b/>
                      <w:sz w:val="12"/>
                    </w:rPr>
                  </w:pPr>
                </w:p>
                <w:p w14:paraId="7BA02A1F" w14:textId="67ADE59E" w:rsidR="00EE1F2B" w:rsidRPr="00BD106B" w:rsidRDefault="005454FF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 w:rsidRPr="00BD106B">
                    <w:rPr>
                      <w:b/>
                    </w:rPr>
                    <w:t>Marit</w:t>
                  </w:r>
                  <w:r w:rsidR="00EE1F2B" w:rsidRPr="00BD106B">
                    <w:rPr>
                      <w:b/>
                    </w:rPr>
                    <w:t>al Status</w:t>
                  </w:r>
                  <w:r w:rsidR="00CA1411" w:rsidRPr="00BD106B">
                    <w:rPr>
                      <w:b/>
                    </w:rPr>
                    <w:t xml:space="preserve">      </w:t>
                  </w:r>
                  <w:r w:rsidRPr="00BD106B">
                    <w:rPr>
                      <w:b/>
                    </w:rPr>
                    <w:t xml:space="preserve"> :</w:t>
                  </w:r>
                  <w:r w:rsidR="00CA1411" w:rsidRPr="00BD106B">
                    <w:rPr>
                      <w:b/>
                    </w:rPr>
                    <w:t xml:space="preserve"> </w:t>
                  </w:r>
                  <w:r w:rsidR="00EE1F2B" w:rsidRPr="00BD106B">
                    <w:rPr>
                      <w:b/>
                    </w:rPr>
                    <w:t>Single</w:t>
                  </w:r>
                </w:p>
                <w:p w14:paraId="642E74BB" w14:textId="77777777" w:rsidR="00CA1411" w:rsidRPr="00BD106B" w:rsidRDefault="00CA1411" w:rsidP="003B19EA">
                  <w:pPr>
                    <w:framePr w:hSpace="180" w:wrap="around" w:vAnchor="page" w:hAnchor="margin" w:x="-450" w:y="466"/>
                    <w:rPr>
                      <w:b/>
                      <w:sz w:val="10"/>
                    </w:rPr>
                  </w:pPr>
                </w:p>
                <w:p w14:paraId="6F68DCDC" w14:textId="77777777" w:rsidR="00BD106B" w:rsidRDefault="00EE1F2B" w:rsidP="003B19EA">
                  <w:pPr>
                    <w:framePr w:hSpace="180" w:wrap="around" w:vAnchor="page" w:hAnchor="margin" w:x="-450" w:y="466"/>
                    <w:rPr>
                      <w:b/>
                    </w:rPr>
                  </w:pPr>
                  <w:r w:rsidRPr="00BD106B">
                    <w:rPr>
                      <w:b/>
                    </w:rPr>
                    <w:t>Driving License</w:t>
                  </w:r>
                  <w:r w:rsidR="00CA1411" w:rsidRPr="00BD106B">
                    <w:rPr>
                      <w:b/>
                    </w:rPr>
                    <w:t xml:space="preserve">    </w:t>
                  </w:r>
                  <w:r w:rsidRPr="00BD106B">
                    <w:rPr>
                      <w:b/>
                    </w:rPr>
                    <w:t>:</w:t>
                  </w:r>
                  <w:r w:rsidR="005454FF" w:rsidRPr="00BD106B">
                    <w:rPr>
                      <w:b/>
                    </w:rPr>
                    <w:t xml:space="preserve"> </w:t>
                  </w:r>
                  <w:r w:rsidRPr="00BD106B">
                    <w:rPr>
                      <w:b/>
                    </w:rPr>
                    <w:t xml:space="preserve">Holder of Indian </w:t>
                  </w:r>
                  <w:r w:rsidR="006C52B4" w:rsidRPr="00BD106B">
                    <w:rPr>
                      <w:b/>
                    </w:rPr>
                    <w:t xml:space="preserve">International / </w:t>
                  </w:r>
                  <w:r w:rsidR="00BD106B">
                    <w:rPr>
                      <w:b/>
                    </w:rPr>
                    <w:t xml:space="preserve"> </w:t>
                  </w:r>
                </w:p>
                <w:p w14:paraId="12B1A942" w14:textId="7C1293B0" w:rsidR="00EE1F2B" w:rsidRPr="00DD7669" w:rsidRDefault="00BD106B" w:rsidP="003B19EA">
                  <w:pPr>
                    <w:framePr w:hSpace="180" w:wrap="around" w:vAnchor="page" w:hAnchor="margin" w:x="-450" w:y="466"/>
                    <w:rPr>
                      <w:color w:val="auto"/>
                    </w:rPr>
                  </w:pPr>
                  <w:r>
                    <w:rPr>
                      <w:b/>
                    </w:rPr>
                    <w:t xml:space="preserve">                                  </w:t>
                  </w:r>
                  <w:r w:rsidR="006C52B4" w:rsidRPr="00BD106B">
                    <w:rPr>
                      <w:b/>
                    </w:rPr>
                    <w:t>New Zealand</w:t>
                  </w:r>
                  <w:r w:rsidR="007777AB" w:rsidRPr="00BD106B">
                    <w:rPr>
                      <w:b/>
                    </w:rPr>
                    <w:t xml:space="preserve"> </w:t>
                  </w:r>
                  <w:r w:rsidR="00CA1411" w:rsidRPr="00BD106B">
                    <w:rPr>
                      <w:b/>
                    </w:rPr>
                    <w:t xml:space="preserve">Driving </w:t>
                  </w:r>
                  <w:r w:rsidR="006C52B4" w:rsidRPr="00BD106B">
                    <w:rPr>
                      <w:b/>
                    </w:rPr>
                    <w:t>License</w:t>
                  </w:r>
                </w:p>
              </w:tc>
              <w:tc>
                <w:tcPr>
                  <w:tcW w:w="4837" w:type="dxa"/>
                  <w:tcMar>
                    <w:left w:w="360" w:type="dxa"/>
                  </w:tcMar>
                </w:tcPr>
                <w:p w14:paraId="77CE462D" w14:textId="77777777" w:rsidR="00151F44" w:rsidRPr="00151F44" w:rsidRDefault="00151F44" w:rsidP="003B19EA">
                  <w:pPr>
                    <w:pStyle w:val="ListBullet"/>
                    <w:framePr w:hSpace="180" w:wrap="around" w:vAnchor="page" w:hAnchor="margin" w:x="-450" w:y="466"/>
                    <w:spacing w:line="276" w:lineRule="auto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 w:rsidRPr="00151F4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Microsoft Word</w:t>
                  </w:r>
                </w:p>
                <w:p w14:paraId="3F67152C" w14:textId="5E0F38EF" w:rsidR="00151F44" w:rsidRPr="00151F44" w:rsidRDefault="00151F44" w:rsidP="003B19EA">
                  <w:pPr>
                    <w:pStyle w:val="ListBullet"/>
                    <w:framePr w:hSpace="180" w:wrap="around" w:vAnchor="page" w:hAnchor="margin" w:x="-450" w:y="466"/>
                    <w:spacing w:line="276" w:lineRule="auto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 w:rsidRPr="00151F4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Microsoft Power</w:t>
                  </w:r>
                  <w:r w:rsidR="001D7B45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151F4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Point</w:t>
                  </w:r>
                </w:p>
                <w:p w14:paraId="70A41751" w14:textId="77777777" w:rsidR="00151F44" w:rsidRPr="00151F44" w:rsidRDefault="00151F44" w:rsidP="003B19EA">
                  <w:pPr>
                    <w:pStyle w:val="ListBullet"/>
                    <w:framePr w:hSpace="180" w:wrap="around" w:vAnchor="page" w:hAnchor="margin" w:x="-450" w:y="466"/>
                    <w:spacing w:line="276" w:lineRule="auto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 w:rsidRPr="00151F4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Microsoft Excel</w:t>
                  </w:r>
                </w:p>
                <w:p w14:paraId="621F7290" w14:textId="77777777" w:rsidR="00151F44" w:rsidRPr="00151F44" w:rsidRDefault="00151F44" w:rsidP="003B19EA">
                  <w:pPr>
                    <w:pStyle w:val="ListBullet"/>
                    <w:framePr w:hSpace="180" w:wrap="around" w:vAnchor="page" w:hAnchor="margin" w:x="-450" w:y="466"/>
                    <w:spacing w:line="276" w:lineRule="auto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 w:rsidRPr="00151F4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 xml:space="preserve">Tally </w:t>
                  </w:r>
                </w:p>
                <w:p w14:paraId="6B7AED21" w14:textId="77777777" w:rsidR="00151F44" w:rsidRPr="00151F44" w:rsidRDefault="00151F44" w:rsidP="003B19EA">
                  <w:pPr>
                    <w:pStyle w:val="ListBullet"/>
                    <w:framePr w:hSpace="180" w:wrap="around" w:vAnchor="page" w:hAnchor="margin" w:x="-450" w:y="466"/>
                    <w:spacing w:line="276" w:lineRule="auto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 w:rsidRPr="00151F4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C+</w:t>
                  </w:r>
                </w:p>
                <w:p w14:paraId="65E7FDA0" w14:textId="3D5A68A7" w:rsidR="00151F44" w:rsidRPr="00151F44" w:rsidRDefault="001D7B45" w:rsidP="003B19EA">
                  <w:pPr>
                    <w:pStyle w:val="ListBullet"/>
                    <w:framePr w:hSpace="180" w:wrap="around" w:vAnchor="page" w:hAnchor="margin" w:x="-450" w:y="466"/>
                    <w:spacing w:line="276" w:lineRule="auto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Microsoft P</w:t>
                  </w:r>
                  <w:r w:rsidR="00151F44" w:rsidRPr="00151F44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roject</w:t>
                  </w:r>
                </w:p>
                <w:p w14:paraId="46094134" w14:textId="77777777" w:rsidR="003F42A2" w:rsidRPr="00DD7669" w:rsidRDefault="003F42A2" w:rsidP="003B19EA">
                  <w:pPr>
                    <w:pStyle w:val="ListBullet"/>
                    <w:framePr w:hSpace="180" w:wrap="around" w:vAnchor="page" w:hAnchor="margin" w:x="-450" w:y="466"/>
                    <w:numPr>
                      <w:ilvl w:val="0"/>
                      <w:numId w:val="0"/>
                    </w:numPr>
                    <w:spacing w:line="276" w:lineRule="auto"/>
                    <w:ind w:left="360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</w:tbl>
          <w:p w14:paraId="5C07A1D8" w14:textId="77777777" w:rsidR="00272BB1" w:rsidRDefault="00272BB1" w:rsidP="006C52B4">
            <w:pPr>
              <w:spacing w:line="276" w:lineRule="auto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  <w:p w14:paraId="49950D68" w14:textId="1D6F8662" w:rsidR="00837A49" w:rsidRPr="00272BB1" w:rsidRDefault="00410DE8" w:rsidP="006C52B4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72BB1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DECLARATION OF AUTHEN</w:t>
            </w:r>
            <w:r w:rsidR="00355BA3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TI</w:t>
            </w:r>
            <w:r w:rsidRPr="00272BB1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CITY</w:t>
            </w:r>
            <w:r w:rsidR="0017442C" w:rsidRPr="00272BB1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:</w:t>
            </w:r>
            <w:r w:rsidRPr="00272BB1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 xml:space="preserve">            </w:t>
            </w:r>
          </w:p>
          <w:p w14:paraId="30A46CA9" w14:textId="5236CC47" w:rsidR="00430E35" w:rsidRPr="00DD7669" w:rsidRDefault="00410DE8" w:rsidP="006C52B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766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 hereby declare that the information furnished above is true to the b</w:t>
            </w:r>
            <w:r w:rsidR="00272BB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est of my knowledge and belief.</w:t>
            </w:r>
          </w:p>
        </w:tc>
      </w:tr>
      <w:tr w:rsidR="00D05D76" w:rsidRPr="00DD7669" w14:paraId="304E4A1A" w14:textId="77777777" w:rsidTr="00BD106B">
        <w:trPr>
          <w:trHeight w:val="23"/>
        </w:trPr>
        <w:tc>
          <w:tcPr>
            <w:tcW w:w="9360" w:type="dxa"/>
            <w:tcMar>
              <w:top w:w="432" w:type="dxa"/>
            </w:tcMar>
          </w:tcPr>
          <w:p w14:paraId="4BAFBF64" w14:textId="519139E0" w:rsidR="00D05D76" w:rsidRPr="00F82FEF" w:rsidRDefault="00D05D76" w:rsidP="006C52B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002060"/>
                <w:sz w:val="36"/>
                <w:szCs w:val="36"/>
              </w:rPr>
            </w:pPr>
          </w:p>
        </w:tc>
      </w:tr>
    </w:tbl>
    <w:p w14:paraId="47B11FEC" w14:textId="67A86817" w:rsidR="00B51D1B" w:rsidRPr="00F60F33" w:rsidRDefault="00750CD2" w:rsidP="00E864C6">
      <w:pPr>
        <w:spacing w:line="276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proofErr w:type="spellStart"/>
      <w:r w:rsidRPr="00F60F33">
        <w:rPr>
          <w:rFonts w:ascii="Times New Roman" w:hAnsi="Times New Roman" w:cs="Times New Roman"/>
          <w:b/>
          <w:color w:val="auto"/>
          <w:sz w:val="24"/>
          <w:szCs w:val="24"/>
        </w:rPr>
        <w:t>Kiran</w:t>
      </w:r>
      <w:proofErr w:type="spellEnd"/>
      <w:r w:rsidRPr="00F60F33">
        <w:rPr>
          <w:rFonts w:ascii="Times New Roman" w:hAnsi="Times New Roman" w:cs="Times New Roman"/>
          <w:b/>
          <w:color w:val="auto"/>
          <w:sz w:val="24"/>
          <w:szCs w:val="24"/>
        </w:rPr>
        <w:t xml:space="preserve"> Renny</w:t>
      </w:r>
    </w:p>
    <w:p w14:paraId="71227DB8" w14:textId="77777777" w:rsidR="00430E35" w:rsidRPr="00F60F33" w:rsidRDefault="00430E35" w:rsidP="00E864C6">
      <w:pPr>
        <w:spacing w:line="276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F60F33">
        <w:rPr>
          <w:rFonts w:ascii="Times New Roman" w:hAnsi="Times New Roman" w:cs="Times New Roman"/>
          <w:b/>
          <w:color w:val="auto"/>
          <w:sz w:val="24"/>
          <w:szCs w:val="24"/>
        </w:rPr>
        <w:t>Christchurch, New Zealand</w:t>
      </w:r>
    </w:p>
    <w:sectPr w:rsidR="00430E35" w:rsidRPr="00F60F33" w:rsidSect="005A1B10">
      <w:footerReference w:type="default" r:id="rId10"/>
      <w:headerReference w:type="first" r:id="rId11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21C15E" w14:textId="77777777" w:rsidR="000F0B39" w:rsidRDefault="000F0B39" w:rsidP="0068194B">
      <w:r>
        <w:separator/>
      </w:r>
    </w:p>
    <w:p w14:paraId="0F040520" w14:textId="77777777" w:rsidR="000F0B39" w:rsidRDefault="000F0B39"/>
    <w:p w14:paraId="2845452A" w14:textId="77777777" w:rsidR="000F0B39" w:rsidRDefault="000F0B39"/>
  </w:endnote>
  <w:endnote w:type="continuationSeparator" w:id="0">
    <w:p w14:paraId="01A13F41" w14:textId="77777777" w:rsidR="000F0B39" w:rsidRDefault="000F0B39" w:rsidP="0068194B">
      <w:r>
        <w:continuationSeparator/>
      </w:r>
    </w:p>
    <w:p w14:paraId="22045E82" w14:textId="77777777" w:rsidR="000F0B39" w:rsidRDefault="000F0B39"/>
    <w:p w14:paraId="1CAA560E" w14:textId="77777777" w:rsidR="000F0B39" w:rsidRDefault="000F0B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F34B25" w14:textId="77777777" w:rsidR="008B0487" w:rsidRDefault="008B048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19E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DF885C" w14:textId="77777777" w:rsidR="000F0B39" w:rsidRDefault="000F0B39" w:rsidP="0068194B">
      <w:r>
        <w:separator/>
      </w:r>
    </w:p>
    <w:p w14:paraId="087F1395" w14:textId="77777777" w:rsidR="000F0B39" w:rsidRDefault="000F0B39"/>
    <w:p w14:paraId="0E1EECA9" w14:textId="77777777" w:rsidR="000F0B39" w:rsidRDefault="000F0B39"/>
  </w:footnote>
  <w:footnote w:type="continuationSeparator" w:id="0">
    <w:p w14:paraId="1BC4926B" w14:textId="77777777" w:rsidR="000F0B39" w:rsidRDefault="000F0B39" w:rsidP="0068194B">
      <w:r>
        <w:continuationSeparator/>
      </w:r>
    </w:p>
    <w:p w14:paraId="5F31D75B" w14:textId="77777777" w:rsidR="000F0B39" w:rsidRDefault="000F0B39"/>
    <w:p w14:paraId="161F98A6" w14:textId="77777777" w:rsidR="000F0B39" w:rsidRDefault="000F0B3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691B06" w14:textId="77777777" w:rsidR="008B0487" w:rsidRPr="004E01EB" w:rsidRDefault="008B0487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690683B" wp14:editId="1CFBA0EA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732538F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  <w:p w14:paraId="02F2356D" w14:textId="77777777" w:rsidR="00272BB1" w:rsidRDefault="00272BB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>
    <w:nsid w:val="FFFFFF89"/>
    <w:multiLevelType w:val="singleLevel"/>
    <w:tmpl w:val="192E414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>
    <w:nsid w:val="05D563A4"/>
    <w:multiLevelType w:val="hybridMultilevel"/>
    <w:tmpl w:val="BB5A0B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A03967"/>
    <w:multiLevelType w:val="hybridMultilevel"/>
    <w:tmpl w:val="DBEED2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CDC0089"/>
    <w:multiLevelType w:val="hybridMultilevel"/>
    <w:tmpl w:val="61009D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ED2409B"/>
    <w:multiLevelType w:val="hybridMultilevel"/>
    <w:tmpl w:val="6A6073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F3D49AC"/>
    <w:multiLevelType w:val="hybridMultilevel"/>
    <w:tmpl w:val="29A28E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13E3154E"/>
    <w:multiLevelType w:val="hybridMultilevel"/>
    <w:tmpl w:val="F52417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8FB7DF9"/>
    <w:multiLevelType w:val="hybridMultilevel"/>
    <w:tmpl w:val="FAC636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8">
    <w:nsid w:val="28795D7E"/>
    <w:multiLevelType w:val="hybridMultilevel"/>
    <w:tmpl w:val="F2763952"/>
    <w:lvl w:ilvl="0" w:tplc="4009000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4143" w:hanging="360"/>
      </w:pPr>
      <w:rPr>
        <w:rFonts w:ascii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6303" w:hanging="360"/>
      </w:pPr>
      <w:rPr>
        <w:rFonts w:ascii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7743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8463" w:hanging="360"/>
      </w:pPr>
      <w:rPr>
        <w:rFonts w:ascii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9183" w:hanging="360"/>
      </w:pPr>
      <w:rPr>
        <w:rFonts w:ascii="Wingdings" w:hAnsi="Wingdings" w:hint="default"/>
      </w:rPr>
    </w:lvl>
  </w:abstractNum>
  <w:abstractNum w:abstractNumId="19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312E63E2"/>
    <w:multiLevelType w:val="hybridMultilevel"/>
    <w:tmpl w:val="240EA9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C3414F"/>
    <w:multiLevelType w:val="hybridMultilevel"/>
    <w:tmpl w:val="578057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39940F80"/>
    <w:multiLevelType w:val="hybridMultilevel"/>
    <w:tmpl w:val="58E6E0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AFF0C02"/>
    <w:multiLevelType w:val="hybridMultilevel"/>
    <w:tmpl w:val="B64C1E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C07260A"/>
    <w:multiLevelType w:val="hybridMultilevel"/>
    <w:tmpl w:val="0308B8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A51F10"/>
    <w:multiLevelType w:val="hybridMultilevel"/>
    <w:tmpl w:val="37C6FA0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78C0A72"/>
    <w:multiLevelType w:val="hybridMultilevel"/>
    <w:tmpl w:val="E9D406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9BC6884"/>
    <w:multiLevelType w:val="hybridMultilevel"/>
    <w:tmpl w:val="C92642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84747E"/>
    <w:multiLevelType w:val="hybridMultilevel"/>
    <w:tmpl w:val="8C90F3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ADF03EF"/>
    <w:multiLevelType w:val="hybridMultilevel"/>
    <w:tmpl w:val="E96C89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1">
    <w:nsid w:val="56C20DE7"/>
    <w:multiLevelType w:val="hybridMultilevel"/>
    <w:tmpl w:val="2A1A8F76"/>
    <w:lvl w:ilvl="0" w:tplc="0409000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69" w:hanging="360"/>
      </w:pPr>
      <w:rPr>
        <w:rFonts w:ascii="Wingdings" w:hAnsi="Wingdings" w:hint="default"/>
      </w:rPr>
    </w:lvl>
  </w:abstractNum>
  <w:abstractNum w:abstractNumId="32">
    <w:nsid w:val="5A1D4AD1"/>
    <w:multiLevelType w:val="hybridMultilevel"/>
    <w:tmpl w:val="F362B164"/>
    <w:lvl w:ilvl="0" w:tplc="4009000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51" w:hanging="360"/>
      </w:pPr>
      <w:rPr>
        <w:rFonts w:ascii="Wingdings" w:hAnsi="Wingdings" w:hint="default"/>
      </w:rPr>
    </w:lvl>
  </w:abstractNum>
  <w:abstractNum w:abstractNumId="33">
    <w:nsid w:val="5B0D410F"/>
    <w:multiLevelType w:val="hybridMultilevel"/>
    <w:tmpl w:val="31F620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D914E73"/>
    <w:multiLevelType w:val="hybridMultilevel"/>
    <w:tmpl w:val="CF023B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6800C6"/>
    <w:multiLevelType w:val="hybridMultilevel"/>
    <w:tmpl w:val="A4689734"/>
    <w:lvl w:ilvl="0" w:tplc="4009000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4293" w:hanging="360"/>
      </w:pPr>
      <w:rPr>
        <w:rFonts w:ascii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6453" w:hanging="360"/>
      </w:pPr>
      <w:rPr>
        <w:rFonts w:ascii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7893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8613" w:hanging="360"/>
      </w:pPr>
      <w:rPr>
        <w:rFonts w:ascii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9333" w:hanging="360"/>
      </w:pPr>
      <w:rPr>
        <w:rFonts w:ascii="Wingdings" w:hAnsi="Wingdings" w:hint="default"/>
      </w:rPr>
    </w:lvl>
  </w:abstractNum>
  <w:abstractNum w:abstractNumId="36">
    <w:nsid w:val="646969CC"/>
    <w:multiLevelType w:val="hybridMultilevel"/>
    <w:tmpl w:val="EDD2469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64C9426D"/>
    <w:multiLevelType w:val="hybridMultilevel"/>
    <w:tmpl w:val="F7F29190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698B56D8"/>
    <w:multiLevelType w:val="hybridMultilevel"/>
    <w:tmpl w:val="C6B20E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AE34756"/>
    <w:multiLevelType w:val="hybridMultilevel"/>
    <w:tmpl w:val="EFAEB08A"/>
    <w:lvl w:ilvl="0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0">
    <w:nsid w:val="6E742F0F"/>
    <w:multiLevelType w:val="hybridMultilevel"/>
    <w:tmpl w:val="89A02C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2DF35AD"/>
    <w:multiLevelType w:val="hybridMultilevel"/>
    <w:tmpl w:val="F00E0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8E5D2A"/>
    <w:multiLevelType w:val="hybridMultilevel"/>
    <w:tmpl w:val="DA8240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1F16B4"/>
    <w:multiLevelType w:val="hybridMultilevel"/>
    <w:tmpl w:val="715093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947DFE"/>
    <w:multiLevelType w:val="hybridMultilevel"/>
    <w:tmpl w:val="267AA0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7"/>
  </w:num>
  <w:num w:numId="6">
    <w:abstractNumId w:val="3"/>
  </w:num>
  <w:num w:numId="7">
    <w:abstractNumId w:val="19"/>
  </w:num>
  <w:num w:numId="8">
    <w:abstractNumId w:val="2"/>
  </w:num>
  <w:num w:numId="9">
    <w:abstractNumId w:val="30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1"/>
  </w:num>
  <w:num w:numId="15">
    <w:abstractNumId w:val="24"/>
  </w:num>
  <w:num w:numId="16">
    <w:abstractNumId w:val="10"/>
  </w:num>
  <w:num w:numId="17">
    <w:abstractNumId w:val="15"/>
  </w:num>
  <w:num w:numId="18">
    <w:abstractNumId w:val="16"/>
  </w:num>
  <w:num w:numId="19">
    <w:abstractNumId w:val="13"/>
  </w:num>
  <w:num w:numId="20">
    <w:abstractNumId w:val="31"/>
  </w:num>
  <w:num w:numId="21">
    <w:abstractNumId w:val="40"/>
  </w:num>
  <w:num w:numId="22">
    <w:abstractNumId w:val="39"/>
  </w:num>
  <w:num w:numId="23">
    <w:abstractNumId w:val="32"/>
  </w:num>
  <w:num w:numId="24">
    <w:abstractNumId w:val="22"/>
  </w:num>
  <w:num w:numId="25">
    <w:abstractNumId w:val="35"/>
  </w:num>
  <w:num w:numId="26">
    <w:abstractNumId w:val="18"/>
  </w:num>
  <w:num w:numId="27">
    <w:abstractNumId w:val="29"/>
  </w:num>
  <w:num w:numId="28">
    <w:abstractNumId w:val="44"/>
  </w:num>
  <w:num w:numId="29">
    <w:abstractNumId w:val="20"/>
  </w:num>
  <w:num w:numId="30">
    <w:abstractNumId w:val="36"/>
  </w:num>
  <w:num w:numId="31">
    <w:abstractNumId w:val="26"/>
  </w:num>
  <w:num w:numId="32">
    <w:abstractNumId w:val="27"/>
  </w:num>
  <w:num w:numId="33">
    <w:abstractNumId w:val="38"/>
  </w:num>
  <w:num w:numId="34">
    <w:abstractNumId w:val="14"/>
  </w:num>
  <w:num w:numId="35">
    <w:abstractNumId w:val="33"/>
  </w:num>
  <w:num w:numId="36">
    <w:abstractNumId w:val="43"/>
  </w:num>
  <w:num w:numId="37">
    <w:abstractNumId w:val="34"/>
  </w:num>
  <w:num w:numId="38">
    <w:abstractNumId w:val="12"/>
  </w:num>
  <w:num w:numId="39">
    <w:abstractNumId w:val="42"/>
  </w:num>
  <w:num w:numId="40">
    <w:abstractNumId w:val="25"/>
  </w:num>
  <w:num w:numId="41">
    <w:abstractNumId w:val="37"/>
  </w:num>
  <w:num w:numId="42">
    <w:abstractNumId w:val="23"/>
  </w:num>
  <w:num w:numId="43">
    <w:abstractNumId w:val="28"/>
  </w:num>
  <w:num w:numId="44">
    <w:abstractNumId w:val="21"/>
  </w:num>
  <w:num w:numId="4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E00"/>
    <w:rsid w:val="000001EF"/>
    <w:rsid w:val="000043D0"/>
    <w:rsid w:val="00007322"/>
    <w:rsid w:val="00007728"/>
    <w:rsid w:val="00012DF7"/>
    <w:rsid w:val="00024584"/>
    <w:rsid w:val="00024730"/>
    <w:rsid w:val="0002600D"/>
    <w:rsid w:val="00032E74"/>
    <w:rsid w:val="00053090"/>
    <w:rsid w:val="00055E95"/>
    <w:rsid w:val="00060835"/>
    <w:rsid w:val="0007021F"/>
    <w:rsid w:val="000A4CDF"/>
    <w:rsid w:val="000B2BA5"/>
    <w:rsid w:val="000F0B39"/>
    <w:rsid w:val="000F2F8C"/>
    <w:rsid w:val="000F661E"/>
    <w:rsid w:val="0010006E"/>
    <w:rsid w:val="001045A8"/>
    <w:rsid w:val="00107275"/>
    <w:rsid w:val="00114A91"/>
    <w:rsid w:val="001340E2"/>
    <w:rsid w:val="001427E1"/>
    <w:rsid w:val="00147211"/>
    <w:rsid w:val="00151F44"/>
    <w:rsid w:val="00154E82"/>
    <w:rsid w:val="001558B0"/>
    <w:rsid w:val="00163668"/>
    <w:rsid w:val="0016625C"/>
    <w:rsid w:val="001666BD"/>
    <w:rsid w:val="0017087F"/>
    <w:rsid w:val="00171566"/>
    <w:rsid w:val="0017442C"/>
    <w:rsid w:val="00174676"/>
    <w:rsid w:val="001755A8"/>
    <w:rsid w:val="00183391"/>
    <w:rsid w:val="00184014"/>
    <w:rsid w:val="00192008"/>
    <w:rsid w:val="001B2952"/>
    <w:rsid w:val="001B3129"/>
    <w:rsid w:val="001B73C8"/>
    <w:rsid w:val="001C0E68"/>
    <w:rsid w:val="001C4B6F"/>
    <w:rsid w:val="001C76DD"/>
    <w:rsid w:val="001D0BF1"/>
    <w:rsid w:val="001D7B45"/>
    <w:rsid w:val="001D7FC8"/>
    <w:rsid w:val="001E3120"/>
    <w:rsid w:val="001E7E0C"/>
    <w:rsid w:val="001F0BB0"/>
    <w:rsid w:val="001F4E6D"/>
    <w:rsid w:val="001F6140"/>
    <w:rsid w:val="00203573"/>
    <w:rsid w:val="0020597D"/>
    <w:rsid w:val="002128EA"/>
    <w:rsid w:val="00213B4C"/>
    <w:rsid w:val="002253B0"/>
    <w:rsid w:val="00236D54"/>
    <w:rsid w:val="002416DB"/>
    <w:rsid w:val="00241D8C"/>
    <w:rsid w:val="00241FDB"/>
    <w:rsid w:val="0024720C"/>
    <w:rsid w:val="002615A9"/>
    <w:rsid w:val="002617AE"/>
    <w:rsid w:val="002638D0"/>
    <w:rsid w:val="002647D3"/>
    <w:rsid w:val="00272BB1"/>
    <w:rsid w:val="00275EAE"/>
    <w:rsid w:val="00285D67"/>
    <w:rsid w:val="00294998"/>
    <w:rsid w:val="00297F18"/>
    <w:rsid w:val="002A1945"/>
    <w:rsid w:val="002A1973"/>
    <w:rsid w:val="002A1C33"/>
    <w:rsid w:val="002B2958"/>
    <w:rsid w:val="002B3FC8"/>
    <w:rsid w:val="002D23C5"/>
    <w:rsid w:val="002D6137"/>
    <w:rsid w:val="002D75BF"/>
    <w:rsid w:val="002E7E61"/>
    <w:rsid w:val="002F05E5"/>
    <w:rsid w:val="002F084B"/>
    <w:rsid w:val="002F254D"/>
    <w:rsid w:val="002F30E4"/>
    <w:rsid w:val="002F4907"/>
    <w:rsid w:val="002F668E"/>
    <w:rsid w:val="00307140"/>
    <w:rsid w:val="00316DFF"/>
    <w:rsid w:val="00325B57"/>
    <w:rsid w:val="00336056"/>
    <w:rsid w:val="003544E1"/>
    <w:rsid w:val="00355BA3"/>
    <w:rsid w:val="00363BD6"/>
    <w:rsid w:val="003642F9"/>
    <w:rsid w:val="00366398"/>
    <w:rsid w:val="00390D74"/>
    <w:rsid w:val="00392B22"/>
    <w:rsid w:val="003A0632"/>
    <w:rsid w:val="003A18EA"/>
    <w:rsid w:val="003A2CB2"/>
    <w:rsid w:val="003A30E5"/>
    <w:rsid w:val="003A6ADF"/>
    <w:rsid w:val="003B19EA"/>
    <w:rsid w:val="003B36C3"/>
    <w:rsid w:val="003B5928"/>
    <w:rsid w:val="003C7623"/>
    <w:rsid w:val="003D380F"/>
    <w:rsid w:val="003E160D"/>
    <w:rsid w:val="003F1D5F"/>
    <w:rsid w:val="003F42A2"/>
    <w:rsid w:val="00405128"/>
    <w:rsid w:val="00406CFF"/>
    <w:rsid w:val="00410DE8"/>
    <w:rsid w:val="00416B25"/>
    <w:rsid w:val="00420592"/>
    <w:rsid w:val="00430E35"/>
    <w:rsid w:val="004319E0"/>
    <w:rsid w:val="00431DAC"/>
    <w:rsid w:val="004363D0"/>
    <w:rsid w:val="00437E8C"/>
    <w:rsid w:val="00440225"/>
    <w:rsid w:val="00444A4D"/>
    <w:rsid w:val="0045111A"/>
    <w:rsid w:val="00470BBA"/>
    <w:rsid w:val="004726BC"/>
    <w:rsid w:val="00474105"/>
    <w:rsid w:val="00475A84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C5539"/>
    <w:rsid w:val="004E01EB"/>
    <w:rsid w:val="004E2794"/>
    <w:rsid w:val="004E3301"/>
    <w:rsid w:val="004E40CC"/>
    <w:rsid w:val="004E667A"/>
    <w:rsid w:val="004F2CEC"/>
    <w:rsid w:val="004F74D3"/>
    <w:rsid w:val="004F7A6B"/>
    <w:rsid w:val="00510392"/>
    <w:rsid w:val="00513E2A"/>
    <w:rsid w:val="0053641E"/>
    <w:rsid w:val="005454FF"/>
    <w:rsid w:val="00553A09"/>
    <w:rsid w:val="00560802"/>
    <w:rsid w:val="00566A35"/>
    <w:rsid w:val="0056701E"/>
    <w:rsid w:val="0057215F"/>
    <w:rsid w:val="005740D7"/>
    <w:rsid w:val="005809C1"/>
    <w:rsid w:val="005A0F26"/>
    <w:rsid w:val="005A1B0A"/>
    <w:rsid w:val="005A1B10"/>
    <w:rsid w:val="005A6850"/>
    <w:rsid w:val="005B1B1B"/>
    <w:rsid w:val="005C18F0"/>
    <w:rsid w:val="005C5932"/>
    <w:rsid w:val="005D23BC"/>
    <w:rsid w:val="005D390E"/>
    <w:rsid w:val="005D3CA7"/>
    <w:rsid w:val="005D4CC1"/>
    <w:rsid w:val="005D54F5"/>
    <w:rsid w:val="005F4B91"/>
    <w:rsid w:val="005F55D2"/>
    <w:rsid w:val="00601DDE"/>
    <w:rsid w:val="00617F41"/>
    <w:rsid w:val="0062312F"/>
    <w:rsid w:val="00625F2C"/>
    <w:rsid w:val="00660CB7"/>
    <w:rsid w:val="006618E9"/>
    <w:rsid w:val="0068194B"/>
    <w:rsid w:val="00692703"/>
    <w:rsid w:val="00692977"/>
    <w:rsid w:val="006A1962"/>
    <w:rsid w:val="006A7037"/>
    <w:rsid w:val="006B29A6"/>
    <w:rsid w:val="006B5D48"/>
    <w:rsid w:val="006B7D7B"/>
    <w:rsid w:val="006C1A5E"/>
    <w:rsid w:val="006C52B4"/>
    <w:rsid w:val="006E1507"/>
    <w:rsid w:val="006E36A4"/>
    <w:rsid w:val="006E3F8B"/>
    <w:rsid w:val="00702CE0"/>
    <w:rsid w:val="00705A78"/>
    <w:rsid w:val="00712D8B"/>
    <w:rsid w:val="00712E00"/>
    <w:rsid w:val="007147D5"/>
    <w:rsid w:val="007273B7"/>
    <w:rsid w:val="00733E0A"/>
    <w:rsid w:val="00741892"/>
    <w:rsid w:val="0074403D"/>
    <w:rsid w:val="00746C0E"/>
    <w:rsid w:val="00746D44"/>
    <w:rsid w:val="0075009F"/>
    <w:rsid w:val="00750CD2"/>
    <w:rsid w:val="00751BBA"/>
    <w:rsid w:val="007538DC"/>
    <w:rsid w:val="00757803"/>
    <w:rsid w:val="00774A04"/>
    <w:rsid w:val="007777AB"/>
    <w:rsid w:val="007806FD"/>
    <w:rsid w:val="0079206B"/>
    <w:rsid w:val="00796076"/>
    <w:rsid w:val="0079681B"/>
    <w:rsid w:val="00797519"/>
    <w:rsid w:val="007C0566"/>
    <w:rsid w:val="007C606B"/>
    <w:rsid w:val="007D5228"/>
    <w:rsid w:val="007D6ECD"/>
    <w:rsid w:val="007E6A61"/>
    <w:rsid w:val="007E7DBF"/>
    <w:rsid w:val="007F164B"/>
    <w:rsid w:val="007F27FF"/>
    <w:rsid w:val="00801140"/>
    <w:rsid w:val="00803404"/>
    <w:rsid w:val="00811C15"/>
    <w:rsid w:val="00811DB7"/>
    <w:rsid w:val="008220F5"/>
    <w:rsid w:val="00823EB6"/>
    <w:rsid w:val="00834955"/>
    <w:rsid w:val="00835B94"/>
    <w:rsid w:val="00837A49"/>
    <w:rsid w:val="00852339"/>
    <w:rsid w:val="00855B59"/>
    <w:rsid w:val="00860461"/>
    <w:rsid w:val="00860F73"/>
    <w:rsid w:val="0086487C"/>
    <w:rsid w:val="00870B20"/>
    <w:rsid w:val="00871F6C"/>
    <w:rsid w:val="008829F8"/>
    <w:rsid w:val="00885897"/>
    <w:rsid w:val="008A6538"/>
    <w:rsid w:val="008B0487"/>
    <w:rsid w:val="008B0CC4"/>
    <w:rsid w:val="008B2079"/>
    <w:rsid w:val="008B6FDA"/>
    <w:rsid w:val="008C09B3"/>
    <w:rsid w:val="008C7056"/>
    <w:rsid w:val="008E3358"/>
    <w:rsid w:val="008E57DB"/>
    <w:rsid w:val="008E7106"/>
    <w:rsid w:val="008F1689"/>
    <w:rsid w:val="008F3B14"/>
    <w:rsid w:val="008F7863"/>
    <w:rsid w:val="00901899"/>
    <w:rsid w:val="0090344B"/>
    <w:rsid w:val="00905715"/>
    <w:rsid w:val="0091321E"/>
    <w:rsid w:val="00913946"/>
    <w:rsid w:val="00921E85"/>
    <w:rsid w:val="0092726B"/>
    <w:rsid w:val="009361BA"/>
    <w:rsid w:val="00944F78"/>
    <w:rsid w:val="0095005E"/>
    <w:rsid w:val="00950FEE"/>
    <w:rsid w:val="009510E7"/>
    <w:rsid w:val="00952C89"/>
    <w:rsid w:val="009571D8"/>
    <w:rsid w:val="00957924"/>
    <w:rsid w:val="009608D3"/>
    <w:rsid w:val="0096262E"/>
    <w:rsid w:val="009650EA"/>
    <w:rsid w:val="009716FA"/>
    <w:rsid w:val="0097790C"/>
    <w:rsid w:val="0098506E"/>
    <w:rsid w:val="00985197"/>
    <w:rsid w:val="009A44CE"/>
    <w:rsid w:val="009A6B53"/>
    <w:rsid w:val="009C16F6"/>
    <w:rsid w:val="009C4DFC"/>
    <w:rsid w:val="009D44F8"/>
    <w:rsid w:val="009E3160"/>
    <w:rsid w:val="009E5E78"/>
    <w:rsid w:val="009F220C"/>
    <w:rsid w:val="009F3B05"/>
    <w:rsid w:val="009F4931"/>
    <w:rsid w:val="00A0160D"/>
    <w:rsid w:val="00A14534"/>
    <w:rsid w:val="00A155B5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0A7"/>
    <w:rsid w:val="00A615E1"/>
    <w:rsid w:val="00A62B75"/>
    <w:rsid w:val="00A72CA2"/>
    <w:rsid w:val="00A73075"/>
    <w:rsid w:val="00A755E8"/>
    <w:rsid w:val="00A93A5D"/>
    <w:rsid w:val="00AA72EC"/>
    <w:rsid w:val="00AB32F8"/>
    <w:rsid w:val="00AB610B"/>
    <w:rsid w:val="00AD360E"/>
    <w:rsid w:val="00AD40FB"/>
    <w:rsid w:val="00AD782D"/>
    <w:rsid w:val="00AE7650"/>
    <w:rsid w:val="00B00955"/>
    <w:rsid w:val="00B10EBE"/>
    <w:rsid w:val="00B1181F"/>
    <w:rsid w:val="00B12F6D"/>
    <w:rsid w:val="00B20814"/>
    <w:rsid w:val="00B2167A"/>
    <w:rsid w:val="00B236F1"/>
    <w:rsid w:val="00B2676A"/>
    <w:rsid w:val="00B5013E"/>
    <w:rsid w:val="00B50F99"/>
    <w:rsid w:val="00B51D1B"/>
    <w:rsid w:val="00B540F4"/>
    <w:rsid w:val="00B60FD0"/>
    <w:rsid w:val="00B622DF"/>
    <w:rsid w:val="00B6332A"/>
    <w:rsid w:val="00B701FC"/>
    <w:rsid w:val="00B81760"/>
    <w:rsid w:val="00B82BF8"/>
    <w:rsid w:val="00B843DA"/>
    <w:rsid w:val="00B8494C"/>
    <w:rsid w:val="00BA1546"/>
    <w:rsid w:val="00BA500E"/>
    <w:rsid w:val="00BA7495"/>
    <w:rsid w:val="00BA780C"/>
    <w:rsid w:val="00BB2A7F"/>
    <w:rsid w:val="00BB2D1A"/>
    <w:rsid w:val="00BB4E51"/>
    <w:rsid w:val="00BD106B"/>
    <w:rsid w:val="00BD431F"/>
    <w:rsid w:val="00BD4A25"/>
    <w:rsid w:val="00BE423E"/>
    <w:rsid w:val="00BF3465"/>
    <w:rsid w:val="00BF5D38"/>
    <w:rsid w:val="00BF61AC"/>
    <w:rsid w:val="00BF7159"/>
    <w:rsid w:val="00C233EA"/>
    <w:rsid w:val="00C47FA6"/>
    <w:rsid w:val="00C57FC6"/>
    <w:rsid w:val="00C66A7D"/>
    <w:rsid w:val="00C779DA"/>
    <w:rsid w:val="00C814F7"/>
    <w:rsid w:val="00CA1411"/>
    <w:rsid w:val="00CA4B4D"/>
    <w:rsid w:val="00CA5EF2"/>
    <w:rsid w:val="00CA5FC0"/>
    <w:rsid w:val="00CB35C3"/>
    <w:rsid w:val="00CB3D27"/>
    <w:rsid w:val="00CD323D"/>
    <w:rsid w:val="00CE4030"/>
    <w:rsid w:val="00CE64B3"/>
    <w:rsid w:val="00CF1A49"/>
    <w:rsid w:val="00CF434F"/>
    <w:rsid w:val="00D03D3F"/>
    <w:rsid w:val="00D05D76"/>
    <w:rsid w:val="00D0630C"/>
    <w:rsid w:val="00D243A9"/>
    <w:rsid w:val="00D305E5"/>
    <w:rsid w:val="00D323B3"/>
    <w:rsid w:val="00D37CD3"/>
    <w:rsid w:val="00D465F7"/>
    <w:rsid w:val="00D634A2"/>
    <w:rsid w:val="00D66A52"/>
    <w:rsid w:val="00D66EFA"/>
    <w:rsid w:val="00D72A2D"/>
    <w:rsid w:val="00D85BC4"/>
    <w:rsid w:val="00D86371"/>
    <w:rsid w:val="00D9521A"/>
    <w:rsid w:val="00DA3914"/>
    <w:rsid w:val="00DA59AA"/>
    <w:rsid w:val="00DB6915"/>
    <w:rsid w:val="00DB7E1E"/>
    <w:rsid w:val="00DC1B78"/>
    <w:rsid w:val="00DC2A2F"/>
    <w:rsid w:val="00DC600B"/>
    <w:rsid w:val="00DD7669"/>
    <w:rsid w:val="00DE0FAA"/>
    <w:rsid w:val="00DE136D"/>
    <w:rsid w:val="00DE6534"/>
    <w:rsid w:val="00DF12D7"/>
    <w:rsid w:val="00DF4D6C"/>
    <w:rsid w:val="00E01923"/>
    <w:rsid w:val="00E14498"/>
    <w:rsid w:val="00E2397A"/>
    <w:rsid w:val="00E254DB"/>
    <w:rsid w:val="00E300FC"/>
    <w:rsid w:val="00E362DB"/>
    <w:rsid w:val="00E5632B"/>
    <w:rsid w:val="00E60E77"/>
    <w:rsid w:val="00E63B88"/>
    <w:rsid w:val="00E70240"/>
    <w:rsid w:val="00E70482"/>
    <w:rsid w:val="00E71E6B"/>
    <w:rsid w:val="00E81CC5"/>
    <w:rsid w:val="00E82DF9"/>
    <w:rsid w:val="00E840BD"/>
    <w:rsid w:val="00E85A87"/>
    <w:rsid w:val="00E85B4A"/>
    <w:rsid w:val="00E864C6"/>
    <w:rsid w:val="00E919E9"/>
    <w:rsid w:val="00E9528E"/>
    <w:rsid w:val="00EA0D9C"/>
    <w:rsid w:val="00EA1E00"/>
    <w:rsid w:val="00EA5099"/>
    <w:rsid w:val="00EC1351"/>
    <w:rsid w:val="00EC4CBF"/>
    <w:rsid w:val="00ED18A1"/>
    <w:rsid w:val="00EE1F2B"/>
    <w:rsid w:val="00EE2CA8"/>
    <w:rsid w:val="00EE6000"/>
    <w:rsid w:val="00EF17E8"/>
    <w:rsid w:val="00EF51D9"/>
    <w:rsid w:val="00EF669E"/>
    <w:rsid w:val="00F130DD"/>
    <w:rsid w:val="00F24884"/>
    <w:rsid w:val="00F33812"/>
    <w:rsid w:val="00F42464"/>
    <w:rsid w:val="00F44C4F"/>
    <w:rsid w:val="00F476C4"/>
    <w:rsid w:val="00F60F33"/>
    <w:rsid w:val="00F61DF9"/>
    <w:rsid w:val="00F81960"/>
    <w:rsid w:val="00F82FEF"/>
    <w:rsid w:val="00F8769D"/>
    <w:rsid w:val="00F9350C"/>
    <w:rsid w:val="00F94EB5"/>
    <w:rsid w:val="00F9624D"/>
    <w:rsid w:val="00FB31C1"/>
    <w:rsid w:val="00FB58F2"/>
    <w:rsid w:val="00FB5A7B"/>
    <w:rsid w:val="00FC56B5"/>
    <w:rsid w:val="00FC6AEA"/>
    <w:rsid w:val="00FD3D13"/>
    <w:rsid w:val="00FE0CF9"/>
    <w:rsid w:val="00FE0FDF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8A42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semiHidden="0" w:unhideWhenUsed="0" w:qFormat="1"/>
    <w:lsdException w:name="List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uiPriority="11"/>
    <w:lsdException w:name="Strong" w:uiPriority="22" w:qFormat="1"/>
    <w:lsdException w:name="Emphasis" w:uiPriority="20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0" w:qFormat="1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semiHidden="0" w:uiPriority="10" w:unhideWhenUsed="0" w:qFormat="1"/>
    <w:lsdException w:name="Intense Reference" w:uiPriority="32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customStyle="1" w:styleId="GridTable1Light">
    <w:name w:val="Grid Table 1 Light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8" w:space="0" w:color="1D824C" w:themeColor="accent1"/>
        <w:bottom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8" w:space="0" w:color="005556" w:themeColor="accent2"/>
        <w:bottom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8" w:space="0" w:color="B11F35" w:themeColor="accent3"/>
        <w:bottom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8" w:space="0" w:color="856628" w:themeColor="accent4"/>
        <w:bottom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8" w:space="0" w:color="4B6A88" w:themeColor="accent6"/>
        <w:bottom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nhideWhenUsed/>
    <w:qFormat/>
    <w:rsid w:val="002647D3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4" w:space="0" w:color="1D824C" w:themeColor="accent1"/>
        <w:bottom w:val="single" w:sz="4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4" w:space="0" w:color="005556" w:themeColor="accent2"/>
        <w:bottom w:val="single" w:sz="4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4" w:space="0" w:color="B11F35" w:themeColor="accent3"/>
        <w:bottom w:val="single" w:sz="4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4" w:space="0" w:color="856628" w:themeColor="accent4"/>
        <w:bottom w:val="single" w:sz="4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7E314C" w:themeColor="accent5"/>
        <w:bottom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4" w:space="0" w:color="4B6A88" w:themeColor="accent6"/>
        <w:bottom w:val="single" w:sz="4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D824C" w:themeColor="accent1"/>
        <w:bottom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556" w:themeColor="accent2"/>
        <w:bottom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11F35" w:themeColor="accent3"/>
        <w:bottom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6628" w:themeColor="accent4"/>
        <w:bottom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6A88" w:themeColor="accent6"/>
        <w:bottom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customStyle="1" w:styleId="PlainTable1">
    <w:name w:val="Plain Table 1"/>
    <w:basedOn w:val="TableNormal"/>
    <w:uiPriority w:val="41"/>
    <w:rsid w:val="002647D3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2647D3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2647D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semiHidden="0" w:unhideWhenUsed="0" w:qFormat="1"/>
    <w:lsdException w:name="List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uiPriority="11"/>
    <w:lsdException w:name="Strong" w:uiPriority="22" w:qFormat="1"/>
    <w:lsdException w:name="Emphasis" w:uiPriority="20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0" w:qFormat="1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/>
    <w:lsdException w:name="Intense Emphasis" w:uiPriority="21"/>
    <w:lsdException w:name="Subtle Reference" w:semiHidden="0" w:uiPriority="10" w:unhideWhenUsed="0" w:qFormat="1"/>
    <w:lsdException w:name="Intense Reference" w:uiPriority="32"/>
    <w:lsdException w:name="Book Title" w:uiPriority="33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customStyle="1" w:styleId="GridTable1Light">
    <w:name w:val="Grid Table 1 Light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8" w:space="0" w:color="1D824C" w:themeColor="accent1"/>
        <w:bottom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8" w:space="0" w:color="005556" w:themeColor="accent2"/>
        <w:bottom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8" w:space="0" w:color="B11F35" w:themeColor="accent3"/>
        <w:bottom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8" w:space="0" w:color="856628" w:themeColor="accent4"/>
        <w:bottom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8" w:space="0" w:color="4B6A88" w:themeColor="accent6"/>
        <w:bottom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nhideWhenUsed/>
    <w:qFormat/>
    <w:rsid w:val="002647D3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4" w:space="0" w:color="1D824C" w:themeColor="accent1"/>
        <w:bottom w:val="single" w:sz="4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4" w:space="0" w:color="005556" w:themeColor="accent2"/>
        <w:bottom w:val="single" w:sz="4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4" w:space="0" w:color="B11F35" w:themeColor="accent3"/>
        <w:bottom w:val="single" w:sz="4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4" w:space="0" w:color="856628" w:themeColor="accent4"/>
        <w:bottom w:val="single" w:sz="4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7E314C" w:themeColor="accent5"/>
        <w:bottom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4" w:space="0" w:color="4B6A88" w:themeColor="accent6"/>
        <w:bottom w:val="single" w:sz="4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D824C" w:themeColor="accent1"/>
        <w:bottom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556" w:themeColor="accent2"/>
        <w:bottom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11F35" w:themeColor="accent3"/>
        <w:bottom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6628" w:themeColor="accent4"/>
        <w:bottom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6A88" w:themeColor="accent6"/>
        <w:bottom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customStyle="1" w:styleId="PlainTable1">
    <w:name w:val="Plain Table 1"/>
    <w:basedOn w:val="TableNormal"/>
    <w:uiPriority w:val="41"/>
    <w:rsid w:val="002647D3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2647D3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2647D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thi\AppData\Roaming\Microsoft\Templates\Chronological%20Resume%20(Modern%20design).dotx" TargetMode="External"/></Relationship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76152-E76D-4E30-834F-4DEF03092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Chronological Resume (Modern design)</Template>
  <TotalTime>196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nithi</dc:creator>
  <cp:lastModifiedBy>Windows User</cp:lastModifiedBy>
  <cp:revision>100</cp:revision>
  <dcterms:created xsi:type="dcterms:W3CDTF">2020-08-16T08:39:00Z</dcterms:created>
  <dcterms:modified xsi:type="dcterms:W3CDTF">2021-02-17T15:11:00Z</dcterms:modified>
</cp:coreProperties>
</file>