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598A8A4E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54B3245D" w14:textId="7D0B022D" w:rsidR="001B2ABD" w:rsidRDefault="00B95EC0" w:rsidP="00DB27B4">
            <w:r>
              <w:rPr>
                <w:noProof/>
              </w:rPr>
              <w:drawing>
                <wp:inline distT="0" distB="0" distL="0" distR="0" wp14:anchorId="2A5F7AF3" wp14:editId="68CC716B">
                  <wp:extent cx="2158995" cy="2697480"/>
                  <wp:effectExtent l="0" t="0" r="0" b="7620"/>
                  <wp:docPr id="1" name="Picture 1" descr="A person in a pink shi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erson in a pink shirt&#10;&#10;Description automatically generated with low confidence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4" t="933"/>
                          <a:stretch/>
                        </pic:blipFill>
                        <pic:spPr bwMode="auto">
                          <a:xfrm>
                            <a:off x="0" y="0"/>
                            <a:ext cx="2159000" cy="269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7786D5C1" w14:textId="77777777" w:rsidR="001B2ABD" w:rsidRDefault="001B2ABD" w:rsidP="00DB27B4"/>
        </w:tc>
        <w:tc>
          <w:tcPr>
            <w:tcW w:w="6470" w:type="dxa"/>
            <w:vAlign w:val="bottom"/>
          </w:tcPr>
          <w:p w14:paraId="71553D14" w14:textId="77777777" w:rsidR="001A3398" w:rsidRDefault="001A3398" w:rsidP="001A3398">
            <w:pPr>
              <w:pStyle w:val="Title"/>
              <w:rPr>
                <w:sz w:val="52"/>
                <w:szCs w:val="52"/>
              </w:rPr>
            </w:pPr>
            <w:r w:rsidRPr="001A3398">
              <w:rPr>
                <w:sz w:val="52"/>
                <w:szCs w:val="52"/>
              </w:rPr>
              <w:t>k</w:t>
            </w:r>
            <w:r w:rsidR="00A41D39" w:rsidRPr="001A3398">
              <w:rPr>
                <w:sz w:val="52"/>
                <w:szCs w:val="52"/>
              </w:rPr>
              <w:t>seniia Sytny</w:t>
            </w:r>
            <w:r>
              <w:rPr>
                <w:sz w:val="52"/>
                <w:szCs w:val="52"/>
              </w:rPr>
              <w:t>k</w:t>
            </w:r>
          </w:p>
          <w:p w14:paraId="6CDECBEA" w14:textId="5424FC00" w:rsidR="00A41D39" w:rsidRPr="001A3398" w:rsidRDefault="00A41D39" w:rsidP="001A3398">
            <w:pPr>
              <w:pStyle w:val="Title"/>
              <w:rPr>
                <w:sz w:val="40"/>
                <w:szCs w:val="40"/>
              </w:rPr>
            </w:pPr>
            <w:r w:rsidRPr="001A3398">
              <w:rPr>
                <w:sz w:val="40"/>
                <w:szCs w:val="40"/>
              </w:rPr>
              <w:t>PROFESSIONAL SUMMARY</w:t>
            </w:r>
          </w:p>
          <w:p w14:paraId="36667BEB" w14:textId="0A5DA64E" w:rsidR="00B0712C" w:rsidRDefault="00281112" w:rsidP="00DB27B4">
            <w:pPr>
              <w:pStyle w:val="BodyText"/>
              <w:rPr>
                <w:rFonts w:asciiTheme="minorHAnsi" w:hAnsiTheme="minorHAnsi"/>
                <w:w w:val="105"/>
              </w:rPr>
            </w:pPr>
            <w:r>
              <w:rPr>
                <w:rFonts w:asciiTheme="minorHAnsi" w:hAnsiTheme="minorHAnsi"/>
                <w:w w:val="105"/>
              </w:rPr>
              <w:t>H</w:t>
            </w:r>
            <w:r w:rsidR="00A41D39" w:rsidRPr="000F38FE">
              <w:rPr>
                <w:rFonts w:asciiTheme="minorHAnsi" w:hAnsiTheme="minorHAnsi"/>
                <w:w w:val="105"/>
              </w:rPr>
              <w:t xml:space="preserve">ighly motivated </w:t>
            </w:r>
            <w:r w:rsidR="00005EFB">
              <w:rPr>
                <w:rFonts w:asciiTheme="minorHAnsi" w:hAnsiTheme="minorHAnsi"/>
                <w:w w:val="105"/>
              </w:rPr>
              <w:t xml:space="preserve">young </w:t>
            </w:r>
            <w:r w:rsidR="00A41D39" w:rsidRPr="000F38FE">
              <w:rPr>
                <w:rFonts w:asciiTheme="minorHAnsi" w:hAnsiTheme="minorHAnsi"/>
                <w:w w:val="105"/>
              </w:rPr>
              <w:t>professional</w:t>
            </w:r>
            <w:r w:rsidR="002147A0">
              <w:rPr>
                <w:rFonts w:asciiTheme="minorHAnsi" w:hAnsiTheme="minorHAnsi"/>
                <w:w w:val="105"/>
              </w:rPr>
              <w:t>.</w:t>
            </w:r>
            <w:r w:rsidR="00FC31FB">
              <w:rPr>
                <w:rFonts w:asciiTheme="minorHAnsi" w:hAnsiTheme="minorHAnsi"/>
                <w:w w:val="105"/>
              </w:rPr>
              <w:t xml:space="preserve"> </w:t>
            </w:r>
          </w:p>
          <w:p w14:paraId="7FD6410D" w14:textId="547776D9" w:rsidR="00A41D39" w:rsidRPr="000F38FE" w:rsidRDefault="00F71959" w:rsidP="00005EFB">
            <w:pPr>
              <w:pStyle w:val="BodyText"/>
              <w:rPr>
                <w:rFonts w:asciiTheme="minorHAnsi" w:hAnsiTheme="minorHAnsi"/>
                <w:w w:val="105"/>
                <w:lang w:val="ru-UA"/>
              </w:rPr>
            </w:pPr>
            <w:r>
              <w:rPr>
                <w:rFonts w:asciiTheme="minorHAnsi" w:hAnsiTheme="minorHAnsi"/>
                <w:w w:val="105"/>
              </w:rPr>
              <w:t>Discipline</w:t>
            </w:r>
            <w:r w:rsidR="00A41D39" w:rsidRPr="000F38FE">
              <w:rPr>
                <w:rFonts w:asciiTheme="minorHAnsi" w:hAnsiTheme="minorHAnsi"/>
                <w:w w:val="105"/>
              </w:rPr>
              <w:t xml:space="preserve">, multitasking, excellent communication abilities are some of my professional and personal skills. </w:t>
            </w:r>
          </w:p>
        </w:tc>
      </w:tr>
      <w:tr w:rsidR="001B2ABD" w14:paraId="440B9A3D" w14:textId="77777777" w:rsidTr="001B2ABD">
        <w:tc>
          <w:tcPr>
            <w:tcW w:w="3600" w:type="dxa"/>
          </w:tcPr>
          <w:p w14:paraId="32E8B278" w14:textId="03BDE90D" w:rsidR="001B2ABD" w:rsidRDefault="001B2ABD" w:rsidP="00DB27B4"/>
          <w:p w14:paraId="581F6CA4" w14:textId="77777777" w:rsidR="0074112B" w:rsidRDefault="0074112B" w:rsidP="00DB27B4">
            <w:pPr>
              <w:rPr>
                <w:b/>
                <w:bCs/>
                <w:color w:val="548AB7" w:themeColor="accent1" w:themeShade="BF"/>
                <w:sz w:val="22"/>
              </w:rPr>
            </w:pPr>
          </w:p>
          <w:p w14:paraId="355D1183" w14:textId="556D2B35" w:rsidR="00036450" w:rsidRPr="000F38FE" w:rsidRDefault="0027427A" w:rsidP="00DB27B4">
            <w:pPr>
              <w:rPr>
                <w:b/>
                <w:bCs/>
                <w:color w:val="548AB7" w:themeColor="accent1" w:themeShade="BF"/>
                <w:sz w:val="22"/>
              </w:rPr>
            </w:pPr>
            <w:r w:rsidRPr="000F38FE">
              <w:rPr>
                <w:b/>
                <w:bCs/>
                <w:color w:val="548AB7" w:themeColor="accent1" w:themeShade="BF"/>
                <w:sz w:val="22"/>
              </w:rPr>
              <w:t>PROFILE</w:t>
            </w:r>
          </w:p>
          <w:p w14:paraId="5F65BA25" w14:textId="77777777" w:rsidR="0027427A" w:rsidRDefault="0027427A" w:rsidP="00DB27B4">
            <w:r>
              <w:t>Nationality: Ukrainian</w:t>
            </w:r>
          </w:p>
          <w:p w14:paraId="04AF0D89" w14:textId="324B1EFA" w:rsidR="0027427A" w:rsidRDefault="0027427A" w:rsidP="00DB27B4">
            <w:r>
              <w:t>Date of birth: 10/07/1992</w:t>
            </w:r>
          </w:p>
          <w:p w14:paraId="06F02F9F" w14:textId="47ACBFC4" w:rsidR="0027427A" w:rsidRDefault="0027427A" w:rsidP="00DB27B4">
            <w:r>
              <w:t>Driver license class B</w:t>
            </w:r>
          </w:p>
          <w:p w14:paraId="49458D22" w14:textId="6A09AC85" w:rsidR="002D26AA" w:rsidRPr="002D26AA" w:rsidRDefault="002D26AA" w:rsidP="00DB27B4">
            <w:pPr>
              <w:rPr>
                <w:lang w:val="en-GB"/>
              </w:rPr>
            </w:pPr>
            <w:r>
              <w:rPr>
                <w:lang w:val="en-GB"/>
              </w:rPr>
              <w:t>USA visa (2017-2027)</w:t>
            </w:r>
          </w:p>
          <w:p w14:paraId="4E75A56E" w14:textId="77777777" w:rsidR="00036450" w:rsidRDefault="00036450" w:rsidP="00DB27B4"/>
          <w:sdt>
            <w:sdtPr>
              <w:id w:val="-1954003311"/>
              <w:placeholder>
                <w:docPart w:val="D9D75227524B4A8DAB211074654B1501"/>
              </w:placeholder>
              <w:temporary/>
              <w:showingPlcHdr/>
              <w15:appearance w15:val="hidden"/>
            </w:sdtPr>
            <w:sdtEndPr/>
            <w:sdtContent>
              <w:p w14:paraId="12585ACF" w14:textId="77777777" w:rsidR="00036450" w:rsidRPr="00CB0055" w:rsidRDefault="00CB0055" w:rsidP="00DB27B4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CD5869F63B1B4A7FBD116281F302A025"/>
              </w:placeholder>
              <w:temporary/>
              <w:showingPlcHdr/>
              <w15:appearance w15:val="hidden"/>
            </w:sdtPr>
            <w:sdtEndPr/>
            <w:sdtContent>
              <w:p w14:paraId="62A0759D" w14:textId="77777777" w:rsidR="004D3011" w:rsidRDefault="004D3011" w:rsidP="00DB27B4">
                <w:r w:rsidRPr="004D3011">
                  <w:t>PHONE:</w:t>
                </w:r>
              </w:p>
            </w:sdtContent>
          </w:sdt>
          <w:p w14:paraId="40CCEDA3" w14:textId="6AEAAD4D" w:rsidR="004D3011" w:rsidRPr="0074112B" w:rsidRDefault="0074112B" w:rsidP="00DB27B4">
            <w:pPr>
              <w:rPr>
                <w:lang w:val="en-GB"/>
              </w:rPr>
            </w:pPr>
            <w:r>
              <w:rPr>
                <w:lang w:val="en-GB"/>
              </w:rPr>
              <w:t>380964891306</w:t>
            </w:r>
          </w:p>
          <w:p w14:paraId="331DEB82" w14:textId="77777777" w:rsidR="004D3011" w:rsidRDefault="004D3011" w:rsidP="00DB27B4"/>
          <w:sdt>
            <w:sdtPr>
              <w:id w:val="-240260293"/>
              <w:placeholder>
                <w:docPart w:val="8EDAA122031F4011A61050079C72F1F4"/>
              </w:placeholder>
              <w:temporary/>
              <w:showingPlcHdr/>
              <w15:appearance w15:val="hidden"/>
            </w:sdtPr>
            <w:sdtEndPr/>
            <w:sdtContent>
              <w:p w14:paraId="1DE0A528" w14:textId="09716756" w:rsidR="004D3011" w:rsidRDefault="004D3011" w:rsidP="00DB27B4">
                <w:r w:rsidRPr="00A41D39">
                  <w:rPr>
                    <w:rStyle w:val="BodyTextChar"/>
                  </w:rPr>
                  <w:t>EMAIL:</w:t>
                </w:r>
              </w:p>
            </w:sdtContent>
          </w:sdt>
          <w:p w14:paraId="5E95F6C7" w14:textId="22069A1F" w:rsidR="00A41D39" w:rsidRDefault="00054268" w:rsidP="00DB27B4">
            <w:pPr>
              <w:rPr>
                <w:lang w:val="en-GB"/>
              </w:rPr>
            </w:pPr>
            <w:hyperlink r:id="rId11" w:history="1">
              <w:r w:rsidR="00B95EC0" w:rsidRPr="006B46AA">
                <w:rPr>
                  <w:rStyle w:val="Hyperlink"/>
                  <w:lang w:val="en-GB"/>
                </w:rPr>
                <w:t>ksenia.sytnyk@hotmail.com</w:t>
              </w:r>
            </w:hyperlink>
          </w:p>
          <w:p w14:paraId="1E02AE71" w14:textId="6CFB8B03" w:rsidR="00525742" w:rsidRDefault="00525742" w:rsidP="00DB27B4">
            <w:pPr>
              <w:rPr>
                <w:lang w:val="en-GB"/>
              </w:rPr>
            </w:pPr>
          </w:p>
          <w:p w14:paraId="435F5E06" w14:textId="77777777" w:rsidR="0027427A" w:rsidRDefault="0027427A" w:rsidP="00DB27B4">
            <w:pPr>
              <w:pStyle w:val="Heading3"/>
            </w:pPr>
          </w:p>
          <w:p w14:paraId="6BA7AA68" w14:textId="77777777" w:rsidR="0027427A" w:rsidRDefault="0027427A" w:rsidP="00DB27B4">
            <w:pPr>
              <w:pStyle w:val="Heading3"/>
            </w:pPr>
          </w:p>
          <w:p w14:paraId="54D9B2BF" w14:textId="77777777" w:rsidR="0027427A" w:rsidRDefault="0027427A" w:rsidP="00DB27B4">
            <w:pPr>
              <w:pStyle w:val="Heading3"/>
            </w:pPr>
          </w:p>
          <w:p w14:paraId="22DD5F94" w14:textId="77777777" w:rsidR="0027427A" w:rsidRDefault="0027427A" w:rsidP="00DB27B4">
            <w:pPr>
              <w:pStyle w:val="Heading3"/>
            </w:pPr>
          </w:p>
          <w:p w14:paraId="57FA2394" w14:textId="77777777" w:rsidR="0027427A" w:rsidRDefault="0027427A" w:rsidP="00DB27B4">
            <w:pPr>
              <w:pStyle w:val="Heading3"/>
            </w:pPr>
          </w:p>
          <w:p w14:paraId="21D27521" w14:textId="6065BC2F" w:rsidR="0027427A" w:rsidRDefault="0027427A" w:rsidP="00DB27B4">
            <w:pPr>
              <w:pStyle w:val="Heading3"/>
            </w:pPr>
          </w:p>
          <w:p w14:paraId="39F13004" w14:textId="77777777" w:rsidR="0027427A" w:rsidRPr="0027427A" w:rsidRDefault="0027427A" w:rsidP="00DB27B4"/>
          <w:p w14:paraId="48CF92F6" w14:textId="77777777" w:rsidR="0027427A" w:rsidRDefault="0027427A" w:rsidP="00DB27B4">
            <w:pPr>
              <w:pStyle w:val="Heading3"/>
            </w:pPr>
          </w:p>
          <w:p w14:paraId="373CA6F7" w14:textId="77777777" w:rsidR="0027427A" w:rsidRDefault="0027427A" w:rsidP="00DB27B4">
            <w:pPr>
              <w:pStyle w:val="Heading3"/>
            </w:pPr>
          </w:p>
          <w:p w14:paraId="63B2E0C4" w14:textId="77777777" w:rsidR="0027427A" w:rsidRDefault="0027427A" w:rsidP="00DB27B4">
            <w:pPr>
              <w:pStyle w:val="Heading3"/>
            </w:pPr>
          </w:p>
          <w:p w14:paraId="2A53CEDF" w14:textId="77777777" w:rsidR="000F38FE" w:rsidRDefault="000F38FE" w:rsidP="00DB27B4">
            <w:pPr>
              <w:pStyle w:val="Heading3"/>
            </w:pPr>
          </w:p>
          <w:p w14:paraId="0869F565" w14:textId="77777777" w:rsidR="001A3398" w:rsidRDefault="001A3398" w:rsidP="00DB27B4">
            <w:pPr>
              <w:pStyle w:val="Heading3"/>
            </w:pPr>
          </w:p>
          <w:p w14:paraId="4A4D2D62" w14:textId="3D83E80C" w:rsidR="0027427A" w:rsidRDefault="0027427A" w:rsidP="00DB27B4">
            <w:pPr>
              <w:pStyle w:val="Heading3"/>
            </w:pPr>
            <w:r>
              <w:t>Skills</w:t>
            </w:r>
          </w:p>
          <w:p w14:paraId="52EFC769" w14:textId="74CBD43B" w:rsidR="0027427A" w:rsidRDefault="0027427A" w:rsidP="00DB27B4">
            <w:r>
              <w:t>-Computer and mobile literacy</w:t>
            </w:r>
          </w:p>
          <w:p w14:paraId="3C72079C" w14:textId="4A99BFEA" w:rsidR="0027427A" w:rsidRDefault="0027427A" w:rsidP="00DB27B4">
            <w:r>
              <w:t>-Time management</w:t>
            </w:r>
          </w:p>
          <w:p w14:paraId="01067854" w14:textId="07643DD1" w:rsidR="0027427A" w:rsidRDefault="0027427A" w:rsidP="00DB27B4">
            <w:r>
              <w:t>-Strong ability in teamwork</w:t>
            </w:r>
          </w:p>
          <w:p w14:paraId="12F4AA8D" w14:textId="54195CA6" w:rsidR="0027427A" w:rsidRDefault="0027427A" w:rsidP="00DB27B4">
            <w:r>
              <w:t>-Problem resolution</w:t>
            </w:r>
          </w:p>
          <w:p w14:paraId="46AE70AA" w14:textId="5B3BDAD1" w:rsidR="0027427A" w:rsidRDefault="00F25A73" w:rsidP="00DB27B4">
            <w:r>
              <w:t>- Team Leadership</w:t>
            </w:r>
          </w:p>
          <w:p w14:paraId="224679A4" w14:textId="33DFD683" w:rsidR="00F52014" w:rsidRPr="0027427A" w:rsidRDefault="00F52014" w:rsidP="00DB27B4">
            <w:r>
              <w:t>- Excellent communication abilities.</w:t>
            </w:r>
          </w:p>
          <w:sdt>
            <w:sdtPr>
              <w:id w:val="-1444214663"/>
              <w:placeholder>
                <w:docPart w:val="52323F039CA148E18E79F00EB4E1D106"/>
              </w:placeholder>
              <w:temporary/>
              <w:showingPlcHdr/>
              <w15:appearance w15:val="hidden"/>
            </w:sdtPr>
            <w:sdtEndPr/>
            <w:sdtContent>
              <w:p w14:paraId="25252AFB" w14:textId="457380C9" w:rsidR="004D3011" w:rsidRPr="00CB0055" w:rsidRDefault="00CB0055" w:rsidP="00DB27B4">
                <w:pPr>
                  <w:pStyle w:val="Heading3"/>
                </w:pPr>
                <w:r w:rsidRPr="00CB0055">
                  <w:t>Hobbies</w:t>
                </w:r>
              </w:p>
            </w:sdtContent>
          </w:sdt>
          <w:p w14:paraId="387277BC" w14:textId="5B6574FF" w:rsidR="0027427A" w:rsidRDefault="0027427A" w:rsidP="00DB27B4">
            <w:r>
              <w:t>-Travel</w:t>
            </w:r>
          </w:p>
          <w:p w14:paraId="1DEEAF96" w14:textId="5E463154" w:rsidR="004D3011" w:rsidRDefault="0027427A" w:rsidP="00DB27B4">
            <w:r>
              <w:t>-V</w:t>
            </w:r>
            <w:r w:rsidR="000640DE">
              <w:t xml:space="preserve">olleyball </w:t>
            </w:r>
          </w:p>
          <w:p w14:paraId="68D2BD25" w14:textId="45DF436C" w:rsidR="004D3011" w:rsidRDefault="0027427A" w:rsidP="00DB27B4">
            <w:r>
              <w:t>-</w:t>
            </w:r>
            <w:r w:rsidR="000640DE">
              <w:t>Snowboarding</w:t>
            </w:r>
          </w:p>
          <w:p w14:paraId="211BACF8" w14:textId="212A7342" w:rsidR="000640DE" w:rsidRDefault="0027427A" w:rsidP="00DB27B4">
            <w:r>
              <w:t>-</w:t>
            </w:r>
            <w:r w:rsidR="0085200A">
              <w:t xml:space="preserve">Photography </w:t>
            </w:r>
          </w:p>
          <w:p w14:paraId="38010B23" w14:textId="17BB9D78" w:rsidR="0085200A" w:rsidRDefault="0085200A" w:rsidP="00DB27B4"/>
          <w:p w14:paraId="77AF225C" w14:textId="7F440383" w:rsidR="004D3011" w:rsidRDefault="004D3011" w:rsidP="00DB27B4"/>
          <w:p w14:paraId="14C60F2C" w14:textId="1145435E" w:rsidR="004D3011" w:rsidRPr="004D3011" w:rsidRDefault="004D3011" w:rsidP="00DB27B4"/>
        </w:tc>
        <w:tc>
          <w:tcPr>
            <w:tcW w:w="720" w:type="dxa"/>
          </w:tcPr>
          <w:p w14:paraId="0D40C642" w14:textId="77777777" w:rsidR="001B2ABD" w:rsidRDefault="001B2ABD" w:rsidP="00DB27B4"/>
        </w:tc>
        <w:tc>
          <w:tcPr>
            <w:tcW w:w="6470" w:type="dxa"/>
          </w:tcPr>
          <w:sdt>
            <w:sdtPr>
              <w:id w:val="1001553383"/>
              <w:placeholder>
                <w:docPart w:val="BDC721D1E73D440B8B8184DF4467188B"/>
              </w:placeholder>
              <w:temporary/>
              <w:showingPlcHdr/>
              <w15:appearance w15:val="hidden"/>
            </w:sdtPr>
            <w:sdtEndPr/>
            <w:sdtContent>
              <w:p w14:paraId="7A20EE08" w14:textId="77777777" w:rsidR="00036450" w:rsidRDefault="00036450" w:rsidP="00DB27B4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5C58904E" w14:textId="27D51C00" w:rsidR="00036450" w:rsidRPr="00DB27B4" w:rsidRDefault="00A41D39" w:rsidP="00DB27B4">
            <w:pPr>
              <w:pStyle w:val="Heading4"/>
              <w:rPr>
                <w:bCs/>
                <w:sz w:val="20"/>
                <w:szCs w:val="20"/>
              </w:rPr>
            </w:pPr>
            <w:r w:rsidRPr="00DB27B4">
              <w:rPr>
                <w:sz w:val="20"/>
                <w:szCs w:val="20"/>
              </w:rPr>
              <w:t>Etihad Airways</w:t>
            </w:r>
            <w:r w:rsidR="00036450" w:rsidRPr="00DB27B4">
              <w:rPr>
                <w:sz w:val="20"/>
                <w:szCs w:val="20"/>
              </w:rPr>
              <w:t xml:space="preserve"> </w:t>
            </w:r>
            <w:r w:rsidRPr="00DB27B4">
              <w:rPr>
                <w:sz w:val="20"/>
                <w:szCs w:val="20"/>
              </w:rPr>
              <w:t>-</w:t>
            </w:r>
            <w:r w:rsidR="00036450" w:rsidRPr="00DB27B4">
              <w:rPr>
                <w:sz w:val="20"/>
                <w:szCs w:val="20"/>
              </w:rPr>
              <w:t xml:space="preserve"> </w:t>
            </w:r>
            <w:r w:rsidRPr="00DB27B4">
              <w:rPr>
                <w:sz w:val="20"/>
                <w:szCs w:val="20"/>
              </w:rPr>
              <w:t>Cabin Crew</w:t>
            </w:r>
            <w:r w:rsidR="00DB27B4" w:rsidRPr="00DB27B4">
              <w:rPr>
                <w:sz w:val="20"/>
                <w:szCs w:val="20"/>
              </w:rPr>
              <w:t xml:space="preserve"> – Abu Dhabi</w:t>
            </w:r>
          </w:p>
          <w:p w14:paraId="4CA4F3A6" w14:textId="6DAA03D2" w:rsidR="00036450" w:rsidRPr="00036450" w:rsidRDefault="00A41D39" w:rsidP="00DB27B4">
            <w:pPr>
              <w:pStyle w:val="Date"/>
            </w:pPr>
            <w:r>
              <w:t>02/2016</w:t>
            </w:r>
            <w:r w:rsidR="00036450" w:rsidRPr="00036450">
              <w:t>–</w:t>
            </w:r>
            <w:r>
              <w:t xml:space="preserve"> current</w:t>
            </w:r>
          </w:p>
          <w:p w14:paraId="7372CED0" w14:textId="1D80186B" w:rsidR="00A41D39" w:rsidRPr="002D26AA" w:rsidRDefault="003819BA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w w:val="105"/>
                <w:sz w:val="18"/>
                <w:szCs w:val="18"/>
              </w:rPr>
              <w:t>Deliver</w:t>
            </w:r>
            <w:r w:rsidR="00795299">
              <w:rPr>
                <w:rFonts w:asciiTheme="minorHAnsi" w:hAnsiTheme="minorHAnsi"/>
                <w:w w:val="105"/>
                <w:sz w:val="18"/>
                <w:szCs w:val="18"/>
              </w:rPr>
              <w:t>ing</w:t>
            </w:r>
            <w:r w:rsidR="00A41D39" w:rsidRPr="00DB27B4">
              <w:rPr>
                <w:rFonts w:asciiTheme="minorHAnsi" w:hAnsiTheme="minorHAnsi"/>
                <w:w w:val="105"/>
                <w:sz w:val="18"/>
                <w:szCs w:val="18"/>
              </w:rPr>
              <w:t xml:space="preserve"> </w:t>
            </w:r>
            <w:r w:rsidR="00795299">
              <w:rPr>
                <w:rFonts w:asciiTheme="minorHAnsi" w:hAnsiTheme="minorHAnsi"/>
                <w:w w:val="105"/>
                <w:sz w:val="18"/>
                <w:szCs w:val="18"/>
              </w:rPr>
              <w:t xml:space="preserve">safety and customer </w:t>
            </w:r>
            <w:r w:rsidR="00A41D39" w:rsidRPr="00DB27B4">
              <w:rPr>
                <w:rFonts w:asciiTheme="minorHAnsi" w:hAnsiTheme="minorHAnsi"/>
                <w:w w:val="105"/>
                <w:sz w:val="18"/>
                <w:szCs w:val="18"/>
              </w:rPr>
              <w:t>services efficiently and with high</w:t>
            </w:r>
            <w:r w:rsidR="00795299">
              <w:rPr>
                <w:rFonts w:asciiTheme="minorHAnsi" w:hAnsiTheme="minorHAnsi"/>
                <w:w w:val="105"/>
                <w:sz w:val="18"/>
                <w:szCs w:val="18"/>
              </w:rPr>
              <w:t>est</w:t>
            </w:r>
            <w:r w:rsidR="00A41D39" w:rsidRPr="00DB27B4">
              <w:rPr>
                <w:rFonts w:asciiTheme="minorHAnsi" w:hAnsiTheme="minorHAnsi"/>
                <w:w w:val="105"/>
                <w:sz w:val="18"/>
                <w:szCs w:val="18"/>
              </w:rPr>
              <w:t xml:space="preserve"> level of</w:t>
            </w:r>
            <w:r w:rsidR="00A41D39" w:rsidRPr="00DB27B4">
              <w:rPr>
                <w:rFonts w:asciiTheme="minorHAnsi" w:hAnsiTheme="minorHAnsi"/>
                <w:spacing w:val="-32"/>
                <w:w w:val="105"/>
                <w:sz w:val="18"/>
                <w:szCs w:val="18"/>
              </w:rPr>
              <w:t xml:space="preserve"> </w:t>
            </w:r>
            <w:r w:rsidR="00A41D39" w:rsidRPr="00DB27B4">
              <w:rPr>
                <w:rFonts w:asciiTheme="minorHAnsi" w:hAnsiTheme="minorHAnsi"/>
                <w:w w:val="105"/>
                <w:sz w:val="18"/>
                <w:szCs w:val="18"/>
              </w:rPr>
              <w:t>accuracy.</w:t>
            </w:r>
          </w:p>
          <w:p w14:paraId="410B4819" w14:textId="02E7FA74" w:rsidR="002D26AA" w:rsidRPr="002D26AA" w:rsidRDefault="00795299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w w:val="105"/>
                <w:sz w:val="18"/>
                <w:szCs w:val="18"/>
              </w:rPr>
              <w:t>C</w:t>
            </w:r>
            <w:r w:rsidRPr="00795299">
              <w:rPr>
                <w:rFonts w:asciiTheme="minorHAnsi" w:hAnsiTheme="minorHAnsi"/>
                <w:w w:val="105"/>
                <w:sz w:val="18"/>
                <w:szCs w:val="18"/>
              </w:rPr>
              <w:t xml:space="preserve">onsistently </w:t>
            </w:r>
            <w:r>
              <w:rPr>
                <w:rFonts w:asciiTheme="minorHAnsi" w:hAnsiTheme="minorHAnsi"/>
                <w:w w:val="105"/>
                <w:sz w:val="18"/>
                <w:szCs w:val="18"/>
              </w:rPr>
              <w:t>r</w:t>
            </w:r>
            <w:r w:rsidR="002D26AA">
              <w:rPr>
                <w:rFonts w:asciiTheme="minorHAnsi" w:hAnsiTheme="minorHAnsi"/>
                <w:w w:val="105"/>
                <w:sz w:val="18"/>
                <w:szCs w:val="18"/>
              </w:rPr>
              <w:t>eceiv</w:t>
            </w:r>
            <w:r>
              <w:rPr>
                <w:rFonts w:asciiTheme="minorHAnsi" w:hAnsiTheme="minorHAnsi"/>
                <w:w w:val="105"/>
                <w:sz w:val="18"/>
                <w:szCs w:val="18"/>
              </w:rPr>
              <w:t>ing</w:t>
            </w:r>
            <w:r w:rsidR="002D26AA">
              <w:rPr>
                <w:rFonts w:asciiTheme="minorHAnsi" w:hAnsiTheme="minorHAnsi"/>
                <w:w w:val="105"/>
                <w:sz w:val="18"/>
                <w:szCs w:val="18"/>
              </w:rPr>
              <w:t xml:space="preserve"> high marks on customer satisfaction and recognitions from colleagues.</w:t>
            </w:r>
          </w:p>
          <w:p w14:paraId="442B1B1F" w14:textId="64D41ADB" w:rsidR="002D26AA" w:rsidRDefault="002D26AA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Due to outstanding </w:t>
            </w:r>
            <w:r w:rsidR="00795299">
              <w:rPr>
                <w:rFonts w:asciiTheme="minorHAnsi" w:hAnsiTheme="minorHAnsi"/>
                <w:sz w:val="18"/>
                <w:szCs w:val="18"/>
              </w:rPr>
              <w:t xml:space="preserve">level of </w:t>
            </w:r>
            <w:r>
              <w:rPr>
                <w:rFonts w:asciiTheme="minorHAnsi" w:hAnsiTheme="minorHAnsi"/>
                <w:sz w:val="18"/>
                <w:szCs w:val="18"/>
              </w:rPr>
              <w:t>customer and communication skills was chosen for Presidential Flight interview.</w:t>
            </w:r>
          </w:p>
          <w:p w14:paraId="5D304D65" w14:textId="0DE032C6" w:rsidR="002D26AA" w:rsidRDefault="00795299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Alongside passenger flights, operating 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more </w:t>
            </w:r>
            <w:r w:rsidR="003819BA">
              <w:rPr>
                <w:rFonts w:asciiTheme="minorHAnsi" w:hAnsiTheme="minorHAnsi"/>
                <w:sz w:val="18"/>
                <w:szCs w:val="18"/>
              </w:rPr>
              <w:t>than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 10 </w:t>
            </w:r>
            <w:r>
              <w:rPr>
                <w:rFonts w:asciiTheme="minorHAnsi" w:hAnsiTheme="minorHAnsi"/>
                <w:sz w:val="18"/>
                <w:szCs w:val="18"/>
              </w:rPr>
              <w:t>freight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 flights</w:t>
            </w:r>
            <w:r w:rsidR="003819BA">
              <w:rPr>
                <w:rFonts w:asciiTheme="minorHAnsi" w:hAnsiTheme="minorHAnsi"/>
                <w:sz w:val="18"/>
                <w:szCs w:val="18"/>
              </w:rPr>
              <w:t xml:space="preserve"> since 2021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, </w:t>
            </w:r>
            <w:r>
              <w:rPr>
                <w:rFonts w:asciiTheme="minorHAnsi" w:hAnsiTheme="minorHAnsi"/>
                <w:sz w:val="18"/>
                <w:szCs w:val="18"/>
              </w:rPr>
              <w:t>fully accountable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>for</w:t>
            </w:r>
            <w:r w:rsidR="002D26AA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3819BA">
              <w:rPr>
                <w:rFonts w:asciiTheme="minorHAnsi" w:hAnsiTheme="minorHAnsi"/>
                <w:sz w:val="18"/>
                <w:szCs w:val="18"/>
              </w:rPr>
              <w:t xml:space="preserve">documentation and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cargo </w:t>
            </w:r>
            <w:r w:rsidR="003819BA">
              <w:rPr>
                <w:rFonts w:asciiTheme="minorHAnsi" w:hAnsiTheme="minorHAnsi"/>
                <w:sz w:val="18"/>
                <w:szCs w:val="18"/>
              </w:rPr>
              <w:t>on board.</w:t>
            </w:r>
          </w:p>
          <w:p w14:paraId="6FC0A934" w14:textId="46EEBD85" w:rsidR="003819BA" w:rsidRDefault="003819BA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Volunteer</w:t>
            </w:r>
            <w:r w:rsidR="00795299">
              <w:rPr>
                <w:rFonts w:asciiTheme="minorHAnsi" w:hAnsiTheme="minorHAnsi"/>
                <w:sz w:val="18"/>
                <w:szCs w:val="18"/>
              </w:rPr>
              <w:t>ing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and </w:t>
            </w:r>
            <w:r w:rsidR="00795299">
              <w:rPr>
                <w:rFonts w:asciiTheme="minorHAnsi" w:hAnsiTheme="minorHAnsi"/>
                <w:sz w:val="18"/>
                <w:szCs w:val="18"/>
              </w:rPr>
              <w:t>taking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part in Etihad Airways’ promotions.</w:t>
            </w:r>
          </w:p>
          <w:p w14:paraId="5443B47F" w14:textId="5D83226D" w:rsidR="003819BA" w:rsidRDefault="00795299" w:rsidP="00DB27B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Being recognized for achieving 100% attendance records and for highest scores on emergency and first aid exams every 6 months.</w:t>
            </w:r>
          </w:p>
          <w:p w14:paraId="566EB608" w14:textId="77777777" w:rsidR="004D3011" w:rsidRPr="002D26AA" w:rsidRDefault="004D3011" w:rsidP="002D26AA">
            <w:pPr>
              <w:pStyle w:val="ListParagraph"/>
              <w:ind w:left="720" w:firstLine="0"/>
              <w:rPr>
                <w:rFonts w:asciiTheme="minorHAnsi" w:hAnsiTheme="minorHAnsi"/>
                <w:sz w:val="18"/>
                <w:szCs w:val="18"/>
              </w:rPr>
            </w:pPr>
          </w:p>
          <w:p w14:paraId="704A2B7E" w14:textId="0B6FAC2A" w:rsidR="004D3011" w:rsidRPr="00DB27B4" w:rsidRDefault="000640DE" w:rsidP="00DB27B4">
            <w:pPr>
              <w:pStyle w:val="Heading4"/>
              <w:rPr>
                <w:bCs/>
                <w:sz w:val="20"/>
                <w:szCs w:val="20"/>
              </w:rPr>
            </w:pPr>
            <w:r w:rsidRPr="00DB27B4">
              <w:rPr>
                <w:sz w:val="20"/>
                <w:szCs w:val="20"/>
              </w:rPr>
              <w:t xml:space="preserve">Work and Travel </w:t>
            </w:r>
            <w:r w:rsidR="00DB27B4" w:rsidRPr="00DB27B4">
              <w:rPr>
                <w:sz w:val="20"/>
                <w:szCs w:val="20"/>
              </w:rPr>
              <w:t>–</w:t>
            </w:r>
            <w:r w:rsidRPr="00DB27B4">
              <w:rPr>
                <w:sz w:val="20"/>
                <w:szCs w:val="20"/>
              </w:rPr>
              <w:t xml:space="preserve"> Coordinator</w:t>
            </w:r>
            <w:r w:rsidR="00DB27B4" w:rsidRPr="00DB27B4">
              <w:rPr>
                <w:sz w:val="20"/>
                <w:szCs w:val="20"/>
              </w:rPr>
              <w:t xml:space="preserve"> - Kiev</w:t>
            </w:r>
          </w:p>
          <w:p w14:paraId="687371C3" w14:textId="596239EF" w:rsidR="004D3011" w:rsidRPr="004D3011" w:rsidRDefault="00A41D39" w:rsidP="00DB27B4">
            <w:pPr>
              <w:pStyle w:val="Date"/>
            </w:pPr>
            <w:r>
              <w:t>07/20</w:t>
            </w:r>
            <w:r w:rsidR="000640DE">
              <w:t>14</w:t>
            </w:r>
            <w:r w:rsidR="004D3011" w:rsidRPr="004D3011">
              <w:t>–</w:t>
            </w:r>
            <w:r w:rsidR="000640DE">
              <w:t xml:space="preserve"> 01/2016</w:t>
            </w:r>
          </w:p>
          <w:p w14:paraId="0341D5FF" w14:textId="4C3201C8" w:rsidR="00FC0F60" w:rsidRDefault="00795299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Recruit</w:t>
            </w:r>
            <w:r w:rsidR="000B7A4A">
              <w:rPr>
                <w:rFonts w:asciiTheme="minorHAnsi" w:hAnsiTheme="minorHAnsi"/>
                <w:sz w:val="18"/>
                <w:szCs w:val="18"/>
              </w:rPr>
              <w:t>ing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more than 150 </w:t>
            </w:r>
            <w:r w:rsidR="00FC0F60">
              <w:rPr>
                <w:rFonts w:asciiTheme="minorHAnsi" w:hAnsiTheme="minorHAnsi"/>
                <w:sz w:val="18"/>
                <w:szCs w:val="18"/>
              </w:rPr>
              <w:t>students</w:t>
            </w:r>
            <w:r w:rsidR="0065180B">
              <w:rPr>
                <w:rFonts w:asciiTheme="minorHAnsi" w:hAnsiTheme="minorHAnsi"/>
                <w:sz w:val="18"/>
                <w:szCs w:val="18"/>
              </w:rPr>
              <w:t xml:space="preserve"> for </w:t>
            </w:r>
            <w:r w:rsidR="00FC0F60">
              <w:rPr>
                <w:rFonts w:asciiTheme="minorHAnsi" w:hAnsiTheme="minorHAnsi"/>
                <w:sz w:val="18"/>
                <w:szCs w:val="18"/>
              </w:rPr>
              <w:t>Work and Travel program.</w:t>
            </w:r>
          </w:p>
          <w:p w14:paraId="0E35C8A1" w14:textId="6C4DA932" w:rsidR="00A41D39" w:rsidRPr="00DB27B4" w:rsidRDefault="00FC0F60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Primary contact with potential employees, addressing all travel community concerns and providing daily practical solutions. </w:t>
            </w:r>
          </w:p>
          <w:p w14:paraId="061F4961" w14:textId="5D3AA957" w:rsidR="00A41D39" w:rsidRPr="00DB27B4" w:rsidRDefault="000B7A4A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 w:rsidRPr="00DB27B4">
              <w:rPr>
                <w:rFonts w:asciiTheme="minorHAnsi" w:hAnsiTheme="minorHAnsi"/>
                <w:sz w:val="18"/>
                <w:szCs w:val="18"/>
              </w:rPr>
              <w:t>Verify</w:t>
            </w:r>
            <w:r>
              <w:rPr>
                <w:rFonts w:asciiTheme="minorHAnsi" w:hAnsiTheme="minorHAnsi"/>
                <w:sz w:val="18"/>
                <w:szCs w:val="18"/>
              </w:rPr>
              <w:t>ing</w:t>
            </w:r>
            <w:r w:rsidR="00A41D39" w:rsidRPr="00DB27B4">
              <w:rPr>
                <w:rFonts w:asciiTheme="minorHAnsi" w:hAnsiTheme="minorHAnsi"/>
                <w:sz w:val="18"/>
                <w:szCs w:val="18"/>
              </w:rPr>
              <w:t xml:space="preserve"> and finaliz</w:t>
            </w:r>
            <w:r>
              <w:rPr>
                <w:rFonts w:asciiTheme="minorHAnsi" w:hAnsiTheme="minorHAnsi"/>
                <w:sz w:val="18"/>
                <w:szCs w:val="18"/>
              </w:rPr>
              <w:t>ing</w:t>
            </w:r>
            <w:r w:rsidR="00A41D39" w:rsidRPr="00DB27B4">
              <w:rPr>
                <w:rFonts w:asciiTheme="minorHAnsi" w:hAnsiTheme="minorHAnsi"/>
                <w:sz w:val="18"/>
                <w:szCs w:val="18"/>
              </w:rPr>
              <w:t xml:space="preserve"> arrangements to ensure smooth and efficient travel for all employees</w:t>
            </w:r>
            <w:r w:rsidR="00DB27B4">
              <w:rPr>
                <w:rFonts w:asciiTheme="minorHAnsi" w:hAnsiTheme="minorHAnsi"/>
                <w:sz w:val="18"/>
                <w:szCs w:val="18"/>
              </w:rPr>
              <w:t>.</w:t>
            </w:r>
          </w:p>
          <w:p w14:paraId="496D6B5C" w14:textId="402AB986" w:rsidR="004D3011" w:rsidRPr="00DB27B4" w:rsidRDefault="00A41D39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 w:rsidRPr="00DB27B4">
              <w:rPr>
                <w:rFonts w:asciiTheme="minorHAnsi" w:hAnsiTheme="minorHAnsi"/>
                <w:sz w:val="18"/>
                <w:szCs w:val="18"/>
              </w:rPr>
              <w:t>Negotiating</w:t>
            </w:r>
            <w:r w:rsidR="006518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DB27B4">
              <w:rPr>
                <w:rFonts w:asciiTheme="minorHAnsi" w:hAnsiTheme="minorHAnsi"/>
                <w:sz w:val="18"/>
                <w:szCs w:val="18"/>
              </w:rPr>
              <w:t>with USA employers</w:t>
            </w:r>
            <w:r w:rsidR="0065180B">
              <w:rPr>
                <w:rFonts w:asciiTheme="minorHAnsi" w:hAnsiTheme="minorHAnsi"/>
                <w:sz w:val="18"/>
                <w:szCs w:val="18"/>
              </w:rPr>
              <w:t xml:space="preserve">. </w:t>
            </w:r>
          </w:p>
          <w:p w14:paraId="2477AA16" w14:textId="77777777" w:rsidR="000640DE" w:rsidRDefault="000640DE" w:rsidP="00DB27B4">
            <w:pPr>
              <w:pStyle w:val="Heading4"/>
            </w:pPr>
          </w:p>
          <w:p w14:paraId="05BC7753" w14:textId="5ACE8247" w:rsidR="004D3011" w:rsidRPr="00DB27B4" w:rsidRDefault="000640DE" w:rsidP="00DB27B4">
            <w:pPr>
              <w:pStyle w:val="Heading4"/>
              <w:rPr>
                <w:bCs/>
                <w:sz w:val="20"/>
                <w:szCs w:val="20"/>
              </w:rPr>
            </w:pPr>
            <w:proofErr w:type="spellStart"/>
            <w:r w:rsidRPr="00DB27B4">
              <w:rPr>
                <w:sz w:val="20"/>
                <w:szCs w:val="20"/>
              </w:rPr>
              <w:t>Englex</w:t>
            </w:r>
            <w:proofErr w:type="spellEnd"/>
            <w:r w:rsidR="004D3011" w:rsidRPr="00DB27B4">
              <w:rPr>
                <w:sz w:val="20"/>
                <w:szCs w:val="20"/>
              </w:rPr>
              <w:t xml:space="preserve"> </w:t>
            </w:r>
            <w:r w:rsidRPr="00DB27B4">
              <w:rPr>
                <w:sz w:val="20"/>
                <w:szCs w:val="20"/>
              </w:rPr>
              <w:t>- English Teacher</w:t>
            </w:r>
            <w:r w:rsidR="00DB27B4" w:rsidRPr="00DB27B4">
              <w:rPr>
                <w:sz w:val="20"/>
                <w:szCs w:val="20"/>
              </w:rPr>
              <w:t xml:space="preserve"> - Kiev</w:t>
            </w:r>
          </w:p>
          <w:p w14:paraId="0BEED0C4" w14:textId="77777777" w:rsidR="000640DE" w:rsidRDefault="000640DE" w:rsidP="00DB27B4">
            <w:pPr>
              <w:pStyle w:val="Date"/>
            </w:pPr>
            <w:r w:rsidRPr="000640DE">
              <w:t>01/2012 to 07/2014</w:t>
            </w:r>
          </w:p>
          <w:p w14:paraId="671DBBDF" w14:textId="212ABD6A" w:rsidR="000640DE" w:rsidRPr="00DB27B4" w:rsidRDefault="000640DE" w:rsidP="00DB27B4">
            <w:pPr>
              <w:pStyle w:val="Date"/>
              <w:numPr>
                <w:ilvl w:val="0"/>
                <w:numId w:val="25"/>
              </w:numPr>
              <w:rPr>
                <w:szCs w:val="18"/>
              </w:rPr>
            </w:pPr>
            <w:r w:rsidRPr="00DB27B4">
              <w:rPr>
                <w:szCs w:val="18"/>
              </w:rPr>
              <w:t>Prepar</w:t>
            </w:r>
            <w:r w:rsidR="000B7A4A">
              <w:rPr>
                <w:szCs w:val="18"/>
              </w:rPr>
              <w:t>ing</w:t>
            </w:r>
            <w:r w:rsidRPr="00DB27B4">
              <w:rPr>
                <w:szCs w:val="18"/>
              </w:rPr>
              <w:t xml:space="preserve"> and implement</w:t>
            </w:r>
            <w:r w:rsidR="000B7A4A">
              <w:rPr>
                <w:szCs w:val="18"/>
              </w:rPr>
              <w:t>ing</w:t>
            </w:r>
            <w:r w:rsidRPr="00DB27B4">
              <w:rPr>
                <w:szCs w:val="18"/>
              </w:rPr>
              <w:t xml:space="preserve"> lesson plans covering required course topics</w:t>
            </w:r>
            <w:r w:rsidR="00DB27B4">
              <w:rPr>
                <w:szCs w:val="18"/>
              </w:rPr>
              <w:t>.</w:t>
            </w:r>
          </w:p>
          <w:p w14:paraId="03E34510" w14:textId="3079D9D5" w:rsidR="00FC0F60" w:rsidRDefault="00FC0F60" w:rsidP="00FC0F60">
            <w:pPr>
              <w:pStyle w:val="Date"/>
              <w:numPr>
                <w:ilvl w:val="0"/>
                <w:numId w:val="25"/>
              </w:numPr>
              <w:rPr>
                <w:szCs w:val="18"/>
              </w:rPr>
            </w:pPr>
            <w:r>
              <w:rPr>
                <w:szCs w:val="18"/>
              </w:rPr>
              <w:t>Boost</w:t>
            </w:r>
            <w:r w:rsidR="000B7A4A">
              <w:rPr>
                <w:szCs w:val="18"/>
              </w:rPr>
              <w:t>ing</w:t>
            </w:r>
            <w:r>
              <w:rPr>
                <w:szCs w:val="18"/>
              </w:rPr>
              <w:t xml:space="preserve"> achievements to exceed targets and forecasts for more than 90% of students.</w:t>
            </w:r>
          </w:p>
          <w:p w14:paraId="4A99F33F" w14:textId="683D4994" w:rsidR="00FC0F60" w:rsidRPr="00FC0F60" w:rsidRDefault="00FC0F60" w:rsidP="00FC0F60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 w:rsidRPr="00FC0F60">
              <w:rPr>
                <w:rFonts w:asciiTheme="minorHAnsi" w:hAnsiTheme="minorHAnsi"/>
                <w:sz w:val="18"/>
                <w:szCs w:val="18"/>
              </w:rPr>
              <w:t>Initiated new working methodologies</w:t>
            </w:r>
            <w:r w:rsidR="003308A1">
              <w:rPr>
                <w:rFonts w:asciiTheme="minorHAnsi" w:hAnsiTheme="minorHAnsi"/>
                <w:sz w:val="18"/>
                <w:szCs w:val="18"/>
              </w:rPr>
              <w:t>, including small-group work and problem-solving assignments.</w:t>
            </w:r>
          </w:p>
          <w:p w14:paraId="5853614E" w14:textId="4CF8DDFD" w:rsidR="004D3011" w:rsidRPr="00FC0F60" w:rsidRDefault="00FC0F60" w:rsidP="00FC0F60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Improved standardized test scores by an average of 12.5% amongst students in my classes.</w:t>
            </w:r>
          </w:p>
          <w:p w14:paraId="3A093DCD" w14:textId="0F94AD74" w:rsidR="000640DE" w:rsidRDefault="000640DE" w:rsidP="00DB27B4"/>
          <w:p w14:paraId="6A604E5E" w14:textId="2A2EC41E" w:rsidR="000640DE" w:rsidRPr="00DB27B4" w:rsidRDefault="000640DE" w:rsidP="00DB27B4">
            <w:pPr>
              <w:rPr>
                <w:b/>
                <w:bCs/>
                <w:sz w:val="20"/>
                <w:szCs w:val="20"/>
              </w:rPr>
            </w:pPr>
            <w:r w:rsidRPr="00DB27B4">
              <w:rPr>
                <w:b/>
                <w:bCs/>
                <w:sz w:val="20"/>
                <w:szCs w:val="20"/>
              </w:rPr>
              <w:t>Sales Manager Elite Sport - Kiev</w:t>
            </w:r>
          </w:p>
          <w:p w14:paraId="4688D6FC" w14:textId="60A7F1BC" w:rsidR="000640DE" w:rsidRDefault="000640DE" w:rsidP="00DB27B4">
            <w:r>
              <w:t>08/2010 to 08/2011</w:t>
            </w:r>
          </w:p>
          <w:p w14:paraId="0AAC5D43" w14:textId="5A2A9BB3" w:rsidR="000640DE" w:rsidRPr="00DB27B4" w:rsidRDefault="000640DE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 w:rsidRPr="00DB27B4">
              <w:rPr>
                <w:rFonts w:asciiTheme="minorHAnsi" w:hAnsiTheme="minorHAnsi"/>
                <w:sz w:val="18"/>
                <w:szCs w:val="18"/>
              </w:rPr>
              <w:lastRenderedPageBreak/>
              <w:t>Coaching employees in successful selling methods and encouraging cross-selling to drive revenue.</w:t>
            </w:r>
          </w:p>
          <w:p w14:paraId="11829368" w14:textId="58EB9FF7" w:rsidR="000640DE" w:rsidRPr="00DB27B4" w:rsidRDefault="000640DE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 w:rsidRPr="00DB27B4">
              <w:rPr>
                <w:rFonts w:asciiTheme="minorHAnsi" w:hAnsiTheme="minorHAnsi"/>
                <w:sz w:val="18"/>
                <w:szCs w:val="18"/>
              </w:rPr>
              <w:t xml:space="preserve">Organizing promotional events </w:t>
            </w:r>
            <w:r w:rsidR="00F25A73">
              <w:rPr>
                <w:rFonts w:asciiTheme="minorHAnsi" w:hAnsiTheme="minorHAnsi"/>
                <w:sz w:val="18"/>
                <w:szCs w:val="18"/>
              </w:rPr>
              <w:t xml:space="preserve">of sports goods </w:t>
            </w:r>
            <w:r w:rsidRPr="00DB27B4">
              <w:rPr>
                <w:rFonts w:asciiTheme="minorHAnsi" w:hAnsiTheme="minorHAnsi"/>
                <w:sz w:val="18"/>
                <w:szCs w:val="18"/>
              </w:rPr>
              <w:t>and increas</w:t>
            </w:r>
            <w:r w:rsidR="00F25A73">
              <w:rPr>
                <w:rFonts w:asciiTheme="minorHAnsi" w:hAnsiTheme="minorHAnsi"/>
                <w:sz w:val="18"/>
                <w:szCs w:val="18"/>
              </w:rPr>
              <w:t>ing</w:t>
            </w:r>
            <w:r w:rsidRPr="00DB27B4">
              <w:rPr>
                <w:rFonts w:asciiTheme="minorHAnsi" w:hAnsiTheme="minorHAnsi"/>
                <w:sz w:val="18"/>
                <w:szCs w:val="18"/>
              </w:rPr>
              <w:t xml:space="preserve"> sales volume</w:t>
            </w:r>
            <w:r w:rsidR="00F25A73">
              <w:rPr>
                <w:rFonts w:asciiTheme="minorHAnsi" w:hAnsiTheme="minorHAnsi"/>
                <w:sz w:val="18"/>
                <w:szCs w:val="18"/>
              </w:rPr>
              <w:t xml:space="preserve"> by 17% annually.</w:t>
            </w:r>
          </w:p>
          <w:p w14:paraId="595DBBDF" w14:textId="215D6EF4" w:rsidR="000640DE" w:rsidRDefault="003308A1" w:rsidP="00DB27B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Redesigned critical components of sales operatio</w:t>
            </w:r>
            <w:r w:rsidR="00F25A73">
              <w:rPr>
                <w:rFonts w:asciiTheme="minorHAnsi" w:hAnsiTheme="minorHAnsi"/>
                <w:sz w:val="18"/>
                <w:szCs w:val="18"/>
              </w:rPr>
              <w:t>ns to retain customers.</w:t>
            </w:r>
          </w:p>
          <w:p w14:paraId="244FCC52" w14:textId="25DE2385" w:rsidR="000640DE" w:rsidRDefault="003308A1" w:rsidP="00DB27B4">
            <w:pPr>
              <w:pStyle w:val="ListParagraph"/>
              <w:numPr>
                <w:ilvl w:val="0"/>
                <w:numId w:val="25"/>
              </w:numPr>
            </w:pPr>
            <w:r w:rsidRPr="00F25A73">
              <w:rPr>
                <w:rFonts w:asciiTheme="minorHAnsi" w:hAnsiTheme="minorHAnsi"/>
                <w:sz w:val="18"/>
                <w:szCs w:val="18"/>
              </w:rPr>
              <w:t>Promoted to a supervisor positio</w:t>
            </w:r>
            <w:r w:rsidR="00F25A73">
              <w:rPr>
                <w:rFonts w:asciiTheme="minorHAnsi" w:hAnsiTheme="minorHAnsi"/>
                <w:sz w:val="18"/>
                <w:szCs w:val="18"/>
              </w:rPr>
              <w:t>n, where I lead and motivated 3 stuff members.</w:t>
            </w:r>
          </w:p>
          <w:sdt>
            <w:sdtPr>
              <w:id w:val="1049110328"/>
              <w:placeholder>
                <w:docPart w:val="815C023F748E4CE2A51203E73E889A34"/>
              </w:placeholder>
              <w:temporary/>
              <w:showingPlcHdr/>
              <w15:appearance w15:val="hidden"/>
            </w:sdtPr>
            <w:sdtEndPr/>
            <w:sdtContent>
              <w:p w14:paraId="29618507" w14:textId="77777777" w:rsidR="000640DE" w:rsidRDefault="000640DE" w:rsidP="00DB27B4">
                <w:pPr>
                  <w:pStyle w:val="Heading2"/>
                  <w:rPr>
                    <w:rFonts w:ascii="Carlito" w:eastAsia="Carlito" w:hAnsi="Carlito" w:cs="Carlito"/>
                    <w:szCs w:val="22"/>
                  </w:rPr>
                </w:pPr>
                <w:r w:rsidRPr="00036450">
                  <w:t>EDUCATION</w:t>
                </w:r>
              </w:p>
            </w:sdtContent>
          </w:sdt>
          <w:p w14:paraId="468015CD" w14:textId="6C6B7C1D" w:rsidR="00DB27B4" w:rsidRPr="00DB27B4" w:rsidRDefault="00B95EC0" w:rsidP="00DB27B4">
            <w:pPr>
              <w:rPr>
                <w:b/>
                <w:bCs/>
              </w:rPr>
            </w:pPr>
            <w:r w:rsidRPr="00DB27B4">
              <w:rPr>
                <w:b/>
                <w:bCs/>
              </w:rPr>
              <w:t>Bachelor’s degree</w:t>
            </w:r>
            <w:r w:rsidR="000640DE" w:rsidRPr="00DB27B4">
              <w:rPr>
                <w:b/>
                <w:bCs/>
              </w:rPr>
              <w:t xml:space="preserve">: </w:t>
            </w:r>
          </w:p>
          <w:p w14:paraId="4FF69222" w14:textId="601D8332" w:rsidR="000640DE" w:rsidRDefault="000640DE" w:rsidP="00DB27B4">
            <w:r w:rsidRPr="000640DE">
              <w:t xml:space="preserve">National University </w:t>
            </w:r>
            <w:r w:rsidR="00B95EC0" w:rsidRPr="000640DE">
              <w:t>of</w:t>
            </w:r>
            <w:r w:rsidRPr="000640DE">
              <w:t xml:space="preserve"> Aviation - </w:t>
            </w:r>
            <w:r w:rsidRPr="00525742">
              <w:t>Kiev, Ukraine</w:t>
            </w:r>
            <w:r>
              <w:t xml:space="preserve"> </w:t>
            </w:r>
          </w:p>
          <w:p w14:paraId="3AABA8B3" w14:textId="5CC68474" w:rsidR="00DB27B4" w:rsidRDefault="00DB27B4" w:rsidP="00DB27B4">
            <w:r w:rsidRPr="00DB27B4">
              <w:t>Transport Technologies (in Air Transport) 2009-2014</w:t>
            </w:r>
          </w:p>
          <w:p w14:paraId="7E4378E9" w14:textId="7540312E" w:rsidR="000640DE" w:rsidRDefault="000640DE" w:rsidP="00DB27B4">
            <w:r>
              <w:t>Faculty: Air transport technologies</w:t>
            </w:r>
          </w:p>
          <w:p w14:paraId="31062C0D" w14:textId="77777777" w:rsidR="000F38FE" w:rsidRDefault="000F38FE" w:rsidP="00DB27B4">
            <w:pPr>
              <w:rPr>
                <w:b/>
                <w:bCs/>
              </w:rPr>
            </w:pPr>
          </w:p>
          <w:p w14:paraId="05966227" w14:textId="634D8724" w:rsidR="00DB27B4" w:rsidRDefault="000F38FE" w:rsidP="00DB27B4">
            <w:r w:rsidRPr="00DB27B4">
              <w:rPr>
                <w:b/>
                <w:bCs/>
              </w:rPr>
              <w:t>M</w:t>
            </w:r>
            <w:r>
              <w:rPr>
                <w:b/>
                <w:bCs/>
              </w:rPr>
              <w:t>aster of Business Administration</w:t>
            </w:r>
            <w:r>
              <w:t xml:space="preserve"> (2020-2021)</w:t>
            </w:r>
          </w:p>
          <w:p w14:paraId="4B4F1C9B" w14:textId="117832AE" w:rsidR="000640DE" w:rsidRDefault="000640DE" w:rsidP="000F38FE">
            <w:r w:rsidRPr="000640DE">
              <w:t>IUBH University of Applied Sciences</w:t>
            </w:r>
            <w:r>
              <w:t xml:space="preserve"> – Berlin</w:t>
            </w:r>
          </w:p>
          <w:p w14:paraId="7EFC8097" w14:textId="37DE287A" w:rsidR="000640DE" w:rsidRDefault="000640DE" w:rsidP="00DB27B4"/>
          <w:p w14:paraId="14D26425" w14:textId="699AA14B" w:rsidR="000640DE" w:rsidRPr="000640DE" w:rsidRDefault="000640DE" w:rsidP="00DB27B4">
            <w:pPr>
              <w:pStyle w:val="Heading2"/>
              <w:rPr>
                <w:rFonts w:ascii="Carlito" w:eastAsia="Carlito" w:hAnsi="Carlito" w:cs="Carlito"/>
              </w:rPr>
            </w:pPr>
            <w:r w:rsidRPr="000640DE">
              <w:t>Certifications</w:t>
            </w:r>
          </w:p>
          <w:p w14:paraId="6913862C" w14:textId="77777777" w:rsidR="000640DE" w:rsidRDefault="000640DE" w:rsidP="00DB27B4">
            <w:r>
              <w:t>IELTS certificate (score 7,5)</w:t>
            </w:r>
          </w:p>
          <w:p w14:paraId="2D0F3F4B" w14:textId="77777777" w:rsidR="000640DE" w:rsidRDefault="000640DE" w:rsidP="00DB27B4">
            <w:r>
              <w:t>Leadership and Team Development certificate (International Business Management Institute)</w:t>
            </w:r>
          </w:p>
          <w:p w14:paraId="3CFBFD02" w14:textId="77777777" w:rsidR="000640DE" w:rsidRDefault="000640DE" w:rsidP="00DB27B4">
            <w:r>
              <w:t>Certificate in Business Administration Level 2 (Oxford HSC)</w:t>
            </w:r>
          </w:p>
          <w:p w14:paraId="40DE4196" w14:textId="234D0687" w:rsidR="00036450" w:rsidRDefault="00036450" w:rsidP="00DB27B4"/>
          <w:p w14:paraId="119A2812" w14:textId="77777777" w:rsidR="00525742" w:rsidRDefault="00525742" w:rsidP="00DB27B4"/>
          <w:p w14:paraId="5EC198B1" w14:textId="51578090" w:rsidR="00525742" w:rsidRPr="00525742" w:rsidRDefault="00525742" w:rsidP="003819BA"/>
        </w:tc>
      </w:tr>
    </w:tbl>
    <w:p w14:paraId="0C28EB22" w14:textId="77777777" w:rsidR="0043117B" w:rsidRDefault="00054268" w:rsidP="00DB27B4"/>
    <w:sectPr w:rsidR="0043117B" w:rsidSect="000C45FF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ED0E1" w14:textId="77777777" w:rsidR="00054268" w:rsidRDefault="00054268" w:rsidP="00DB27B4">
      <w:r>
        <w:separator/>
      </w:r>
    </w:p>
  </w:endnote>
  <w:endnote w:type="continuationSeparator" w:id="0">
    <w:p w14:paraId="0CFF4D41" w14:textId="77777777" w:rsidR="00054268" w:rsidRDefault="00054268" w:rsidP="00DB2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95406" w14:textId="77777777" w:rsidR="00054268" w:rsidRDefault="00054268" w:rsidP="00DB27B4">
      <w:r>
        <w:separator/>
      </w:r>
    </w:p>
  </w:footnote>
  <w:footnote w:type="continuationSeparator" w:id="0">
    <w:p w14:paraId="2CBDE105" w14:textId="77777777" w:rsidR="00054268" w:rsidRDefault="00054268" w:rsidP="00DB27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43A3B" w14:textId="77777777" w:rsidR="000C45FF" w:rsidRDefault="000C45FF" w:rsidP="00DB27B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58DD14" wp14:editId="00261452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64287"/>
    <w:multiLevelType w:val="hybridMultilevel"/>
    <w:tmpl w:val="0DD63432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F0684"/>
    <w:multiLevelType w:val="hybridMultilevel"/>
    <w:tmpl w:val="2778AB16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62771"/>
    <w:multiLevelType w:val="hybridMultilevel"/>
    <w:tmpl w:val="FF1EE1B2"/>
    <w:lvl w:ilvl="0" w:tplc="F2C88C40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80E4C"/>
    <w:multiLevelType w:val="hybridMultilevel"/>
    <w:tmpl w:val="63C622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94449"/>
    <w:multiLevelType w:val="hybridMultilevel"/>
    <w:tmpl w:val="C690F96C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72C5B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233C6282"/>
    <w:multiLevelType w:val="hybridMultilevel"/>
    <w:tmpl w:val="9E6E8C62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C5AF5"/>
    <w:multiLevelType w:val="hybridMultilevel"/>
    <w:tmpl w:val="D43E0834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F13FC8"/>
    <w:multiLevelType w:val="hybridMultilevel"/>
    <w:tmpl w:val="3716C088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95D35"/>
    <w:multiLevelType w:val="hybridMultilevel"/>
    <w:tmpl w:val="ECAAFCA4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42807"/>
    <w:multiLevelType w:val="hybridMultilevel"/>
    <w:tmpl w:val="BD308BEA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616C85"/>
    <w:multiLevelType w:val="hybridMultilevel"/>
    <w:tmpl w:val="B9FED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A20A04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2FC131AA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319964D2"/>
    <w:multiLevelType w:val="hybridMultilevel"/>
    <w:tmpl w:val="1FC2A7E4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D8784C"/>
    <w:multiLevelType w:val="hybridMultilevel"/>
    <w:tmpl w:val="AB7C1F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8646A5"/>
    <w:multiLevelType w:val="hybridMultilevel"/>
    <w:tmpl w:val="BE9AB010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B822F6"/>
    <w:multiLevelType w:val="hybridMultilevel"/>
    <w:tmpl w:val="CB449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133D7D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2B11842"/>
    <w:multiLevelType w:val="hybridMultilevel"/>
    <w:tmpl w:val="42228B5C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9854FB"/>
    <w:multiLevelType w:val="hybridMultilevel"/>
    <w:tmpl w:val="C8D07356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DD443F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75F63A6D"/>
    <w:multiLevelType w:val="hybridMultilevel"/>
    <w:tmpl w:val="658E7FEC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0A25E9"/>
    <w:multiLevelType w:val="hybridMultilevel"/>
    <w:tmpl w:val="474CB2B6"/>
    <w:lvl w:ilvl="0" w:tplc="7AE2B4A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8B73B6"/>
    <w:multiLevelType w:val="hybridMultilevel"/>
    <w:tmpl w:val="C270CB08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996A53"/>
    <w:multiLevelType w:val="hybridMultilevel"/>
    <w:tmpl w:val="688E888A"/>
    <w:lvl w:ilvl="0" w:tplc="7AE2B4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51DEA"/>
    <w:multiLevelType w:val="hybridMultilevel"/>
    <w:tmpl w:val="A80687B4"/>
    <w:lvl w:ilvl="0" w:tplc="7AE2B4AC">
      <w:numFmt w:val="bullet"/>
      <w:lvlText w:val="•"/>
      <w:lvlJc w:val="left"/>
      <w:pPr>
        <w:ind w:left="4456" w:hanging="161"/>
      </w:pPr>
      <w:rPr>
        <w:rFonts w:ascii="Times New Roman" w:eastAsia="Times New Roman" w:hAnsi="Times New Roman" w:cs="Times New Roman" w:hint="default"/>
        <w:color w:val="46464D"/>
        <w:w w:val="90"/>
        <w:sz w:val="20"/>
        <w:szCs w:val="20"/>
        <w:lang w:val="en-US" w:eastAsia="en-US" w:bidi="ar-SA"/>
      </w:rPr>
    </w:lvl>
    <w:lvl w:ilvl="1" w:tplc="BC326276">
      <w:numFmt w:val="bullet"/>
      <w:lvlText w:val="•"/>
      <w:lvlJc w:val="left"/>
      <w:pPr>
        <w:ind w:left="5091" w:hanging="161"/>
      </w:pPr>
      <w:rPr>
        <w:rFonts w:hint="default"/>
        <w:lang w:val="en-US" w:eastAsia="en-US" w:bidi="ar-SA"/>
      </w:rPr>
    </w:lvl>
    <w:lvl w:ilvl="2" w:tplc="D5DE284C">
      <w:numFmt w:val="bullet"/>
      <w:lvlText w:val="•"/>
      <w:lvlJc w:val="left"/>
      <w:pPr>
        <w:ind w:left="5723" w:hanging="161"/>
      </w:pPr>
      <w:rPr>
        <w:rFonts w:hint="default"/>
        <w:lang w:val="en-US" w:eastAsia="en-US" w:bidi="ar-SA"/>
      </w:rPr>
    </w:lvl>
    <w:lvl w:ilvl="3" w:tplc="798A4948">
      <w:numFmt w:val="bullet"/>
      <w:lvlText w:val="•"/>
      <w:lvlJc w:val="left"/>
      <w:pPr>
        <w:ind w:left="6355" w:hanging="161"/>
      </w:pPr>
      <w:rPr>
        <w:rFonts w:hint="default"/>
        <w:lang w:val="en-US" w:eastAsia="en-US" w:bidi="ar-SA"/>
      </w:rPr>
    </w:lvl>
    <w:lvl w:ilvl="4" w:tplc="A8009C92">
      <w:numFmt w:val="bullet"/>
      <w:lvlText w:val="•"/>
      <w:lvlJc w:val="left"/>
      <w:pPr>
        <w:ind w:left="6987" w:hanging="161"/>
      </w:pPr>
      <w:rPr>
        <w:rFonts w:hint="default"/>
        <w:lang w:val="en-US" w:eastAsia="en-US" w:bidi="ar-SA"/>
      </w:rPr>
    </w:lvl>
    <w:lvl w:ilvl="5" w:tplc="FBA243F8">
      <w:numFmt w:val="bullet"/>
      <w:lvlText w:val="•"/>
      <w:lvlJc w:val="left"/>
      <w:pPr>
        <w:ind w:left="7619" w:hanging="161"/>
      </w:pPr>
      <w:rPr>
        <w:rFonts w:hint="default"/>
        <w:lang w:val="en-US" w:eastAsia="en-US" w:bidi="ar-SA"/>
      </w:rPr>
    </w:lvl>
    <w:lvl w:ilvl="6" w:tplc="058646B4">
      <w:numFmt w:val="bullet"/>
      <w:lvlText w:val="•"/>
      <w:lvlJc w:val="left"/>
      <w:pPr>
        <w:ind w:left="8251" w:hanging="161"/>
      </w:pPr>
      <w:rPr>
        <w:rFonts w:hint="default"/>
        <w:lang w:val="en-US" w:eastAsia="en-US" w:bidi="ar-SA"/>
      </w:rPr>
    </w:lvl>
    <w:lvl w:ilvl="7" w:tplc="DC4262B8">
      <w:numFmt w:val="bullet"/>
      <w:lvlText w:val="•"/>
      <w:lvlJc w:val="left"/>
      <w:pPr>
        <w:ind w:left="8883" w:hanging="161"/>
      </w:pPr>
      <w:rPr>
        <w:rFonts w:hint="default"/>
        <w:lang w:val="en-US" w:eastAsia="en-US" w:bidi="ar-SA"/>
      </w:rPr>
    </w:lvl>
    <w:lvl w:ilvl="8" w:tplc="9A5A18F6">
      <w:numFmt w:val="bullet"/>
      <w:lvlText w:val="•"/>
      <w:lvlJc w:val="left"/>
      <w:pPr>
        <w:ind w:left="9515" w:hanging="161"/>
      </w:pPr>
      <w:rPr>
        <w:rFonts w:hint="default"/>
        <w:lang w:val="en-US" w:eastAsia="en-US" w:bidi="ar-SA"/>
      </w:rPr>
    </w:lvl>
  </w:abstractNum>
  <w:num w:numId="1">
    <w:abstractNumId w:val="26"/>
  </w:num>
  <w:num w:numId="2">
    <w:abstractNumId w:val="11"/>
  </w:num>
  <w:num w:numId="3">
    <w:abstractNumId w:val="25"/>
  </w:num>
  <w:num w:numId="4">
    <w:abstractNumId w:val="14"/>
  </w:num>
  <w:num w:numId="5">
    <w:abstractNumId w:val="22"/>
  </w:num>
  <w:num w:numId="6">
    <w:abstractNumId w:val="6"/>
  </w:num>
  <w:num w:numId="7">
    <w:abstractNumId w:val="19"/>
  </w:num>
  <w:num w:numId="8">
    <w:abstractNumId w:val="16"/>
  </w:num>
  <w:num w:numId="9">
    <w:abstractNumId w:val="3"/>
  </w:num>
  <w:num w:numId="10">
    <w:abstractNumId w:val="15"/>
  </w:num>
  <w:num w:numId="11">
    <w:abstractNumId w:val="20"/>
  </w:num>
  <w:num w:numId="12">
    <w:abstractNumId w:val="13"/>
  </w:num>
  <w:num w:numId="13">
    <w:abstractNumId w:val="5"/>
  </w:num>
  <w:num w:numId="14">
    <w:abstractNumId w:val="21"/>
  </w:num>
  <w:num w:numId="15">
    <w:abstractNumId w:val="2"/>
  </w:num>
  <w:num w:numId="16">
    <w:abstractNumId w:val="12"/>
  </w:num>
  <w:num w:numId="17">
    <w:abstractNumId w:val="18"/>
  </w:num>
  <w:num w:numId="18">
    <w:abstractNumId w:val="23"/>
  </w:num>
  <w:num w:numId="19">
    <w:abstractNumId w:val="0"/>
  </w:num>
  <w:num w:numId="20">
    <w:abstractNumId w:val="24"/>
  </w:num>
  <w:num w:numId="21">
    <w:abstractNumId w:val="4"/>
  </w:num>
  <w:num w:numId="22">
    <w:abstractNumId w:val="9"/>
  </w:num>
  <w:num w:numId="23">
    <w:abstractNumId w:val="17"/>
  </w:num>
  <w:num w:numId="24">
    <w:abstractNumId w:val="1"/>
  </w:num>
  <w:num w:numId="25">
    <w:abstractNumId w:val="7"/>
  </w:num>
  <w:num w:numId="26">
    <w:abstractNumId w:val="1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D39"/>
    <w:rsid w:val="00005EFB"/>
    <w:rsid w:val="00036450"/>
    <w:rsid w:val="00054268"/>
    <w:rsid w:val="000640DE"/>
    <w:rsid w:val="00094499"/>
    <w:rsid w:val="000B7A4A"/>
    <w:rsid w:val="000C45FF"/>
    <w:rsid w:val="000E3FD1"/>
    <w:rsid w:val="000F38FE"/>
    <w:rsid w:val="00112054"/>
    <w:rsid w:val="001525E1"/>
    <w:rsid w:val="00180329"/>
    <w:rsid w:val="0019001F"/>
    <w:rsid w:val="001A3398"/>
    <w:rsid w:val="001A74A5"/>
    <w:rsid w:val="001B2ABD"/>
    <w:rsid w:val="001E0391"/>
    <w:rsid w:val="001E1759"/>
    <w:rsid w:val="001F1ECC"/>
    <w:rsid w:val="002147A0"/>
    <w:rsid w:val="00217109"/>
    <w:rsid w:val="002400EB"/>
    <w:rsid w:val="00256CF7"/>
    <w:rsid w:val="0027427A"/>
    <w:rsid w:val="00281112"/>
    <w:rsid w:val="00281FD5"/>
    <w:rsid w:val="002D26AA"/>
    <w:rsid w:val="0030481B"/>
    <w:rsid w:val="003156FC"/>
    <w:rsid w:val="003254B5"/>
    <w:rsid w:val="003308A1"/>
    <w:rsid w:val="0037121F"/>
    <w:rsid w:val="003819BA"/>
    <w:rsid w:val="003A6B7D"/>
    <w:rsid w:val="003B06CA"/>
    <w:rsid w:val="004071FC"/>
    <w:rsid w:val="00445947"/>
    <w:rsid w:val="004813B3"/>
    <w:rsid w:val="00496591"/>
    <w:rsid w:val="004C63E4"/>
    <w:rsid w:val="004D3011"/>
    <w:rsid w:val="00525742"/>
    <w:rsid w:val="005262AC"/>
    <w:rsid w:val="00575FA4"/>
    <w:rsid w:val="005800F3"/>
    <w:rsid w:val="005E39D5"/>
    <w:rsid w:val="005E7C1D"/>
    <w:rsid w:val="00600670"/>
    <w:rsid w:val="0062123A"/>
    <w:rsid w:val="00646E75"/>
    <w:rsid w:val="0065180B"/>
    <w:rsid w:val="006771D0"/>
    <w:rsid w:val="00715FCB"/>
    <w:rsid w:val="0074112B"/>
    <w:rsid w:val="00743101"/>
    <w:rsid w:val="007775E1"/>
    <w:rsid w:val="007867A0"/>
    <w:rsid w:val="007927F5"/>
    <w:rsid w:val="00795299"/>
    <w:rsid w:val="007C6754"/>
    <w:rsid w:val="00802CA0"/>
    <w:rsid w:val="0085200A"/>
    <w:rsid w:val="00863B0A"/>
    <w:rsid w:val="00880AF7"/>
    <w:rsid w:val="008F4E65"/>
    <w:rsid w:val="009260CD"/>
    <w:rsid w:val="00952C25"/>
    <w:rsid w:val="00A2118D"/>
    <w:rsid w:val="00A41D39"/>
    <w:rsid w:val="00AD76E2"/>
    <w:rsid w:val="00B0712C"/>
    <w:rsid w:val="00B20152"/>
    <w:rsid w:val="00B359E4"/>
    <w:rsid w:val="00B57D98"/>
    <w:rsid w:val="00B70850"/>
    <w:rsid w:val="00B95EC0"/>
    <w:rsid w:val="00C066B6"/>
    <w:rsid w:val="00C37BA1"/>
    <w:rsid w:val="00C4674C"/>
    <w:rsid w:val="00C506CF"/>
    <w:rsid w:val="00C72BED"/>
    <w:rsid w:val="00C9578B"/>
    <w:rsid w:val="00CB0055"/>
    <w:rsid w:val="00D2522B"/>
    <w:rsid w:val="00D422DE"/>
    <w:rsid w:val="00D5459D"/>
    <w:rsid w:val="00DA1F4D"/>
    <w:rsid w:val="00DB27B4"/>
    <w:rsid w:val="00DD172A"/>
    <w:rsid w:val="00E14044"/>
    <w:rsid w:val="00E179A2"/>
    <w:rsid w:val="00E25A26"/>
    <w:rsid w:val="00E4381A"/>
    <w:rsid w:val="00E55D74"/>
    <w:rsid w:val="00F15018"/>
    <w:rsid w:val="00F25A73"/>
    <w:rsid w:val="00F52014"/>
    <w:rsid w:val="00F60274"/>
    <w:rsid w:val="00F71959"/>
    <w:rsid w:val="00F77FB9"/>
    <w:rsid w:val="00FB068F"/>
    <w:rsid w:val="00FC0F60"/>
    <w:rsid w:val="00FC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C27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DB27B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BodyText">
    <w:name w:val="Body Text"/>
    <w:basedOn w:val="Normal"/>
    <w:link w:val="BodyTextChar"/>
    <w:uiPriority w:val="1"/>
    <w:qFormat/>
    <w:rsid w:val="00A41D39"/>
    <w:pPr>
      <w:widowControl w:val="0"/>
      <w:autoSpaceDE w:val="0"/>
      <w:autoSpaceDN w:val="0"/>
    </w:pPr>
    <w:rPr>
      <w:rFonts w:ascii="Carlito" w:eastAsia="Carlito" w:hAnsi="Carlito" w:cs="Carlito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41D39"/>
    <w:rPr>
      <w:rFonts w:ascii="Carlito" w:eastAsia="Carlito" w:hAnsi="Carlito" w:cs="Carlito"/>
      <w:sz w:val="20"/>
      <w:szCs w:val="20"/>
      <w:lang w:eastAsia="en-US"/>
    </w:rPr>
  </w:style>
  <w:style w:type="paragraph" w:styleId="ListParagraph">
    <w:name w:val="List Paragraph"/>
    <w:basedOn w:val="Normal"/>
    <w:uiPriority w:val="1"/>
    <w:qFormat/>
    <w:rsid w:val="00A41D39"/>
    <w:pPr>
      <w:widowControl w:val="0"/>
      <w:autoSpaceDE w:val="0"/>
      <w:autoSpaceDN w:val="0"/>
      <w:spacing w:before="18"/>
      <w:ind w:left="4458" w:hanging="162"/>
    </w:pPr>
    <w:rPr>
      <w:rFonts w:ascii="Carlito" w:eastAsia="Carlito" w:hAnsi="Carlito" w:cs="Carlito"/>
      <w:sz w:val="22"/>
      <w:lang w:eastAsia="en-US"/>
    </w:rPr>
  </w:style>
  <w:style w:type="paragraph" w:styleId="NoSpacing">
    <w:name w:val="No Spacing"/>
    <w:uiPriority w:val="1"/>
    <w:qFormat/>
    <w:rsid w:val="00DB27B4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senia.sytnyk@hotmail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senia\AppData\Local\Microsoft\Office\16.0\DTS\en-US%7bB37F1767-4567-4D56-B418-80436DB82257%7d\%7bF6A3CA0F-5FD8-4FF3-85F0-7B4AAAD6D58D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9D75227524B4A8DAB211074654B15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F08F7F-1AA5-4E6E-BE34-B7900FE9AD0F}"/>
      </w:docPartPr>
      <w:docPartBody>
        <w:p w:rsidR="00C72247" w:rsidRDefault="00C70762">
          <w:pPr>
            <w:pStyle w:val="D9D75227524B4A8DAB211074654B1501"/>
          </w:pPr>
          <w:r w:rsidRPr="00CB0055">
            <w:t>Contact</w:t>
          </w:r>
        </w:p>
      </w:docPartBody>
    </w:docPart>
    <w:docPart>
      <w:docPartPr>
        <w:name w:val="CD5869F63B1B4A7FBD116281F302A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5DA91D-EF03-4A0E-B3B9-3251B7C011B7}"/>
      </w:docPartPr>
      <w:docPartBody>
        <w:p w:rsidR="00C72247" w:rsidRDefault="00C70762">
          <w:pPr>
            <w:pStyle w:val="CD5869F63B1B4A7FBD116281F302A025"/>
          </w:pPr>
          <w:r w:rsidRPr="004D3011">
            <w:t>PHONE:</w:t>
          </w:r>
        </w:p>
      </w:docPartBody>
    </w:docPart>
    <w:docPart>
      <w:docPartPr>
        <w:name w:val="8EDAA122031F4011A61050079C72F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6373C3-6F5C-4FF9-94DE-65CFEBB2D14A}"/>
      </w:docPartPr>
      <w:docPartBody>
        <w:p w:rsidR="00C72247" w:rsidRDefault="00C70762">
          <w:pPr>
            <w:pStyle w:val="8EDAA122031F4011A61050079C72F1F4"/>
          </w:pPr>
          <w:r w:rsidRPr="004D3011">
            <w:t>EMAIL:</w:t>
          </w:r>
        </w:p>
      </w:docPartBody>
    </w:docPart>
    <w:docPart>
      <w:docPartPr>
        <w:name w:val="52323F039CA148E18E79F00EB4E1D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7A710B-4C0B-4253-9EC5-02613186C45E}"/>
      </w:docPartPr>
      <w:docPartBody>
        <w:p w:rsidR="00C72247" w:rsidRDefault="00C70762">
          <w:pPr>
            <w:pStyle w:val="52323F039CA148E18E79F00EB4E1D106"/>
          </w:pPr>
          <w:r w:rsidRPr="00CB0055">
            <w:t>Hobbies</w:t>
          </w:r>
        </w:p>
      </w:docPartBody>
    </w:docPart>
    <w:docPart>
      <w:docPartPr>
        <w:name w:val="BDC721D1E73D440B8B8184DF44671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A634EA-0407-45AB-BD6D-2E5AA9BE13D8}"/>
      </w:docPartPr>
      <w:docPartBody>
        <w:p w:rsidR="00C72247" w:rsidRDefault="00C70762">
          <w:pPr>
            <w:pStyle w:val="BDC721D1E73D440B8B8184DF4467188B"/>
          </w:pPr>
          <w:r w:rsidRPr="00036450">
            <w:t>WORK EXPERIENCE</w:t>
          </w:r>
        </w:p>
      </w:docPartBody>
    </w:docPart>
    <w:docPart>
      <w:docPartPr>
        <w:name w:val="815C023F748E4CE2A51203E73E889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CD30E-F49C-4495-95CC-535F15C8CB7B}"/>
      </w:docPartPr>
      <w:docPartBody>
        <w:p w:rsidR="00C72247" w:rsidRDefault="00C70762" w:rsidP="00C70762">
          <w:pPr>
            <w:pStyle w:val="815C023F748E4CE2A51203E73E889A34"/>
          </w:pPr>
          <w:r w:rsidRPr="00036450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762"/>
    <w:rsid w:val="002649DF"/>
    <w:rsid w:val="003458FA"/>
    <w:rsid w:val="00426A04"/>
    <w:rsid w:val="0047029D"/>
    <w:rsid w:val="00622943"/>
    <w:rsid w:val="00667F5F"/>
    <w:rsid w:val="00C70762"/>
    <w:rsid w:val="00C72247"/>
    <w:rsid w:val="00F4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D75227524B4A8DAB211074654B1501">
    <w:name w:val="D9D75227524B4A8DAB211074654B1501"/>
  </w:style>
  <w:style w:type="paragraph" w:customStyle="1" w:styleId="CD5869F63B1B4A7FBD116281F302A025">
    <w:name w:val="CD5869F63B1B4A7FBD116281F302A025"/>
  </w:style>
  <w:style w:type="paragraph" w:customStyle="1" w:styleId="8EDAA122031F4011A61050079C72F1F4">
    <w:name w:val="8EDAA122031F4011A61050079C72F1F4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52323F039CA148E18E79F00EB4E1D106">
    <w:name w:val="52323F039CA148E18E79F00EB4E1D106"/>
  </w:style>
  <w:style w:type="paragraph" w:customStyle="1" w:styleId="BDC721D1E73D440B8B8184DF4467188B">
    <w:name w:val="BDC721D1E73D440B8B8184DF4467188B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815C023F748E4CE2A51203E73E889A34">
    <w:name w:val="815C023F748E4CE2A51203E73E889A34"/>
    <w:rsid w:val="00C707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{F6A3CA0F-5FD8-4FF3-85F0-7B4AAAD6D58D}tf00546271_win32</Template>
  <TotalTime>0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2021-06-28T08:46:00Z</dcterms:created>
  <dcterms:modified xsi:type="dcterms:W3CDTF">2021-07-28T12:50:00Z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