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B06BF" w:rsidRDefault="00617AF5">
      <w:pPr>
        <w:rPr>
          <w:b/>
          <w:bCs/>
          <w:iCs/>
          <w:sz w:val="32"/>
          <w:szCs w:val="32"/>
        </w:rPr>
      </w:pPr>
      <w:r>
        <w:rPr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39802B" wp14:editId="2BF69A89">
                <wp:simplePos x="0" y="0"/>
                <wp:positionH relativeFrom="page">
                  <wp:posOffset>5577840</wp:posOffset>
                </wp:positionH>
                <wp:positionV relativeFrom="page">
                  <wp:posOffset>396240</wp:posOffset>
                </wp:positionV>
                <wp:extent cx="1143000" cy="1280160"/>
                <wp:effectExtent l="38100" t="38100" r="38100" b="34290"/>
                <wp:wrapSquare wrapText="bothSides"/>
                <wp:docPr id="1" name="10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 flipV="1">
                          <a:off x="0" y="0"/>
                          <a:ext cx="1143000" cy="1280160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B5AD1" w:rsidRDefault="007B5AD1">
                            <w:pPr>
                              <w:spacing w:line="36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AAAF14" wp14:editId="630B6788">
                                  <wp:extent cx="700982" cy="902133"/>
                                  <wp:effectExtent l="0" t="0" r="4445" b="0"/>
                                  <wp:docPr id="3" name="Image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"/>
                                          <pic:cNvPicPr/>
                                        </pic:nvPicPr>
                                        <pic:blipFill rotWithShape="1"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00982" cy="90213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39802B" id="_x0000_t202" coordsize="21600,21600" o:spt="202" path="m,l,21600r21600,l21600,xe">
                <v:stroke joinstyle="miter"/>
                <v:path gradientshapeok="t" o:connecttype="rect"/>
              </v:shapetype>
              <v:shape id="1027" o:spid="_x0000_s1026" type="#_x0000_t202" style="position:absolute;margin-left:439.2pt;margin-top:31.2pt;width:90pt;height:100.8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" filled="f" strokecolor="white" strokeweight="6pt">
                <v:stroke linestyle="thickThin"/>
                <v:path arrowok="t"/>
                <v:textbox inset="10.8pt,7.2pt,10.8pt,7.2pt">
                  <w:txbxContent>
                    <w:p w:rsidR="007B5AD1" w:rsidRDefault="007B5AD1">
                      <w:pPr>
                        <w:spacing w:line="360" w:lineRule="auto"/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4AAAF14" wp14:editId="630B6788">
                            <wp:extent cx="700982" cy="902133"/>
                            <wp:effectExtent l="0" t="0" r="4445" b="0"/>
                            <wp:docPr id="3" name="Image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"/>
                                    <pic:cNvPicPr/>
                                  </pic:nvPicPr>
                                  <pic:blipFill rotWithShape="1"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00982" cy="90213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653D09">
        <w:rPr>
          <w:rFonts w:ascii="Rockwell Extra Bold" w:hAnsi="Rockwell Extra Bold"/>
          <w:b/>
          <w:bCs/>
          <w:iCs/>
          <w:sz w:val="28"/>
          <w:szCs w:val="26"/>
        </w:rPr>
        <w:t>TANVEER</w:t>
      </w:r>
      <w:r w:rsidR="00653D09">
        <w:rPr>
          <w:b/>
          <w:bCs/>
          <w:iCs/>
          <w:sz w:val="36"/>
          <w:szCs w:val="32"/>
        </w:rPr>
        <w:t xml:space="preserve"> </w:t>
      </w:r>
      <w:r w:rsidR="00653D09">
        <w:rPr>
          <w:rFonts w:ascii="Rockwell Extra Bold" w:hAnsi="Rockwell Extra Bold"/>
          <w:b/>
          <w:bCs/>
          <w:iCs/>
          <w:sz w:val="28"/>
          <w:szCs w:val="26"/>
        </w:rPr>
        <w:t>ALI</w:t>
      </w:r>
      <w:r w:rsidR="00653D09">
        <w:rPr>
          <w:b/>
          <w:bCs/>
          <w:iCs/>
          <w:sz w:val="36"/>
          <w:szCs w:val="32"/>
        </w:rPr>
        <w:t xml:space="preserve"> </w:t>
      </w:r>
      <w:r w:rsidR="00653D09">
        <w:rPr>
          <w:rFonts w:ascii="Rockwell Extra Bold" w:hAnsi="Rockwell Extra Bold"/>
          <w:b/>
          <w:bCs/>
          <w:iCs/>
          <w:sz w:val="28"/>
          <w:szCs w:val="26"/>
        </w:rPr>
        <w:t>KHAN</w:t>
      </w:r>
    </w:p>
    <w:p w:rsidR="00BB06BF" w:rsidRDefault="009E6150">
      <w:r>
        <w:t xml:space="preserve">Pioneer Tower, </w:t>
      </w:r>
      <w:r w:rsidR="00653D09">
        <w:t xml:space="preserve">Flat No. </w:t>
      </w:r>
      <w:r>
        <w:t>B-409</w:t>
      </w:r>
      <w:r w:rsidR="0010138F">
        <w:t>,</w:t>
      </w:r>
    </w:p>
    <w:p w:rsidR="003D03D1" w:rsidRDefault="00653D09">
      <w:r>
        <w:t>B</w:t>
      </w:r>
      <w:r w:rsidR="00AB248A">
        <w:t>lock</w:t>
      </w:r>
      <w:r>
        <w:t>-2,</w:t>
      </w:r>
      <w:r w:rsidR="00CD6D74">
        <w:t xml:space="preserve">  </w:t>
      </w:r>
      <w:proofErr w:type="spellStart"/>
      <w:r w:rsidR="00D67AA6">
        <w:t>Gulistan</w:t>
      </w:r>
      <w:proofErr w:type="spellEnd"/>
      <w:r w:rsidR="00D67AA6">
        <w:t>-e</w:t>
      </w:r>
      <w:r w:rsidR="00CD6D74">
        <w:t>-</w:t>
      </w:r>
      <w:proofErr w:type="spellStart"/>
      <w:r w:rsidR="00D67AA6">
        <w:t>Jauhar</w:t>
      </w:r>
      <w:proofErr w:type="spellEnd"/>
      <w:r w:rsidR="00D67AA6">
        <w:t>,</w:t>
      </w:r>
    </w:p>
    <w:p w:rsidR="00CA0BB7" w:rsidRDefault="003D03D1">
      <w:r>
        <w:t>Near Madras Society</w:t>
      </w:r>
      <w:r w:rsidR="0010138F">
        <w:t>,</w:t>
      </w:r>
    </w:p>
    <w:p w:rsidR="00BB06BF" w:rsidRDefault="00653D09">
      <w:r>
        <w:t>KARACHI, PAKISTAN</w:t>
      </w:r>
    </w:p>
    <w:p w:rsidR="00BB06BF" w:rsidRDefault="00653D09">
      <w:pPr>
        <w:rPr>
          <w:b/>
          <w:bCs/>
          <w:color w:val="000000"/>
        </w:rPr>
      </w:pPr>
      <w:r>
        <w:rPr>
          <w:b/>
          <w:bCs/>
          <w:color w:val="000000"/>
        </w:rPr>
        <w:t>Mobile # 0323-2690243</w:t>
      </w:r>
    </w:p>
    <w:p w:rsidR="00BB06BF" w:rsidRDefault="00653D09">
      <w:pPr>
        <w:rPr>
          <w:rStyle w:val="Hyperlink"/>
          <w:b/>
          <w:bCs/>
        </w:rPr>
      </w:pPr>
      <w:r>
        <w:rPr>
          <w:b/>
          <w:bCs/>
          <w:color w:val="000000"/>
        </w:rPr>
        <w:t xml:space="preserve">E-mail:  </w:t>
      </w:r>
      <w:hyperlink r:id="rId9" w:history="1">
        <w:r>
          <w:rPr>
            <w:rStyle w:val="Hyperlink"/>
            <w:b/>
            <w:bCs/>
          </w:rPr>
          <w:t>tanveerali2004@yahoo.com</w:t>
        </w:r>
      </w:hyperlink>
    </w:p>
    <w:p w:rsidR="00BB06BF" w:rsidRDefault="00BB06BF">
      <w:pPr>
        <w:rPr>
          <w:rStyle w:val="Hyperlink"/>
          <w:b/>
          <w:bCs/>
        </w:rPr>
      </w:pPr>
    </w:p>
    <w:p w:rsidR="00BB06BF" w:rsidRDefault="00653D09">
      <w:pPr>
        <w:rPr>
          <w:sz w:val="22"/>
        </w:rPr>
      </w:pPr>
      <w:r>
        <w:rPr>
          <w:sz w:val="22"/>
        </w:rPr>
        <w:t>-------------------------------------------------------------------------------------------------------------------------------</w:t>
      </w:r>
    </w:p>
    <w:p w:rsidR="00BB06BF" w:rsidRDefault="00653D09">
      <w:pPr>
        <w:rPr>
          <w:b/>
          <w:sz w:val="22"/>
          <w:szCs w:val="22"/>
        </w:rPr>
      </w:pPr>
      <w:r>
        <w:rPr>
          <w:rFonts w:ascii="Rockwell Extra Bold" w:hAnsi="Rockwell Extra Bold"/>
          <w:b/>
          <w:bCs/>
          <w:iCs/>
          <w:sz w:val="22"/>
          <w:szCs w:val="22"/>
        </w:rPr>
        <w:t>PROFESSIONAL AND EDUCATIONAL QUALIFICATION:</w:t>
      </w:r>
      <w:r>
        <w:rPr>
          <w:b/>
          <w:sz w:val="22"/>
          <w:szCs w:val="22"/>
        </w:rPr>
        <w:tab/>
      </w:r>
    </w:p>
    <w:p w:rsidR="00BB06BF" w:rsidRPr="002F2D60" w:rsidRDefault="00BB06BF" w:rsidP="002F2D60">
      <w:pPr>
        <w:rPr>
          <w:sz w:val="22"/>
          <w:szCs w:val="22"/>
        </w:rPr>
      </w:pPr>
    </w:p>
    <w:p w:rsidR="00BB06BF" w:rsidRDefault="00653D09">
      <w:pPr>
        <w:pStyle w:val="ListParagraph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Graduation in Commerce - University of Karachi</w:t>
      </w:r>
    </w:p>
    <w:p w:rsidR="00BB06BF" w:rsidRDefault="00653D09">
      <w:pPr>
        <w:pStyle w:val="ListParagraph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Higher School Certificate from Degree Science College, Karachi</w:t>
      </w:r>
    </w:p>
    <w:p w:rsidR="00BB06BF" w:rsidRDefault="00653D09">
      <w:pPr>
        <w:pStyle w:val="ListParagraph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 xml:space="preserve">Secondary School Certificate from </w:t>
      </w:r>
      <w:proofErr w:type="spellStart"/>
      <w:r>
        <w:rPr>
          <w:sz w:val="22"/>
          <w:szCs w:val="22"/>
        </w:rPr>
        <w:t>Defence</w:t>
      </w:r>
      <w:proofErr w:type="spellEnd"/>
      <w:r>
        <w:rPr>
          <w:sz w:val="22"/>
          <w:szCs w:val="22"/>
        </w:rPr>
        <w:t xml:space="preserve"> Foundation School, Karachi</w:t>
      </w:r>
    </w:p>
    <w:p w:rsidR="00BB06BF" w:rsidRPr="00A056BB" w:rsidRDefault="00653D09" w:rsidP="00A056BB">
      <w:pPr>
        <w:jc w:val="both"/>
        <w:rPr>
          <w:rStyle w:val="ilad"/>
          <w:iCs/>
          <w:sz w:val="22"/>
          <w:szCs w:val="22"/>
        </w:rPr>
      </w:pPr>
      <w:r>
        <w:rPr>
          <w:sz w:val="22"/>
          <w:szCs w:val="22"/>
        </w:rPr>
        <w:t>----------------------------------------------</w:t>
      </w:r>
    </w:p>
    <w:p w:rsidR="00BB06BF" w:rsidRDefault="00653D09">
      <w:pPr>
        <w:rPr>
          <w:rFonts w:ascii="Rockwell Extra Bold" w:hAnsi="Rockwell Extra Bold"/>
          <w:b/>
          <w:bCs/>
          <w:iCs/>
          <w:sz w:val="22"/>
          <w:szCs w:val="22"/>
        </w:rPr>
      </w:pPr>
      <w:r>
        <w:rPr>
          <w:rFonts w:ascii="Rockwell Extra Bold" w:hAnsi="Rockwell Extra Bold"/>
          <w:b/>
          <w:bCs/>
          <w:iCs/>
          <w:sz w:val="22"/>
          <w:szCs w:val="22"/>
        </w:rPr>
        <w:t>OTHER INFORMATION:</w:t>
      </w:r>
    </w:p>
    <w:p w:rsidR="00BB06BF" w:rsidRDefault="00BB06BF">
      <w:pPr>
        <w:rPr>
          <w:rFonts w:ascii="Franklin Gothic Demi" w:hAnsi="Franklin Gothic Demi" w:cs="Arial"/>
          <w:sz w:val="22"/>
          <w:szCs w:val="22"/>
        </w:rPr>
      </w:pPr>
    </w:p>
    <w:p w:rsidR="00BB06BF" w:rsidRDefault="00653D09">
      <w:pPr>
        <w:rPr>
          <w:szCs w:val="22"/>
        </w:rPr>
      </w:pPr>
      <w:r>
        <w:rPr>
          <w:szCs w:val="22"/>
        </w:rPr>
        <w:t>Father’s Name</w:t>
      </w:r>
      <w:r>
        <w:rPr>
          <w:szCs w:val="22"/>
        </w:rPr>
        <w:tab/>
      </w:r>
      <w:r>
        <w:rPr>
          <w:szCs w:val="22"/>
        </w:rPr>
        <w:tab/>
        <w:t xml:space="preserve">: </w:t>
      </w:r>
      <w:r>
        <w:rPr>
          <w:szCs w:val="22"/>
        </w:rPr>
        <w:tab/>
        <w:t xml:space="preserve">Muhammad </w:t>
      </w:r>
      <w:proofErr w:type="spellStart"/>
      <w:r>
        <w:rPr>
          <w:szCs w:val="22"/>
        </w:rPr>
        <w:t>Nazim</w:t>
      </w:r>
      <w:proofErr w:type="spellEnd"/>
      <w:r>
        <w:rPr>
          <w:szCs w:val="22"/>
        </w:rPr>
        <w:t xml:space="preserve"> Khan (Late)</w:t>
      </w:r>
    </w:p>
    <w:p w:rsidR="00BB06BF" w:rsidRDefault="00653D09">
      <w:pPr>
        <w:rPr>
          <w:szCs w:val="22"/>
        </w:rPr>
      </w:pPr>
      <w:r>
        <w:rPr>
          <w:szCs w:val="22"/>
        </w:rPr>
        <w:t>Date of Birth</w:t>
      </w:r>
      <w:r>
        <w:rPr>
          <w:szCs w:val="22"/>
        </w:rPr>
        <w:tab/>
      </w:r>
      <w:r>
        <w:rPr>
          <w:szCs w:val="22"/>
        </w:rPr>
        <w:tab/>
        <w:t xml:space="preserve">:         </w:t>
      </w:r>
      <w:r>
        <w:rPr>
          <w:szCs w:val="22"/>
        </w:rPr>
        <w:tab/>
        <w:t>17-12-1973</w:t>
      </w:r>
    </w:p>
    <w:p w:rsidR="00BB06BF" w:rsidRDefault="00653D09">
      <w:pPr>
        <w:rPr>
          <w:szCs w:val="22"/>
        </w:rPr>
      </w:pPr>
      <w:r>
        <w:rPr>
          <w:szCs w:val="22"/>
        </w:rPr>
        <w:t>Nationality</w:t>
      </w:r>
      <w:r>
        <w:rPr>
          <w:szCs w:val="22"/>
        </w:rPr>
        <w:tab/>
      </w:r>
      <w:r>
        <w:rPr>
          <w:szCs w:val="22"/>
        </w:rPr>
        <w:tab/>
        <w:t xml:space="preserve">:         </w:t>
      </w:r>
      <w:r>
        <w:rPr>
          <w:szCs w:val="22"/>
        </w:rPr>
        <w:tab/>
        <w:t>Pakistani</w:t>
      </w:r>
    </w:p>
    <w:p w:rsidR="00BB06BF" w:rsidRDefault="00653D09">
      <w:pPr>
        <w:rPr>
          <w:szCs w:val="22"/>
        </w:rPr>
      </w:pPr>
      <w:r>
        <w:rPr>
          <w:szCs w:val="22"/>
        </w:rPr>
        <w:t>Marital Status</w:t>
      </w:r>
      <w:r>
        <w:rPr>
          <w:szCs w:val="22"/>
        </w:rPr>
        <w:tab/>
      </w:r>
      <w:r>
        <w:rPr>
          <w:szCs w:val="22"/>
        </w:rPr>
        <w:tab/>
        <w:t xml:space="preserve">: </w:t>
      </w:r>
      <w:r>
        <w:rPr>
          <w:szCs w:val="22"/>
        </w:rPr>
        <w:tab/>
        <w:t xml:space="preserve">Married </w:t>
      </w:r>
    </w:p>
    <w:p w:rsidR="00BB06BF" w:rsidRDefault="00653D09">
      <w:pPr>
        <w:rPr>
          <w:szCs w:val="22"/>
        </w:rPr>
      </w:pPr>
      <w:r>
        <w:rPr>
          <w:szCs w:val="22"/>
        </w:rPr>
        <w:t xml:space="preserve">CNIC No </w:t>
      </w:r>
      <w:r>
        <w:rPr>
          <w:szCs w:val="22"/>
        </w:rPr>
        <w:tab/>
      </w:r>
      <w:r>
        <w:rPr>
          <w:szCs w:val="22"/>
        </w:rPr>
        <w:tab/>
        <w:t xml:space="preserve">: </w:t>
      </w:r>
      <w:r>
        <w:rPr>
          <w:szCs w:val="22"/>
        </w:rPr>
        <w:tab/>
        <w:t>42201-3911403-1</w:t>
      </w:r>
    </w:p>
    <w:p w:rsidR="00BB06BF" w:rsidRDefault="00653D09">
      <w:pPr>
        <w:rPr>
          <w:szCs w:val="22"/>
        </w:rPr>
      </w:pPr>
      <w:r>
        <w:rPr>
          <w:szCs w:val="22"/>
        </w:rPr>
        <w:t>Languages Skills</w:t>
      </w:r>
      <w:r>
        <w:rPr>
          <w:szCs w:val="22"/>
        </w:rPr>
        <w:tab/>
        <w:t>:</w:t>
      </w:r>
      <w:r>
        <w:rPr>
          <w:szCs w:val="22"/>
        </w:rPr>
        <w:tab/>
        <w:t>Urdu</w:t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</w:p>
    <w:p w:rsidR="00BB06BF" w:rsidRDefault="00653D09">
      <w:pPr>
        <w:spacing w:before="100" w:beforeAutospacing="1" w:after="100" w:afterAutospacing="1"/>
        <w:contextualSpacing/>
        <w:rPr>
          <w:sz w:val="22"/>
          <w:szCs w:val="22"/>
        </w:rPr>
      </w:pPr>
      <w:r>
        <w:rPr>
          <w:sz w:val="22"/>
          <w:szCs w:val="22"/>
        </w:rPr>
        <w:t>-------------------------------------------------------------------------------------------------------------------------------</w:t>
      </w:r>
    </w:p>
    <w:sectPr w:rsidR="00BB06BF">
      <w:pgSz w:w="12240" w:h="15840"/>
      <w:pgMar w:top="720" w:right="1440" w:bottom="5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76145" w:rsidRDefault="00776145" w:rsidP="00AC63D3">
      <w:r>
        <w:separator/>
      </w:r>
    </w:p>
  </w:endnote>
  <w:endnote w:type="continuationSeparator" w:id="0">
    <w:p w:rsidR="00776145" w:rsidRDefault="00776145" w:rsidP="00AC6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76145" w:rsidRDefault="00776145" w:rsidP="00AC63D3">
      <w:r>
        <w:separator/>
      </w:r>
    </w:p>
  </w:footnote>
  <w:footnote w:type="continuationSeparator" w:id="0">
    <w:p w:rsidR="00776145" w:rsidRDefault="00776145" w:rsidP="00AC63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7408B04E"/>
    <w:lvl w:ilvl="0" w:tplc="ECDEA3F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</w:rPr>
    </w:lvl>
    <w:lvl w:ilvl="1" w:tplc="AF5864E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5D006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160FEA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7EA3D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2D8298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D81BD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D0B2F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7B459B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31A84E7A"/>
    <w:lvl w:ilvl="0" w:tplc="D16486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802554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FA0D42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74CE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20070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4666F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3C93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3A8E77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8F8DBC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A5C0590C"/>
    <w:lvl w:ilvl="0" w:tplc="426EE8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CC835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78BC6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3285E2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1CE6D1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42C91C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A02E31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7AAD2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5BC171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multilevel"/>
    <w:tmpl w:val="F106F7D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0000005"/>
    <w:multiLevelType w:val="hybridMultilevel"/>
    <w:tmpl w:val="4000A118"/>
    <w:lvl w:ilvl="0" w:tplc="57FE01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6EEEFB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B36F8F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4E98E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6AE6E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40E98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A762F2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80131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A7071E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singleLevel"/>
    <w:tmpl w:val="9D540D5A"/>
    <w:lvl w:ilvl="0">
      <w:start w:val="1"/>
      <w:numFmt w:val="decimal"/>
      <w:lvlText w:val="*"/>
      <w:lvlJc w:val="left"/>
      <w:rPr>
        <w:rFonts w:cs="Times New Roman"/>
      </w:rPr>
    </w:lvl>
  </w:abstractNum>
  <w:abstractNum w:abstractNumId="6" w15:restartNumberingAfterBreak="0">
    <w:nsid w:val="00000007"/>
    <w:multiLevelType w:val="hybridMultilevel"/>
    <w:tmpl w:val="83D61524"/>
    <w:lvl w:ilvl="0" w:tplc="43C8C53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D95A13C4" w:tentative="1">
      <w:start w:val="1"/>
      <w:numFmt w:val="lowerLetter"/>
      <w:lvlText w:val="%2."/>
      <w:lvlJc w:val="left"/>
      <w:pPr>
        <w:ind w:left="1440" w:hanging="360"/>
      </w:pPr>
    </w:lvl>
    <w:lvl w:ilvl="2" w:tplc="C6F084E8" w:tentative="1">
      <w:start w:val="1"/>
      <w:numFmt w:val="lowerRoman"/>
      <w:lvlText w:val="%3."/>
      <w:lvlJc w:val="right"/>
      <w:pPr>
        <w:ind w:left="2160" w:hanging="180"/>
      </w:pPr>
    </w:lvl>
    <w:lvl w:ilvl="3" w:tplc="52643688" w:tentative="1">
      <w:start w:val="1"/>
      <w:numFmt w:val="decimal"/>
      <w:lvlText w:val="%4."/>
      <w:lvlJc w:val="left"/>
      <w:pPr>
        <w:ind w:left="2880" w:hanging="360"/>
      </w:pPr>
    </w:lvl>
    <w:lvl w:ilvl="4" w:tplc="891A4A6C" w:tentative="1">
      <w:start w:val="1"/>
      <w:numFmt w:val="lowerLetter"/>
      <w:lvlText w:val="%5."/>
      <w:lvlJc w:val="left"/>
      <w:pPr>
        <w:ind w:left="3600" w:hanging="360"/>
      </w:pPr>
    </w:lvl>
    <w:lvl w:ilvl="5" w:tplc="9A4826B0" w:tentative="1">
      <w:start w:val="1"/>
      <w:numFmt w:val="lowerRoman"/>
      <w:lvlText w:val="%6."/>
      <w:lvlJc w:val="right"/>
      <w:pPr>
        <w:ind w:left="4320" w:hanging="180"/>
      </w:pPr>
    </w:lvl>
    <w:lvl w:ilvl="6" w:tplc="7A5E045A" w:tentative="1">
      <w:start w:val="1"/>
      <w:numFmt w:val="decimal"/>
      <w:lvlText w:val="%7."/>
      <w:lvlJc w:val="left"/>
      <w:pPr>
        <w:ind w:left="5040" w:hanging="360"/>
      </w:pPr>
    </w:lvl>
    <w:lvl w:ilvl="7" w:tplc="6D7A6CF6" w:tentative="1">
      <w:start w:val="1"/>
      <w:numFmt w:val="lowerLetter"/>
      <w:lvlText w:val="%8."/>
      <w:lvlJc w:val="left"/>
      <w:pPr>
        <w:ind w:left="5760" w:hanging="360"/>
      </w:pPr>
    </w:lvl>
    <w:lvl w:ilvl="8" w:tplc="915C06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0000008"/>
    <w:multiLevelType w:val="hybridMultilevel"/>
    <w:tmpl w:val="20E67AAA"/>
    <w:lvl w:ilvl="0" w:tplc="52E0B878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</w:rPr>
    </w:lvl>
    <w:lvl w:ilvl="1" w:tplc="5A96AAB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09480B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7EF21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478D6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D40313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48C8C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E249F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392F8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E63AF4"/>
    <w:multiLevelType w:val="hybridMultilevel"/>
    <w:tmpl w:val="B68CAC26"/>
    <w:lvl w:ilvl="0" w:tplc="D07484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C96127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4D04F6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36DE2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328E1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AB6EB4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7A646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3EC14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465FC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>
      <w:lvl w:ilvl="0">
        <w:start w:val="1"/>
        <w:numFmt w:val="bullet"/>
        <w:lvlText w:val=""/>
        <w:lvlJc w:val="left"/>
        <w:rPr>
          <w:rFonts w:ascii="Symbol" w:hAnsi="Symbol" w:hint="default"/>
        </w:rPr>
      </w:lvl>
    </w:lvlOverride>
  </w:num>
  <w:num w:numId="2">
    <w:abstractNumId w:val="3"/>
  </w:num>
  <w:num w:numId="3">
    <w:abstractNumId w:val="8"/>
  </w:num>
  <w:num w:numId="4">
    <w:abstractNumId w:val="1"/>
  </w:num>
  <w:num w:numId="5">
    <w:abstractNumId w:val="2"/>
  </w:num>
  <w:num w:numId="6">
    <w:abstractNumId w:val="4"/>
  </w:num>
  <w:num w:numId="7">
    <w:abstractNumId w:val="0"/>
  </w:num>
  <w:num w:numId="8">
    <w:abstractNumId w:val="7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0"/>
  <w:embedSystemFonts/>
  <w:bordersDoNotSurroundHeader/>
  <w:bordersDoNotSurroundFooter/>
  <w:proofState w:spelling="clean"/>
  <w:attachedTemplate r:id="rId1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06BF"/>
    <w:rsid w:val="000049B5"/>
    <w:rsid w:val="00010F5F"/>
    <w:rsid w:val="0004663D"/>
    <w:rsid w:val="000F46D5"/>
    <w:rsid w:val="0010138F"/>
    <w:rsid w:val="00144E81"/>
    <w:rsid w:val="00147716"/>
    <w:rsid w:val="001800EA"/>
    <w:rsid w:val="001A3082"/>
    <w:rsid w:val="001A79FC"/>
    <w:rsid w:val="001D73DB"/>
    <w:rsid w:val="00211509"/>
    <w:rsid w:val="00230A68"/>
    <w:rsid w:val="0028700E"/>
    <w:rsid w:val="00291D11"/>
    <w:rsid w:val="002F2D60"/>
    <w:rsid w:val="002F6721"/>
    <w:rsid w:val="00300DBE"/>
    <w:rsid w:val="003042C6"/>
    <w:rsid w:val="0030717F"/>
    <w:rsid w:val="003377A5"/>
    <w:rsid w:val="00343A44"/>
    <w:rsid w:val="00354DFC"/>
    <w:rsid w:val="003637F8"/>
    <w:rsid w:val="00395027"/>
    <w:rsid w:val="003A3077"/>
    <w:rsid w:val="003B5A2A"/>
    <w:rsid w:val="003D03D1"/>
    <w:rsid w:val="003E3D00"/>
    <w:rsid w:val="00431071"/>
    <w:rsid w:val="004325C9"/>
    <w:rsid w:val="00467284"/>
    <w:rsid w:val="004A24AE"/>
    <w:rsid w:val="004F6987"/>
    <w:rsid w:val="00505389"/>
    <w:rsid w:val="00506047"/>
    <w:rsid w:val="00527673"/>
    <w:rsid w:val="00537BE7"/>
    <w:rsid w:val="00597904"/>
    <w:rsid w:val="005E2980"/>
    <w:rsid w:val="00600F60"/>
    <w:rsid w:val="00611C8E"/>
    <w:rsid w:val="00617258"/>
    <w:rsid w:val="00617AF5"/>
    <w:rsid w:val="00653D09"/>
    <w:rsid w:val="00667E44"/>
    <w:rsid w:val="00687C87"/>
    <w:rsid w:val="006E789A"/>
    <w:rsid w:val="007221D0"/>
    <w:rsid w:val="00740C4E"/>
    <w:rsid w:val="00755869"/>
    <w:rsid w:val="00761547"/>
    <w:rsid w:val="00763AC7"/>
    <w:rsid w:val="00767D92"/>
    <w:rsid w:val="007751F3"/>
    <w:rsid w:val="00776145"/>
    <w:rsid w:val="00783A0D"/>
    <w:rsid w:val="007948E4"/>
    <w:rsid w:val="007B5AD1"/>
    <w:rsid w:val="00806300"/>
    <w:rsid w:val="00837427"/>
    <w:rsid w:val="0084534F"/>
    <w:rsid w:val="00847273"/>
    <w:rsid w:val="008B717E"/>
    <w:rsid w:val="008C7BFE"/>
    <w:rsid w:val="008D0A24"/>
    <w:rsid w:val="008D21E6"/>
    <w:rsid w:val="008D2B5A"/>
    <w:rsid w:val="0090110F"/>
    <w:rsid w:val="00962A36"/>
    <w:rsid w:val="00980F21"/>
    <w:rsid w:val="009E6150"/>
    <w:rsid w:val="00A056BB"/>
    <w:rsid w:val="00A21F49"/>
    <w:rsid w:val="00A511EC"/>
    <w:rsid w:val="00A573A5"/>
    <w:rsid w:val="00A644D6"/>
    <w:rsid w:val="00AB248A"/>
    <w:rsid w:val="00AB5F63"/>
    <w:rsid w:val="00AC04CA"/>
    <w:rsid w:val="00AC63D3"/>
    <w:rsid w:val="00B36A38"/>
    <w:rsid w:val="00B45EBC"/>
    <w:rsid w:val="00B506F0"/>
    <w:rsid w:val="00B524E7"/>
    <w:rsid w:val="00BB06BF"/>
    <w:rsid w:val="00BB22A1"/>
    <w:rsid w:val="00BC5C0B"/>
    <w:rsid w:val="00C017D1"/>
    <w:rsid w:val="00C11903"/>
    <w:rsid w:val="00C97EA7"/>
    <w:rsid w:val="00CA0BB7"/>
    <w:rsid w:val="00CA3D03"/>
    <w:rsid w:val="00CD6D74"/>
    <w:rsid w:val="00CE6E6F"/>
    <w:rsid w:val="00CF1016"/>
    <w:rsid w:val="00D60474"/>
    <w:rsid w:val="00D67AA6"/>
    <w:rsid w:val="00D82917"/>
    <w:rsid w:val="00DA6841"/>
    <w:rsid w:val="00E02944"/>
    <w:rsid w:val="00E43380"/>
    <w:rsid w:val="00E44E0B"/>
    <w:rsid w:val="00E4504A"/>
    <w:rsid w:val="00E50B67"/>
    <w:rsid w:val="00E82B82"/>
    <w:rsid w:val="00EA0495"/>
    <w:rsid w:val="00EC2806"/>
    <w:rsid w:val="00EE3EF5"/>
    <w:rsid w:val="00F108AC"/>
    <w:rsid w:val="00F54CC4"/>
    <w:rsid w:val="00F71EDF"/>
    <w:rsid w:val="00F96E74"/>
    <w:rsid w:val="00FD5A48"/>
    <w:rsid w:val="00FF5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191F32"/>
  <w15:docId w15:val="{E37B8833-D24A-9E4A-8628-D7E219F99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pPr>
      <w:outlineLvl w:val="0"/>
    </w:pPr>
  </w:style>
  <w:style w:type="paragraph" w:styleId="Heading2">
    <w:name w:val="heading 2"/>
    <w:basedOn w:val="Normal"/>
    <w:next w:val="Normal"/>
    <w:link w:val="Heading2Char"/>
    <w:uiPriority w:val="99"/>
    <w:qFormat/>
    <w:pPr>
      <w:outlineLvl w:val="1"/>
    </w:pPr>
  </w:style>
  <w:style w:type="paragraph" w:styleId="Heading3">
    <w:name w:val="heading 3"/>
    <w:basedOn w:val="Normal"/>
    <w:next w:val="Normal"/>
    <w:link w:val="Heading3Char"/>
    <w:uiPriority w:val="99"/>
    <w:qFormat/>
    <w:pPr>
      <w:outlineLvl w:val="2"/>
    </w:pPr>
  </w:style>
  <w:style w:type="paragraph" w:styleId="Heading4">
    <w:name w:val="heading 4"/>
    <w:basedOn w:val="Normal"/>
    <w:next w:val="Normal"/>
    <w:link w:val="Heading4Char"/>
    <w:uiPriority w:val="99"/>
    <w:qFormat/>
    <w:pPr>
      <w:keepNext/>
      <w:outlineLvl w:val="3"/>
    </w:pPr>
    <w:rPr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9"/>
    <w:qFormat/>
    <w:pPr>
      <w:keepNext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Calibri" w:eastAsia="Times New Roman" w:hAnsi="Calibri" w:cs="Arial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="Calibri" w:eastAsia="Times New Roman" w:hAnsi="Calibri" w:cs="Arial"/>
      <w:b/>
      <w:bCs/>
      <w:i/>
      <w:iCs/>
      <w:sz w:val="26"/>
      <w:szCs w:val="26"/>
    </w:rPr>
  </w:style>
  <w:style w:type="paragraph" w:styleId="HTMLPreformatted">
    <w:name w:val="HTML Preformatted"/>
    <w:basedOn w:val="Normal"/>
    <w:link w:val="HTMLPreformattedChar"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Pr>
      <w:rFonts w:ascii="Courier New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rPr>
      <w:rFonts w:ascii="Courier New" w:hAnsi="Courier New" w:cs="Courier New"/>
      <w:sz w:val="20"/>
      <w:szCs w:val="20"/>
    </w:rPr>
  </w:style>
  <w:style w:type="character" w:styleId="Strong">
    <w:name w:val="Strong"/>
    <w:basedOn w:val="DefaultParagraphFont"/>
    <w:uiPriority w:val="99"/>
    <w:qFormat/>
    <w:rPr>
      <w:rFonts w:cs="Times New Roman"/>
      <w:b/>
      <w:bCs/>
    </w:rPr>
  </w:style>
  <w:style w:type="paragraph" w:customStyle="1" w:styleId="style21">
    <w:name w:val="style21"/>
    <w:basedOn w:val="Normal"/>
    <w:uiPriority w:val="99"/>
    <w:pPr>
      <w:widowControl/>
      <w:autoSpaceDE/>
      <w:autoSpaceDN/>
      <w:spacing w:before="360" w:after="360"/>
    </w:pPr>
    <w:rPr>
      <w:rFonts w:ascii="Arial" w:hAnsi="Arial" w:cs="Arial"/>
    </w:rPr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pPr>
      <w:widowControl/>
      <w:autoSpaceDE/>
      <w:autoSpaceDN/>
      <w:spacing w:before="100" w:beforeAutospacing="1" w:after="100" w:afterAutospacing="1"/>
    </w:pPr>
  </w:style>
  <w:style w:type="character" w:customStyle="1" w:styleId="ilad">
    <w:name w:val="il_ad"/>
    <w:basedOn w:val="DefaultParagraphFont"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C63D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63D3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C63D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63D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theme" Target="theme/theme1.xml" /><Relationship Id="rId5" Type="http://schemas.openxmlformats.org/officeDocument/2006/relationships/footnotes" Target="footnotes.xml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hyperlink" Target="mailto:tanveerali2004@yahoo.com" TargetMode="Externa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D:/Tanveer/Tones/CV%25252520Exec%252525201.dot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CV%25252520Exec%252525201.dot</Template>
  <TotalTime>3</TotalTime>
  <Pages>1</Pages>
  <Words>144</Words>
  <Characters>827</Characters>
  <Application>Microsoft Office Word</Application>
  <DocSecurity>0</DocSecurity>
  <Lines>6</Lines>
  <Paragraphs>1</Paragraphs>
  <ScaleCrop>false</ScaleCrop>
  <Company>Emirates Neon LLC</Company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Tanveer</dc:creator>
  <cp:lastModifiedBy>Tanveer Khan</cp:lastModifiedBy>
  <cp:revision>6</cp:revision>
  <cp:lastPrinted>2012-02-26T16:07:00Z</cp:lastPrinted>
  <dcterms:created xsi:type="dcterms:W3CDTF">2021-06-15T12:02:00Z</dcterms:created>
  <dcterms:modified xsi:type="dcterms:W3CDTF">2022-09-13T14:57:00Z</dcterms:modified>
</cp:coreProperties>
</file>