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205"/>
        <w:gridCol w:w="530"/>
        <w:gridCol w:w="6607"/>
      </w:tblGrid>
      <w:tr w:rsidR="003D1B71" w14:paraId="791A1268" w14:textId="77777777" w:rsidTr="003E3363">
        <w:trPr>
          <w:trHeight w:val="2112"/>
        </w:trPr>
        <w:tc>
          <w:tcPr>
            <w:tcW w:w="3555" w:type="dxa"/>
            <w:gridSpan w:val="3"/>
            <w:vMerge w:val="restart"/>
            <w:tcBorders>
              <w:bottom w:val="nil"/>
            </w:tcBorders>
          </w:tcPr>
          <w:p w14:paraId="45C895C8" w14:textId="0F93A892" w:rsidR="003D1B71" w:rsidRDefault="003E3363" w:rsidP="003D1B71">
            <w:pPr>
              <w:pStyle w:val="BodyText"/>
              <w:kinsoku w:val="0"/>
              <w:overflowPunct w:val="0"/>
              <w:ind w:left="-120"/>
              <w:rPr>
                <w:rFonts w:ascii="Times New Roman" w:hAnsi="Times New Roman"/>
              </w:rPr>
            </w:pPr>
            <w:r w:rsidRPr="00B21FDA">
              <w:rPr>
                <w:rFonts w:ascii="Calibri" w:hAnsi="Calibri" w:cs="Calibri"/>
                <w:noProof/>
                <w:color w:val="0072C7" w:themeColor="accent2"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3109FFFA" wp14:editId="2D6033FB">
                      <wp:simplePos x="0" y="0"/>
                      <wp:positionH relativeFrom="column">
                        <wp:posOffset>601345</wp:posOffset>
                      </wp:positionH>
                      <wp:positionV relativeFrom="paragraph">
                        <wp:posOffset>4549140</wp:posOffset>
                      </wp:positionV>
                      <wp:extent cx="1552575" cy="422275"/>
                      <wp:effectExtent l="0" t="0" r="9525" b="0"/>
                      <wp:wrapSquare wrapText="bothSides"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2575" cy="422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874FA3" w14:textId="77777777" w:rsidR="003E3363" w:rsidRPr="003E3363" w:rsidRDefault="003E3363" w:rsidP="003E3363">
                                  <w:p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3E3363"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fldChar w:fldCharType="begin"/>
                                  </w:r>
                                  <w:r w:rsidRPr="003E3363"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instrText xml:space="preserve"> HYPERLINK "mailto:mbbalo15@gmail.com" </w:instrText>
                                  </w:r>
                                  <w:r w:rsidRPr="003E3363"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fldChar w:fldCharType="separate"/>
                                  </w:r>
                                  <w:r w:rsidRPr="003E3363">
                                    <w:rPr>
                                      <w:rStyle w:val="Hyperlink"/>
                                      <w:color w:val="3898F9" w:themeColor="hyperlink" w:themeTint="A6"/>
                                      <w:sz w:val="18"/>
                                      <w:szCs w:val="18"/>
                                    </w:rPr>
                                    <w:t>mbbalo15@gmail.com</w:t>
                                  </w:r>
                                  <w:r w:rsidRPr="003E3363"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fldChar w:fldCharType="end"/>
                                  </w:r>
                                  <w:r w:rsidRPr="003E3363"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14:paraId="1C3F28E9" w14:textId="1706E30E" w:rsidR="003E3363" w:rsidRPr="003E3363" w:rsidRDefault="00654036" w:rsidP="003E3363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hyperlink r:id="rId10" w:history="1">
                                    <w:r w:rsidR="003E3363" w:rsidRPr="003E3363">
                                      <w:rPr>
                                        <w:rStyle w:val="Hyperlink"/>
                                        <w:color w:val="3898F9" w:themeColor="hyperlink" w:themeTint="A6"/>
                                        <w:sz w:val="18"/>
                                        <w:szCs w:val="18"/>
                                      </w:rPr>
                                      <w:t>mahjoub-99@hotmail.com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09FFF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47.35pt;margin-top:358.2pt;width:122.25pt;height:33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" stroked="f">
                      <v:textbox>
                        <w:txbxContent>
                          <w:p w14:paraId="39874FA3" w14:textId="77777777" w:rsidR="003E3363" w:rsidRPr="003E3363" w:rsidRDefault="003E3363" w:rsidP="003E3363">
                            <w:pPr>
                              <w:rPr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3E3363">
                              <w:rPr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fldChar w:fldCharType="begin"/>
                            </w:r>
                            <w:r w:rsidRPr="003E3363">
                              <w:rPr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instrText xml:space="preserve"> HYPERLINK "mailto:mbbalo15@gmail.com" </w:instrText>
                            </w:r>
                            <w:r w:rsidRPr="003E3363">
                              <w:rPr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fldChar w:fldCharType="separate"/>
                            </w:r>
                            <w:r w:rsidRPr="003E3363">
                              <w:rPr>
                                <w:rStyle w:val="Hyperlink"/>
                                <w:color w:val="3898F9" w:themeColor="hyperlink" w:themeTint="A6"/>
                                <w:sz w:val="18"/>
                                <w:szCs w:val="18"/>
                              </w:rPr>
                              <w:t>mbbalo15@gmail.com</w:t>
                            </w:r>
                            <w:r w:rsidRPr="003E3363">
                              <w:rPr>
                                <w:color w:val="595959" w:themeColor="text1" w:themeTint="A6"/>
                                <w:sz w:val="18"/>
                                <w:szCs w:val="18"/>
                              </w:rPr>
                              <w:fldChar w:fldCharType="end"/>
                            </w:r>
                            <w:r w:rsidRPr="003E3363">
                              <w:rPr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C3F28E9" w14:textId="1706E30E" w:rsidR="003E3363" w:rsidRPr="003E3363" w:rsidRDefault="00371B5B" w:rsidP="003E336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11" w:history="1">
                              <w:r w:rsidR="003E3363" w:rsidRPr="003E3363">
                                <w:rPr>
                                  <w:rStyle w:val="Hyperlink"/>
                                  <w:color w:val="3898F9" w:themeColor="hyperlink" w:themeTint="A6"/>
                                  <w:sz w:val="18"/>
                                  <w:szCs w:val="18"/>
                                </w:rPr>
                                <w:t>mahjoub-99@hotmail.com</w:t>
                              </w:r>
                            </w:hyperlink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027E884D" wp14:editId="61FDBA4A">
                      <wp:simplePos x="0" y="0"/>
                      <wp:positionH relativeFrom="column">
                        <wp:posOffset>195819</wp:posOffset>
                      </wp:positionH>
                      <wp:positionV relativeFrom="paragraph">
                        <wp:posOffset>4558988</wp:posOffset>
                      </wp:positionV>
                      <wp:extent cx="338455" cy="346075"/>
                      <wp:effectExtent l="0" t="0" r="4445" b="0"/>
                      <wp:wrapTopAndBottom/>
                      <wp:docPr id="24" name="Group 24" descr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reeform: Shape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Picture 32" descr="Email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000B6C" id="Group 24" o:spid="_x0000_s1026" alt="email icon" style="position:absolute;margin-left:15.4pt;margin-top:359pt;width:26.65pt;height:27.25pt;z-index:251670528;mso-width-relative:margin;mso-height-relative:margin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">
                      <v:shape id="Freeform: Shape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2" o:spid="_x0000_s1028" type="#_x0000_t75" alt="Email icon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">
                        <v:imagedata r:id="rId13" o:title="Email icon"/>
                      </v:shape>
                      <w10:wrap type="topAndBottom"/>
                    </v:group>
                  </w:pict>
                </mc:Fallback>
              </mc:AlternateContent>
            </w:r>
            <w:r w:rsidRPr="00B21FDA">
              <w:rPr>
                <w:rFonts w:ascii="Calibri" w:hAnsi="Calibri" w:cs="Calibri"/>
                <w:noProof/>
                <w:color w:val="0072C7" w:themeColor="accent2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781E8DEF" wp14:editId="50209766">
                      <wp:simplePos x="0" y="0"/>
                      <wp:positionH relativeFrom="column">
                        <wp:posOffset>704850</wp:posOffset>
                      </wp:positionH>
                      <wp:positionV relativeFrom="paragraph">
                        <wp:posOffset>3842074</wp:posOffset>
                      </wp:positionV>
                      <wp:extent cx="1250315" cy="414020"/>
                      <wp:effectExtent l="0" t="0" r="6985" b="5080"/>
                      <wp:wrapSquare wrapText="bothSides"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031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95D398" w14:textId="77777777" w:rsidR="003E3363" w:rsidRPr="003E3363" w:rsidRDefault="003E3363" w:rsidP="003E3363">
                                  <w:pPr>
                                    <w:rPr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  <w:r w:rsidRPr="003E3363">
                                    <w:rPr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  <w:t>+971503661868 +971504778710</w:t>
                                  </w:r>
                                </w:p>
                                <w:p w14:paraId="0BA22708" w14:textId="790A7776" w:rsidR="003E3363" w:rsidRDefault="003E3363" w:rsidP="003E3363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1E8DEF" id="_x0000_s1027" type="#_x0000_t202" style="position:absolute;left:0;text-align:left;margin-left:55.5pt;margin-top:302.55pt;width:98.45pt;height:32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" stroked="f">
                      <v:textbox>
                        <w:txbxContent>
                          <w:p w14:paraId="2195D398" w14:textId="77777777" w:rsidR="003E3363" w:rsidRPr="003E3363" w:rsidRDefault="003E3363" w:rsidP="003E3363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3E3363"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  <w:t>+971503661868 +971504778710</w:t>
                            </w:r>
                          </w:p>
                          <w:p w14:paraId="0BA22708" w14:textId="790A7776" w:rsidR="003E3363" w:rsidRDefault="003E3363" w:rsidP="003E3363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B21FDA">
              <w:rPr>
                <w:rFonts w:ascii="Calibri" w:hAnsi="Calibri" w:cs="Calibri"/>
                <w:noProof/>
                <w:color w:val="0072C7" w:themeColor="accent2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65C16C27" wp14:editId="72F7E098">
                      <wp:simplePos x="0" y="0"/>
                      <wp:positionH relativeFrom="column">
                        <wp:posOffset>687705</wp:posOffset>
                      </wp:positionH>
                      <wp:positionV relativeFrom="paragraph">
                        <wp:posOffset>3255010</wp:posOffset>
                      </wp:positionV>
                      <wp:extent cx="1259205" cy="275590"/>
                      <wp:effectExtent l="0" t="0" r="0" b="0"/>
                      <wp:wrapSquare wrapText="bothSides"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9205" cy="27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796B14" w14:textId="00E960D1" w:rsidR="00B21FDA" w:rsidRPr="003E3363" w:rsidRDefault="003E3363">
                                  <w:pPr>
                                    <w:rPr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  <w:r w:rsidRPr="003E3363">
                                    <w:rPr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  <w:t>Butina, Sharjah, UAE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C16C27" id="_x0000_s1028" type="#_x0000_t202" style="position:absolute;left:0;text-align:left;margin-left:54.15pt;margin-top:256.3pt;width:99.15pt;height:21.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" stroked="f">
                      <v:textbox>
                        <w:txbxContent>
                          <w:p w14:paraId="0C796B14" w14:textId="00E960D1" w:rsidR="00B21FDA" w:rsidRPr="003E3363" w:rsidRDefault="003E3363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3E3363"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  <w:t>Butina, Sharjah, UAE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1" locked="0" layoutInCell="1" allowOverlap="1" wp14:anchorId="0C7A0AD7" wp14:editId="32A80BE2">
                      <wp:simplePos x="0" y="0"/>
                      <wp:positionH relativeFrom="column">
                        <wp:posOffset>221064</wp:posOffset>
                      </wp:positionH>
                      <wp:positionV relativeFrom="paragraph">
                        <wp:posOffset>3903142</wp:posOffset>
                      </wp:positionV>
                      <wp:extent cx="337820" cy="337185"/>
                      <wp:effectExtent l="0" t="0" r="5080" b="5715"/>
                      <wp:wrapNone/>
                      <wp:docPr id="22" name="Group 22" descr="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reeform: Shape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Picture 28" descr="Phone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85CF016" id="Group 22" o:spid="_x0000_s1026" alt="phone icon" style="position:absolute;margin-left:17.4pt;margin-top:307.35pt;width:26.6pt;height:26.55pt;z-index:-251646976;mso-width-relative:margin;mso-height-relative:margin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">
                      <v:shape id="Freeform: Shape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28" o:spid="_x0000_s1028" type="#_x0000_t75" alt="Phone icon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5" o:title="Phone icon"/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1" locked="0" layoutInCell="1" allowOverlap="1" wp14:anchorId="5456C183" wp14:editId="61B838FA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3197165</wp:posOffset>
                      </wp:positionV>
                      <wp:extent cx="337185" cy="333375"/>
                      <wp:effectExtent l="0" t="0" r="5715" b="9525"/>
                      <wp:wrapNone/>
                      <wp:docPr id="21" name="Group 21" descr="gps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reeform: Shape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Picture 23" descr="GPS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27881B" id="Group 21" o:spid="_x0000_s1026" alt="gps icon" style="position:absolute;margin-left:17.45pt;margin-top:251.75pt;width:26.55pt;height:26.25pt;z-index:-251650048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">
                      <v:shape id="Freeform: Shape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23" o:spid="_x0000_s1028" type="#_x0000_t75" alt="GPS icon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7" o:title="GPS icon"/>
                        <v:path arrowok="t"/>
                      </v:shape>
                    </v:group>
                  </w:pict>
                </mc:Fallback>
              </mc:AlternateContent>
            </w:r>
            <w:r w:rsidR="00A51CC1">
              <w:rPr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59264" behindDoc="0" locked="0" layoutInCell="1" allowOverlap="1" wp14:anchorId="77259B2D" wp14:editId="3E1FF594">
                  <wp:simplePos x="0" y="0"/>
                  <wp:positionH relativeFrom="column">
                    <wp:posOffset>75613</wp:posOffset>
                  </wp:positionH>
                  <wp:positionV relativeFrom="paragraph">
                    <wp:posOffset>323</wp:posOffset>
                  </wp:positionV>
                  <wp:extent cx="1500996" cy="1934877"/>
                  <wp:effectExtent l="0" t="0" r="4445" b="8255"/>
                  <wp:wrapSquare wrapText="bothSides"/>
                  <wp:docPr id="1" name="Picture 1" descr="A person with collar shi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191004_204532 (1)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378"/>
                          <a:stretch/>
                        </pic:blipFill>
                        <pic:spPr bwMode="auto">
                          <a:xfrm>
                            <a:off x="0" y="0"/>
                            <a:ext cx="1502764" cy="1937156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0" w:type="dxa"/>
            <w:vMerge w:val="restart"/>
            <w:tcBorders>
              <w:bottom w:val="nil"/>
            </w:tcBorders>
          </w:tcPr>
          <w:p w14:paraId="3B26E748" w14:textId="7F649E18" w:rsidR="003D1B71" w:rsidRPr="0056708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color w:val="0072C7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14:paraId="5E8395E3" w14:textId="390F0437" w:rsidR="003D1B71" w:rsidRPr="00310F17" w:rsidRDefault="00F83653" w:rsidP="00310F17">
            <w:pPr>
              <w:pStyle w:val="Title"/>
            </w:pPr>
            <w:r w:rsidRPr="00B21FDA">
              <w:rPr>
                <w:rFonts w:ascii="Calibri" w:hAnsi="Calibri" w:cs="Calibri"/>
                <w:noProof/>
                <w:color w:val="0072C7"/>
              </w:rPr>
              <mc:AlternateContent>
                <mc:Choice Requires="wps">
                  <w:drawing>
                    <wp:anchor distT="45720" distB="45720" distL="114300" distR="114300" simplePos="0" relativeHeight="251663360" behindDoc="1" locked="0" layoutInCell="1" allowOverlap="1" wp14:anchorId="58D7A25F" wp14:editId="17AEF43A">
                      <wp:simplePos x="0" y="0"/>
                      <wp:positionH relativeFrom="column">
                        <wp:posOffset>551</wp:posOffset>
                      </wp:positionH>
                      <wp:positionV relativeFrom="page">
                        <wp:posOffset>1858131</wp:posOffset>
                      </wp:positionV>
                      <wp:extent cx="4044950" cy="2320302"/>
                      <wp:effectExtent l="0" t="0" r="0" b="381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44950" cy="23203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  <w:id w:val="1196195576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14:paraId="248CFE3E" w14:textId="511D9B2D" w:rsidR="00B21FDA" w:rsidRPr="00E572D6" w:rsidRDefault="00B21FDA" w:rsidP="00B21FDA">
                                      <w:pPr>
                                        <w:pStyle w:val="Heading2"/>
                                        <w:rPr>
                                          <w:rFonts w:ascii="Calibri" w:hAnsi="Calibri" w:cs="Calibri"/>
                                          <w:color w:val="0072C7"/>
                                        </w:rPr>
                                      </w:pPr>
                                      <w:r w:rsidRPr="00AC6C7E">
                                        <w:t>Experience</w:t>
                                      </w:r>
                                    </w:p>
                                  </w:sdtContent>
                                </w:sdt>
                                <w:p w14:paraId="500248CB" w14:textId="011C1E54" w:rsidR="00B21FDA" w:rsidRPr="00740017" w:rsidRDefault="00B21FDA" w:rsidP="00B21FDA">
                                  <w:pPr>
                                    <w:pStyle w:val="Dates"/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2 months 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 2020</w:t>
                                  </w:r>
                                </w:p>
                                <w:p w14:paraId="02AF7D66" w14:textId="3FE68291" w:rsidR="00B21FDA" w:rsidRPr="00740017" w:rsidRDefault="00B21FDA" w:rsidP="00B21FDA">
                                  <w:pPr>
                                    <w:pStyle w:val="Experience"/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>Undergraduate Research Assistant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 xml:space="preserve"> </w:t>
                                  </w:r>
                                  <w:r w:rsidRPr="00740017">
                                    <w:rPr>
                                      <w:rStyle w:val="Strong"/>
                                      <w:rFonts w:ascii="Calibri" w:hAnsi="Calibri" w:cs="Calibri"/>
                                    </w:rPr>
                                    <w:t>•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>University of Sharjah</w:t>
                                  </w:r>
                                </w:p>
                                <w:p w14:paraId="216A69E1" w14:textId="5B0A1ECC" w:rsidR="00B21FDA" w:rsidRPr="00740017" w:rsidRDefault="00B21FDA" w:rsidP="00B21FDA">
                                  <w:pPr>
                                    <w:pStyle w:val="Dates"/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1 month 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 2019</w:t>
                                  </w:r>
                                </w:p>
                                <w:p w14:paraId="0A6C9C95" w14:textId="7A269877" w:rsidR="00B21FDA" w:rsidRPr="00740017" w:rsidRDefault="00B21FDA" w:rsidP="00B21FDA">
                                  <w:pPr>
                                    <w:pStyle w:val="Experience"/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>Promoter at Early Learning Center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 xml:space="preserve"> </w:t>
                                  </w:r>
                                  <w:r w:rsidRPr="00740017">
                                    <w:rPr>
                                      <w:rStyle w:val="Strong"/>
                                      <w:rFonts w:ascii="Calibri" w:hAnsi="Calibri" w:cs="Calibri"/>
                                    </w:rPr>
                                    <w:t>•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>3Doodler</w:t>
                                  </w:r>
                                </w:p>
                                <w:p w14:paraId="03BFC152" w14:textId="69092D9B" w:rsidR="00B21FDA" w:rsidRPr="00740017" w:rsidRDefault="00B21FDA" w:rsidP="00B21FDA">
                                  <w:pPr>
                                    <w:pStyle w:val="Dates"/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1 month 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 2018</w:t>
                                  </w:r>
                                </w:p>
                                <w:p w14:paraId="74682ABD" w14:textId="3AB5D625" w:rsidR="00F83653" w:rsidRDefault="00B21FDA" w:rsidP="00F83653">
                                  <w:pPr>
                                    <w:pStyle w:val="Experience"/>
                                    <w:rPr>
                                      <w:rFonts w:ascii="Calibri" w:hAnsi="Calibri" w:cs="Calibri"/>
                                    </w:rPr>
                                  </w:pPr>
                                  <w:bookmarkStart w:id="0" w:name="_Hlk56951520"/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Data Entry </w:t>
                                  </w:r>
                                  <w:r w:rsidR="00F83653">
                                    <w:rPr>
                                      <w:rFonts w:ascii="Calibri" w:hAnsi="Calibri" w:cs="Calibri"/>
                                    </w:rPr>
                                    <w:t xml:space="preserve">Operator </w:t>
                                  </w:r>
                                  <w:r w:rsidRPr="00740017">
                                    <w:rPr>
                                      <w:rStyle w:val="Strong"/>
                                      <w:rFonts w:ascii="Calibri" w:hAnsi="Calibri" w:cs="Calibri"/>
                                    </w:rPr>
                                    <w:t>•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>Egyptian Company</w:t>
                                  </w:r>
                                </w:p>
                                <w:bookmarkEnd w:id="0"/>
                                <w:p w14:paraId="21E46956" w14:textId="2789629C" w:rsidR="00B21FDA" w:rsidRDefault="00F83653" w:rsidP="00F83653">
                                  <w:pPr>
                                    <w:pStyle w:val="Dates"/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1 month 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 2018</w:t>
                                  </w:r>
                                </w:p>
                                <w:p w14:paraId="147C550F" w14:textId="4BE17ACA" w:rsidR="00F83653" w:rsidRDefault="00F83653" w:rsidP="00F83653">
                                  <w:pPr>
                                    <w:pStyle w:val="Experience"/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>Call Center Agent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 xml:space="preserve"> </w:t>
                                  </w:r>
                                  <w:r w:rsidRPr="00740017">
                                    <w:rPr>
                                      <w:rStyle w:val="Strong"/>
                                      <w:rFonts w:ascii="Calibri" w:hAnsi="Calibri" w:cs="Calibri"/>
                                    </w:rPr>
                                    <w:t>•</w:t>
                                  </w:r>
                                  <w:r w:rsidRPr="00740017">
                                    <w:rPr>
                                      <w:rFonts w:ascii="Calibri" w:hAnsi="Calibri" w:cs="Calibri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cs="Calibri"/>
                                    </w:rPr>
                                    <w:t>TNS</w:t>
                                  </w:r>
                                </w:p>
                                <w:p w14:paraId="5C98BB09" w14:textId="77777777" w:rsidR="00F83653" w:rsidRPr="00F83653" w:rsidRDefault="00F83653" w:rsidP="00F83653">
                                  <w:pPr>
                                    <w:pStyle w:val="Dates"/>
                                    <w:rPr>
                                      <w:rFonts w:ascii="Calibri" w:hAnsi="Calibri" w:cs="Calibri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D7A25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9" type="#_x0000_t202" style="position:absolute;margin-left:.05pt;margin-top:146.3pt;width:318.5pt;height:182.7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" stroked="f">
                      <v:textbox>
                        <w:txbxContent>
                          <w:sdt>
                            <w:sdtPr>
                              <w:rPr>
                                <w:rFonts w:ascii="Calibri" w:hAnsi="Calibri" w:cs="Calibri"/>
                                <w:color w:val="0072C7"/>
                              </w:rPr>
                              <w:id w:val="1196195576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14:paraId="248CFE3E" w14:textId="511D9B2D" w:rsidR="00B21FDA" w:rsidRPr="00E572D6" w:rsidRDefault="00B21FDA" w:rsidP="00B21FDA">
                                <w:pPr>
                                  <w:pStyle w:val="Heading2"/>
                                  <w:rPr>
                                    <w:rFonts w:ascii="Calibri" w:hAnsi="Calibri" w:cs="Calibri"/>
                                    <w:color w:val="0072C7"/>
                                  </w:rPr>
                                </w:pPr>
                                <w:r w:rsidRPr="00AC6C7E">
                                  <w:t>Experience</w:t>
                                </w:r>
                              </w:p>
                            </w:sdtContent>
                          </w:sdt>
                          <w:p w14:paraId="500248CB" w14:textId="011C1E54" w:rsidR="00B21FDA" w:rsidRPr="00740017" w:rsidRDefault="00B21FDA" w:rsidP="00B21FDA">
                            <w:pPr>
                              <w:pStyle w:val="Dates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2 months 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>–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2020</w:t>
                            </w:r>
                          </w:p>
                          <w:p w14:paraId="02AF7D66" w14:textId="3FE68291" w:rsidR="00B21FDA" w:rsidRPr="00740017" w:rsidRDefault="00B21FDA" w:rsidP="00B21FDA">
                            <w:pPr>
                              <w:pStyle w:val="Experience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Undergraduate Research Assistant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 w:rsidRPr="00740017">
                              <w:rPr>
                                <w:rStyle w:val="Strong"/>
                                <w:rFonts w:ascii="Calibri" w:hAnsi="Calibri" w:cs="Calibri"/>
                              </w:rPr>
                              <w:t>•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University of Sharjah</w:t>
                            </w:r>
                          </w:p>
                          <w:p w14:paraId="216A69E1" w14:textId="5B0A1ECC" w:rsidR="00B21FDA" w:rsidRPr="00740017" w:rsidRDefault="00B21FDA" w:rsidP="00B21FDA">
                            <w:pPr>
                              <w:pStyle w:val="Dates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1 month 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>–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2019</w:t>
                            </w:r>
                          </w:p>
                          <w:p w14:paraId="0A6C9C95" w14:textId="7A269877" w:rsidR="00B21FDA" w:rsidRPr="00740017" w:rsidRDefault="00B21FDA" w:rsidP="00B21FDA">
                            <w:pPr>
                              <w:pStyle w:val="Experience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Promoter at Early Learning Center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 w:rsidRPr="00740017">
                              <w:rPr>
                                <w:rStyle w:val="Strong"/>
                                <w:rFonts w:ascii="Calibri" w:hAnsi="Calibri" w:cs="Calibri"/>
                              </w:rPr>
                              <w:t>•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3Doodler</w:t>
                            </w:r>
                          </w:p>
                          <w:p w14:paraId="03BFC152" w14:textId="69092D9B" w:rsidR="00B21FDA" w:rsidRPr="00740017" w:rsidRDefault="00B21FDA" w:rsidP="00B21FDA">
                            <w:pPr>
                              <w:pStyle w:val="Dates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1 month 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>–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2018</w:t>
                            </w:r>
                          </w:p>
                          <w:p w14:paraId="74682ABD" w14:textId="3AB5D625" w:rsidR="00F83653" w:rsidRDefault="00B21FDA" w:rsidP="00F83653">
                            <w:pPr>
                              <w:pStyle w:val="Experience"/>
                              <w:rPr>
                                <w:rFonts w:ascii="Calibri" w:hAnsi="Calibri" w:cs="Calibri"/>
                              </w:rPr>
                            </w:pPr>
                            <w:bookmarkStart w:id="1" w:name="_Hlk56951520"/>
                            <w:r>
                              <w:rPr>
                                <w:rFonts w:ascii="Calibri" w:hAnsi="Calibri" w:cs="Calibri"/>
                              </w:rPr>
                              <w:t xml:space="preserve">Data Entry </w:t>
                            </w:r>
                            <w:r w:rsidR="00F83653">
                              <w:rPr>
                                <w:rFonts w:ascii="Calibri" w:hAnsi="Calibri" w:cs="Calibri"/>
                              </w:rPr>
                              <w:t xml:space="preserve">Operator </w:t>
                            </w:r>
                            <w:r w:rsidRPr="00740017">
                              <w:rPr>
                                <w:rStyle w:val="Strong"/>
                                <w:rFonts w:ascii="Calibri" w:hAnsi="Calibri" w:cs="Calibri"/>
                              </w:rPr>
                              <w:t>•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Egyptian Company</w:t>
                            </w:r>
                          </w:p>
                          <w:bookmarkEnd w:id="1"/>
                          <w:p w14:paraId="21E46956" w14:textId="2789629C" w:rsidR="00B21FDA" w:rsidRDefault="00F83653" w:rsidP="00F83653">
                            <w:pPr>
                              <w:pStyle w:val="Dates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 xml:space="preserve">1 month 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>–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2018</w:t>
                            </w:r>
                          </w:p>
                          <w:p w14:paraId="147C550F" w14:textId="4BE17ACA" w:rsidR="00F83653" w:rsidRDefault="00F83653" w:rsidP="00F83653">
                            <w:pPr>
                              <w:pStyle w:val="Experience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Call Center Agent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 w:rsidRPr="00740017">
                              <w:rPr>
                                <w:rStyle w:val="Strong"/>
                                <w:rFonts w:ascii="Calibri" w:hAnsi="Calibri" w:cs="Calibri"/>
                              </w:rPr>
                              <w:t>•</w:t>
                            </w:r>
                            <w:r w:rsidRPr="00740017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TNS</w:t>
                            </w:r>
                          </w:p>
                          <w:p w14:paraId="5C98BB09" w14:textId="77777777" w:rsidR="00F83653" w:rsidRPr="00F83653" w:rsidRDefault="00F83653" w:rsidP="00F83653">
                            <w:pPr>
                              <w:pStyle w:val="Dates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A51CC1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04E0407" wp14:editId="2D83B21B">
                      <wp:simplePos x="0" y="0"/>
                      <wp:positionH relativeFrom="column">
                        <wp:posOffset>-8255</wp:posOffset>
                      </wp:positionH>
                      <wp:positionV relativeFrom="page">
                        <wp:posOffset>736600</wp:posOffset>
                      </wp:positionV>
                      <wp:extent cx="4053840" cy="1371600"/>
                      <wp:effectExtent l="0" t="0" r="0" b="0"/>
                      <wp:wrapTopAndBottom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53840" cy="1371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72C7"/>
                                      <w:sz w:val="24"/>
                                      <w:szCs w:val="20"/>
                                      <w:u w:val="single"/>
                                    </w:rPr>
                                    <w:id w:val="832566827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14:paraId="255DFF4B" w14:textId="77777777" w:rsidR="00A51CC1" w:rsidRPr="00A51CC1" w:rsidRDefault="00A51CC1" w:rsidP="00A51CC1">
                                      <w:pPr>
                                        <w:kinsoku w:val="0"/>
                                        <w:overflowPunct w:val="0"/>
                                        <w:spacing w:before="360" w:after="120"/>
                                        <w:outlineLvl w:val="1"/>
                                        <w:rPr>
                                          <w:rFonts w:ascii="Calibri" w:hAnsi="Calibri" w:cs="Calibri"/>
                                          <w:color w:val="0072C7"/>
                                        </w:rPr>
                                      </w:pPr>
                                      <w:r w:rsidRPr="00A51CC1">
                                        <w:rPr>
                                          <w:rFonts w:asciiTheme="majorHAnsi" w:hAnsiTheme="majorHAnsi" w:cs="Georgia"/>
                                          <w:b/>
                                          <w:bCs/>
                                          <w:color w:val="0072C7" w:themeColor="accent2"/>
                                          <w:sz w:val="24"/>
                                          <w:szCs w:val="20"/>
                                          <w:u w:val="single"/>
                                        </w:rPr>
                                        <w:t>Education</w:t>
                                      </w:r>
                                    </w:p>
                                  </w:sdtContent>
                                </w:sdt>
                                <w:p w14:paraId="2E7F8079" w14:textId="778885EF" w:rsidR="00A51CC1" w:rsidRPr="00A51CC1" w:rsidRDefault="00A51CC1" w:rsidP="00A51CC1">
                                  <w:pPr>
                                    <w:rPr>
                                      <w:b/>
                                    </w:rPr>
                                  </w:pPr>
                                  <w:r w:rsidRPr="00A51CC1">
                                    <w:rPr>
                                      <w:b/>
                                      <w:lang w:val="en-GB"/>
                                    </w:rPr>
                                    <w:t>Bachelor of Science in Mechanical Engineering</w:t>
                                  </w:r>
                                  <w:r w:rsidRPr="00A51CC1">
                                    <w:rPr>
                                      <w:b/>
                                    </w:rPr>
                                    <w:t xml:space="preserve">, </w:t>
                                  </w:r>
                                  <w:r w:rsidRPr="00A51CC1">
                                    <w:rPr>
                                      <w:b/>
                                      <w:lang w:val="en-GB"/>
                                    </w:rPr>
                                    <w:t>University of Sharjah – UAE, 2020</w:t>
                                  </w:r>
                                  <w:r>
                                    <w:rPr>
                                      <w:b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  <w:p w14:paraId="30A8BD78" w14:textId="09405F98" w:rsidR="00A51CC1" w:rsidRDefault="00A51CC1">
                                  <w:pPr>
                                    <w:rPr>
                                      <w:b/>
                                      <w:bCs/>
                                      <w:lang w:val="en-GB"/>
                                    </w:rPr>
                                  </w:pPr>
                                  <w:r w:rsidRPr="00B21FDA">
                                    <w:rPr>
                                      <w:b/>
                                      <w:bCs/>
                                      <w:lang w:val="en-GB"/>
                                    </w:rPr>
                                    <w:t>Sharjah International Private School,</w:t>
                                  </w:r>
                                  <w:r w:rsidR="00B21FDA" w:rsidRPr="00B21FDA">
                                    <w:rPr>
                                      <w:b/>
                                      <w:bCs/>
                                      <w:lang w:val="en-GB"/>
                                    </w:rPr>
                                    <w:t xml:space="preserve"> UAE, 2016</w:t>
                                  </w:r>
                                </w:p>
                                <w:p w14:paraId="05A00351" w14:textId="264244A1" w:rsidR="00B21FDA" w:rsidRPr="00B21FDA" w:rsidRDefault="00B21FDA">
                                  <w:pPr>
                                    <w:rPr>
                                      <w:b/>
                                      <w:bCs/>
                                      <w:lang w:val="en-GB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GB"/>
                                    </w:rPr>
                                    <w:t>IELTS (overall of 7.0), UAE, 2016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4E0407" id="_x0000_s1030" type="#_x0000_t202" style="position:absolute;margin-left:-.65pt;margin-top:58pt;width:319.2pt;height:10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" filled="f" stroked="f">
                      <v:textbox>
                        <w:txbxContent>
                          <w:sdt>
                            <w:sdtPr>
                              <w:rPr>
                                <w:rFonts w:ascii="Calibri" w:hAnsi="Calibri" w:cs="Calibri"/>
                                <w:b/>
                                <w:bCs/>
                                <w:color w:val="0072C7"/>
                                <w:sz w:val="24"/>
                                <w:szCs w:val="20"/>
                                <w:u w:val="single"/>
                              </w:rPr>
                              <w:id w:val="832566827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14:paraId="255DFF4B" w14:textId="77777777" w:rsidR="00A51CC1" w:rsidRPr="00A51CC1" w:rsidRDefault="00A51CC1" w:rsidP="00A51CC1">
                                <w:pPr>
                                  <w:kinsoku w:val="0"/>
                                  <w:overflowPunct w:val="0"/>
                                  <w:spacing w:before="360" w:after="120"/>
                                  <w:outlineLvl w:val="1"/>
                                  <w:rPr>
                                    <w:rFonts w:ascii="Calibri" w:hAnsi="Calibri" w:cs="Calibri"/>
                                    <w:color w:val="0072C7"/>
                                  </w:rPr>
                                </w:pPr>
                                <w:r w:rsidRPr="00A51CC1">
                                  <w:rPr>
                                    <w:rFonts w:asciiTheme="majorHAnsi" w:hAnsiTheme="majorHAnsi" w:cs="Georgia"/>
                                    <w:b/>
                                    <w:bCs/>
                                    <w:color w:val="0072C7" w:themeColor="accent2"/>
                                    <w:sz w:val="24"/>
                                    <w:szCs w:val="20"/>
                                    <w:u w:val="single"/>
                                  </w:rPr>
                                  <w:t>Education</w:t>
                                </w:r>
                              </w:p>
                            </w:sdtContent>
                          </w:sdt>
                          <w:p w14:paraId="2E7F8079" w14:textId="778885EF" w:rsidR="00A51CC1" w:rsidRPr="00A51CC1" w:rsidRDefault="00A51CC1" w:rsidP="00A51CC1">
                            <w:pPr>
                              <w:rPr>
                                <w:b/>
                              </w:rPr>
                            </w:pPr>
                            <w:r w:rsidRPr="00A51CC1">
                              <w:rPr>
                                <w:b/>
                                <w:lang w:val="en-GB"/>
                              </w:rPr>
                              <w:t>Bachelor of Science in Mechanical Engineering</w:t>
                            </w:r>
                            <w:r w:rsidRPr="00A51CC1">
                              <w:rPr>
                                <w:b/>
                              </w:rPr>
                              <w:t xml:space="preserve">, </w:t>
                            </w:r>
                            <w:r w:rsidRPr="00A51CC1">
                              <w:rPr>
                                <w:b/>
                                <w:lang w:val="en-GB"/>
                              </w:rPr>
                              <w:t>University of Sharjah – UAE, 2020</w:t>
                            </w:r>
                            <w:r>
                              <w:rPr>
                                <w:b/>
                                <w:lang w:val="en-GB"/>
                              </w:rPr>
                              <w:t xml:space="preserve"> </w:t>
                            </w:r>
                          </w:p>
                          <w:p w14:paraId="30A8BD78" w14:textId="09405F98" w:rsidR="00A51CC1" w:rsidRDefault="00A51CC1">
                            <w:pPr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B21FDA">
                              <w:rPr>
                                <w:b/>
                                <w:bCs/>
                                <w:lang w:val="en-GB"/>
                              </w:rPr>
                              <w:t>Sharjah International Private School,</w:t>
                            </w:r>
                            <w:r w:rsidR="00B21FDA" w:rsidRPr="00B21FDA">
                              <w:rPr>
                                <w:b/>
                                <w:bCs/>
                                <w:lang w:val="en-GB"/>
                              </w:rPr>
                              <w:t xml:space="preserve"> UAE, 2016</w:t>
                            </w:r>
                          </w:p>
                          <w:p w14:paraId="05A00351" w14:textId="264244A1" w:rsidR="00B21FDA" w:rsidRPr="00B21FDA" w:rsidRDefault="00B21FDA">
                            <w:pPr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GB"/>
                              </w:rPr>
                              <w:t>IELTS (overall of 7.0), UAE, 2016</w:t>
                            </w:r>
                          </w:p>
                        </w:txbxContent>
                      </v:textbox>
                      <w10:wrap type="topAndBottom" anchory="page"/>
                    </v:shape>
                  </w:pict>
                </mc:Fallback>
              </mc:AlternateContent>
            </w:r>
            <w:r w:rsidRPr="00B21FDA">
              <w:rPr>
                <w:rFonts w:ascii="Calibri" w:hAnsi="Calibri" w:cs="Calibri"/>
                <w:noProof/>
                <w:color w:val="0072C7"/>
              </w:rPr>
              <mc:AlternateContent>
                <mc:Choice Requires="wps">
                  <w:drawing>
                    <wp:anchor distT="45720" distB="45720" distL="114300" distR="114300" simplePos="0" relativeHeight="251674624" behindDoc="1" locked="0" layoutInCell="1" allowOverlap="1" wp14:anchorId="6D7420DE" wp14:editId="6B3AA628">
                      <wp:simplePos x="0" y="0"/>
                      <wp:positionH relativeFrom="column">
                        <wp:posOffset>17804</wp:posOffset>
                      </wp:positionH>
                      <wp:positionV relativeFrom="page">
                        <wp:posOffset>4083745</wp:posOffset>
                      </wp:positionV>
                      <wp:extent cx="4044950" cy="2096063"/>
                      <wp:effectExtent l="0" t="0" r="0" b="0"/>
                      <wp:wrapNone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44950" cy="209606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5B3B52" w14:textId="42F0C81B" w:rsidR="003E3363" w:rsidRPr="00E572D6" w:rsidRDefault="00207C44" w:rsidP="003E3363">
                                  <w:pPr>
                                    <w:pStyle w:val="Heading2"/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  <w:t>Skills</w:t>
                                  </w:r>
                                </w:p>
                                <w:p w14:paraId="43886388" w14:textId="73B65912" w:rsidR="00207C44" w:rsidRDefault="00207C44" w:rsidP="009A16A4">
                                  <w:pPr>
                                    <w:pStyle w:val="Dates"/>
                                    <w:spacing w:line="360" w:lineRule="auto"/>
                                    <w:rPr>
                                      <w:rFonts w:cstheme="minorHAnsi"/>
                                      <w:bCs/>
                                      <w:lang w:val="en-GB"/>
                                    </w:rPr>
                                  </w:pPr>
                                  <w:r w:rsidRPr="009A16A4">
                                    <w:rPr>
                                      <w:rFonts w:cstheme="minorHAnsi"/>
                                      <w:lang w:val="en-GB"/>
                                    </w:rPr>
                                    <w:t>Computer skills: MS Word, MS Excel, MS Power Point, AutoCAD, MATLAB,</w:t>
                                  </w:r>
                                  <w:r w:rsidR="009A16A4">
                                    <w:rPr>
                                      <w:rFonts w:cstheme="minorHAnsi"/>
                                      <w:lang w:val="en-GB"/>
                                    </w:rPr>
                                    <w:t xml:space="preserve"> </w:t>
                                  </w:r>
                                  <w:r w:rsidRPr="009A16A4">
                                    <w:rPr>
                                      <w:rFonts w:cstheme="minorHAnsi"/>
                                      <w:lang w:val="en-GB"/>
                                    </w:rPr>
                                    <w:t>SolidWorks</w:t>
                                  </w:r>
                                  <w:r w:rsidRPr="009A16A4">
                                    <w:rPr>
                                      <w:rFonts w:cstheme="minorHAnsi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9A16A4">
                                    <w:rPr>
                                      <w:rFonts w:cstheme="minorHAnsi"/>
                                      <w:bCs/>
                                    </w:rPr>
                                    <w:t>CodeBlocks</w:t>
                                  </w:r>
                                  <w:proofErr w:type="spellEnd"/>
                                  <w:r w:rsidRPr="009A16A4">
                                    <w:rPr>
                                      <w:rFonts w:cstheme="minorHAnsi"/>
                                      <w:bCs/>
                                    </w:rPr>
                                    <w:t xml:space="preserve"> (C++),</w:t>
                                  </w:r>
                                  <w:r w:rsidRPr="009A16A4">
                                    <w:rPr>
                                      <w:rFonts w:cstheme="minorHAnsi"/>
                                    </w:rPr>
                                    <w:t xml:space="preserve"> </w:t>
                                  </w:r>
                                  <w:r w:rsidRPr="009A16A4">
                                    <w:rPr>
                                      <w:rFonts w:cstheme="minorHAnsi"/>
                                      <w:bCs/>
                                      <w:lang w:val="en-GB"/>
                                    </w:rPr>
                                    <w:t xml:space="preserve">LEGO Mindstorms EV3, </w:t>
                                  </w:r>
                                  <w:proofErr w:type="spellStart"/>
                                  <w:r w:rsidRPr="009A16A4">
                                    <w:rPr>
                                      <w:rFonts w:cstheme="minorHAnsi"/>
                                      <w:bCs/>
                                      <w:lang w:val="en-GB"/>
                                    </w:rPr>
                                    <w:t>Naza</w:t>
                                  </w:r>
                                  <w:proofErr w:type="spellEnd"/>
                                  <w:r w:rsidRPr="009A16A4">
                                    <w:rPr>
                                      <w:rFonts w:cstheme="minorHAnsi"/>
                                      <w:bCs/>
                                      <w:lang w:val="en-GB"/>
                                    </w:rPr>
                                    <w:t xml:space="preserve"> M Lite Assistant</w:t>
                                  </w:r>
                                </w:p>
                                <w:p w14:paraId="6B764AEC" w14:textId="77777777" w:rsidR="00207C44" w:rsidRPr="009A16A4" w:rsidRDefault="00207C44" w:rsidP="009A16A4">
                                  <w:pPr>
                                    <w:pStyle w:val="Dates"/>
                                    <w:spacing w:line="360" w:lineRule="auto"/>
                                    <w:rPr>
                                      <w:rFonts w:cstheme="minorHAnsi"/>
                                    </w:rPr>
                                  </w:pPr>
                                  <w:r w:rsidRPr="009A16A4">
                                    <w:rPr>
                                      <w:rFonts w:cstheme="minorHAnsi"/>
                                      <w:lang w:val="en-GB"/>
                                    </w:rPr>
                                    <w:t>Strong problem solving, organizational and time management skills</w:t>
                                  </w:r>
                                </w:p>
                                <w:p w14:paraId="34253A9E" w14:textId="77777777" w:rsidR="00207C44" w:rsidRPr="009A16A4" w:rsidRDefault="00207C44" w:rsidP="009A16A4">
                                  <w:pPr>
                                    <w:pStyle w:val="Dates"/>
                                    <w:spacing w:line="360" w:lineRule="auto"/>
                                    <w:rPr>
                                      <w:rFonts w:cstheme="minorHAnsi"/>
                                    </w:rPr>
                                  </w:pPr>
                                  <w:r w:rsidRPr="009A16A4">
                                    <w:rPr>
                                      <w:rFonts w:cstheme="minorHAnsi"/>
                                      <w:lang w:val="en-GB"/>
                                    </w:rPr>
                                    <w:t>Ability to work under pressure and adapt to dynamic environments</w:t>
                                  </w:r>
                                  <w:r w:rsidRPr="009A16A4">
                                    <w:rPr>
                                      <w:rFonts w:cstheme="minorHAnsi"/>
                                    </w:rPr>
                                    <w:t xml:space="preserve"> </w:t>
                                  </w:r>
                                </w:p>
                                <w:p w14:paraId="1346950B" w14:textId="77777777" w:rsidR="00207C44" w:rsidRPr="009A16A4" w:rsidRDefault="00207C44" w:rsidP="009A16A4">
                                  <w:pPr>
                                    <w:pStyle w:val="Dates"/>
                                    <w:spacing w:line="360" w:lineRule="auto"/>
                                    <w:rPr>
                                      <w:rFonts w:cstheme="minorHAnsi"/>
                                    </w:rPr>
                                  </w:pPr>
                                  <w:r w:rsidRPr="009A16A4">
                                    <w:rPr>
                                      <w:rFonts w:cstheme="minorHAnsi"/>
                                    </w:rPr>
                                    <w:t>Fast typing and Multi-tasking skills</w:t>
                                  </w:r>
                                </w:p>
                                <w:p w14:paraId="15D09214" w14:textId="77777777" w:rsidR="00207C44" w:rsidRPr="009A16A4" w:rsidRDefault="00207C44" w:rsidP="009A16A4">
                                  <w:pPr>
                                    <w:pStyle w:val="Dates"/>
                                    <w:spacing w:line="360" w:lineRule="auto"/>
                                    <w:rPr>
                                      <w:rFonts w:cstheme="minorHAnsi"/>
                                    </w:rPr>
                                  </w:pPr>
                                  <w:r w:rsidRPr="009A16A4">
                                    <w:rPr>
                                      <w:rFonts w:cstheme="minorHAnsi"/>
                                      <w:lang w:val="en-GB"/>
                                    </w:rPr>
                                    <w:t>Excellent in speaking, reading, and writing in both English and Arabic</w:t>
                                  </w:r>
                                </w:p>
                                <w:p w14:paraId="3D8D946B" w14:textId="77777777" w:rsidR="00207C44" w:rsidRPr="00207C44" w:rsidRDefault="00207C44" w:rsidP="00207C44">
                                  <w:pPr>
                                    <w:pStyle w:val="Dates"/>
                                    <w:rPr>
                                      <w:rFonts w:ascii="Calibri" w:hAnsi="Calibri" w:cs="Calibri"/>
                                    </w:rPr>
                                  </w:pPr>
                                </w:p>
                                <w:p w14:paraId="4FE8A42F" w14:textId="77777777" w:rsidR="003E3363" w:rsidRPr="00740017" w:rsidRDefault="003E3363" w:rsidP="003E3363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</w:p>
                                <w:p w14:paraId="2AEF7638" w14:textId="77777777" w:rsidR="003E3363" w:rsidRDefault="003E3363" w:rsidP="003E3363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7420DE" id="_x0000_s1031" type="#_x0000_t202" style="position:absolute;margin-left:1.4pt;margin-top:321.55pt;width:318.5pt;height:165.0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" filled="f" stroked="f">
                      <v:textbox>
                        <w:txbxContent>
                          <w:p w14:paraId="5F5B3B52" w14:textId="42F0C81B" w:rsidR="003E3363" w:rsidRPr="00E572D6" w:rsidRDefault="00207C44" w:rsidP="003E3363">
                            <w:pPr>
                              <w:pStyle w:val="Heading2"/>
                              <w:rPr>
                                <w:rFonts w:ascii="Calibri" w:hAnsi="Calibri" w:cs="Calibri"/>
                                <w:color w:val="0072C7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72C7"/>
                              </w:rPr>
                              <w:t>Skills</w:t>
                            </w:r>
                          </w:p>
                          <w:p w14:paraId="43886388" w14:textId="73B65912" w:rsidR="00207C44" w:rsidRDefault="00207C44" w:rsidP="009A16A4">
                            <w:pPr>
                              <w:pStyle w:val="Dates"/>
                              <w:spacing w:line="360" w:lineRule="auto"/>
                              <w:rPr>
                                <w:rFonts w:cstheme="minorHAnsi"/>
                                <w:bCs/>
                                <w:lang w:val="en-GB"/>
                              </w:rPr>
                            </w:pPr>
                            <w:r w:rsidRPr="009A16A4">
                              <w:rPr>
                                <w:rFonts w:cstheme="minorHAnsi"/>
                                <w:lang w:val="en-GB"/>
                              </w:rPr>
                              <w:t>Computer skills: MS Word, MS Excel, MS Power Point, AutoCAD, MATLAB,</w:t>
                            </w:r>
                            <w:r w:rsidR="009A16A4">
                              <w:rPr>
                                <w:rFonts w:cstheme="minorHAnsi"/>
                                <w:lang w:val="en-GB"/>
                              </w:rPr>
                              <w:t xml:space="preserve"> </w:t>
                            </w:r>
                            <w:r w:rsidRPr="009A16A4">
                              <w:rPr>
                                <w:rFonts w:cstheme="minorHAnsi"/>
                                <w:lang w:val="en-GB"/>
                              </w:rPr>
                              <w:t>SolidWorks</w:t>
                            </w:r>
                            <w:r w:rsidRPr="009A16A4">
                              <w:rPr>
                                <w:rFonts w:cstheme="minorHAnsi"/>
                              </w:rPr>
                              <w:t xml:space="preserve">, </w:t>
                            </w:r>
                            <w:proofErr w:type="spellStart"/>
                            <w:r w:rsidRPr="009A16A4">
                              <w:rPr>
                                <w:rFonts w:cstheme="minorHAnsi"/>
                                <w:bCs/>
                              </w:rPr>
                              <w:t>CodeBlocks</w:t>
                            </w:r>
                            <w:proofErr w:type="spellEnd"/>
                            <w:r w:rsidRPr="009A16A4">
                              <w:rPr>
                                <w:rFonts w:cstheme="minorHAnsi"/>
                                <w:bCs/>
                              </w:rPr>
                              <w:t xml:space="preserve"> (C++),</w:t>
                            </w:r>
                            <w:r w:rsidRPr="009A16A4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Pr="009A16A4">
                              <w:rPr>
                                <w:rFonts w:cstheme="minorHAnsi"/>
                                <w:bCs/>
                                <w:lang w:val="en-GB"/>
                              </w:rPr>
                              <w:t xml:space="preserve">LEGO Mindstorms EV3, </w:t>
                            </w:r>
                            <w:proofErr w:type="spellStart"/>
                            <w:r w:rsidRPr="009A16A4">
                              <w:rPr>
                                <w:rFonts w:cstheme="minorHAnsi"/>
                                <w:bCs/>
                                <w:lang w:val="en-GB"/>
                              </w:rPr>
                              <w:t>Naza</w:t>
                            </w:r>
                            <w:proofErr w:type="spellEnd"/>
                            <w:r w:rsidRPr="009A16A4">
                              <w:rPr>
                                <w:rFonts w:cstheme="minorHAnsi"/>
                                <w:bCs/>
                                <w:lang w:val="en-GB"/>
                              </w:rPr>
                              <w:t xml:space="preserve"> M Lite Assistant</w:t>
                            </w:r>
                          </w:p>
                          <w:p w14:paraId="6B764AEC" w14:textId="77777777" w:rsidR="00207C44" w:rsidRPr="009A16A4" w:rsidRDefault="00207C44" w:rsidP="009A16A4">
                            <w:pPr>
                              <w:pStyle w:val="Dates"/>
                              <w:spacing w:line="360" w:lineRule="auto"/>
                              <w:rPr>
                                <w:rFonts w:cstheme="minorHAnsi"/>
                              </w:rPr>
                            </w:pPr>
                            <w:r w:rsidRPr="009A16A4">
                              <w:rPr>
                                <w:rFonts w:cstheme="minorHAnsi"/>
                                <w:lang w:val="en-GB"/>
                              </w:rPr>
                              <w:t>Strong problem solving, organizational and time management skills</w:t>
                            </w:r>
                          </w:p>
                          <w:p w14:paraId="34253A9E" w14:textId="77777777" w:rsidR="00207C44" w:rsidRPr="009A16A4" w:rsidRDefault="00207C44" w:rsidP="009A16A4">
                            <w:pPr>
                              <w:pStyle w:val="Dates"/>
                              <w:spacing w:line="360" w:lineRule="auto"/>
                              <w:rPr>
                                <w:rFonts w:cstheme="minorHAnsi"/>
                              </w:rPr>
                            </w:pPr>
                            <w:r w:rsidRPr="009A16A4">
                              <w:rPr>
                                <w:rFonts w:cstheme="minorHAnsi"/>
                                <w:lang w:val="en-GB"/>
                              </w:rPr>
                              <w:t>Ability to work under pressure and adapt to dynamic environments</w:t>
                            </w:r>
                            <w:r w:rsidRPr="009A16A4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1346950B" w14:textId="77777777" w:rsidR="00207C44" w:rsidRPr="009A16A4" w:rsidRDefault="00207C44" w:rsidP="009A16A4">
                            <w:pPr>
                              <w:pStyle w:val="Dates"/>
                              <w:spacing w:line="360" w:lineRule="auto"/>
                              <w:rPr>
                                <w:rFonts w:cstheme="minorHAnsi"/>
                              </w:rPr>
                            </w:pPr>
                            <w:r w:rsidRPr="009A16A4">
                              <w:rPr>
                                <w:rFonts w:cstheme="minorHAnsi"/>
                              </w:rPr>
                              <w:t>Fast typing and Multi-tasking skills</w:t>
                            </w:r>
                          </w:p>
                          <w:p w14:paraId="15D09214" w14:textId="77777777" w:rsidR="00207C44" w:rsidRPr="009A16A4" w:rsidRDefault="00207C44" w:rsidP="009A16A4">
                            <w:pPr>
                              <w:pStyle w:val="Dates"/>
                              <w:spacing w:line="360" w:lineRule="auto"/>
                              <w:rPr>
                                <w:rFonts w:cstheme="minorHAnsi"/>
                              </w:rPr>
                            </w:pPr>
                            <w:r w:rsidRPr="009A16A4">
                              <w:rPr>
                                <w:rFonts w:cstheme="minorHAnsi"/>
                                <w:lang w:val="en-GB"/>
                              </w:rPr>
                              <w:t>Excellent in speaking, reading, and writing in both English and Arabic</w:t>
                            </w:r>
                          </w:p>
                          <w:p w14:paraId="3D8D946B" w14:textId="77777777" w:rsidR="00207C44" w:rsidRPr="00207C44" w:rsidRDefault="00207C44" w:rsidP="00207C44">
                            <w:pPr>
                              <w:pStyle w:val="Dates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4FE8A42F" w14:textId="77777777" w:rsidR="003E3363" w:rsidRPr="00740017" w:rsidRDefault="003E3363" w:rsidP="003E3363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2AEF7638" w14:textId="77777777" w:rsidR="003E3363" w:rsidRDefault="003E3363" w:rsidP="003E3363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A22A89" w:rsidRPr="00A22A89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6672" behindDoc="1" locked="0" layoutInCell="1" allowOverlap="1" wp14:anchorId="3E65AD78" wp14:editId="51BA70FF">
                      <wp:simplePos x="0" y="0"/>
                      <wp:positionH relativeFrom="column">
                        <wp:posOffset>26035</wp:posOffset>
                      </wp:positionH>
                      <wp:positionV relativeFrom="page">
                        <wp:posOffset>5886450</wp:posOffset>
                      </wp:positionV>
                      <wp:extent cx="4036060" cy="1957705"/>
                      <wp:effectExtent l="0" t="0" r="0" b="4445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36060" cy="19577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7BCD8F" w14:textId="58E6D3E5" w:rsidR="00A22A89" w:rsidRPr="00E572D6" w:rsidRDefault="00A22A89" w:rsidP="00A22A89">
                                  <w:pPr>
                                    <w:pStyle w:val="Heading2"/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</w:pPr>
                                  <w:bookmarkStart w:id="2" w:name="_Hlk52385855"/>
                                  <w:r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  <w:t>Publications</w:t>
                                  </w:r>
                                </w:p>
                                <w:bookmarkEnd w:id="2"/>
                                <w:p w14:paraId="56CB92FB" w14:textId="6BDF6744" w:rsidR="00A22A89" w:rsidRDefault="00A22A89" w:rsidP="00A22A89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 xml:space="preserve">Haider Ghassan, </w:t>
                                  </w:r>
                                  <w:r w:rsidRPr="00A22A89">
                                    <w:rPr>
                                      <w:rFonts w:ascii="Calibri" w:hAnsi="Calibri" w:cs="Calibri"/>
                                      <w:b/>
                                      <w:lang w:val="en-GB"/>
                                    </w:rPr>
                                    <w:t>Mahgoub Omar</w:t>
                                  </w:r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>Kerolos</w:t>
                                  </w:r>
                                  <w:proofErr w:type="spellEnd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 xml:space="preserve"> Soliman, Ibrahim </w:t>
                                  </w:r>
                                  <w:proofErr w:type="spellStart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>Alhouti</w:t>
                                  </w:r>
                                  <w:proofErr w:type="spellEnd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 xml:space="preserve">, M </w:t>
                                  </w:r>
                                  <w:proofErr w:type="spellStart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>AlShabi</w:t>
                                  </w:r>
                                  <w:proofErr w:type="spellEnd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 xml:space="preserve">, and Mamdouh EL Haj, Hybrid drone: gasoline engines and electric motors, SPIE </w:t>
                                  </w:r>
                                  <w:proofErr w:type="spellStart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>Defense</w:t>
                                  </w:r>
                                  <w:proofErr w:type="spellEnd"/>
                                  <w:r w:rsidRPr="00A22A89">
                                    <w:rPr>
                                      <w:rFonts w:ascii="Calibri" w:hAnsi="Calibri" w:cs="Calibri"/>
                                      <w:bCs/>
                                      <w:lang w:val="en-GB"/>
                                    </w:rPr>
                                    <w:t xml:space="preserve"> + Commercial Sensing (SI20), 11425-40, Unmanned Systems Technology XXII, 2020, USA</w:t>
                                  </w:r>
                                </w:p>
                                <w:sdt>
                                  <w:sdtPr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  <w:id w:val="1496839614"/>
                                    <w:placeholder>
                                      <w:docPart w:val="03D368FB9D9D48179FCBB52FEF1C4A66"/>
                                    </w:placeholder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14:paraId="424BDC0E" w14:textId="77777777" w:rsidR="00A22A89" w:rsidRPr="00E572D6" w:rsidRDefault="00A22A89" w:rsidP="00A22A89">
                                      <w:pPr>
                                        <w:pStyle w:val="Heading2"/>
                                        <w:rPr>
                                          <w:rFonts w:ascii="Calibri" w:hAnsi="Calibri" w:cs="Calibri"/>
                                          <w:color w:val="0072C7"/>
                                        </w:rPr>
                                      </w:pPr>
                                      <w:r w:rsidRPr="00AC6C7E">
                                        <w:t>References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rFonts w:ascii="Calibri" w:hAnsi="Calibri" w:cs="Calibri"/>
                                    </w:rPr>
                                    <w:id w:val="-697082421"/>
                                    <w:placeholder>
                                      <w:docPart w:val="959C4A4505E84E2B8ACDBEA73A067D9B"/>
                                    </w:placeholder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14:paraId="7345D675" w14:textId="77777777" w:rsidR="00A22A89" w:rsidRDefault="00A22A89" w:rsidP="00A22A89">
                                      <w:r w:rsidRPr="00740017">
                                        <w:rPr>
                                          <w:rFonts w:ascii="Calibri" w:hAnsi="Calibri" w:cs="Calibri"/>
                                        </w:rPr>
                                        <w:t>[Available upon request.]</w:t>
                                      </w:r>
                                    </w:p>
                                  </w:sdtContent>
                                </w:sdt>
                                <w:p w14:paraId="15BC6FD8" w14:textId="77777777" w:rsidR="00A22A89" w:rsidRDefault="00A22A89" w:rsidP="00A22A8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65AD78" id="_x0000_s1032" type="#_x0000_t202" style="position:absolute;margin-left:2.05pt;margin-top:463.5pt;width:317.8pt;height:154.15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" filled="f" stroked="f">
                      <v:textbox>
                        <w:txbxContent>
                          <w:p w14:paraId="427BCD8F" w14:textId="58E6D3E5" w:rsidR="00A22A89" w:rsidRPr="00E572D6" w:rsidRDefault="00A22A89" w:rsidP="00A22A89">
                            <w:pPr>
                              <w:pStyle w:val="Heading2"/>
                              <w:rPr>
                                <w:rFonts w:ascii="Calibri" w:hAnsi="Calibri" w:cs="Calibri"/>
                                <w:color w:val="0072C7"/>
                              </w:rPr>
                            </w:pPr>
                            <w:bookmarkStart w:id="3" w:name="_Hlk52385855"/>
                            <w:r>
                              <w:rPr>
                                <w:rFonts w:ascii="Calibri" w:hAnsi="Calibri" w:cs="Calibri"/>
                                <w:color w:val="0072C7"/>
                              </w:rPr>
                              <w:t>Publications</w:t>
                            </w:r>
                          </w:p>
                          <w:bookmarkEnd w:id="3"/>
                          <w:p w14:paraId="56CB92FB" w14:textId="6BDF6744" w:rsidR="00A22A89" w:rsidRDefault="00A22A89" w:rsidP="00A22A89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 xml:space="preserve">Haider Ghassan, </w:t>
                            </w:r>
                            <w:r w:rsidRPr="00A22A89">
                              <w:rPr>
                                <w:rFonts w:ascii="Calibri" w:hAnsi="Calibri" w:cs="Calibri"/>
                                <w:b/>
                                <w:lang w:val="en-GB"/>
                              </w:rPr>
                              <w:t>Mahgoub Omar</w:t>
                            </w:r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 xml:space="preserve">, </w:t>
                            </w:r>
                            <w:proofErr w:type="spellStart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>Kerolos</w:t>
                            </w:r>
                            <w:proofErr w:type="spellEnd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 xml:space="preserve"> Soliman, Ibrahim </w:t>
                            </w:r>
                            <w:proofErr w:type="spellStart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>Alhouti</w:t>
                            </w:r>
                            <w:proofErr w:type="spellEnd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 xml:space="preserve">, M </w:t>
                            </w:r>
                            <w:proofErr w:type="spellStart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>AlShabi</w:t>
                            </w:r>
                            <w:proofErr w:type="spellEnd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 xml:space="preserve">, and Mamdouh EL Haj, Hybrid drone: gasoline engines and electric motors, SPIE </w:t>
                            </w:r>
                            <w:proofErr w:type="spellStart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>Defense</w:t>
                            </w:r>
                            <w:proofErr w:type="spellEnd"/>
                            <w:r w:rsidRPr="00A22A89">
                              <w:rPr>
                                <w:rFonts w:ascii="Calibri" w:hAnsi="Calibri" w:cs="Calibri"/>
                                <w:bCs/>
                                <w:lang w:val="en-GB"/>
                              </w:rPr>
                              <w:t xml:space="preserve"> + Commercial Sensing (SI20), 11425-40, Unmanned Systems Technology XXII, 2020, USA</w:t>
                            </w:r>
                          </w:p>
                          <w:sdt>
                            <w:sdtPr>
                              <w:rPr>
                                <w:rFonts w:ascii="Calibri" w:hAnsi="Calibri" w:cs="Calibri"/>
                                <w:color w:val="0072C7"/>
                              </w:rPr>
                              <w:id w:val="1496839614"/>
                              <w:placeholder>
                                <w:docPart w:val="03D368FB9D9D48179FCBB52FEF1C4A66"/>
                              </w:placeholder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14:paraId="424BDC0E" w14:textId="77777777" w:rsidR="00A22A89" w:rsidRPr="00E572D6" w:rsidRDefault="00A22A89" w:rsidP="00A22A89">
                                <w:pPr>
                                  <w:pStyle w:val="Heading2"/>
                                  <w:rPr>
                                    <w:rFonts w:ascii="Calibri" w:hAnsi="Calibri" w:cs="Calibri"/>
                                    <w:color w:val="0072C7"/>
                                  </w:rPr>
                                </w:pPr>
                                <w:r w:rsidRPr="00AC6C7E">
                                  <w:t>References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Fonts w:ascii="Calibri" w:hAnsi="Calibri" w:cs="Calibri"/>
                              </w:rPr>
                              <w:id w:val="-697082421"/>
                              <w:placeholder>
                                <w:docPart w:val="959C4A4505E84E2B8ACDBEA73A067D9B"/>
                              </w:placeholder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14:paraId="7345D675" w14:textId="77777777" w:rsidR="00A22A89" w:rsidRDefault="00A22A89" w:rsidP="00A22A89">
                                <w:r w:rsidRPr="00740017">
                                  <w:rPr>
                                    <w:rFonts w:ascii="Calibri" w:hAnsi="Calibri" w:cs="Calibri"/>
                                  </w:rPr>
                                  <w:t>[Available upon request.]</w:t>
                                </w:r>
                              </w:p>
                            </w:sdtContent>
                          </w:sdt>
                          <w:p w14:paraId="15BC6FD8" w14:textId="77777777" w:rsidR="00A22A89" w:rsidRDefault="00A22A89" w:rsidP="00A22A89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A51CC1">
              <w:t>Mahgoub Omer</w:t>
            </w:r>
          </w:p>
        </w:tc>
      </w:tr>
      <w:tr w:rsidR="003D1B71" w14:paraId="0DF5B0BA" w14:textId="77777777" w:rsidTr="003E3363">
        <w:trPr>
          <w:trHeight w:val="1589"/>
        </w:trPr>
        <w:tc>
          <w:tcPr>
            <w:tcW w:w="3555" w:type="dxa"/>
            <w:gridSpan w:val="3"/>
            <w:vMerge/>
            <w:tcBorders>
              <w:bottom w:val="nil"/>
            </w:tcBorders>
          </w:tcPr>
          <w:p w14:paraId="78412407" w14:textId="77777777" w:rsidR="003D1B71" w:rsidRDefault="003D1B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30" w:type="dxa"/>
            <w:vMerge/>
            <w:tcBorders>
              <w:bottom w:val="nil"/>
            </w:tcBorders>
          </w:tcPr>
          <w:p w14:paraId="7610114F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p w14:paraId="1BD90098" w14:textId="6A1A11D8" w:rsidR="003D1B71" w:rsidRPr="00C04754" w:rsidRDefault="003D1B71" w:rsidP="00C04754">
            <w:pPr>
              <w:pStyle w:val="Heading2"/>
              <w:rPr>
                <w:rFonts w:ascii="Calibri" w:hAnsi="Calibri" w:cs="Calibri"/>
                <w:color w:val="0072C7"/>
              </w:rPr>
            </w:pPr>
          </w:p>
          <w:p w14:paraId="4CB319E8" w14:textId="128A8D54" w:rsidR="003D1B71" w:rsidRPr="00A22A89" w:rsidRDefault="003D1B71" w:rsidP="00A22A89">
            <w:pPr>
              <w:pStyle w:val="Heading2"/>
              <w:rPr>
                <w:rFonts w:ascii="Calibri" w:hAnsi="Calibri" w:cs="Calibri"/>
                <w:color w:val="0072C7"/>
              </w:rPr>
            </w:pPr>
          </w:p>
        </w:tc>
      </w:tr>
      <w:tr w:rsidR="003D1B71" w14:paraId="4AA72FB3" w14:textId="77777777" w:rsidTr="003E3363">
        <w:trPr>
          <w:trHeight w:val="1164"/>
        </w:trPr>
        <w:tc>
          <w:tcPr>
            <w:tcW w:w="720" w:type="dxa"/>
          </w:tcPr>
          <w:p w14:paraId="25898213" w14:textId="3EDFC5F4" w:rsidR="003D1B71" w:rsidRPr="0056708E" w:rsidRDefault="003D1B71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2835" w:type="dxa"/>
            <w:gridSpan w:val="2"/>
          </w:tcPr>
          <w:p w14:paraId="274FD6B7" w14:textId="685C9A38" w:rsidR="003D1B71" w:rsidRPr="0056708E" w:rsidRDefault="009A16A4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  <w:r w:rsidRPr="009A16A4">
              <w:rPr>
                <w:rFonts w:ascii="Calibri" w:hAnsi="Calibri" w:cs="Calibri"/>
                <w:noProof/>
                <w:color w:val="666666"/>
              </w:rPr>
              <mc:AlternateContent>
                <mc:Choice Requires="wps">
                  <w:drawing>
                    <wp:anchor distT="45720" distB="45720" distL="114300" distR="114300" simplePos="0" relativeHeight="251678720" behindDoc="1" locked="0" layoutInCell="1" allowOverlap="1" wp14:anchorId="2B104D7D" wp14:editId="22C5DFA6">
                      <wp:simplePos x="0" y="0"/>
                      <wp:positionH relativeFrom="column">
                        <wp:posOffset>-174553</wp:posOffset>
                      </wp:positionH>
                      <wp:positionV relativeFrom="page">
                        <wp:posOffset>136285</wp:posOffset>
                      </wp:positionV>
                      <wp:extent cx="1667162" cy="1595887"/>
                      <wp:effectExtent l="0" t="0" r="0" b="4445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67162" cy="159588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E68656" w14:textId="4799627F" w:rsidR="009A16A4" w:rsidRDefault="009A16A4" w:rsidP="009A16A4">
                                  <w:pPr>
                                    <w:pStyle w:val="Heading2"/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72C7"/>
                                    </w:rPr>
                                    <w:t>Personal Information</w:t>
                                  </w:r>
                                </w:p>
                                <w:p w14:paraId="6264735B" w14:textId="45731E7E" w:rsidR="009A16A4" w:rsidRDefault="009A16A4" w:rsidP="009A16A4">
                                  <w:pPr>
                                    <w:spacing w:line="360" w:lineRule="auto"/>
                                  </w:pPr>
                                  <w:r>
                                    <w:t>DOB: 10/02/1999</w:t>
                                  </w:r>
                                </w:p>
                                <w:p w14:paraId="6C65AC06" w14:textId="30E5E446" w:rsidR="009A16A4" w:rsidRDefault="009A16A4" w:rsidP="009A16A4">
                                  <w:pPr>
                                    <w:spacing w:line="360" w:lineRule="auto"/>
                                  </w:pPr>
                                  <w:r>
                                    <w:t>Nationality: Sudanese</w:t>
                                  </w:r>
                                </w:p>
                                <w:p w14:paraId="7E730E58" w14:textId="6FE02E90" w:rsidR="009A16A4" w:rsidRDefault="009A16A4" w:rsidP="009A16A4">
                                  <w:pPr>
                                    <w:spacing w:line="360" w:lineRule="auto"/>
                                  </w:pPr>
                                  <w:r>
                                    <w:t>Driver’s license (UAE)</w:t>
                                  </w:r>
                                </w:p>
                                <w:p w14:paraId="066737A3" w14:textId="4DABDE8C" w:rsidR="009A16A4" w:rsidRPr="009A16A4" w:rsidRDefault="009A16A4" w:rsidP="009A16A4">
                                  <w:pPr>
                                    <w:spacing w:line="360" w:lineRule="auto"/>
                                  </w:pPr>
                                  <w:r>
                                    <w:t>Residence Visa (UAE)</w:t>
                                  </w:r>
                                </w:p>
                                <w:p w14:paraId="1E9D87B7" w14:textId="2DCF0737" w:rsidR="009A16A4" w:rsidRPr="009A16A4" w:rsidRDefault="009A16A4" w:rsidP="009A16A4">
                                  <w:pPr>
                                    <w:ind w:left="142"/>
                                    <w:rPr>
                                      <w:lang w:val="en-GB" w:bidi="ar-AE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104D7D" id="_x0000_s1033" type="#_x0000_t202" style="position:absolute;margin-left:-13.75pt;margin-top:10.75pt;width:131.25pt;height:125.65pt;z-index:-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" filled="f" stroked="f">
                      <v:textbox>
                        <w:txbxContent>
                          <w:p w14:paraId="45E68656" w14:textId="4799627F" w:rsidR="009A16A4" w:rsidRDefault="009A16A4" w:rsidP="009A16A4">
                            <w:pPr>
                              <w:pStyle w:val="Heading2"/>
                              <w:rPr>
                                <w:rFonts w:ascii="Calibri" w:hAnsi="Calibri" w:cs="Calibri"/>
                                <w:color w:val="0072C7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72C7"/>
                              </w:rPr>
                              <w:t>P</w:t>
                            </w:r>
                            <w:r>
                              <w:rPr>
                                <w:rFonts w:ascii="Calibri" w:hAnsi="Calibri" w:cs="Calibri"/>
                                <w:color w:val="0072C7"/>
                              </w:rPr>
                              <w:t>ersonal Information</w:t>
                            </w:r>
                          </w:p>
                          <w:p w14:paraId="6264735B" w14:textId="45731E7E" w:rsidR="009A16A4" w:rsidRDefault="009A16A4" w:rsidP="009A16A4">
                            <w:pPr>
                              <w:spacing w:line="360" w:lineRule="auto"/>
                            </w:pPr>
                            <w:r>
                              <w:t>DOB: 10/02/1999</w:t>
                            </w:r>
                          </w:p>
                          <w:p w14:paraId="6C65AC06" w14:textId="30E5E446" w:rsidR="009A16A4" w:rsidRDefault="009A16A4" w:rsidP="009A16A4">
                            <w:pPr>
                              <w:spacing w:line="360" w:lineRule="auto"/>
                            </w:pPr>
                            <w:r>
                              <w:t>Nationality: Sudanese</w:t>
                            </w:r>
                          </w:p>
                          <w:p w14:paraId="7E730E58" w14:textId="6FE02E90" w:rsidR="009A16A4" w:rsidRDefault="009A16A4" w:rsidP="009A16A4">
                            <w:pPr>
                              <w:spacing w:line="360" w:lineRule="auto"/>
                            </w:pPr>
                            <w:r>
                              <w:t>Driver’s license (UAE)</w:t>
                            </w:r>
                          </w:p>
                          <w:p w14:paraId="066737A3" w14:textId="4DABDE8C" w:rsidR="009A16A4" w:rsidRPr="009A16A4" w:rsidRDefault="009A16A4" w:rsidP="009A16A4">
                            <w:pPr>
                              <w:spacing w:line="360" w:lineRule="auto"/>
                            </w:pPr>
                            <w:r>
                              <w:t>Residence Visa (UAE)</w:t>
                            </w:r>
                          </w:p>
                          <w:p w14:paraId="1E9D87B7" w14:textId="2DCF0737" w:rsidR="009A16A4" w:rsidRPr="009A16A4" w:rsidRDefault="009A16A4" w:rsidP="009A16A4">
                            <w:pPr>
                              <w:ind w:left="142"/>
                              <w:rPr>
                                <w:lang w:val="en-GB" w:bidi="ar-AE"/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530" w:type="dxa"/>
            <w:vMerge/>
          </w:tcPr>
          <w:p w14:paraId="3CECECB8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8421832" w14:textId="77777777" w:rsidR="003D1B71" w:rsidRPr="00590471" w:rsidRDefault="003D1B71" w:rsidP="00222466"/>
        </w:tc>
      </w:tr>
      <w:tr w:rsidR="003D1B71" w14:paraId="298E4135" w14:textId="77777777" w:rsidTr="003E3363">
        <w:trPr>
          <w:trHeight w:val="543"/>
        </w:trPr>
        <w:tc>
          <w:tcPr>
            <w:tcW w:w="720" w:type="dxa"/>
          </w:tcPr>
          <w:p w14:paraId="0ADDB155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75E8D268" w14:textId="0CE293DC" w:rsidR="003D1B71" w:rsidRPr="00376291" w:rsidRDefault="003D1B71" w:rsidP="006D79A8">
            <w:pPr>
              <w:pStyle w:val="Information"/>
              <w:jc w:val="center"/>
              <w:rPr>
                <w:rStyle w:val="Strong"/>
                <w:rFonts w:ascii="Calibri" w:hAnsi="Calibri" w:cs="Calibri"/>
                <w:b w:val="0"/>
                <w:bCs w:val="0"/>
                <w:color w:val="666666"/>
              </w:rPr>
            </w:pPr>
          </w:p>
        </w:tc>
        <w:tc>
          <w:tcPr>
            <w:tcW w:w="2205" w:type="dxa"/>
            <w:vAlign w:val="center"/>
          </w:tcPr>
          <w:p w14:paraId="568CA3AC" w14:textId="765177BE" w:rsidR="003D1B71" w:rsidRPr="00380FD1" w:rsidRDefault="003D1B71" w:rsidP="00A51CC1">
            <w:pPr>
              <w:pStyle w:val="Information"/>
            </w:pPr>
          </w:p>
        </w:tc>
        <w:tc>
          <w:tcPr>
            <w:tcW w:w="530" w:type="dxa"/>
            <w:vMerge/>
          </w:tcPr>
          <w:p w14:paraId="6C6FEF4C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1D3C3371" w14:textId="77777777" w:rsidR="003D1B71" w:rsidRDefault="003D1B71" w:rsidP="005801E5">
            <w:pPr>
              <w:pStyle w:val="Heading1"/>
            </w:pPr>
          </w:p>
        </w:tc>
      </w:tr>
      <w:tr w:rsidR="003D1B71" w14:paraId="1B74216C" w14:textId="77777777" w:rsidTr="003E3363">
        <w:trPr>
          <w:trHeight w:val="183"/>
        </w:trPr>
        <w:tc>
          <w:tcPr>
            <w:tcW w:w="720" w:type="dxa"/>
          </w:tcPr>
          <w:p w14:paraId="516848D9" w14:textId="77777777" w:rsidR="003D1B71" w:rsidRPr="00376291" w:rsidRDefault="003D1B71" w:rsidP="00222466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28BF8852" w14:textId="580398D2" w:rsidR="003D1B71" w:rsidRPr="00376291" w:rsidRDefault="003D1B71" w:rsidP="00222466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530" w:type="dxa"/>
            <w:vMerge/>
          </w:tcPr>
          <w:p w14:paraId="56DD834F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0B035F85" w14:textId="77777777" w:rsidR="003D1B71" w:rsidRDefault="003D1B71" w:rsidP="005801E5">
            <w:pPr>
              <w:pStyle w:val="Heading1"/>
            </w:pPr>
          </w:p>
        </w:tc>
      </w:tr>
      <w:tr w:rsidR="003D1B71" w14:paraId="76E0C91E" w14:textId="77777777" w:rsidTr="003E3363">
        <w:trPr>
          <w:trHeight w:val="624"/>
        </w:trPr>
        <w:tc>
          <w:tcPr>
            <w:tcW w:w="720" w:type="dxa"/>
          </w:tcPr>
          <w:p w14:paraId="5132F73D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2B43B22F" w14:textId="60D455BE"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205" w:type="dxa"/>
            <w:vAlign w:val="center"/>
          </w:tcPr>
          <w:p w14:paraId="5F177270" w14:textId="68F70650" w:rsidR="003D1B71" w:rsidRPr="00380FD1" w:rsidRDefault="003D1B71" w:rsidP="003E3363">
            <w:pPr>
              <w:pStyle w:val="Information"/>
            </w:pPr>
          </w:p>
        </w:tc>
        <w:tc>
          <w:tcPr>
            <w:tcW w:w="530" w:type="dxa"/>
            <w:vMerge/>
          </w:tcPr>
          <w:p w14:paraId="218E29D3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5E75625" w14:textId="77777777" w:rsidR="003D1B71" w:rsidRDefault="003D1B71" w:rsidP="005801E5">
            <w:pPr>
              <w:pStyle w:val="Heading1"/>
            </w:pPr>
          </w:p>
        </w:tc>
      </w:tr>
      <w:tr w:rsidR="003D1B71" w14:paraId="7B324A9D" w14:textId="77777777" w:rsidTr="003E3363">
        <w:trPr>
          <w:trHeight w:val="183"/>
        </w:trPr>
        <w:tc>
          <w:tcPr>
            <w:tcW w:w="720" w:type="dxa"/>
          </w:tcPr>
          <w:p w14:paraId="28907185" w14:textId="77777777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85FCB44" w14:textId="749870D0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530" w:type="dxa"/>
            <w:vMerge/>
          </w:tcPr>
          <w:p w14:paraId="1E05C247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5DFAD7B6" w14:textId="77777777" w:rsidR="003D1B71" w:rsidRDefault="003D1B71" w:rsidP="005801E5">
            <w:pPr>
              <w:pStyle w:val="Heading1"/>
            </w:pPr>
          </w:p>
        </w:tc>
      </w:tr>
      <w:tr w:rsidR="003D1B71" w14:paraId="4009659B" w14:textId="77777777" w:rsidTr="003E3363">
        <w:trPr>
          <w:trHeight w:val="633"/>
        </w:trPr>
        <w:tc>
          <w:tcPr>
            <w:tcW w:w="720" w:type="dxa"/>
          </w:tcPr>
          <w:p w14:paraId="53655FA5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73132B75" w14:textId="43BDA0AD"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205" w:type="dxa"/>
            <w:vAlign w:val="center"/>
          </w:tcPr>
          <w:p w14:paraId="417724A2" w14:textId="49FD8B32" w:rsidR="003D1B71" w:rsidRPr="00380FD1" w:rsidRDefault="003D1B71" w:rsidP="00A51CC1">
            <w:pPr>
              <w:pStyle w:val="Information"/>
            </w:pPr>
          </w:p>
        </w:tc>
        <w:tc>
          <w:tcPr>
            <w:tcW w:w="530" w:type="dxa"/>
            <w:vMerge/>
          </w:tcPr>
          <w:p w14:paraId="12C541E2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347D2536" w14:textId="77777777" w:rsidR="003D1B71" w:rsidRDefault="003D1B71" w:rsidP="005801E5">
            <w:pPr>
              <w:pStyle w:val="Heading1"/>
            </w:pPr>
          </w:p>
        </w:tc>
      </w:tr>
      <w:tr w:rsidR="003D1B71" w14:paraId="0BA70165" w14:textId="77777777" w:rsidTr="003E3363">
        <w:trPr>
          <w:trHeight w:val="174"/>
        </w:trPr>
        <w:tc>
          <w:tcPr>
            <w:tcW w:w="720" w:type="dxa"/>
          </w:tcPr>
          <w:p w14:paraId="438BAEBF" w14:textId="77777777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60BB9B25" w14:textId="77777777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530" w:type="dxa"/>
            <w:vMerge/>
          </w:tcPr>
          <w:p w14:paraId="183BB867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461E18B7" w14:textId="77777777" w:rsidR="003D1B71" w:rsidRDefault="003D1B71" w:rsidP="005801E5">
            <w:pPr>
              <w:pStyle w:val="Heading1"/>
            </w:pPr>
          </w:p>
        </w:tc>
      </w:tr>
      <w:tr w:rsidR="003D1B71" w14:paraId="2CB14496" w14:textId="77777777" w:rsidTr="003E3363">
        <w:trPr>
          <w:trHeight w:val="633"/>
        </w:trPr>
        <w:tc>
          <w:tcPr>
            <w:tcW w:w="720" w:type="dxa"/>
          </w:tcPr>
          <w:p w14:paraId="20ED3C29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4829BAC6" w14:textId="0E041D05"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205" w:type="dxa"/>
            <w:vAlign w:val="center"/>
          </w:tcPr>
          <w:p w14:paraId="03EF1B85" w14:textId="550A7A56" w:rsidR="003D1B71" w:rsidRPr="00380FD1" w:rsidRDefault="003D1B71" w:rsidP="00380FD1">
            <w:pPr>
              <w:pStyle w:val="Information"/>
            </w:pPr>
          </w:p>
        </w:tc>
        <w:tc>
          <w:tcPr>
            <w:tcW w:w="530" w:type="dxa"/>
            <w:vMerge/>
          </w:tcPr>
          <w:p w14:paraId="06FF6BC7" w14:textId="77777777" w:rsidR="003D1B71" w:rsidRDefault="003D1B71" w:rsidP="00A14C79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0FD65616" w14:textId="77777777" w:rsidR="003D1B71" w:rsidRDefault="003D1B71" w:rsidP="005801E5">
            <w:pPr>
              <w:pStyle w:val="Heading1"/>
            </w:pPr>
          </w:p>
        </w:tc>
      </w:tr>
    </w:tbl>
    <w:p w14:paraId="471ED7A3" w14:textId="77777777" w:rsidR="007F5B63" w:rsidRPr="00CE1E3D" w:rsidRDefault="007F5B63" w:rsidP="003E3363">
      <w:pPr>
        <w:pStyle w:val="BodyText"/>
      </w:pPr>
    </w:p>
    <w:sectPr w:rsidR="007F5B63" w:rsidRPr="00CE1E3D" w:rsidSect="003D1B71">
      <w:headerReference w:type="default" r:id="rId19"/>
      <w:type w:val="continuous"/>
      <w:pgSz w:w="12240" w:h="15840" w:code="1"/>
      <w:pgMar w:top="2304" w:right="1138" w:bottom="1138" w:left="1138" w:header="720" w:footer="187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A5A0AB" w14:textId="77777777" w:rsidR="00654036" w:rsidRDefault="00654036" w:rsidP="00590471">
      <w:r>
        <w:separator/>
      </w:r>
    </w:p>
  </w:endnote>
  <w:endnote w:type="continuationSeparator" w:id="0">
    <w:p w14:paraId="087A6D7C" w14:textId="77777777" w:rsidR="00654036" w:rsidRDefault="00654036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A0E23B" w14:textId="77777777" w:rsidR="00654036" w:rsidRDefault="00654036" w:rsidP="00590471">
      <w:r>
        <w:separator/>
      </w:r>
    </w:p>
  </w:footnote>
  <w:footnote w:type="continuationSeparator" w:id="0">
    <w:p w14:paraId="2C92CED3" w14:textId="77777777" w:rsidR="00654036" w:rsidRDefault="00654036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B7405" w14:textId="77777777" w:rsidR="00590471" w:rsidRDefault="00310F17" w:rsidP="00060042">
    <w:pPr>
      <w:pStyle w:val="BodyText"/>
    </w:pPr>
    <w:r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545F0026" wp14:editId="5B958DD1">
              <wp:simplePos x="0" y="0"/>
              <wp:positionH relativeFrom="column">
                <wp:posOffset>-1611630</wp:posOffset>
              </wp:positionH>
              <wp:positionV relativeFrom="paragraph">
                <wp:posOffset>-457200</wp:posOffset>
              </wp:positionV>
              <wp:extent cx="8686478" cy="10547991"/>
              <wp:effectExtent l="0" t="0" r="635" b="571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6478" cy="10547991"/>
                        <a:chOff x="0" y="-228600"/>
                        <a:chExt cx="8686478" cy="10547991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2" name="Freeform: Shape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reeform: Shape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angle 4"/>
                      <wps:cNvSpPr/>
                      <wps:spPr>
                        <a:xfrm>
                          <a:off x="914078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oup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reeform: Shape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reeform: Shape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reeform: Shape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reeform: Shape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reeform: Shape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reeform: Shape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A90BC2B" id="Group 26" o:spid="_x0000_s1026" alt="&quot;&quot;" style="position:absolute;margin-left:-126.9pt;margin-top:-36pt;width:683.95pt;height:830.55pt;z-index:251657216" coordorigin=",-2286" coordsize="86864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X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zu14XZYe6YIxDU3hcBlZ1d3G3V3DK&#10;6uwI5RAQxSK5wg6lY1yu2szxgld+dw3z4LuBREb/Cepe9qdDSqZKEIVQ2xA4f1AMuu8Jzp7RRY5Z&#10;ZrrXYpeHhNcqYNah9F+GOT9LfLe763FU1IT4B56HhWrh7L5h/IMAPsL8LNenRoC3fqudxNhNY/uD&#10;orHtm64sysZJZK/8/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L+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k/JhMA2VcvroPovxIgDftdkMFEG78heQDhmCtk5/ps1ITiK+1jIrtvQBK6TQEixG2fJVCKKjQw&#10;x5HZHqKF5EkkZ+qN/QEFOkW23rQOouCWBODYScmohtl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n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">
              <v:group id="Group 14" o:spid="_x0000_s1027" style="position:absolute;top:1981;width:40640;height:38195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Freeform: Shape 10" o:spid="_x0000_s1028" style="position:absolute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8" o:spid="_x0000_s1029" style="position:absolute;left:2909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angle 4" o:spid="_x0000_s1030" style="position:absolute;left:9140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" fillcolor="#2c567a [3204]" stroked="f"/>
              <v:group id="Group 12" o:spid="_x0000_s1031" style="position:absolute;left:27203;top:7696;width:59464;height:95497" coordorigin="-26637,-52836" coordsize="48666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Freeform: Shape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6" style="position:absolute;left:-26637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060042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 w15:restartNumberingAfterBreak="0">
    <w:nsid w:val="01DA27DC"/>
    <w:multiLevelType w:val="hybridMultilevel"/>
    <w:tmpl w:val="06BA6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displayBackgroundShap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C1"/>
    <w:rsid w:val="00060042"/>
    <w:rsid w:val="0008685D"/>
    <w:rsid w:val="00090860"/>
    <w:rsid w:val="00112FD7"/>
    <w:rsid w:val="00150ABD"/>
    <w:rsid w:val="001946FC"/>
    <w:rsid w:val="00207C44"/>
    <w:rsid w:val="00222466"/>
    <w:rsid w:val="0024753C"/>
    <w:rsid w:val="00276026"/>
    <w:rsid w:val="002B4549"/>
    <w:rsid w:val="00310F17"/>
    <w:rsid w:val="00322A46"/>
    <w:rsid w:val="003326CB"/>
    <w:rsid w:val="00353B60"/>
    <w:rsid w:val="00371B5B"/>
    <w:rsid w:val="00376291"/>
    <w:rsid w:val="00380FD1"/>
    <w:rsid w:val="00383D02"/>
    <w:rsid w:val="00385DE7"/>
    <w:rsid w:val="003D1B71"/>
    <w:rsid w:val="003E3363"/>
    <w:rsid w:val="004E158A"/>
    <w:rsid w:val="00565C77"/>
    <w:rsid w:val="0056708E"/>
    <w:rsid w:val="005801E5"/>
    <w:rsid w:val="00590471"/>
    <w:rsid w:val="005D01FA"/>
    <w:rsid w:val="00653E17"/>
    <w:rsid w:val="00654036"/>
    <w:rsid w:val="006A08E8"/>
    <w:rsid w:val="006D79A8"/>
    <w:rsid w:val="0072353B"/>
    <w:rsid w:val="007575B6"/>
    <w:rsid w:val="007B3C81"/>
    <w:rsid w:val="007D67CA"/>
    <w:rsid w:val="007E668F"/>
    <w:rsid w:val="007F5B63"/>
    <w:rsid w:val="00803A0A"/>
    <w:rsid w:val="00846CB9"/>
    <w:rsid w:val="008566AA"/>
    <w:rsid w:val="008A1E6E"/>
    <w:rsid w:val="008C024F"/>
    <w:rsid w:val="008C2CFC"/>
    <w:rsid w:val="00912DC8"/>
    <w:rsid w:val="009475DC"/>
    <w:rsid w:val="00967B93"/>
    <w:rsid w:val="009A16A4"/>
    <w:rsid w:val="009D090F"/>
    <w:rsid w:val="00A22A89"/>
    <w:rsid w:val="00A31464"/>
    <w:rsid w:val="00A31B16"/>
    <w:rsid w:val="00A33613"/>
    <w:rsid w:val="00A47A8D"/>
    <w:rsid w:val="00A51CC1"/>
    <w:rsid w:val="00AC6C7E"/>
    <w:rsid w:val="00B21FDA"/>
    <w:rsid w:val="00B4158A"/>
    <w:rsid w:val="00B6466C"/>
    <w:rsid w:val="00BB1B5D"/>
    <w:rsid w:val="00BC22C7"/>
    <w:rsid w:val="00BD195A"/>
    <w:rsid w:val="00C04754"/>
    <w:rsid w:val="00C07240"/>
    <w:rsid w:val="00C14078"/>
    <w:rsid w:val="00C62D90"/>
    <w:rsid w:val="00CE1E3D"/>
    <w:rsid w:val="00D053FA"/>
    <w:rsid w:val="00DC3F0A"/>
    <w:rsid w:val="00E26AED"/>
    <w:rsid w:val="00E73AB8"/>
    <w:rsid w:val="00E90A60"/>
    <w:rsid w:val="00EA1CBC"/>
    <w:rsid w:val="00ED47F7"/>
    <w:rsid w:val="00EE7E09"/>
    <w:rsid w:val="00F0223C"/>
    <w:rsid w:val="00F3235D"/>
    <w:rsid w:val="00F32393"/>
    <w:rsid w:val="00F8365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16FD0B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380FD1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  <w:style w:type="paragraph" w:customStyle="1" w:styleId="SchoolName">
    <w:name w:val="School Name"/>
    <w:basedOn w:val="Normal"/>
    <w:uiPriority w:val="1"/>
    <w:rsid w:val="00353B60"/>
    <w:rPr>
      <w:rFonts w:cs="Calibri"/>
      <w:b/>
    </w:rPr>
  </w:style>
  <w:style w:type="character" w:styleId="Hyperlink">
    <w:name w:val="Hyperlink"/>
    <w:basedOn w:val="DefaultParagraphFont"/>
    <w:uiPriority w:val="99"/>
    <w:unhideWhenUsed/>
    <w:rsid w:val="00A51C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A51C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image" Target="media/image6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ahjoub-99@hotmail.com" TargetMode="Externa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yperlink" Target="mailto:mahjoub-99@hotmail.com" TargetMode="External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hjo\AppData\Roaming\Microsoft\Templates\Blue%20spheres%20resume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spheres resume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2020-09-27T10:49:00Z</dcterms:created>
  <dcterms:modified xsi:type="dcterms:W3CDTF">2020-11-22T11:34:00Z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