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F650C" w:rsidRPr="00D11D4A" w:rsidRDefault="002B7F55" w:rsidP="00B40E8A">
      <w:pPr>
        <w:pStyle w:val="ContactInfo"/>
        <w:ind w:left="720"/>
        <w:jc w:val="left"/>
        <w:rPr>
          <w:b/>
          <w:bCs/>
          <w:i/>
          <w:iCs/>
          <w:color w:val="4472C4" w:themeColor="accent5"/>
          <w:sz w:val="144"/>
          <w:szCs w:val="144"/>
        </w:rPr>
      </w:pPr>
      <w:r w:rsidRPr="007D7947">
        <w:rPr>
          <w:i/>
          <w:iCs/>
          <w:noProof/>
          <w:color w:val="5B9BD5" w:themeColor="accent1"/>
          <w:sz w:val="28"/>
          <w:szCs w:val="28"/>
          <w:lang w:eastAsia="en-US"/>
        </w:rPr>
        <w:drawing>
          <wp:anchor distT="0" distB="0" distL="114300" distR="114300" simplePos="0" relativeHeight="251659264" behindDoc="0" locked="0" layoutInCell="1" allowOverlap="1" wp14:anchorId="0E8CD21B" wp14:editId="4B650A7C">
            <wp:simplePos x="0" y="0"/>
            <wp:positionH relativeFrom="column">
              <wp:posOffset>5337175</wp:posOffset>
            </wp:positionH>
            <wp:positionV relativeFrom="paragraph">
              <wp:posOffset>0</wp:posOffset>
            </wp:positionV>
            <wp:extent cx="1174115" cy="1518920"/>
            <wp:effectExtent l="0" t="0" r="6985" b="508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4115" cy="151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48F" w:rsidRPr="007D7947">
        <w:rPr>
          <w:b/>
          <w:bCs/>
          <w:i/>
          <w:iCs/>
          <w:color w:val="4472C4" w:themeColor="accent5"/>
          <w:sz w:val="28"/>
          <w:szCs w:val="28"/>
        </w:rPr>
        <w:t xml:space="preserve"> </w:t>
      </w:r>
      <w:r w:rsidR="0079648F" w:rsidRPr="00D11D4A">
        <w:rPr>
          <w:b/>
          <w:bCs/>
          <w:i/>
          <w:iCs/>
          <w:color w:val="4472C4" w:themeColor="accent5"/>
          <w:sz w:val="144"/>
          <w:szCs w:val="144"/>
        </w:rPr>
        <w:t>CV</w:t>
      </w:r>
    </w:p>
    <w:p w:rsidR="002C5FC9" w:rsidRPr="007D7947" w:rsidRDefault="002C5FC9" w:rsidP="00E91C7F">
      <w:pPr>
        <w:pStyle w:val="ContactInfo"/>
        <w:jc w:val="left"/>
        <w:rPr>
          <w:color w:val="000000" w:themeColor="text1"/>
          <w:sz w:val="28"/>
          <w:szCs w:val="28"/>
        </w:rPr>
      </w:pPr>
    </w:p>
    <w:p w:rsidR="00263865" w:rsidRPr="007D7947" w:rsidRDefault="00CC0289" w:rsidP="00B040A1">
      <w:pPr>
        <w:pStyle w:val="ContactInfo"/>
        <w:jc w:val="left"/>
        <w:rPr>
          <w:b/>
          <w:bCs/>
          <w:sz w:val="28"/>
          <w:szCs w:val="28"/>
        </w:rPr>
      </w:pPr>
      <w:r w:rsidRPr="007D7947">
        <w:rPr>
          <w:b/>
          <w:bCs/>
          <w:color w:val="4472C4" w:themeColor="accent5"/>
          <w:sz w:val="28"/>
          <w:szCs w:val="28"/>
        </w:rPr>
        <w:t>MERCY ESE WILLIAMS</w:t>
      </w:r>
      <w:r w:rsidRPr="007D7947">
        <w:rPr>
          <w:b/>
          <w:bCs/>
          <w:sz w:val="28"/>
          <w:szCs w:val="28"/>
        </w:rPr>
        <w:t xml:space="preserve"> </w:t>
      </w:r>
    </w:p>
    <w:p w:rsidR="00CC0289" w:rsidRPr="007D7947" w:rsidRDefault="00FF162E" w:rsidP="00E91C7F">
      <w:pPr>
        <w:pStyle w:val="ContactInfo"/>
        <w:jc w:val="left"/>
        <w:rPr>
          <w:color w:val="000000" w:themeColor="text1"/>
          <w:sz w:val="28"/>
          <w:szCs w:val="28"/>
        </w:rPr>
      </w:pPr>
      <w:r w:rsidRPr="007D7947">
        <w:rPr>
          <w:color w:val="000000" w:themeColor="text1"/>
          <w:sz w:val="28"/>
          <w:szCs w:val="28"/>
        </w:rPr>
        <w:t xml:space="preserve">MOB </w:t>
      </w:r>
      <w:r w:rsidR="00DD6A4F" w:rsidRPr="007D7947">
        <w:rPr>
          <w:color w:val="000000" w:themeColor="text1"/>
          <w:sz w:val="28"/>
          <w:szCs w:val="28"/>
        </w:rPr>
        <w:t>+971524344134</w:t>
      </w:r>
    </w:p>
    <w:p w:rsidR="009D13C1" w:rsidRPr="007D7947" w:rsidRDefault="009D13C1" w:rsidP="00E91C7F">
      <w:pPr>
        <w:pStyle w:val="ContactInfo"/>
        <w:jc w:val="left"/>
        <w:rPr>
          <w:color w:val="000000" w:themeColor="text1"/>
          <w:sz w:val="28"/>
          <w:szCs w:val="28"/>
        </w:rPr>
      </w:pPr>
      <w:r w:rsidRPr="007D7947">
        <w:rPr>
          <w:color w:val="000000" w:themeColor="text1"/>
          <w:sz w:val="28"/>
          <w:szCs w:val="28"/>
        </w:rPr>
        <w:t xml:space="preserve">EMAIL: </w:t>
      </w:r>
      <w:hyperlink r:id="rId10" w:history="1">
        <w:r w:rsidR="00C70DE3" w:rsidRPr="007D7947">
          <w:rPr>
            <w:rStyle w:val="Hyperlink"/>
            <w:sz w:val="28"/>
            <w:szCs w:val="28"/>
          </w:rPr>
          <w:t>wondersmerg@yahoo.com</w:t>
        </w:r>
      </w:hyperlink>
      <w:r w:rsidR="00C70DE3" w:rsidRPr="007D7947">
        <w:rPr>
          <w:color w:val="000000" w:themeColor="text1"/>
          <w:sz w:val="28"/>
          <w:szCs w:val="28"/>
        </w:rPr>
        <w:t xml:space="preserve"> </w:t>
      </w:r>
    </w:p>
    <w:p w:rsidR="002C71BE" w:rsidRPr="007D7947" w:rsidRDefault="002C71BE" w:rsidP="00E91C7F">
      <w:pPr>
        <w:pStyle w:val="ContactInfo"/>
        <w:jc w:val="left"/>
        <w:rPr>
          <w:color w:val="000000" w:themeColor="text1"/>
          <w:sz w:val="28"/>
          <w:szCs w:val="28"/>
        </w:rPr>
      </w:pPr>
    </w:p>
    <w:p w:rsidR="002C71BE" w:rsidRPr="007D7947" w:rsidRDefault="00810C14" w:rsidP="00E91C7F">
      <w:pPr>
        <w:pStyle w:val="ContactInfo"/>
        <w:jc w:val="left"/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 xml:space="preserve">CUSTOMERS SERVICE REPRESENTATIVE </w:t>
      </w:r>
    </w:p>
    <w:p w:rsidR="00CC514A" w:rsidRDefault="00FE295C" w:rsidP="00515761">
      <w:pPr>
        <w:pStyle w:val="ContactInfo"/>
        <w:jc w:val="left"/>
        <w:rPr>
          <w:b/>
          <w:bCs/>
          <w:color w:val="4472C4" w:themeColor="accent5"/>
          <w:sz w:val="24"/>
          <w:szCs w:val="24"/>
          <w:u w:val="single"/>
        </w:rPr>
      </w:pPr>
      <w:r w:rsidRPr="00CA6A67">
        <w:rPr>
          <w:b/>
          <w:bCs/>
          <w:color w:val="4472C4" w:themeColor="accent5"/>
          <w:sz w:val="24"/>
          <w:szCs w:val="24"/>
          <w:u w:val="single"/>
        </w:rPr>
        <w:t xml:space="preserve">Personal </w:t>
      </w:r>
      <w:r w:rsidR="00A65B11" w:rsidRPr="00CA6A67">
        <w:rPr>
          <w:b/>
          <w:bCs/>
          <w:color w:val="4472C4" w:themeColor="accent5"/>
          <w:sz w:val="24"/>
          <w:szCs w:val="24"/>
          <w:u w:val="single"/>
        </w:rPr>
        <w:t>Profiles</w:t>
      </w:r>
    </w:p>
    <w:p w:rsidR="00A94FB5" w:rsidRPr="00CA6A67" w:rsidRDefault="00A94FB5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>Name</w:t>
      </w:r>
      <w:r w:rsidR="0043033C" w:rsidRPr="00CA6A67">
        <w:rPr>
          <w:color w:val="000000" w:themeColor="text1"/>
          <w:sz w:val="24"/>
          <w:szCs w:val="24"/>
        </w:rPr>
        <w:t xml:space="preserve">: </w:t>
      </w:r>
      <w:r w:rsidR="00B77AD5" w:rsidRPr="00CA6A67">
        <w:rPr>
          <w:color w:val="000000" w:themeColor="text1"/>
          <w:sz w:val="24"/>
          <w:szCs w:val="24"/>
        </w:rPr>
        <w:t xml:space="preserve">         </w:t>
      </w:r>
      <w:r w:rsidR="005F716C" w:rsidRPr="00CA6A67">
        <w:rPr>
          <w:color w:val="000000" w:themeColor="text1"/>
          <w:sz w:val="24"/>
          <w:szCs w:val="24"/>
        </w:rPr>
        <w:t xml:space="preserve"> </w:t>
      </w:r>
      <w:r w:rsidR="00B77AD5" w:rsidRPr="00CA6A67">
        <w:rPr>
          <w:color w:val="000000" w:themeColor="text1"/>
          <w:sz w:val="24"/>
          <w:szCs w:val="24"/>
        </w:rPr>
        <w:t xml:space="preserve">  </w:t>
      </w:r>
      <w:r w:rsidR="005F716C" w:rsidRPr="00CA6A67">
        <w:rPr>
          <w:color w:val="000000" w:themeColor="text1"/>
          <w:sz w:val="24"/>
          <w:szCs w:val="24"/>
        </w:rPr>
        <w:t xml:space="preserve">  </w:t>
      </w:r>
      <w:r w:rsidR="0043033C" w:rsidRPr="00CA6A67">
        <w:rPr>
          <w:color w:val="000000" w:themeColor="text1"/>
          <w:sz w:val="24"/>
          <w:szCs w:val="24"/>
        </w:rPr>
        <w:t xml:space="preserve">Mercy </w:t>
      </w:r>
      <w:proofErr w:type="spellStart"/>
      <w:r w:rsidR="0043033C" w:rsidRPr="00CA6A67">
        <w:rPr>
          <w:color w:val="000000" w:themeColor="text1"/>
          <w:sz w:val="24"/>
          <w:szCs w:val="24"/>
        </w:rPr>
        <w:t>Ese</w:t>
      </w:r>
      <w:proofErr w:type="spellEnd"/>
      <w:r w:rsidR="0043033C" w:rsidRPr="00CA6A67">
        <w:rPr>
          <w:color w:val="000000" w:themeColor="text1"/>
          <w:sz w:val="24"/>
          <w:szCs w:val="24"/>
        </w:rPr>
        <w:t xml:space="preserve"> Williams </w:t>
      </w:r>
    </w:p>
    <w:p w:rsidR="0043033C" w:rsidRPr="00CA6A67" w:rsidRDefault="0043033C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>Date of Birth:</w:t>
      </w:r>
      <w:r w:rsidR="005F716C" w:rsidRPr="00CA6A67">
        <w:rPr>
          <w:color w:val="000000" w:themeColor="text1"/>
          <w:sz w:val="24"/>
          <w:szCs w:val="24"/>
        </w:rPr>
        <w:t xml:space="preserve">   </w:t>
      </w:r>
      <w:r w:rsidRPr="00CA6A67">
        <w:rPr>
          <w:color w:val="000000" w:themeColor="text1"/>
          <w:sz w:val="24"/>
          <w:szCs w:val="24"/>
        </w:rPr>
        <w:t xml:space="preserve"> 24</w:t>
      </w:r>
      <w:r w:rsidRPr="00CA6A67">
        <w:rPr>
          <w:color w:val="000000" w:themeColor="text1"/>
          <w:sz w:val="24"/>
          <w:szCs w:val="24"/>
          <w:vertAlign w:val="superscript"/>
        </w:rPr>
        <w:t>th</w:t>
      </w:r>
      <w:r w:rsidRPr="00CA6A67">
        <w:rPr>
          <w:color w:val="000000" w:themeColor="text1"/>
          <w:sz w:val="24"/>
          <w:szCs w:val="24"/>
        </w:rPr>
        <w:t xml:space="preserve"> Oct 1986</w:t>
      </w:r>
    </w:p>
    <w:p w:rsidR="00C35FED" w:rsidRPr="00CA6A67" w:rsidRDefault="00C35FED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 xml:space="preserve">Nationality: </w:t>
      </w:r>
      <w:r w:rsidR="00B77AD5" w:rsidRPr="00CA6A67">
        <w:rPr>
          <w:color w:val="000000" w:themeColor="text1"/>
          <w:sz w:val="24"/>
          <w:szCs w:val="24"/>
        </w:rPr>
        <w:t xml:space="preserve">  </w:t>
      </w:r>
      <w:r w:rsidR="005F716C" w:rsidRPr="00CA6A67">
        <w:rPr>
          <w:color w:val="000000" w:themeColor="text1"/>
          <w:sz w:val="24"/>
          <w:szCs w:val="24"/>
        </w:rPr>
        <w:t xml:space="preserve">   </w:t>
      </w:r>
      <w:r w:rsidR="00B77AD5" w:rsidRPr="00CA6A67">
        <w:rPr>
          <w:color w:val="000000" w:themeColor="text1"/>
          <w:sz w:val="24"/>
          <w:szCs w:val="24"/>
        </w:rPr>
        <w:t xml:space="preserve"> </w:t>
      </w:r>
      <w:r w:rsidR="005F716C" w:rsidRPr="00CA6A67">
        <w:rPr>
          <w:color w:val="000000" w:themeColor="text1"/>
          <w:sz w:val="24"/>
          <w:szCs w:val="24"/>
        </w:rPr>
        <w:t>Nigeria</w:t>
      </w:r>
    </w:p>
    <w:p w:rsidR="009144ED" w:rsidRPr="00CA6A67" w:rsidRDefault="009144ED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>Gender:            Female</w:t>
      </w:r>
    </w:p>
    <w:p w:rsidR="009144ED" w:rsidRPr="00CA6A67" w:rsidRDefault="009144ED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>Marital status:   Single</w:t>
      </w:r>
    </w:p>
    <w:p w:rsidR="009144ED" w:rsidRPr="00CA6A67" w:rsidRDefault="009144ED" w:rsidP="00515761">
      <w:pPr>
        <w:pStyle w:val="ContactInfo"/>
        <w:jc w:val="left"/>
        <w:rPr>
          <w:color w:val="000000" w:themeColor="text1"/>
          <w:sz w:val="24"/>
          <w:szCs w:val="24"/>
        </w:rPr>
      </w:pPr>
    </w:p>
    <w:p w:rsidR="00CC514A" w:rsidRPr="00CA6A67" w:rsidRDefault="00DF09F5" w:rsidP="00515761">
      <w:pPr>
        <w:pStyle w:val="ContactInfo"/>
        <w:jc w:val="left"/>
        <w:rPr>
          <w:b/>
          <w:bCs/>
          <w:color w:val="4472C4" w:themeColor="accent5"/>
          <w:sz w:val="24"/>
          <w:szCs w:val="24"/>
          <w:u w:val="single"/>
        </w:rPr>
      </w:pPr>
      <w:r w:rsidRPr="00CA6A67">
        <w:rPr>
          <w:b/>
          <w:bCs/>
          <w:color w:val="4472C4" w:themeColor="accent5"/>
          <w:sz w:val="24"/>
          <w:szCs w:val="24"/>
          <w:u w:val="single"/>
        </w:rPr>
        <w:t>Passport Details</w:t>
      </w:r>
    </w:p>
    <w:p w:rsidR="003544DD" w:rsidRPr="00CA6A67" w:rsidRDefault="00F754B2" w:rsidP="00515761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 xml:space="preserve">Passport No: </w:t>
      </w:r>
      <w:r w:rsidR="008D559B" w:rsidRPr="00CA6A67">
        <w:rPr>
          <w:color w:val="000000" w:themeColor="text1"/>
          <w:sz w:val="24"/>
          <w:szCs w:val="24"/>
        </w:rPr>
        <w:t xml:space="preserve"> </w:t>
      </w:r>
      <w:r w:rsidR="00D62030" w:rsidRPr="00CA6A67">
        <w:rPr>
          <w:rStyle w:val="Emphasis"/>
          <w:color w:val="595959" w:themeColor="text1" w:themeTint="A6"/>
          <w:sz w:val="24"/>
          <w:szCs w:val="24"/>
        </w:rPr>
        <w:t>A09996554</w:t>
      </w:r>
    </w:p>
    <w:p w:rsidR="002C71BE" w:rsidRPr="00CA6A67" w:rsidRDefault="001A1778" w:rsidP="00E91C7F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 xml:space="preserve">Issue Date: </w:t>
      </w:r>
      <w:r w:rsidR="008D559B" w:rsidRPr="00CA6A67">
        <w:rPr>
          <w:color w:val="000000" w:themeColor="text1"/>
          <w:sz w:val="24"/>
          <w:szCs w:val="24"/>
        </w:rPr>
        <w:t xml:space="preserve">   </w:t>
      </w:r>
      <w:r w:rsidR="004B5E5B" w:rsidRPr="00CA6A67">
        <w:rPr>
          <w:color w:val="000000" w:themeColor="text1"/>
          <w:sz w:val="24"/>
          <w:szCs w:val="24"/>
        </w:rPr>
        <w:t>11</w:t>
      </w:r>
      <w:r w:rsidR="00D91B4A" w:rsidRPr="00CA6A67">
        <w:rPr>
          <w:color w:val="000000" w:themeColor="text1"/>
          <w:sz w:val="24"/>
          <w:szCs w:val="24"/>
        </w:rPr>
        <w:t>/</w:t>
      </w:r>
      <w:r w:rsidR="006648B6" w:rsidRPr="00CA6A67">
        <w:rPr>
          <w:color w:val="000000" w:themeColor="text1"/>
          <w:sz w:val="24"/>
          <w:szCs w:val="24"/>
        </w:rPr>
        <w:t>12</w:t>
      </w:r>
      <w:r w:rsidR="00D91B4A" w:rsidRPr="00CA6A67">
        <w:rPr>
          <w:color w:val="000000" w:themeColor="text1"/>
          <w:sz w:val="24"/>
          <w:szCs w:val="24"/>
        </w:rPr>
        <w:t>/</w:t>
      </w:r>
      <w:r w:rsidR="00D12B56" w:rsidRPr="00CA6A67">
        <w:rPr>
          <w:color w:val="000000" w:themeColor="text1"/>
          <w:sz w:val="24"/>
          <w:szCs w:val="24"/>
        </w:rPr>
        <w:t>2018</w:t>
      </w:r>
    </w:p>
    <w:p w:rsidR="000E39D6" w:rsidRPr="00CA6A67" w:rsidRDefault="00C53DC1" w:rsidP="000E39D6">
      <w:pPr>
        <w:pStyle w:val="ContactInfo"/>
        <w:jc w:val="left"/>
        <w:rPr>
          <w:color w:val="000000" w:themeColor="text1"/>
          <w:sz w:val="24"/>
          <w:szCs w:val="24"/>
        </w:rPr>
      </w:pPr>
      <w:r w:rsidRPr="00CA6A67">
        <w:rPr>
          <w:color w:val="000000" w:themeColor="text1"/>
          <w:sz w:val="24"/>
          <w:szCs w:val="24"/>
        </w:rPr>
        <w:t>Expiry Date:</w:t>
      </w:r>
      <w:r w:rsidR="008D559B" w:rsidRPr="00CA6A67">
        <w:rPr>
          <w:color w:val="000000" w:themeColor="text1"/>
          <w:sz w:val="24"/>
          <w:szCs w:val="24"/>
        </w:rPr>
        <w:t xml:space="preserve"> </w:t>
      </w:r>
      <w:r w:rsidRPr="00CA6A67">
        <w:rPr>
          <w:color w:val="000000" w:themeColor="text1"/>
          <w:sz w:val="24"/>
          <w:szCs w:val="24"/>
        </w:rPr>
        <w:t xml:space="preserve"> 10</w:t>
      </w:r>
      <w:r w:rsidR="00D91B4A" w:rsidRPr="00CA6A67">
        <w:rPr>
          <w:color w:val="000000" w:themeColor="text1"/>
          <w:sz w:val="24"/>
          <w:szCs w:val="24"/>
        </w:rPr>
        <w:t>/</w:t>
      </w:r>
      <w:r w:rsidRPr="00CA6A67">
        <w:rPr>
          <w:color w:val="000000" w:themeColor="text1"/>
          <w:sz w:val="24"/>
          <w:szCs w:val="24"/>
        </w:rPr>
        <w:t xml:space="preserve"> </w:t>
      </w:r>
      <w:r w:rsidR="00D91B4A" w:rsidRPr="00CA6A67">
        <w:rPr>
          <w:color w:val="000000" w:themeColor="text1"/>
          <w:sz w:val="24"/>
          <w:szCs w:val="24"/>
        </w:rPr>
        <w:t>12/</w:t>
      </w:r>
      <w:r w:rsidRPr="00CA6A67">
        <w:rPr>
          <w:color w:val="000000" w:themeColor="text1"/>
          <w:sz w:val="24"/>
          <w:szCs w:val="24"/>
        </w:rPr>
        <w:t xml:space="preserve"> </w:t>
      </w:r>
      <w:r w:rsidR="000E39D6" w:rsidRPr="00CA6A67">
        <w:rPr>
          <w:color w:val="000000" w:themeColor="text1"/>
          <w:sz w:val="24"/>
          <w:szCs w:val="24"/>
        </w:rPr>
        <w:t>2023</w:t>
      </w:r>
    </w:p>
    <w:p w:rsidR="000E39D6" w:rsidRPr="00CA6A67" w:rsidRDefault="000E39D6" w:rsidP="00E865DD">
      <w:pPr>
        <w:pStyle w:val="Name"/>
        <w:rPr>
          <w:b/>
          <w:bCs/>
          <w:sz w:val="24"/>
          <w:szCs w:val="24"/>
        </w:rPr>
      </w:pPr>
      <w:r w:rsidRPr="00CA6A67">
        <w:rPr>
          <w:b/>
          <w:bCs/>
          <w:sz w:val="24"/>
          <w:szCs w:val="24"/>
        </w:rPr>
        <w:t xml:space="preserve">CAREER OBJECTIVE </w:t>
      </w:r>
    </w:p>
    <w:p w:rsidR="00D6382E" w:rsidRPr="00CA6A67" w:rsidRDefault="004E1B77" w:rsidP="00E865DD">
      <w:pPr>
        <w:rPr>
          <w:sz w:val="24"/>
          <w:szCs w:val="24"/>
        </w:rPr>
      </w:pPr>
      <w:r>
        <w:rPr>
          <w:sz w:val="24"/>
          <w:szCs w:val="24"/>
        </w:rPr>
        <w:t xml:space="preserve">Dedicated </w:t>
      </w:r>
      <w:r w:rsidR="000C738B">
        <w:rPr>
          <w:sz w:val="24"/>
          <w:szCs w:val="24"/>
        </w:rPr>
        <w:t>C</w:t>
      </w:r>
      <w:r>
        <w:rPr>
          <w:sz w:val="24"/>
          <w:szCs w:val="24"/>
        </w:rPr>
        <w:t xml:space="preserve">ustomers </w:t>
      </w:r>
      <w:r w:rsidR="000C738B">
        <w:rPr>
          <w:sz w:val="24"/>
          <w:szCs w:val="24"/>
        </w:rPr>
        <w:t>Serv</w:t>
      </w:r>
      <w:r>
        <w:rPr>
          <w:sz w:val="24"/>
          <w:szCs w:val="24"/>
        </w:rPr>
        <w:t xml:space="preserve">ice </w:t>
      </w:r>
      <w:r w:rsidR="000C738B">
        <w:rPr>
          <w:sz w:val="24"/>
          <w:szCs w:val="24"/>
        </w:rPr>
        <w:t>Representative</w:t>
      </w:r>
      <w:r w:rsidR="000D1EDD">
        <w:rPr>
          <w:sz w:val="24"/>
          <w:szCs w:val="24"/>
        </w:rPr>
        <w:t xml:space="preserve">, dedicated in providing </w:t>
      </w:r>
      <w:r w:rsidR="00B66657">
        <w:rPr>
          <w:sz w:val="24"/>
          <w:szCs w:val="24"/>
        </w:rPr>
        <w:t xml:space="preserve">quality care </w:t>
      </w:r>
      <w:r w:rsidR="00522CAB">
        <w:rPr>
          <w:sz w:val="24"/>
          <w:szCs w:val="24"/>
        </w:rPr>
        <w:t>for ultimate customer satisfaction</w:t>
      </w:r>
      <w:r w:rsidR="008F1007">
        <w:rPr>
          <w:sz w:val="24"/>
          <w:szCs w:val="24"/>
        </w:rPr>
        <w:t xml:space="preserve">. Proven ability To service and maintain, </w:t>
      </w:r>
      <w:r w:rsidR="00B83C35">
        <w:rPr>
          <w:sz w:val="24"/>
          <w:szCs w:val="24"/>
        </w:rPr>
        <w:t>excellent communication and relationships with clients</w:t>
      </w:r>
      <w:r w:rsidR="000A0B0C">
        <w:rPr>
          <w:sz w:val="24"/>
          <w:szCs w:val="24"/>
        </w:rPr>
        <w:t xml:space="preserve">. Dedicated </w:t>
      </w:r>
      <w:r w:rsidR="00546BE1">
        <w:rPr>
          <w:sz w:val="24"/>
          <w:szCs w:val="24"/>
        </w:rPr>
        <w:t xml:space="preserve">to identifying customers </w:t>
      </w:r>
      <w:r w:rsidR="008A5C17">
        <w:rPr>
          <w:sz w:val="24"/>
          <w:szCs w:val="24"/>
        </w:rPr>
        <w:t xml:space="preserve">needs and delivering effective solutions, </w:t>
      </w:r>
      <w:r w:rsidR="0034058E">
        <w:rPr>
          <w:sz w:val="24"/>
          <w:szCs w:val="24"/>
        </w:rPr>
        <w:t xml:space="preserve">to all </w:t>
      </w:r>
      <w:r w:rsidR="00C307A1">
        <w:rPr>
          <w:sz w:val="24"/>
          <w:szCs w:val="24"/>
        </w:rPr>
        <w:t xml:space="preserve">problems. Excellent time management </w:t>
      </w:r>
      <w:r w:rsidR="00A800EA">
        <w:rPr>
          <w:sz w:val="24"/>
          <w:szCs w:val="24"/>
        </w:rPr>
        <w:t xml:space="preserve">skills combined </w:t>
      </w:r>
      <w:r w:rsidR="00682909">
        <w:rPr>
          <w:sz w:val="24"/>
          <w:szCs w:val="24"/>
        </w:rPr>
        <w:t xml:space="preserve">with a superior knowledge of the customer service industry. </w:t>
      </w:r>
      <w:r w:rsidR="00F369DF">
        <w:rPr>
          <w:sz w:val="24"/>
          <w:szCs w:val="24"/>
        </w:rPr>
        <w:t>Hardworking and ready to join my next team.</w:t>
      </w:r>
    </w:p>
    <w:p w:rsidR="00A63EED" w:rsidRPr="00CA6A67" w:rsidRDefault="007B7D5A" w:rsidP="008F1007">
      <w:pPr>
        <w:pStyle w:val="Name"/>
        <w:ind w:left="0"/>
        <w:rPr>
          <w:b/>
          <w:bCs/>
          <w:sz w:val="24"/>
          <w:szCs w:val="24"/>
        </w:rPr>
      </w:pPr>
      <w:r w:rsidRPr="00CA6A67">
        <w:rPr>
          <w:b/>
          <w:bCs/>
          <w:sz w:val="24"/>
          <w:szCs w:val="24"/>
        </w:rPr>
        <w:t xml:space="preserve">WORK EXPERIENCE </w:t>
      </w:r>
    </w:p>
    <w:p w:rsidR="00C7129E" w:rsidRPr="00641297" w:rsidRDefault="00027555" w:rsidP="00027555">
      <w:pPr>
        <w:pStyle w:val="ListParagraph"/>
        <w:numPr>
          <w:ilvl w:val="0"/>
          <w:numId w:val="20"/>
        </w:numPr>
      </w:pPr>
      <w:r w:rsidRPr="00641297">
        <w:lastRenderedPageBreak/>
        <w:t xml:space="preserve">ORGANIZATION: </w:t>
      </w:r>
      <w:r w:rsidR="00F42D10" w:rsidRPr="00641297">
        <w:t>AIICO INSURANCE AMERICAN INT.L</w:t>
      </w:r>
    </w:p>
    <w:p w:rsidR="00BD220A" w:rsidRPr="00641297" w:rsidRDefault="00BD220A" w:rsidP="00BD220A">
      <w:pPr>
        <w:pStyle w:val="ListParagraph"/>
      </w:pPr>
      <w:r w:rsidRPr="00641297">
        <w:t xml:space="preserve">POSITION:          </w:t>
      </w:r>
      <w:r w:rsidR="00F42D10" w:rsidRPr="00641297">
        <w:t xml:space="preserve">CUSTOMER SERVICE </w:t>
      </w:r>
      <w:r w:rsidR="006A3DB6" w:rsidRPr="00641297">
        <w:t xml:space="preserve">CUM </w:t>
      </w:r>
      <w:r w:rsidR="00A355DC" w:rsidRPr="00641297">
        <w:t>MARKETER</w:t>
      </w:r>
    </w:p>
    <w:p w:rsidR="006672EB" w:rsidRPr="00641297" w:rsidRDefault="00CA74EC" w:rsidP="006672EB">
      <w:pPr>
        <w:pStyle w:val="ListParagraph"/>
      </w:pPr>
      <w:r w:rsidRPr="00641297">
        <w:t xml:space="preserve">YEAR:                2014 </w:t>
      </w:r>
      <w:r w:rsidR="006E45A4" w:rsidRPr="00641297">
        <w:t>–</w:t>
      </w:r>
      <w:r w:rsidRPr="00641297">
        <w:t xml:space="preserve"> </w:t>
      </w:r>
      <w:r w:rsidR="00524C7A" w:rsidRPr="00641297">
        <w:t>2016</w:t>
      </w:r>
    </w:p>
    <w:p w:rsidR="006E45A4" w:rsidRPr="00641297" w:rsidRDefault="006E45A4" w:rsidP="009F3707">
      <w:pPr>
        <w:pStyle w:val="ListParagraph"/>
        <w:numPr>
          <w:ilvl w:val="0"/>
          <w:numId w:val="20"/>
        </w:numPr>
      </w:pPr>
      <w:r w:rsidRPr="00641297">
        <w:t xml:space="preserve">ORGANIZATION: </w:t>
      </w:r>
      <w:r w:rsidR="00E277B9" w:rsidRPr="00641297">
        <w:t xml:space="preserve"> </w:t>
      </w:r>
      <w:r w:rsidR="00524C7A" w:rsidRPr="00641297">
        <w:t xml:space="preserve">EAGLES SYSTEM </w:t>
      </w:r>
      <w:r w:rsidR="007168E4" w:rsidRPr="00641297">
        <w:t>&amp;COMMUNICATION</w:t>
      </w:r>
    </w:p>
    <w:p w:rsidR="007F6F13" w:rsidRPr="00641297" w:rsidRDefault="007F6F13" w:rsidP="00B35749">
      <w:pPr>
        <w:pStyle w:val="ListParagraph"/>
      </w:pPr>
      <w:r w:rsidRPr="00641297">
        <w:t xml:space="preserve">POSITION:          </w:t>
      </w:r>
      <w:r w:rsidR="007168E4" w:rsidRPr="00641297">
        <w:t xml:space="preserve">CUSTOMER SERVICE </w:t>
      </w:r>
      <w:r w:rsidR="006A3DB6" w:rsidRPr="00641297">
        <w:t xml:space="preserve">REPRESENTATIVE </w:t>
      </w:r>
    </w:p>
    <w:p w:rsidR="009F3707" w:rsidRPr="00641297" w:rsidRDefault="00C87722" w:rsidP="009F3707">
      <w:pPr>
        <w:pStyle w:val="ListParagraph"/>
      </w:pPr>
      <w:r w:rsidRPr="00641297">
        <w:t xml:space="preserve">YEAR :               2017 </w:t>
      </w:r>
      <w:r w:rsidR="00B35749" w:rsidRPr="00641297">
        <w:t>–</w:t>
      </w:r>
      <w:r w:rsidRPr="00641297">
        <w:t xml:space="preserve"> 2018</w:t>
      </w:r>
    </w:p>
    <w:p w:rsidR="00B35749" w:rsidRPr="00641297" w:rsidRDefault="00B35749" w:rsidP="009F3707">
      <w:pPr>
        <w:pStyle w:val="ListParagraph"/>
        <w:numPr>
          <w:ilvl w:val="0"/>
          <w:numId w:val="20"/>
        </w:numPr>
      </w:pPr>
      <w:r w:rsidRPr="00641297">
        <w:t xml:space="preserve">ORGANIZATION : VIP TAILORING </w:t>
      </w:r>
      <w:r w:rsidR="00D021D9" w:rsidRPr="00641297">
        <w:t>UAE AL AIN CITY</w:t>
      </w:r>
    </w:p>
    <w:p w:rsidR="00D021D9" w:rsidRPr="00641297" w:rsidRDefault="00D021D9" w:rsidP="00D021D9">
      <w:pPr>
        <w:pStyle w:val="ListParagraph"/>
      </w:pPr>
      <w:r w:rsidRPr="00641297">
        <w:t xml:space="preserve">POSITION: </w:t>
      </w:r>
      <w:r w:rsidR="00CC23C6" w:rsidRPr="00641297">
        <w:t xml:space="preserve">          GENERAL HELPER</w:t>
      </w:r>
    </w:p>
    <w:p w:rsidR="00CC23C6" w:rsidRPr="00641297" w:rsidRDefault="00CC23C6" w:rsidP="00D021D9">
      <w:pPr>
        <w:pStyle w:val="ListParagraph"/>
      </w:pPr>
      <w:r w:rsidRPr="00641297">
        <w:t>YEAR:                 2019- 2020</w:t>
      </w:r>
    </w:p>
    <w:p w:rsidR="001A1808" w:rsidRPr="00641297" w:rsidRDefault="00DB15BD" w:rsidP="001614C8">
      <w:pPr>
        <w:pStyle w:val="Name"/>
        <w:rPr>
          <w:b/>
          <w:bCs/>
          <w:sz w:val="22"/>
          <w:szCs w:val="22"/>
        </w:rPr>
      </w:pPr>
      <w:r w:rsidRPr="00641297">
        <w:rPr>
          <w:b/>
          <w:bCs/>
          <w:sz w:val="22"/>
          <w:szCs w:val="22"/>
        </w:rPr>
        <w:t xml:space="preserve">Duties and RESPONSIBILITIES </w:t>
      </w:r>
    </w:p>
    <w:p w:rsidR="00AE1641" w:rsidRPr="00641297" w:rsidRDefault="00AE1641" w:rsidP="00876046">
      <w:pPr>
        <w:pStyle w:val="ListParagraph"/>
        <w:numPr>
          <w:ilvl w:val="0"/>
          <w:numId w:val="20"/>
        </w:numPr>
      </w:pPr>
      <w:r w:rsidRPr="00641297">
        <w:t>Greet customers warmly and</w:t>
      </w:r>
      <w:r w:rsidR="006537E6" w:rsidRPr="00641297">
        <w:t xml:space="preserve"> </w:t>
      </w:r>
      <w:r w:rsidR="001F7A70" w:rsidRPr="00641297">
        <w:t>ascertain</w:t>
      </w:r>
      <w:r w:rsidR="006537E6" w:rsidRPr="00641297">
        <w:t xml:space="preserve"> problem or reason for calling</w:t>
      </w:r>
    </w:p>
    <w:p w:rsidR="00DD4794" w:rsidRPr="00641297" w:rsidRDefault="00AE1641" w:rsidP="00876046">
      <w:pPr>
        <w:pStyle w:val="ListParagraph"/>
        <w:numPr>
          <w:ilvl w:val="0"/>
          <w:numId w:val="20"/>
        </w:numPr>
      </w:pPr>
      <w:r w:rsidRPr="00641297">
        <w:t>Id</w:t>
      </w:r>
      <w:r w:rsidR="0081397B" w:rsidRPr="00641297">
        <w:t>entify and access customers needs</w:t>
      </w:r>
      <w:r w:rsidR="008E213F" w:rsidRPr="00641297">
        <w:t xml:space="preserve"> to achieve satisfaction </w:t>
      </w:r>
    </w:p>
    <w:p w:rsidR="00977FB1" w:rsidRPr="00641297" w:rsidRDefault="008343D2" w:rsidP="00876046">
      <w:pPr>
        <w:pStyle w:val="ListParagraph"/>
        <w:numPr>
          <w:ilvl w:val="0"/>
          <w:numId w:val="20"/>
        </w:numPr>
      </w:pPr>
      <w:r w:rsidRPr="00641297">
        <w:t xml:space="preserve">Handle complaints and provide </w:t>
      </w:r>
      <w:r w:rsidR="000C6088" w:rsidRPr="00641297">
        <w:t xml:space="preserve">appropriate solutions </w:t>
      </w:r>
    </w:p>
    <w:p w:rsidR="000C2F72" w:rsidRPr="00641297" w:rsidRDefault="0052329C" w:rsidP="00876046">
      <w:pPr>
        <w:pStyle w:val="ListParagraph"/>
        <w:numPr>
          <w:ilvl w:val="0"/>
          <w:numId w:val="20"/>
        </w:numPr>
      </w:pPr>
      <w:r w:rsidRPr="00641297">
        <w:t xml:space="preserve">Keep records of customers interaction </w:t>
      </w:r>
      <w:r w:rsidR="00DC702F" w:rsidRPr="00641297">
        <w:t xml:space="preserve">, process customer accounts and file documents </w:t>
      </w:r>
    </w:p>
    <w:p w:rsidR="00457334" w:rsidRPr="00641297" w:rsidRDefault="00E52E16" w:rsidP="00457334">
      <w:pPr>
        <w:pStyle w:val="ListParagraph"/>
        <w:numPr>
          <w:ilvl w:val="0"/>
          <w:numId w:val="20"/>
        </w:numPr>
      </w:pPr>
      <w:r w:rsidRPr="00641297">
        <w:t>Follow communication procedures</w:t>
      </w:r>
      <w:r w:rsidR="00362CF7" w:rsidRPr="00641297">
        <w:t>, guidelines and policies</w:t>
      </w:r>
    </w:p>
    <w:p w:rsidR="00457334" w:rsidRPr="00641297" w:rsidRDefault="006C7B8E" w:rsidP="00457334">
      <w:pPr>
        <w:pStyle w:val="ListParagraph"/>
        <w:numPr>
          <w:ilvl w:val="0"/>
          <w:numId w:val="20"/>
        </w:numPr>
      </w:pPr>
      <w:r w:rsidRPr="00641297">
        <w:t xml:space="preserve">Interact effectively </w:t>
      </w:r>
    </w:p>
    <w:p w:rsidR="006C7B8E" w:rsidRPr="00641297" w:rsidRDefault="00511028" w:rsidP="00457334">
      <w:pPr>
        <w:pStyle w:val="ListParagraph"/>
        <w:numPr>
          <w:ilvl w:val="0"/>
          <w:numId w:val="20"/>
        </w:numPr>
      </w:pPr>
      <w:r w:rsidRPr="00641297">
        <w:t>Resolve customer complaints via phone</w:t>
      </w:r>
      <w:r w:rsidR="007B236A" w:rsidRPr="00641297">
        <w:t xml:space="preserve"> and emails</w:t>
      </w:r>
    </w:p>
    <w:p w:rsidR="00F33046" w:rsidRPr="00641297" w:rsidRDefault="00605ACE" w:rsidP="00457334">
      <w:pPr>
        <w:pStyle w:val="ListParagraph"/>
        <w:numPr>
          <w:ilvl w:val="0"/>
          <w:numId w:val="20"/>
        </w:numPr>
      </w:pPr>
      <w:r w:rsidRPr="00641297">
        <w:t xml:space="preserve">Advice on company information </w:t>
      </w:r>
    </w:p>
    <w:p w:rsidR="00590543" w:rsidRPr="00641297" w:rsidRDefault="00157077" w:rsidP="00510B94">
      <w:pPr>
        <w:pStyle w:val="Name"/>
        <w:rPr>
          <w:b/>
          <w:bCs/>
          <w:sz w:val="22"/>
          <w:szCs w:val="22"/>
        </w:rPr>
      </w:pPr>
      <w:r w:rsidRPr="00641297">
        <w:rPr>
          <w:b/>
          <w:bCs/>
          <w:sz w:val="22"/>
          <w:szCs w:val="22"/>
        </w:rPr>
        <w:t xml:space="preserve"> PERSONAL SKILLS</w:t>
      </w:r>
    </w:p>
    <w:p w:rsidR="00FB6EA3" w:rsidRPr="00641297" w:rsidRDefault="00D5650D" w:rsidP="00697E63">
      <w:pPr>
        <w:pStyle w:val="ListParagraph"/>
        <w:numPr>
          <w:ilvl w:val="0"/>
          <w:numId w:val="24"/>
        </w:numPr>
      </w:pPr>
      <w:r w:rsidRPr="00641297">
        <w:t xml:space="preserve">Active listening </w:t>
      </w:r>
    </w:p>
    <w:p w:rsidR="00A362C6" w:rsidRPr="00641297" w:rsidRDefault="00036F48" w:rsidP="00296EB6">
      <w:pPr>
        <w:pStyle w:val="ListParagraph"/>
        <w:numPr>
          <w:ilvl w:val="0"/>
          <w:numId w:val="22"/>
        </w:numPr>
      </w:pPr>
      <w:r w:rsidRPr="00641297">
        <w:t xml:space="preserve">An </w:t>
      </w:r>
      <w:r w:rsidR="00D5650D" w:rsidRPr="00641297">
        <w:t xml:space="preserve">effective listening </w:t>
      </w:r>
    </w:p>
    <w:p w:rsidR="00342F0A" w:rsidRPr="00641297" w:rsidRDefault="004744C7" w:rsidP="00296EB6">
      <w:pPr>
        <w:pStyle w:val="ListParagraph"/>
        <w:numPr>
          <w:ilvl w:val="0"/>
          <w:numId w:val="22"/>
        </w:numPr>
      </w:pPr>
      <w:r w:rsidRPr="00641297">
        <w:t xml:space="preserve">Effective communication with clients and </w:t>
      </w:r>
      <w:r w:rsidR="00CF1ECC" w:rsidRPr="00641297">
        <w:t>meeting customers expectations</w:t>
      </w:r>
    </w:p>
    <w:p w:rsidR="007C1683" w:rsidRPr="00641297" w:rsidRDefault="005C3ABA" w:rsidP="00D072DC">
      <w:pPr>
        <w:pStyle w:val="ListParagraph"/>
        <w:numPr>
          <w:ilvl w:val="0"/>
          <w:numId w:val="22"/>
        </w:numPr>
      </w:pPr>
      <w:r w:rsidRPr="00641297">
        <w:t xml:space="preserve">Attentiveness </w:t>
      </w:r>
    </w:p>
    <w:p w:rsidR="00D072DC" w:rsidRPr="00641297" w:rsidRDefault="005C3ABA" w:rsidP="00D072DC">
      <w:pPr>
        <w:pStyle w:val="ListParagraph"/>
        <w:numPr>
          <w:ilvl w:val="0"/>
          <w:numId w:val="22"/>
        </w:numPr>
      </w:pPr>
      <w:r w:rsidRPr="00641297">
        <w:t xml:space="preserve">Proven ability to jungle multiple </w:t>
      </w:r>
      <w:r w:rsidR="00683B53" w:rsidRPr="00641297">
        <w:t>tasks and responsibilities</w:t>
      </w:r>
    </w:p>
    <w:p w:rsidR="00683B53" w:rsidRPr="00641297" w:rsidRDefault="003E4A0B" w:rsidP="00D072DC">
      <w:pPr>
        <w:pStyle w:val="ListParagraph"/>
        <w:numPr>
          <w:ilvl w:val="0"/>
          <w:numId w:val="22"/>
        </w:numPr>
      </w:pPr>
      <w:r w:rsidRPr="00641297">
        <w:t>Knowledge of product or service</w:t>
      </w:r>
    </w:p>
    <w:p w:rsidR="003E4A0B" w:rsidRPr="00641297" w:rsidRDefault="002537C8" w:rsidP="00D072DC">
      <w:pPr>
        <w:pStyle w:val="ListParagraph"/>
        <w:numPr>
          <w:ilvl w:val="0"/>
          <w:numId w:val="22"/>
        </w:numPr>
      </w:pPr>
      <w:r w:rsidRPr="00641297">
        <w:t xml:space="preserve">Problem solving </w:t>
      </w:r>
    </w:p>
    <w:p w:rsidR="002537C8" w:rsidRPr="00641297" w:rsidRDefault="002537C8" w:rsidP="00D072DC">
      <w:pPr>
        <w:pStyle w:val="ListParagraph"/>
        <w:numPr>
          <w:ilvl w:val="0"/>
          <w:numId w:val="22"/>
        </w:numPr>
      </w:pPr>
      <w:r w:rsidRPr="00641297">
        <w:t>Patient</w:t>
      </w:r>
    </w:p>
    <w:p w:rsidR="007C37FC" w:rsidRPr="00641297" w:rsidRDefault="007C37FC" w:rsidP="005F1685">
      <w:pPr>
        <w:pStyle w:val="Name"/>
        <w:rPr>
          <w:sz w:val="22"/>
          <w:szCs w:val="22"/>
        </w:rPr>
      </w:pPr>
      <w:r w:rsidRPr="00641297">
        <w:rPr>
          <w:sz w:val="22"/>
          <w:szCs w:val="22"/>
        </w:rPr>
        <w:t xml:space="preserve">LANGUAGE PROFICIENCY </w:t>
      </w:r>
    </w:p>
    <w:p w:rsidR="008F177B" w:rsidRPr="00641297" w:rsidRDefault="008168DB" w:rsidP="008F177B">
      <w:pPr>
        <w:rPr>
          <w:sz w:val="22"/>
          <w:szCs w:val="22"/>
        </w:rPr>
      </w:pPr>
      <w:r w:rsidRPr="00641297">
        <w:rPr>
          <w:sz w:val="22"/>
          <w:szCs w:val="22"/>
        </w:rPr>
        <w:t xml:space="preserve">ENGLISH </w:t>
      </w:r>
    </w:p>
    <w:p w:rsidR="0037091B" w:rsidRPr="00641297" w:rsidRDefault="008F177B" w:rsidP="004F7B60">
      <w:pPr>
        <w:pStyle w:val="Name"/>
        <w:rPr>
          <w:b/>
          <w:bCs/>
          <w:sz w:val="22"/>
          <w:szCs w:val="22"/>
        </w:rPr>
      </w:pPr>
      <w:r w:rsidRPr="00641297">
        <w:rPr>
          <w:b/>
          <w:bCs/>
          <w:sz w:val="22"/>
          <w:szCs w:val="22"/>
        </w:rPr>
        <w:t>E</w:t>
      </w:r>
      <w:r w:rsidR="0037091B" w:rsidRPr="00641297">
        <w:rPr>
          <w:b/>
          <w:bCs/>
          <w:sz w:val="22"/>
          <w:szCs w:val="22"/>
        </w:rPr>
        <w:t xml:space="preserve">DUCATIONAL QUALIFICATIONS </w:t>
      </w:r>
    </w:p>
    <w:p w:rsidR="000E4BFE" w:rsidRPr="00641297" w:rsidRDefault="004A5208" w:rsidP="008168DB">
      <w:pPr>
        <w:rPr>
          <w:sz w:val="22"/>
          <w:szCs w:val="22"/>
        </w:rPr>
      </w:pPr>
      <w:r w:rsidRPr="00641297">
        <w:rPr>
          <w:sz w:val="22"/>
          <w:szCs w:val="22"/>
        </w:rPr>
        <w:t>University of Benin</w:t>
      </w:r>
      <w:r w:rsidR="00B34513" w:rsidRPr="00641297">
        <w:rPr>
          <w:sz w:val="22"/>
          <w:szCs w:val="22"/>
        </w:rPr>
        <w:t xml:space="preserve"> </w:t>
      </w:r>
    </w:p>
    <w:p w:rsidR="00B07C6F" w:rsidRPr="00641297" w:rsidRDefault="00B07C6F" w:rsidP="008168DB">
      <w:pPr>
        <w:rPr>
          <w:sz w:val="22"/>
          <w:szCs w:val="22"/>
        </w:rPr>
      </w:pPr>
      <w:r w:rsidRPr="00641297">
        <w:rPr>
          <w:sz w:val="22"/>
          <w:szCs w:val="22"/>
        </w:rPr>
        <w:t xml:space="preserve">International studies and Diplomacy </w:t>
      </w:r>
    </w:p>
    <w:p w:rsidR="00227DE1" w:rsidRPr="00641297" w:rsidRDefault="00227DE1" w:rsidP="008168DB">
      <w:pPr>
        <w:rPr>
          <w:sz w:val="22"/>
          <w:szCs w:val="22"/>
        </w:rPr>
      </w:pPr>
      <w:r w:rsidRPr="00641297">
        <w:rPr>
          <w:sz w:val="22"/>
          <w:szCs w:val="22"/>
        </w:rPr>
        <w:t xml:space="preserve">Bachelors Degree </w:t>
      </w:r>
      <w:r w:rsidR="00544DA8" w:rsidRPr="00641297">
        <w:rPr>
          <w:sz w:val="22"/>
          <w:szCs w:val="22"/>
        </w:rPr>
        <w:t>(</w:t>
      </w:r>
      <w:proofErr w:type="spellStart"/>
      <w:r w:rsidR="00544DA8" w:rsidRPr="00641297">
        <w:rPr>
          <w:sz w:val="22"/>
          <w:szCs w:val="22"/>
        </w:rPr>
        <w:t>Bsc</w:t>
      </w:r>
      <w:proofErr w:type="spellEnd"/>
      <w:r w:rsidR="00544DA8" w:rsidRPr="00641297">
        <w:rPr>
          <w:sz w:val="22"/>
          <w:szCs w:val="22"/>
        </w:rPr>
        <w:t>)</w:t>
      </w:r>
    </w:p>
    <w:p w:rsidR="002537C8" w:rsidRPr="00641297" w:rsidRDefault="002537C8" w:rsidP="008168DB">
      <w:pPr>
        <w:rPr>
          <w:b/>
          <w:bCs/>
          <w:sz w:val="22"/>
          <w:szCs w:val="22"/>
        </w:rPr>
      </w:pPr>
      <w:r w:rsidRPr="00641297">
        <w:rPr>
          <w:b/>
          <w:bCs/>
          <w:sz w:val="22"/>
          <w:szCs w:val="22"/>
        </w:rPr>
        <w:t xml:space="preserve">AVAILABLE </w:t>
      </w:r>
      <w:r w:rsidR="00145B9A" w:rsidRPr="00641297">
        <w:rPr>
          <w:b/>
          <w:bCs/>
          <w:sz w:val="22"/>
          <w:szCs w:val="22"/>
        </w:rPr>
        <w:t>FOR IMMEDIATE EMPLOYMENT</w:t>
      </w:r>
    </w:p>
    <w:p w:rsidR="00B07C6F" w:rsidRPr="00641297" w:rsidRDefault="00B07C6F" w:rsidP="008168DB">
      <w:pPr>
        <w:rPr>
          <w:sz w:val="22"/>
          <w:szCs w:val="22"/>
        </w:rPr>
      </w:pPr>
    </w:p>
    <w:p w:rsidR="009960BE" w:rsidRPr="00641297" w:rsidRDefault="009960BE" w:rsidP="008168DB">
      <w:pPr>
        <w:rPr>
          <w:sz w:val="22"/>
          <w:szCs w:val="22"/>
        </w:rPr>
      </w:pPr>
    </w:p>
    <w:p w:rsidR="003B54FC" w:rsidRPr="00641297" w:rsidRDefault="003B54FC">
      <w:pPr>
        <w:rPr>
          <w:sz w:val="22"/>
          <w:szCs w:val="22"/>
        </w:rPr>
      </w:pPr>
    </w:p>
    <w:p w:rsidR="003B54FC" w:rsidRPr="00641297" w:rsidRDefault="003B54FC">
      <w:pPr>
        <w:rPr>
          <w:sz w:val="22"/>
          <w:szCs w:val="22"/>
        </w:rPr>
      </w:pPr>
    </w:p>
    <w:p w:rsidR="003B54FC" w:rsidRPr="00641297" w:rsidRDefault="003B54FC">
      <w:pPr>
        <w:rPr>
          <w:sz w:val="22"/>
          <w:szCs w:val="22"/>
        </w:rPr>
      </w:pPr>
    </w:p>
    <w:p w:rsidR="003B54FC" w:rsidRPr="00641297" w:rsidRDefault="003B54FC">
      <w:pPr>
        <w:rPr>
          <w:sz w:val="22"/>
          <w:szCs w:val="22"/>
        </w:rPr>
      </w:pPr>
    </w:p>
    <w:p w:rsidR="003B54FC" w:rsidRPr="00641297" w:rsidRDefault="003B54FC">
      <w:pPr>
        <w:rPr>
          <w:sz w:val="22"/>
          <w:szCs w:val="22"/>
        </w:rPr>
      </w:pPr>
    </w:p>
    <w:p w:rsidR="003B54FC" w:rsidRPr="00641297" w:rsidRDefault="003B54FC" w:rsidP="003B54FC">
      <w:pPr>
        <w:ind w:left="5760" w:firstLine="720"/>
        <w:rPr>
          <w:b/>
          <w:bCs/>
          <w:sz w:val="22"/>
          <w:szCs w:val="22"/>
        </w:rPr>
      </w:pPr>
    </w:p>
    <w:sectPr w:rsidR="003B54FC" w:rsidRPr="00641297" w:rsidSect="00AB4F6C">
      <w:footerReference w:type="default" r:id="rId11"/>
      <w:pgSz w:w="12240" w:h="15840" w:code="1"/>
      <w:pgMar w:top="1080" w:right="1080" w:bottom="1080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C4EE6" w:rsidRDefault="008C4EE6">
      <w:pPr>
        <w:spacing w:before="0" w:after="0" w:line="240" w:lineRule="auto"/>
      </w:pPr>
      <w:r>
        <w:separator/>
      </w:r>
    </w:p>
    <w:p w:rsidR="008C4EE6" w:rsidRDefault="008C4EE6"/>
    <w:p w:rsidR="008C4EE6" w:rsidRDefault="008C4EE6"/>
  </w:endnote>
  <w:endnote w:type="continuationSeparator" w:id="0">
    <w:p w:rsidR="008C4EE6" w:rsidRDefault="008C4EE6">
      <w:pPr>
        <w:spacing w:before="0" w:after="0" w:line="240" w:lineRule="auto"/>
      </w:pPr>
      <w:r>
        <w:continuationSeparator/>
      </w:r>
    </w:p>
    <w:p w:rsidR="008C4EE6" w:rsidRDefault="008C4EE6"/>
    <w:p w:rsidR="008C4EE6" w:rsidRDefault="008C4E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AB4F6C" w:rsidRDefault="00FB5EBA">
    <w:pPr>
      <w:pStyle w:val="Footer"/>
      <w:pBdr>
        <w:left w:val="single" w:sz="2" w:space="0" w:color="FFFFFF" w:themeColor="background1"/>
      </w:pBdr>
      <w:ind w:left="0" w:right="0"/>
    </w:pPr>
    <w:r>
      <w:t xml:space="preserve">Page </w:t>
    </w:r>
    <w:r w:rsidR="00F00BEF">
      <w:fldChar w:fldCharType="begin"/>
    </w:r>
    <w:r>
      <w:instrText xml:space="preserve"> PAGE </w:instrText>
    </w:r>
    <w:r w:rsidR="00F00BEF">
      <w:fldChar w:fldCharType="separate"/>
    </w:r>
    <w:r w:rsidR="008270EA">
      <w:rPr>
        <w:noProof/>
      </w:rPr>
      <w:t>2</w:t>
    </w:r>
    <w:r w:rsidR="00F00BEF">
      <w:fldChar w:fldCharType="end"/>
    </w:r>
    <w:r>
      <w:ptab w:relativeTo="margin" w:alignment="right" w:leader="none"/>
    </w:r>
    <w:sdt>
      <w:sdtPr>
        <w:alias w:val="Your Name"/>
        <w:tag w:val=""/>
        <w:id w:val="913902847"/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A714FF">
          <w:t>CAREER OBJECTIVEA dynamic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C4EE6" w:rsidRDefault="008C4EE6">
      <w:pPr>
        <w:spacing w:before="0" w:after="0" w:line="240" w:lineRule="auto"/>
      </w:pPr>
      <w:r>
        <w:separator/>
      </w:r>
    </w:p>
    <w:p w:rsidR="008C4EE6" w:rsidRDefault="008C4EE6"/>
    <w:p w:rsidR="008C4EE6" w:rsidRDefault="008C4EE6"/>
  </w:footnote>
  <w:footnote w:type="continuationSeparator" w:id="0">
    <w:p w:rsidR="008C4EE6" w:rsidRDefault="008C4EE6">
      <w:pPr>
        <w:spacing w:before="0" w:after="0" w:line="240" w:lineRule="auto"/>
      </w:pPr>
      <w:r>
        <w:continuationSeparator/>
      </w:r>
    </w:p>
    <w:p w:rsidR="008C4EE6" w:rsidRDefault="008C4EE6"/>
    <w:p w:rsidR="008C4EE6" w:rsidRDefault="008C4EE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D55E179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63FC28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4220208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B2723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0722A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000003"/>
    <w:multiLevelType w:val="hybridMultilevel"/>
    <w:tmpl w:val="34C6D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630A6"/>
    <w:multiLevelType w:val="hybridMultilevel"/>
    <w:tmpl w:val="12E42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D93A1E"/>
    <w:multiLevelType w:val="hybridMultilevel"/>
    <w:tmpl w:val="92FA06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EF3C33"/>
    <w:multiLevelType w:val="hybridMultilevel"/>
    <w:tmpl w:val="51BC3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171FA0"/>
    <w:multiLevelType w:val="hybridMultilevel"/>
    <w:tmpl w:val="FB349F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D429B1"/>
    <w:multiLevelType w:val="hybridMultilevel"/>
    <w:tmpl w:val="2B8643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7D571A"/>
    <w:multiLevelType w:val="hybridMultilevel"/>
    <w:tmpl w:val="7C901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864"/>
    <w:multiLevelType w:val="hybridMultilevel"/>
    <w:tmpl w:val="21F40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1C7056"/>
    <w:multiLevelType w:val="hybridMultilevel"/>
    <w:tmpl w:val="B638F3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B31232"/>
    <w:multiLevelType w:val="hybridMultilevel"/>
    <w:tmpl w:val="724AE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D4B22"/>
    <w:multiLevelType w:val="hybridMultilevel"/>
    <w:tmpl w:val="435A28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A018F"/>
    <w:multiLevelType w:val="hybridMultilevel"/>
    <w:tmpl w:val="F9E2D9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EA0605"/>
    <w:multiLevelType w:val="hybridMultilevel"/>
    <w:tmpl w:val="1EBC7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B4295B"/>
    <w:multiLevelType w:val="hybridMultilevel"/>
    <w:tmpl w:val="15026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A615F6"/>
    <w:multiLevelType w:val="hybridMultilevel"/>
    <w:tmpl w:val="83549C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BC50FA"/>
    <w:multiLevelType w:val="hybridMultilevel"/>
    <w:tmpl w:val="B14401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525ECC"/>
    <w:multiLevelType w:val="hybridMultilevel"/>
    <w:tmpl w:val="F07A13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34A56"/>
    <w:multiLevelType w:val="hybridMultilevel"/>
    <w:tmpl w:val="1F9AA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21"/>
  </w:num>
  <w:num w:numId="8">
    <w:abstractNumId w:val="4"/>
  </w:num>
  <w:num w:numId="9">
    <w:abstractNumId w:val="16"/>
  </w:num>
  <w:num w:numId="10">
    <w:abstractNumId w:val="19"/>
  </w:num>
  <w:num w:numId="11">
    <w:abstractNumId w:val="15"/>
  </w:num>
  <w:num w:numId="12">
    <w:abstractNumId w:val="10"/>
  </w:num>
  <w:num w:numId="13">
    <w:abstractNumId w:val="13"/>
  </w:num>
  <w:num w:numId="14">
    <w:abstractNumId w:val="7"/>
  </w:num>
  <w:num w:numId="15">
    <w:abstractNumId w:val="9"/>
  </w:num>
  <w:num w:numId="16">
    <w:abstractNumId w:val="20"/>
  </w:num>
  <w:num w:numId="17">
    <w:abstractNumId w:val="5"/>
  </w:num>
  <w:num w:numId="18">
    <w:abstractNumId w:val="12"/>
  </w:num>
  <w:num w:numId="19">
    <w:abstractNumId w:val="11"/>
  </w:num>
  <w:num w:numId="20">
    <w:abstractNumId w:val="18"/>
  </w:num>
  <w:num w:numId="21">
    <w:abstractNumId w:val="8"/>
  </w:num>
  <w:num w:numId="22">
    <w:abstractNumId w:val="6"/>
  </w:num>
  <w:num w:numId="23">
    <w:abstractNumId w:val="22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9"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D8"/>
    <w:rsid w:val="000013B1"/>
    <w:rsid w:val="0000279A"/>
    <w:rsid w:val="00014D72"/>
    <w:rsid w:val="00027555"/>
    <w:rsid w:val="00030CEA"/>
    <w:rsid w:val="00036F48"/>
    <w:rsid w:val="000375BA"/>
    <w:rsid w:val="000431E3"/>
    <w:rsid w:val="000443F7"/>
    <w:rsid w:val="00054883"/>
    <w:rsid w:val="00055336"/>
    <w:rsid w:val="000629CF"/>
    <w:rsid w:val="000712E2"/>
    <w:rsid w:val="00076653"/>
    <w:rsid w:val="000804DE"/>
    <w:rsid w:val="00081A0C"/>
    <w:rsid w:val="000837B6"/>
    <w:rsid w:val="00086863"/>
    <w:rsid w:val="00086E05"/>
    <w:rsid w:val="000908FF"/>
    <w:rsid w:val="00091C51"/>
    <w:rsid w:val="0009543D"/>
    <w:rsid w:val="00095B2F"/>
    <w:rsid w:val="00095BE1"/>
    <w:rsid w:val="000A0B0C"/>
    <w:rsid w:val="000A33A3"/>
    <w:rsid w:val="000B3137"/>
    <w:rsid w:val="000B6EE5"/>
    <w:rsid w:val="000C1A33"/>
    <w:rsid w:val="000C2F72"/>
    <w:rsid w:val="000C4F71"/>
    <w:rsid w:val="000C6088"/>
    <w:rsid w:val="000C738B"/>
    <w:rsid w:val="000D0135"/>
    <w:rsid w:val="000D1EDD"/>
    <w:rsid w:val="000D5796"/>
    <w:rsid w:val="000E39D6"/>
    <w:rsid w:val="000E4BFE"/>
    <w:rsid w:val="000E54C9"/>
    <w:rsid w:val="000F0C9B"/>
    <w:rsid w:val="000F14BA"/>
    <w:rsid w:val="000F7A8D"/>
    <w:rsid w:val="00103345"/>
    <w:rsid w:val="00104581"/>
    <w:rsid w:val="00111954"/>
    <w:rsid w:val="00113315"/>
    <w:rsid w:val="00113B75"/>
    <w:rsid w:val="00113B90"/>
    <w:rsid w:val="001236CC"/>
    <w:rsid w:val="0012467C"/>
    <w:rsid w:val="001313D9"/>
    <w:rsid w:val="001316FB"/>
    <w:rsid w:val="001340D8"/>
    <w:rsid w:val="001429C0"/>
    <w:rsid w:val="0014464C"/>
    <w:rsid w:val="00145B9A"/>
    <w:rsid w:val="00157077"/>
    <w:rsid w:val="00157749"/>
    <w:rsid w:val="001578FB"/>
    <w:rsid w:val="001614C8"/>
    <w:rsid w:val="00164035"/>
    <w:rsid w:val="00164F96"/>
    <w:rsid w:val="001661BC"/>
    <w:rsid w:val="00167BA6"/>
    <w:rsid w:val="00174B4B"/>
    <w:rsid w:val="001766BB"/>
    <w:rsid w:val="00180DF7"/>
    <w:rsid w:val="00185DAF"/>
    <w:rsid w:val="001904BB"/>
    <w:rsid w:val="00191898"/>
    <w:rsid w:val="001A1778"/>
    <w:rsid w:val="001A1808"/>
    <w:rsid w:val="001A5F50"/>
    <w:rsid w:val="001B4FC5"/>
    <w:rsid w:val="001C3D9F"/>
    <w:rsid w:val="001C7355"/>
    <w:rsid w:val="001D5D2C"/>
    <w:rsid w:val="001E21FC"/>
    <w:rsid w:val="001E4BCA"/>
    <w:rsid w:val="001E7CEB"/>
    <w:rsid w:val="001F3A9E"/>
    <w:rsid w:val="001F7772"/>
    <w:rsid w:val="001F7A70"/>
    <w:rsid w:val="00200E15"/>
    <w:rsid w:val="0020523B"/>
    <w:rsid w:val="002064DC"/>
    <w:rsid w:val="0021003B"/>
    <w:rsid w:val="00210B43"/>
    <w:rsid w:val="00211CBE"/>
    <w:rsid w:val="002125B7"/>
    <w:rsid w:val="0022027F"/>
    <w:rsid w:val="00221110"/>
    <w:rsid w:val="00224F98"/>
    <w:rsid w:val="00227DE1"/>
    <w:rsid w:val="0023594B"/>
    <w:rsid w:val="0023614F"/>
    <w:rsid w:val="00241319"/>
    <w:rsid w:val="00241869"/>
    <w:rsid w:val="00243A69"/>
    <w:rsid w:val="00252543"/>
    <w:rsid w:val="002537C8"/>
    <w:rsid w:val="002542DC"/>
    <w:rsid w:val="00262716"/>
    <w:rsid w:val="00263865"/>
    <w:rsid w:val="002677FD"/>
    <w:rsid w:val="002871D1"/>
    <w:rsid w:val="00294417"/>
    <w:rsid w:val="0029532F"/>
    <w:rsid w:val="00296AA0"/>
    <w:rsid w:val="00296EB6"/>
    <w:rsid w:val="00297CA1"/>
    <w:rsid w:val="00297EA4"/>
    <w:rsid w:val="002A48DE"/>
    <w:rsid w:val="002A493E"/>
    <w:rsid w:val="002B0817"/>
    <w:rsid w:val="002B7598"/>
    <w:rsid w:val="002B7F55"/>
    <w:rsid w:val="002C5FC9"/>
    <w:rsid w:val="002C71BE"/>
    <w:rsid w:val="002D1292"/>
    <w:rsid w:val="002F2367"/>
    <w:rsid w:val="002F458E"/>
    <w:rsid w:val="002F7E5A"/>
    <w:rsid w:val="00310616"/>
    <w:rsid w:val="003110D2"/>
    <w:rsid w:val="00317949"/>
    <w:rsid w:val="0032019D"/>
    <w:rsid w:val="00336476"/>
    <w:rsid w:val="0034058E"/>
    <w:rsid w:val="00342F0A"/>
    <w:rsid w:val="003508C1"/>
    <w:rsid w:val="003544DD"/>
    <w:rsid w:val="00354DE6"/>
    <w:rsid w:val="00355D55"/>
    <w:rsid w:val="003628EE"/>
    <w:rsid w:val="00362CF7"/>
    <w:rsid w:val="00364D16"/>
    <w:rsid w:val="0036648B"/>
    <w:rsid w:val="00367D29"/>
    <w:rsid w:val="0037091B"/>
    <w:rsid w:val="00371D9C"/>
    <w:rsid w:val="003848A9"/>
    <w:rsid w:val="0038555F"/>
    <w:rsid w:val="003859E4"/>
    <w:rsid w:val="003903C0"/>
    <w:rsid w:val="00393120"/>
    <w:rsid w:val="00396E69"/>
    <w:rsid w:val="0039702B"/>
    <w:rsid w:val="003B315F"/>
    <w:rsid w:val="003B54FC"/>
    <w:rsid w:val="003B7763"/>
    <w:rsid w:val="003B7BA1"/>
    <w:rsid w:val="003C7203"/>
    <w:rsid w:val="003C76E1"/>
    <w:rsid w:val="003C7CC4"/>
    <w:rsid w:val="003E06FC"/>
    <w:rsid w:val="003E325D"/>
    <w:rsid w:val="003E4A0B"/>
    <w:rsid w:val="003E59F7"/>
    <w:rsid w:val="003F4A32"/>
    <w:rsid w:val="003F6ACC"/>
    <w:rsid w:val="00400915"/>
    <w:rsid w:val="00407022"/>
    <w:rsid w:val="004217AA"/>
    <w:rsid w:val="0043033C"/>
    <w:rsid w:val="004363EF"/>
    <w:rsid w:val="004458EA"/>
    <w:rsid w:val="00446E32"/>
    <w:rsid w:val="00457167"/>
    <w:rsid w:val="00457334"/>
    <w:rsid w:val="00460AA3"/>
    <w:rsid w:val="00471535"/>
    <w:rsid w:val="0047231A"/>
    <w:rsid w:val="004744C7"/>
    <w:rsid w:val="004A23F9"/>
    <w:rsid w:val="004A50C7"/>
    <w:rsid w:val="004A5208"/>
    <w:rsid w:val="004B15FF"/>
    <w:rsid w:val="004B5E5B"/>
    <w:rsid w:val="004B65AC"/>
    <w:rsid w:val="004C3008"/>
    <w:rsid w:val="004D4C6A"/>
    <w:rsid w:val="004E0426"/>
    <w:rsid w:val="004E1B77"/>
    <w:rsid w:val="004E3F42"/>
    <w:rsid w:val="004F296A"/>
    <w:rsid w:val="004F3004"/>
    <w:rsid w:val="004F3256"/>
    <w:rsid w:val="004F52D5"/>
    <w:rsid w:val="004F531A"/>
    <w:rsid w:val="004F5F29"/>
    <w:rsid w:val="004F6CF7"/>
    <w:rsid w:val="004F7B60"/>
    <w:rsid w:val="00510B94"/>
    <w:rsid w:val="00511028"/>
    <w:rsid w:val="005121DC"/>
    <w:rsid w:val="00515761"/>
    <w:rsid w:val="00520366"/>
    <w:rsid w:val="0052135F"/>
    <w:rsid w:val="005213D8"/>
    <w:rsid w:val="00521CF7"/>
    <w:rsid w:val="00522CAB"/>
    <w:rsid w:val="0052329C"/>
    <w:rsid w:val="00524C7A"/>
    <w:rsid w:val="00530B18"/>
    <w:rsid w:val="0053164F"/>
    <w:rsid w:val="00531DA7"/>
    <w:rsid w:val="0053509E"/>
    <w:rsid w:val="00540F90"/>
    <w:rsid w:val="005413E8"/>
    <w:rsid w:val="00544DA8"/>
    <w:rsid w:val="00546BE1"/>
    <w:rsid w:val="005510E2"/>
    <w:rsid w:val="005538E6"/>
    <w:rsid w:val="00566C54"/>
    <w:rsid w:val="00571CD9"/>
    <w:rsid w:val="00577E6B"/>
    <w:rsid w:val="00581449"/>
    <w:rsid w:val="005831E6"/>
    <w:rsid w:val="005856AB"/>
    <w:rsid w:val="00590543"/>
    <w:rsid w:val="005919B3"/>
    <w:rsid w:val="005922F4"/>
    <w:rsid w:val="0059393E"/>
    <w:rsid w:val="005977EF"/>
    <w:rsid w:val="005A1075"/>
    <w:rsid w:val="005A5379"/>
    <w:rsid w:val="005A71ED"/>
    <w:rsid w:val="005B0FDD"/>
    <w:rsid w:val="005B5134"/>
    <w:rsid w:val="005B51E7"/>
    <w:rsid w:val="005B5DD2"/>
    <w:rsid w:val="005C03D4"/>
    <w:rsid w:val="005C3ABA"/>
    <w:rsid w:val="005C613B"/>
    <w:rsid w:val="005D2AA5"/>
    <w:rsid w:val="005D3959"/>
    <w:rsid w:val="005E2C76"/>
    <w:rsid w:val="005E53B2"/>
    <w:rsid w:val="005F0E89"/>
    <w:rsid w:val="005F1685"/>
    <w:rsid w:val="005F1C1B"/>
    <w:rsid w:val="005F3347"/>
    <w:rsid w:val="005F3BE7"/>
    <w:rsid w:val="005F716C"/>
    <w:rsid w:val="005F7288"/>
    <w:rsid w:val="005F74BE"/>
    <w:rsid w:val="00605ACE"/>
    <w:rsid w:val="0060708D"/>
    <w:rsid w:val="00611FE5"/>
    <w:rsid w:val="00613E50"/>
    <w:rsid w:val="00617B26"/>
    <w:rsid w:val="0062613F"/>
    <w:rsid w:val="00626EDB"/>
    <w:rsid w:val="006276F1"/>
    <w:rsid w:val="00641297"/>
    <w:rsid w:val="00647291"/>
    <w:rsid w:val="006537E6"/>
    <w:rsid w:val="0065433F"/>
    <w:rsid w:val="006648B6"/>
    <w:rsid w:val="006655D4"/>
    <w:rsid w:val="006672EB"/>
    <w:rsid w:val="00667FC0"/>
    <w:rsid w:val="006701BB"/>
    <w:rsid w:val="006743DF"/>
    <w:rsid w:val="00676E5B"/>
    <w:rsid w:val="00682909"/>
    <w:rsid w:val="00683B53"/>
    <w:rsid w:val="0068499E"/>
    <w:rsid w:val="0069516C"/>
    <w:rsid w:val="00697E63"/>
    <w:rsid w:val="006A2126"/>
    <w:rsid w:val="006A3DB6"/>
    <w:rsid w:val="006B031A"/>
    <w:rsid w:val="006B5106"/>
    <w:rsid w:val="006B6D6B"/>
    <w:rsid w:val="006B753C"/>
    <w:rsid w:val="006B78D9"/>
    <w:rsid w:val="006C2EBC"/>
    <w:rsid w:val="006C5E37"/>
    <w:rsid w:val="006C7B8E"/>
    <w:rsid w:val="006D0CFF"/>
    <w:rsid w:val="006D7879"/>
    <w:rsid w:val="006E2C87"/>
    <w:rsid w:val="006E45A4"/>
    <w:rsid w:val="00704A12"/>
    <w:rsid w:val="0070685C"/>
    <w:rsid w:val="00711A5C"/>
    <w:rsid w:val="007163EE"/>
    <w:rsid w:val="007168E4"/>
    <w:rsid w:val="0072519F"/>
    <w:rsid w:val="00740F1E"/>
    <w:rsid w:val="0074155E"/>
    <w:rsid w:val="00744926"/>
    <w:rsid w:val="0076032B"/>
    <w:rsid w:val="00761DE5"/>
    <w:rsid w:val="007633FB"/>
    <w:rsid w:val="00767F5E"/>
    <w:rsid w:val="0077018E"/>
    <w:rsid w:val="00776E25"/>
    <w:rsid w:val="0079648F"/>
    <w:rsid w:val="00797F60"/>
    <w:rsid w:val="007A48AA"/>
    <w:rsid w:val="007A7325"/>
    <w:rsid w:val="007B236A"/>
    <w:rsid w:val="007B7D5A"/>
    <w:rsid w:val="007C1683"/>
    <w:rsid w:val="007C37FC"/>
    <w:rsid w:val="007C3E5F"/>
    <w:rsid w:val="007C65AC"/>
    <w:rsid w:val="007C6D77"/>
    <w:rsid w:val="007D00BC"/>
    <w:rsid w:val="007D7947"/>
    <w:rsid w:val="007E0DC4"/>
    <w:rsid w:val="007E1487"/>
    <w:rsid w:val="007E3426"/>
    <w:rsid w:val="007E76F3"/>
    <w:rsid w:val="007F2559"/>
    <w:rsid w:val="007F6F13"/>
    <w:rsid w:val="00805365"/>
    <w:rsid w:val="00810C14"/>
    <w:rsid w:val="008112D2"/>
    <w:rsid w:val="0081397B"/>
    <w:rsid w:val="0081593F"/>
    <w:rsid w:val="008168DB"/>
    <w:rsid w:val="00823D61"/>
    <w:rsid w:val="008253C7"/>
    <w:rsid w:val="008270EA"/>
    <w:rsid w:val="008277D8"/>
    <w:rsid w:val="0083017F"/>
    <w:rsid w:val="00833448"/>
    <w:rsid w:val="008343D2"/>
    <w:rsid w:val="00840B01"/>
    <w:rsid w:val="00847906"/>
    <w:rsid w:val="0085444C"/>
    <w:rsid w:val="00856CF7"/>
    <w:rsid w:val="00857073"/>
    <w:rsid w:val="0086123B"/>
    <w:rsid w:val="00863B1E"/>
    <w:rsid w:val="00872A84"/>
    <w:rsid w:val="008739A5"/>
    <w:rsid w:val="0087420D"/>
    <w:rsid w:val="00876046"/>
    <w:rsid w:val="008775AA"/>
    <w:rsid w:val="008877C9"/>
    <w:rsid w:val="008903AF"/>
    <w:rsid w:val="00890BA3"/>
    <w:rsid w:val="008916DA"/>
    <w:rsid w:val="00894EC9"/>
    <w:rsid w:val="00896579"/>
    <w:rsid w:val="00896E17"/>
    <w:rsid w:val="008A0E06"/>
    <w:rsid w:val="008A411A"/>
    <w:rsid w:val="008A4C51"/>
    <w:rsid w:val="008A5C17"/>
    <w:rsid w:val="008B017C"/>
    <w:rsid w:val="008B6686"/>
    <w:rsid w:val="008C3F67"/>
    <w:rsid w:val="008C439A"/>
    <w:rsid w:val="008C4EE6"/>
    <w:rsid w:val="008C74CE"/>
    <w:rsid w:val="008D000B"/>
    <w:rsid w:val="008D559B"/>
    <w:rsid w:val="008E213F"/>
    <w:rsid w:val="008F1007"/>
    <w:rsid w:val="008F177B"/>
    <w:rsid w:val="008F2A4E"/>
    <w:rsid w:val="008F319B"/>
    <w:rsid w:val="008F4216"/>
    <w:rsid w:val="00913A99"/>
    <w:rsid w:val="009144ED"/>
    <w:rsid w:val="00920D11"/>
    <w:rsid w:val="00921C16"/>
    <w:rsid w:val="0093027C"/>
    <w:rsid w:val="009316E1"/>
    <w:rsid w:val="009365BE"/>
    <w:rsid w:val="0095165F"/>
    <w:rsid w:val="00963179"/>
    <w:rsid w:val="00963CEF"/>
    <w:rsid w:val="00970C61"/>
    <w:rsid w:val="00977FB1"/>
    <w:rsid w:val="009827ED"/>
    <w:rsid w:val="00983147"/>
    <w:rsid w:val="009907DC"/>
    <w:rsid w:val="0099453B"/>
    <w:rsid w:val="009960BE"/>
    <w:rsid w:val="009A17BD"/>
    <w:rsid w:val="009B470A"/>
    <w:rsid w:val="009B5210"/>
    <w:rsid w:val="009C15B5"/>
    <w:rsid w:val="009C24A2"/>
    <w:rsid w:val="009C7408"/>
    <w:rsid w:val="009D13C1"/>
    <w:rsid w:val="009D239C"/>
    <w:rsid w:val="009D66F4"/>
    <w:rsid w:val="009E2507"/>
    <w:rsid w:val="009E5FA5"/>
    <w:rsid w:val="009F3707"/>
    <w:rsid w:val="009F61B9"/>
    <w:rsid w:val="009F7422"/>
    <w:rsid w:val="00A01B55"/>
    <w:rsid w:val="00A04235"/>
    <w:rsid w:val="00A06EBE"/>
    <w:rsid w:val="00A13EDD"/>
    <w:rsid w:val="00A211C4"/>
    <w:rsid w:val="00A30896"/>
    <w:rsid w:val="00A329E0"/>
    <w:rsid w:val="00A34283"/>
    <w:rsid w:val="00A355DC"/>
    <w:rsid w:val="00A362C6"/>
    <w:rsid w:val="00A36C7C"/>
    <w:rsid w:val="00A40199"/>
    <w:rsid w:val="00A4469F"/>
    <w:rsid w:val="00A4636C"/>
    <w:rsid w:val="00A47323"/>
    <w:rsid w:val="00A63EED"/>
    <w:rsid w:val="00A65B11"/>
    <w:rsid w:val="00A714FF"/>
    <w:rsid w:val="00A76C00"/>
    <w:rsid w:val="00A800EA"/>
    <w:rsid w:val="00A80591"/>
    <w:rsid w:val="00A80DF1"/>
    <w:rsid w:val="00A94FB5"/>
    <w:rsid w:val="00A966C6"/>
    <w:rsid w:val="00A96BFE"/>
    <w:rsid w:val="00AA02F0"/>
    <w:rsid w:val="00AA3BEF"/>
    <w:rsid w:val="00AB2485"/>
    <w:rsid w:val="00AB4F6C"/>
    <w:rsid w:val="00AC2265"/>
    <w:rsid w:val="00AD6831"/>
    <w:rsid w:val="00AE1641"/>
    <w:rsid w:val="00AE1DD9"/>
    <w:rsid w:val="00AE1EB3"/>
    <w:rsid w:val="00AE2703"/>
    <w:rsid w:val="00AF1956"/>
    <w:rsid w:val="00AF3B10"/>
    <w:rsid w:val="00AF4B97"/>
    <w:rsid w:val="00AF5501"/>
    <w:rsid w:val="00AF650C"/>
    <w:rsid w:val="00B040A1"/>
    <w:rsid w:val="00B07C6F"/>
    <w:rsid w:val="00B175F1"/>
    <w:rsid w:val="00B21302"/>
    <w:rsid w:val="00B30DCA"/>
    <w:rsid w:val="00B34513"/>
    <w:rsid w:val="00B35749"/>
    <w:rsid w:val="00B40E8A"/>
    <w:rsid w:val="00B615F4"/>
    <w:rsid w:val="00B63810"/>
    <w:rsid w:val="00B6413B"/>
    <w:rsid w:val="00B66657"/>
    <w:rsid w:val="00B72E3B"/>
    <w:rsid w:val="00B73A8B"/>
    <w:rsid w:val="00B77AD5"/>
    <w:rsid w:val="00B83C35"/>
    <w:rsid w:val="00B928CA"/>
    <w:rsid w:val="00B94B7B"/>
    <w:rsid w:val="00BA7F10"/>
    <w:rsid w:val="00BB3E9C"/>
    <w:rsid w:val="00BB67C0"/>
    <w:rsid w:val="00BC13D9"/>
    <w:rsid w:val="00BC2F62"/>
    <w:rsid w:val="00BD0E10"/>
    <w:rsid w:val="00BD220A"/>
    <w:rsid w:val="00BD2C18"/>
    <w:rsid w:val="00BE2B46"/>
    <w:rsid w:val="00BE565F"/>
    <w:rsid w:val="00BF0359"/>
    <w:rsid w:val="00BF57CC"/>
    <w:rsid w:val="00C0722E"/>
    <w:rsid w:val="00C072DB"/>
    <w:rsid w:val="00C177B7"/>
    <w:rsid w:val="00C307A1"/>
    <w:rsid w:val="00C35FED"/>
    <w:rsid w:val="00C360FB"/>
    <w:rsid w:val="00C409BB"/>
    <w:rsid w:val="00C50750"/>
    <w:rsid w:val="00C5382C"/>
    <w:rsid w:val="00C53DC1"/>
    <w:rsid w:val="00C546FD"/>
    <w:rsid w:val="00C63647"/>
    <w:rsid w:val="00C70DE3"/>
    <w:rsid w:val="00C7129E"/>
    <w:rsid w:val="00C75494"/>
    <w:rsid w:val="00C834A4"/>
    <w:rsid w:val="00C86381"/>
    <w:rsid w:val="00C87722"/>
    <w:rsid w:val="00C93837"/>
    <w:rsid w:val="00CA28EA"/>
    <w:rsid w:val="00CA4C5D"/>
    <w:rsid w:val="00CA6A67"/>
    <w:rsid w:val="00CA74EC"/>
    <w:rsid w:val="00CB0598"/>
    <w:rsid w:val="00CB6528"/>
    <w:rsid w:val="00CC0289"/>
    <w:rsid w:val="00CC23C6"/>
    <w:rsid w:val="00CC514A"/>
    <w:rsid w:val="00CC79CE"/>
    <w:rsid w:val="00CD28FB"/>
    <w:rsid w:val="00CD366A"/>
    <w:rsid w:val="00CD762D"/>
    <w:rsid w:val="00CD7F0C"/>
    <w:rsid w:val="00CE02F2"/>
    <w:rsid w:val="00CE38D9"/>
    <w:rsid w:val="00CE4952"/>
    <w:rsid w:val="00CF1ECC"/>
    <w:rsid w:val="00D00239"/>
    <w:rsid w:val="00D01DF7"/>
    <w:rsid w:val="00D021D9"/>
    <w:rsid w:val="00D03F85"/>
    <w:rsid w:val="00D072DC"/>
    <w:rsid w:val="00D11D4A"/>
    <w:rsid w:val="00D12B56"/>
    <w:rsid w:val="00D17999"/>
    <w:rsid w:val="00D24611"/>
    <w:rsid w:val="00D259F4"/>
    <w:rsid w:val="00D26C25"/>
    <w:rsid w:val="00D26ED5"/>
    <w:rsid w:val="00D27FE7"/>
    <w:rsid w:val="00D302C0"/>
    <w:rsid w:val="00D4764A"/>
    <w:rsid w:val="00D50158"/>
    <w:rsid w:val="00D50E21"/>
    <w:rsid w:val="00D5650D"/>
    <w:rsid w:val="00D6077C"/>
    <w:rsid w:val="00D62030"/>
    <w:rsid w:val="00D62626"/>
    <w:rsid w:val="00D6382E"/>
    <w:rsid w:val="00D7605B"/>
    <w:rsid w:val="00D76D26"/>
    <w:rsid w:val="00D904C2"/>
    <w:rsid w:val="00D91B4A"/>
    <w:rsid w:val="00D93263"/>
    <w:rsid w:val="00D96160"/>
    <w:rsid w:val="00DA359D"/>
    <w:rsid w:val="00DA50D0"/>
    <w:rsid w:val="00DA6FAA"/>
    <w:rsid w:val="00DB15BD"/>
    <w:rsid w:val="00DB7767"/>
    <w:rsid w:val="00DC0303"/>
    <w:rsid w:val="00DC357A"/>
    <w:rsid w:val="00DC702F"/>
    <w:rsid w:val="00DD2BCA"/>
    <w:rsid w:val="00DD4794"/>
    <w:rsid w:val="00DD6A4F"/>
    <w:rsid w:val="00DF00EA"/>
    <w:rsid w:val="00DF09F5"/>
    <w:rsid w:val="00DF3CF5"/>
    <w:rsid w:val="00E00741"/>
    <w:rsid w:val="00E01966"/>
    <w:rsid w:val="00E07643"/>
    <w:rsid w:val="00E12DF8"/>
    <w:rsid w:val="00E1309A"/>
    <w:rsid w:val="00E159AB"/>
    <w:rsid w:val="00E162C9"/>
    <w:rsid w:val="00E2039E"/>
    <w:rsid w:val="00E25F7A"/>
    <w:rsid w:val="00E26D5D"/>
    <w:rsid w:val="00E277B9"/>
    <w:rsid w:val="00E311A5"/>
    <w:rsid w:val="00E31E56"/>
    <w:rsid w:val="00E339D6"/>
    <w:rsid w:val="00E34D99"/>
    <w:rsid w:val="00E42ABC"/>
    <w:rsid w:val="00E475F1"/>
    <w:rsid w:val="00E52C6B"/>
    <w:rsid w:val="00E52E16"/>
    <w:rsid w:val="00E81D93"/>
    <w:rsid w:val="00E81E15"/>
    <w:rsid w:val="00E85EE7"/>
    <w:rsid w:val="00E86343"/>
    <w:rsid w:val="00E865DD"/>
    <w:rsid w:val="00E918EC"/>
    <w:rsid w:val="00E95945"/>
    <w:rsid w:val="00E96578"/>
    <w:rsid w:val="00EA3EAC"/>
    <w:rsid w:val="00EA5E26"/>
    <w:rsid w:val="00EA61DE"/>
    <w:rsid w:val="00EB1ED6"/>
    <w:rsid w:val="00EB5104"/>
    <w:rsid w:val="00EB51F7"/>
    <w:rsid w:val="00ED3382"/>
    <w:rsid w:val="00ED3408"/>
    <w:rsid w:val="00ED44C2"/>
    <w:rsid w:val="00ED6914"/>
    <w:rsid w:val="00EE1285"/>
    <w:rsid w:val="00EE18B4"/>
    <w:rsid w:val="00EF07BA"/>
    <w:rsid w:val="00EF221E"/>
    <w:rsid w:val="00EF3921"/>
    <w:rsid w:val="00EF5D16"/>
    <w:rsid w:val="00EF6653"/>
    <w:rsid w:val="00F00866"/>
    <w:rsid w:val="00F00BEF"/>
    <w:rsid w:val="00F02C61"/>
    <w:rsid w:val="00F03FA6"/>
    <w:rsid w:val="00F06B3D"/>
    <w:rsid w:val="00F07A79"/>
    <w:rsid w:val="00F12C12"/>
    <w:rsid w:val="00F16AF8"/>
    <w:rsid w:val="00F204A7"/>
    <w:rsid w:val="00F224F9"/>
    <w:rsid w:val="00F228B9"/>
    <w:rsid w:val="00F2339A"/>
    <w:rsid w:val="00F244E2"/>
    <w:rsid w:val="00F33046"/>
    <w:rsid w:val="00F33EC7"/>
    <w:rsid w:val="00F369DF"/>
    <w:rsid w:val="00F42D10"/>
    <w:rsid w:val="00F564A3"/>
    <w:rsid w:val="00F567ED"/>
    <w:rsid w:val="00F62468"/>
    <w:rsid w:val="00F65503"/>
    <w:rsid w:val="00F70F10"/>
    <w:rsid w:val="00F73D6B"/>
    <w:rsid w:val="00F754B2"/>
    <w:rsid w:val="00F8086F"/>
    <w:rsid w:val="00F830EC"/>
    <w:rsid w:val="00F849A2"/>
    <w:rsid w:val="00F91118"/>
    <w:rsid w:val="00F92004"/>
    <w:rsid w:val="00FA0D53"/>
    <w:rsid w:val="00FA26E4"/>
    <w:rsid w:val="00FA3462"/>
    <w:rsid w:val="00FA541C"/>
    <w:rsid w:val="00FA5861"/>
    <w:rsid w:val="00FA688D"/>
    <w:rsid w:val="00FB4745"/>
    <w:rsid w:val="00FB5EBA"/>
    <w:rsid w:val="00FB6C98"/>
    <w:rsid w:val="00FB6EA3"/>
    <w:rsid w:val="00FD1682"/>
    <w:rsid w:val="00FD1F38"/>
    <w:rsid w:val="00FD333E"/>
    <w:rsid w:val="00FD33FF"/>
    <w:rsid w:val="00FD3D6A"/>
    <w:rsid w:val="00FD4550"/>
    <w:rsid w:val="00FE295C"/>
    <w:rsid w:val="00FE79C3"/>
    <w:rsid w:val="00FF162E"/>
    <w:rsid w:val="00FF53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D5AB0"/>
  <w15:docId w15:val="{D72F6094-3AEB-6C4A-907C-C1FB2B14B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595959" w:themeColor="text1" w:themeTint="A6"/>
        <w:lang w:val="en-US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/>
    <w:lsdException w:name="heading 4" w:semiHidden="1" w:uiPriority="18" w:unhideWhenUsed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/>
    <w:lsdException w:name="Signature" w:semiHidden="1" w:uiPriority="8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8" w:unhideWhenUsed="1"/>
    <w:lsdException w:name="Date" w:semiHidden="1" w:uiPriority="8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F6C"/>
    <w:rPr>
      <w:kern w:val="20"/>
    </w:rPr>
  </w:style>
  <w:style w:type="paragraph" w:styleId="Heading1">
    <w:name w:val="heading 1"/>
    <w:basedOn w:val="Normal"/>
    <w:next w:val="Normal"/>
    <w:unhideWhenUsed/>
    <w:qFormat/>
    <w:rsid w:val="00AB4F6C"/>
    <w:pPr>
      <w:spacing w:before="120"/>
      <w:jc w:val="right"/>
      <w:outlineLvl w:val="0"/>
    </w:pPr>
    <w:rPr>
      <w:rFonts w:asciiTheme="majorHAnsi" w:eastAsiaTheme="majorEastAsia" w:hAnsiTheme="majorHAnsi" w:cstheme="majorBidi"/>
      <w:caps/>
      <w:color w:val="5B9BD5" w:themeColor="accent1"/>
      <w:sz w:val="21"/>
      <w:szCs w:val="21"/>
    </w:rPr>
  </w:style>
  <w:style w:type="paragraph" w:styleId="Heading2">
    <w:name w:val="heading 2"/>
    <w:basedOn w:val="Normal"/>
    <w:next w:val="Normal"/>
    <w:unhideWhenUsed/>
    <w:qFormat/>
    <w:rsid w:val="00AB4F6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AB4F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AB4F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F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F6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F6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F6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F6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1"/>
    <w:unhideWhenUsed/>
    <w:rsid w:val="00AB4F6C"/>
    <w:pPr>
      <w:pBdr>
        <w:top w:val="single" w:sz="4" w:space="6" w:color="9CC2E5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FooterChar">
    <w:name w:val="Footer Char"/>
    <w:basedOn w:val="DefaultParagraphFont"/>
    <w:link w:val="Footer"/>
    <w:uiPriority w:val="1"/>
    <w:rsid w:val="00AB4F6C"/>
    <w:rPr>
      <w:kern w:val="20"/>
    </w:rPr>
  </w:style>
  <w:style w:type="paragraph" w:customStyle="1" w:styleId="ResumeText">
    <w:name w:val="Resume Text"/>
    <w:basedOn w:val="Normal"/>
    <w:qFormat/>
    <w:rsid w:val="00AB4F6C"/>
    <w:pPr>
      <w:spacing w:before="120" w:after="0"/>
      <w:ind w:right="1440"/>
    </w:pPr>
  </w:style>
  <w:style w:type="character" w:styleId="PlaceholderText">
    <w:name w:val="Placeholder Text"/>
    <w:basedOn w:val="DefaultParagraphFont"/>
    <w:uiPriority w:val="99"/>
    <w:semiHidden/>
    <w:rsid w:val="00AB4F6C"/>
    <w:rPr>
      <w:color w:val="808080"/>
    </w:rPr>
  </w:style>
  <w:style w:type="table" w:styleId="TableGrid">
    <w:name w:val="Table Grid"/>
    <w:basedOn w:val="TableNormal"/>
    <w:uiPriority w:val="59"/>
    <w:rsid w:val="00AB4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AB4F6C"/>
    <w:rPr>
      <w:rFonts w:asciiTheme="majorHAnsi" w:eastAsiaTheme="majorEastAsia" w:hAnsiTheme="majorHAnsi" w:cstheme="majorBidi"/>
      <w:b/>
      <w:bCs/>
      <w:color w:val="5B9BD5" w:themeColor="accent1"/>
      <w:kern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F6C"/>
    <w:rPr>
      <w:rFonts w:asciiTheme="majorHAnsi" w:eastAsiaTheme="majorEastAsia" w:hAnsiTheme="majorHAnsi" w:cstheme="majorBidi"/>
      <w:b/>
      <w:bCs/>
      <w:i/>
      <w:iCs/>
      <w:color w:val="5B9BD5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F6C"/>
    <w:rPr>
      <w:rFonts w:asciiTheme="majorHAnsi" w:eastAsiaTheme="majorEastAsia" w:hAnsiTheme="majorHAnsi" w:cstheme="majorBidi"/>
      <w:color w:val="1F4D78" w:themeColor="accent1" w:themeShade="7F"/>
      <w:kern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F6C"/>
    <w:rPr>
      <w:rFonts w:asciiTheme="majorHAnsi" w:eastAsiaTheme="majorEastAsia" w:hAnsiTheme="majorHAnsi" w:cstheme="majorBidi"/>
      <w:i/>
      <w:iCs/>
      <w:color w:val="1F4D78" w:themeColor="accent1" w:themeShade="7F"/>
      <w:kern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F6C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F6C"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F6C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ResumeTable">
    <w:name w:val="Resume Table"/>
    <w:basedOn w:val="TableNormal"/>
    <w:uiPriority w:val="99"/>
    <w:rsid w:val="00AB4F6C"/>
    <w:tblPr>
      <w:tblBorders>
        <w:insideH w:val="single" w:sz="4" w:space="0" w:color="5B9BD5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LetterTable">
    <w:name w:val="Letter Table"/>
    <w:basedOn w:val="TableNormal"/>
    <w:uiPriority w:val="99"/>
    <w:rsid w:val="00AB4F6C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5B9BD5" w:themeColor="accent1"/>
        <w:sz w:val="22"/>
      </w:rPr>
    </w:tblStylePr>
    <w:tblStylePr w:type="firstCol">
      <w:rPr>
        <w:b/>
      </w:rPr>
    </w:tblStylePr>
  </w:style>
  <w:style w:type="character" w:styleId="Emphasis">
    <w:name w:val="Emphasis"/>
    <w:basedOn w:val="DefaultParagraphFont"/>
    <w:unhideWhenUsed/>
    <w:qFormat/>
    <w:rsid w:val="00AB4F6C"/>
    <w:rPr>
      <w:color w:val="5B9BD5" w:themeColor="accent1"/>
    </w:rPr>
  </w:style>
  <w:style w:type="paragraph" w:customStyle="1" w:styleId="ContactInfo">
    <w:name w:val="Contact Info"/>
    <w:basedOn w:val="Normal"/>
    <w:unhideWhenUsed/>
    <w:qFormat/>
    <w:rsid w:val="00AB4F6C"/>
    <w:pPr>
      <w:spacing w:after="0" w:line="240" w:lineRule="auto"/>
      <w:jc w:val="right"/>
    </w:pPr>
    <w:rPr>
      <w:sz w:val="18"/>
      <w:szCs w:val="18"/>
    </w:rPr>
  </w:style>
  <w:style w:type="paragraph" w:customStyle="1" w:styleId="Name">
    <w:name w:val="Name"/>
    <w:basedOn w:val="Normal"/>
    <w:next w:val="Normal"/>
    <w:qFormat/>
    <w:rsid w:val="00AB4F6C"/>
    <w:pPr>
      <w:pBdr>
        <w:top w:val="single" w:sz="4" w:space="4" w:color="5B9BD5" w:themeColor="accent1"/>
        <w:left w:val="single" w:sz="4" w:space="6" w:color="5B9BD5" w:themeColor="accent1"/>
        <w:bottom w:val="single" w:sz="4" w:space="4" w:color="5B9BD5" w:themeColor="accent1"/>
        <w:right w:val="single" w:sz="4" w:space="6" w:color="5B9BD5" w:themeColor="accent1"/>
      </w:pBdr>
      <w:shd w:val="clear" w:color="auto" w:fill="5B9BD5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  <w:szCs w:val="32"/>
    </w:rPr>
  </w:style>
  <w:style w:type="paragraph" w:styleId="ListBullet">
    <w:name w:val="List Bullet"/>
    <w:basedOn w:val="Normal"/>
    <w:rsid w:val="00AB4F6C"/>
    <w:pPr>
      <w:numPr>
        <w:numId w:val="2"/>
      </w:numPr>
      <w:spacing w:before="1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1DF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DF7"/>
    <w:rPr>
      <w:rFonts w:ascii="Tahoma" w:hAnsi="Tahoma" w:cs="Tahoma"/>
      <w:kern w:val="20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1DF7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1340D8"/>
    <w:pPr>
      <w:spacing w:before="0" w:after="200"/>
      <w:ind w:left="720"/>
      <w:contextualSpacing/>
    </w:pPr>
    <w:rPr>
      <w:color w:val="auto"/>
      <w:kern w:val="0"/>
      <w:sz w:val="22"/>
      <w:szCs w:val="22"/>
      <w:lang w:eastAsia="en-US"/>
    </w:rPr>
  </w:style>
  <w:style w:type="paragraph" w:styleId="NormalWeb">
    <w:name w:val="Normal (Web)"/>
    <w:basedOn w:val="Normal"/>
    <w:unhideWhenUsed/>
    <w:rsid w:val="00654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apple-converted-space">
    <w:name w:val="apple-converted-space"/>
    <w:rsid w:val="0029532F"/>
    <w:rPr>
      <w:rFonts w:ascii="Times New Roman" w:eastAsia="Cambria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70D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 /><Relationship Id="rId13" Type="http://schemas.openxmlformats.org/officeDocument/2006/relationships/theme" Target="theme/theme1.xml" /><Relationship Id="rId3" Type="http://schemas.openxmlformats.org/officeDocument/2006/relationships/numbering" Target="numbering.xml" /><Relationship Id="rId7" Type="http://schemas.openxmlformats.org/officeDocument/2006/relationships/footnotes" Target="footnote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footer" Target="footer1.xml" /><Relationship Id="rId5" Type="http://schemas.openxmlformats.org/officeDocument/2006/relationships/settings" Target="settings.xml" /><Relationship Id="rId10" Type="http://schemas.openxmlformats.org/officeDocument/2006/relationships/hyperlink" Target="mailto:wondersmerg@yahoo.com" TargetMode="External" /><Relationship Id="rId4" Type="http://schemas.openxmlformats.org/officeDocument/2006/relationships/styles" Target="styles.xml" /><Relationship Id="rId9" Type="http://schemas.openxmlformats.org/officeDocument/2006/relationships/image" Target="media/image1.jpe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My%20Documents\Downloads\TS103464381%20(1).dotx" TargetMode="External" /></Relationships>
</file>

<file path=word/theme/theme1.xml><?xml version="1.0" encoding="utf-8"?>
<a:theme xmlns:a="http://schemas.openxmlformats.org/drawingml/2006/main" name="Face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acet HD - core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Facet HD - cor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AE5F23-06FC-4C3A-834F-37778CA310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TS103464381%20(1).dotx</Template>
  <TotalTime>2</TotalTime>
  <Pages>3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CAREER OBJECTIVE
A dynamic</dc:creator>
  <cp:lastModifiedBy>2348030443680</cp:lastModifiedBy>
  <cp:revision>4</cp:revision>
  <cp:lastPrinted>2016-08-19T17:07:00Z</cp:lastPrinted>
  <dcterms:created xsi:type="dcterms:W3CDTF">2020-10-13T03:48:00Z</dcterms:created>
  <dcterms:modified xsi:type="dcterms:W3CDTF">2020-10-13T06:28:00Z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TC034643819991</vt:lpwstr>
  </property>
</Properties>
</file>