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B9DB99" w14:textId="4988FD22" w:rsidR="00EF625A" w:rsidRDefault="00EF625A"/>
    <w:tbl>
      <w:tblPr>
        <w:tblW w:w="11003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578"/>
        <w:gridCol w:w="268"/>
        <w:gridCol w:w="7157"/>
      </w:tblGrid>
      <w:tr w:rsidR="001B2ABD" w14:paraId="76B34C95" w14:textId="77777777" w:rsidTr="00C20882">
        <w:trPr>
          <w:trHeight w:val="1215"/>
        </w:trPr>
        <w:tc>
          <w:tcPr>
            <w:tcW w:w="3578" w:type="dxa"/>
            <w:vAlign w:val="bottom"/>
          </w:tcPr>
          <w:p w14:paraId="64177E1E" w14:textId="7705CA94" w:rsidR="001B2ABD" w:rsidRDefault="008110B4" w:rsidP="0048624A">
            <w:pPr>
              <w:tabs>
                <w:tab w:val="left" w:pos="990"/>
              </w:tabs>
              <w:spacing w:before="240"/>
              <w:jc w:val="center"/>
            </w:pPr>
            <w:r>
              <w:rPr>
                <w:noProof/>
                <w:lang w:eastAsia="en-US"/>
              </w:rPr>
              <w:drawing>
                <wp:anchor distT="0" distB="0" distL="114300" distR="114300" simplePos="0" relativeHeight="251653120" behindDoc="0" locked="0" layoutInCell="1" allowOverlap="1" wp14:anchorId="5DA637D4" wp14:editId="1C758202">
                  <wp:simplePos x="0" y="0"/>
                  <wp:positionH relativeFrom="column">
                    <wp:posOffset>212725</wp:posOffset>
                  </wp:positionH>
                  <wp:positionV relativeFrom="paragraph">
                    <wp:posOffset>280035</wp:posOffset>
                  </wp:positionV>
                  <wp:extent cx="1169670" cy="990600"/>
                  <wp:effectExtent l="133350" t="114300" r="144780" b="15240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yman.alsagaf\AppData\Local\Microsoft\Windows\INetCache\Content.Word\SKR_51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70" cy="9906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chemeClr val="bg1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4E1201D" w14:textId="138066A5" w:rsidR="00EF625A" w:rsidRDefault="00EF625A" w:rsidP="0048624A">
            <w:pPr>
              <w:tabs>
                <w:tab w:val="left" w:pos="990"/>
              </w:tabs>
              <w:spacing w:before="240"/>
              <w:jc w:val="center"/>
            </w:pPr>
          </w:p>
          <w:p w14:paraId="62D66C13" w14:textId="05C083B8" w:rsidR="00EF625A" w:rsidRDefault="00EF625A" w:rsidP="00EF625A">
            <w:pPr>
              <w:tabs>
                <w:tab w:val="left" w:pos="990"/>
              </w:tabs>
              <w:spacing w:before="240"/>
            </w:pPr>
          </w:p>
        </w:tc>
        <w:tc>
          <w:tcPr>
            <w:tcW w:w="268" w:type="dxa"/>
          </w:tcPr>
          <w:p w14:paraId="56FCF329" w14:textId="77777777" w:rsidR="001B2ABD" w:rsidRDefault="001B2ABD" w:rsidP="0048624A">
            <w:pPr>
              <w:tabs>
                <w:tab w:val="left" w:pos="990"/>
              </w:tabs>
              <w:spacing w:before="240"/>
            </w:pPr>
          </w:p>
        </w:tc>
        <w:tc>
          <w:tcPr>
            <w:tcW w:w="7157" w:type="dxa"/>
            <w:vAlign w:val="bottom"/>
          </w:tcPr>
          <w:p w14:paraId="49C7E60D" w14:textId="44AC800F" w:rsidR="001B2ABD" w:rsidRPr="00FE5A7C" w:rsidRDefault="00A365A9" w:rsidP="004E6773">
            <w:pPr>
              <w:pStyle w:val="Title"/>
              <w:spacing w:before="240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FE5A7C">
              <w:rPr>
                <w:rFonts w:ascii="Arial" w:hAnsi="Arial" w:cs="Arial"/>
                <w:b/>
                <w:bCs/>
                <w:sz w:val="40"/>
                <w:szCs w:val="40"/>
              </w:rPr>
              <w:t>A</w:t>
            </w:r>
            <w:r w:rsidR="008656AA" w:rsidRPr="00FE5A7C">
              <w:rPr>
                <w:rFonts w:ascii="Arial" w:hAnsi="Arial" w:cs="Arial"/>
                <w:b/>
                <w:bCs/>
                <w:sz w:val="40"/>
                <w:szCs w:val="40"/>
              </w:rPr>
              <w:t>FZAL ABBAS MALIK</w:t>
            </w:r>
          </w:p>
          <w:p w14:paraId="40A47741" w14:textId="2217626B" w:rsidR="006E5106" w:rsidRPr="006E5106" w:rsidRDefault="006E5106" w:rsidP="006E5106"/>
          <w:p w14:paraId="14D2D147" w14:textId="77777777" w:rsidR="004E6773" w:rsidRPr="004E6773" w:rsidRDefault="004E6773" w:rsidP="004E6773">
            <w:r>
              <w:t xml:space="preserve">                                   </w:t>
            </w:r>
            <w:bookmarkStart w:id="0" w:name="_GoBack"/>
            <w:bookmarkEnd w:id="0"/>
          </w:p>
        </w:tc>
      </w:tr>
      <w:tr w:rsidR="001B2ABD" w14:paraId="7D0318E2" w14:textId="77777777" w:rsidTr="00333993">
        <w:trPr>
          <w:trHeight w:val="12843"/>
        </w:trPr>
        <w:tc>
          <w:tcPr>
            <w:tcW w:w="3578" w:type="dxa"/>
          </w:tcPr>
          <w:p w14:paraId="5504C2FA" w14:textId="7EF779BA" w:rsidR="008E45D7" w:rsidRDefault="008E45D7" w:rsidP="00036450">
            <w:pPr>
              <w:rPr>
                <w:szCs w:val="18"/>
              </w:rPr>
            </w:pPr>
          </w:p>
          <w:p w14:paraId="6BC7AFE7" w14:textId="77777777" w:rsidR="006E5106" w:rsidRDefault="006E5106" w:rsidP="00036450">
            <w:pPr>
              <w:rPr>
                <w:szCs w:val="18"/>
              </w:rPr>
            </w:pPr>
          </w:p>
          <w:p w14:paraId="2920CBC5" w14:textId="43F93DE9" w:rsidR="006E5106" w:rsidRDefault="006E5106" w:rsidP="00036450">
            <w:pPr>
              <w:rPr>
                <w:szCs w:val="18"/>
              </w:rPr>
            </w:pPr>
          </w:p>
          <w:p w14:paraId="16FB5BB0" w14:textId="72D73C03" w:rsidR="006E5106" w:rsidRDefault="006E5106" w:rsidP="00036450">
            <w:pPr>
              <w:rPr>
                <w:szCs w:val="18"/>
              </w:rPr>
            </w:pPr>
          </w:p>
          <w:p w14:paraId="005A5BFB" w14:textId="595D46E3" w:rsidR="00C20882" w:rsidRPr="0013314C" w:rsidRDefault="00AC3E9D" w:rsidP="008656AA">
            <w:pPr>
              <w:rPr>
                <w:rFonts w:ascii="Arial" w:hAnsi="Arial" w:cs="Arial"/>
                <w:i/>
                <w:szCs w:val="18"/>
              </w:rPr>
            </w:pPr>
            <w:r w:rsidRPr="0013314C">
              <w:rPr>
                <w:rFonts w:ascii="Arial" w:hAnsi="Arial" w:cs="Arial"/>
                <w:i/>
                <w:szCs w:val="18"/>
              </w:rPr>
              <w:t>A highly motivated, enthusiastic &amp; dynamic with 1</w:t>
            </w:r>
            <w:r w:rsidR="008656AA" w:rsidRPr="0013314C">
              <w:rPr>
                <w:rFonts w:ascii="Arial" w:hAnsi="Arial" w:cs="Arial"/>
                <w:i/>
                <w:szCs w:val="18"/>
              </w:rPr>
              <w:t>7</w:t>
            </w:r>
            <w:r w:rsidRPr="0013314C">
              <w:rPr>
                <w:rFonts w:ascii="Arial" w:hAnsi="Arial" w:cs="Arial"/>
                <w:i/>
                <w:szCs w:val="18"/>
              </w:rPr>
              <w:t xml:space="preserve"> years of professional experience in </w:t>
            </w:r>
            <w:r w:rsidR="008656AA" w:rsidRPr="0013314C">
              <w:rPr>
                <w:rFonts w:ascii="Arial" w:hAnsi="Arial" w:cs="Arial"/>
                <w:i/>
                <w:szCs w:val="18"/>
              </w:rPr>
              <w:t>Retail, Operations</w:t>
            </w:r>
            <w:r w:rsidRPr="0013314C">
              <w:rPr>
                <w:rFonts w:ascii="Arial" w:hAnsi="Arial" w:cs="Arial"/>
                <w:i/>
                <w:szCs w:val="18"/>
              </w:rPr>
              <w:t xml:space="preserve"> with a strong degree of self-motivation</w:t>
            </w:r>
            <w:r w:rsidR="00DE14A5" w:rsidRPr="0013314C">
              <w:rPr>
                <w:rFonts w:ascii="Arial" w:hAnsi="Arial" w:cs="Arial"/>
                <w:i/>
                <w:szCs w:val="18"/>
              </w:rPr>
              <w:t xml:space="preserve"> and </w:t>
            </w:r>
            <w:r w:rsidRPr="0013314C">
              <w:rPr>
                <w:rFonts w:ascii="Arial" w:hAnsi="Arial" w:cs="Arial"/>
                <w:i/>
                <w:szCs w:val="18"/>
              </w:rPr>
              <w:t>sense of responsibilit</w:t>
            </w:r>
            <w:r w:rsidR="00DE14A5" w:rsidRPr="0013314C">
              <w:rPr>
                <w:rFonts w:ascii="Arial" w:hAnsi="Arial" w:cs="Arial"/>
                <w:i/>
                <w:szCs w:val="18"/>
              </w:rPr>
              <w:t>y</w:t>
            </w:r>
            <w:r w:rsidRPr="0013314C">
              <w:rPr>
                <w:rFonts w:ascii="Arial" w:hAnsi="Arial" w:cs="Arial"/>
                <w:i/>
                <w:szCs w:val="18"/>
              </w:rPr>
              <w:t>. Excellent exposure to the Retail &amp; Facility Management Industry</w:t>
            </w:r>
            <w:r w:rsidR="00EE2351" w:rsidRPr="0013314C">
              <w:rPr>
                <w:rFonts w:ascii="Arial" w:hAnsi="Arial" w:cs="Arial"/>
                <w:i/>
                <w:szCs w:val="18"/>
              </w:rPr>
              <w:t>,</w:t>
            </w:r>
            <w:r w:rsidR="008656AA" w:rsidRPr="0013314C">
              <w:rPr>
                <w:rFonts w:ascii="Arial" w:hAnsi="Arial" w:cs="Arial"/>
                <w:i/>
                <w:szCs w:val="18"/>
              </w:rPr>
              <w:t xml:space="preserve"> Operations, FM, Soft services, Waste Management, Pest Control, Landscape</w:t>
            </w:r>
            <w:r w:rsidR="00AB68C5" w:rsidRPr="0013314C">
              <w:rPr>
                <w:rFonts w:ascii="Arial" w:hAnsi="Arial" w:cs="Arial"/>
                <w:i/>
                <w:szCs w:val="18"/>
              </w:rPr>
              <w:t xml:space="preserve"> and</w:t>
            </w:r>
            <w:r w:rsidRPr="0013314C">
              <w:rPr>
                <w:rFonts w:ascii="Arial" w:hAnsi="Arial" w:cs="Arial"/>
                <w:i/>
                <w:szCs w:val="18"/>
              </w:rPr>
              <w:t xml:space="preserve"> Customer Service duties. The career development that I have completed has imparted me with </w:t>
            </w:r>
            <w:r w:rsidR="002E2A7D" w:rsidRPr="0013314C">
              <w:rPr>
                <w:rFonts w:ascii="Arial" w:hAnsi="Arial" w:cs="Arial"/>
                <w:i/>
                <w:szCs w:val="18"/>
              </w:rPr>
              <w:t>positive</w:t>
            </w:r>
            <w:r w:rsidRPr="0013314C">
              <w:rPr>
                <w:rFonts w:ascii="Arial" w:hAnsi="Arial" w:cs="Arial"/>
                <w:i/>
                <w:szCs w:val="18"/>
              </w:rPr>
              <w:t xml:space="preserve"> </w:t>
            </w:r>
            <w:r w:rsidR="008656AA" w:rsidRPr="0013314C">
              <w:rPr>
                <w:rFonts w:ascii="Arial" w:hAnsi="Arial" w:cs="Arial"/>
                <w:i/>
                <w:szCs w:val="18"/>
              </w:rPr>
              <w:t>Communication, Critical</w:t>
            </w:r>
            <w:r w:rsidRPr="0013314C">
              <w:rPr>
                <w:rFonts w:ascii="Arial" w:hAnsi="Arial" w:cs="Arial"/>
                <w:i/>
                <w:szCs w:val="18"/>
              </w:rPr>
              <w:t xml:space="preserve"> Thinking</w:t>
            </w:r>
            <w:r w:rsidR="00DB6F2F" w:rsidRPr="0013314C">
              <w:rPr>
                <w:rFonts w:ascii="Arial" w:hAnsi="Arial" w:cs="Arial"/>
                <w:i/>
                <w:szCs w:val="18"/>
              </w:rPr>
              <w:t xml:space="preserve"> and </w:t>
            </w:r>
            <w:r w:rsidRPr="0013314C">
              <w:rPr>
                <w:rFonts w:ascii="Arial" w:hAnsi="Arial" w:cs="Arial"/>
                <w:i/>
                <w:szCs w:val="18"/>
              </w:rPr>
              <w:t>Motivational Leadership skills. I have been recognized for my ability to interact with diverse group of people for being a strong team player, and negotiation skills. Interacting effectively with cross-functional departments to streamline operations success in fast-pace</w:t>
            </w:r>
            <w:r w:rsidR="006B7286" w:rsidRPr="0013314C">
              <w:rPr>
                <w:rFonts w:ascii="Arial" w:hAnsi="Arial" w:cs="Arial"/>
                <w:i/>
                <w:szCs w:val="18"/>
              </w:rPr>
              <w:t>.</w:t>
            </w:r>
            <w:r w:rsidRPr="0013314C">
              <w:rPr>
                <w:rFonts w:ascii="Arial" w:hAnsi="Arial" w:cs="Arial"/>
                <w:i/>
                <w:szCs w:val="18"/>
              </w:rPr>
              <w:t xml:space="preserve"> </w:t>
            </w:r>
            <w:r w:rsidR="00A253E9" w:rsidRPr="0013314C">
              <w:rPr>
                <w:rFonts w:ascii="Arial" w:hAnsi="Arial" w:cs="Arial"/>
                <w:i/>
                <w:szCs w:val="18"/>
              </w:rPr>
              <w:t xml:space="preserve"> </w:t>
            </w:r>
          </w:p>
          <w:p w14:paraId="10FB6670" w14:textId="47B404EE" w:rsidR="0095310B" w:rsidRDefault="0095310B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602DF5D3" w14:textId="5E3C97E9" w:rsidR="002A50D8" w:rsidRDefault="002A50D8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559CB3F0" w14:textId="169490B0" w:rsidR="002A50D8" w:rsidRDefault="002A50D8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7C6B4C0C" w14:textId="77777777" w:rsidR="00737E32" w:rsidRPr="0013314C" w:rsidRDefault="00737E32" w:rsidP="00737E32">
            <w:pPr>
              <w:pStyle w:val="Heading3"/>
              <w:rPr>
                <w:rFonts w:ascii="Arial" w:hAnsi="Arial" w:cs="Arial"/>
                <w:szCs w:val="22"/>
              </w:rPr>
            </w:pPr>
            <w:r w:rsidRPr="0013314C">
              <w:rPr>
                <w:rFonts w:ascii="Arial" w:hAnsi="Arial" w:cs="Arial"/>
                <w:szCs w:val="22"/>
              </w:rPr>
              <w:t>Personal Details</w:t>
            </w:r>
          </w:p>
          <w:p w14:paraId="3B516291" w14:textId="77777777" w:rsidR="00737E32" w:rsidRPr="0013314C" w:rsidRDefault="00737E32" w:rsidP="00737E32">
            <w:pPr>
              <w:rPr>
                <w:rFonts w:ascii="Arial" w:hAnsi="Arial" w:cs="Arial"/>
                <w:szCs w:val="18"/>
              </w:rPr>
            </w:pPr>
            <w:r w:rsidRPr="0013314C">
              <w:rPr>
                <w:rFonts w:ascii="Arial" w:hAnsi="Arial" w:cs="Arial"/>
                <w:szCs w:val="18"/>
              </w:rPr>
              <w:t>Nationality – Pakistani</w:t>
            </w:r>
          </w:p>
          <w:p w14:paraId="3C3F3868" w14:textId="77777777" w:rsidR="00737E32" w:rsidRPr="0013314C" w:rsidRDefault="00737E32" w:rsidP="00737E32">
            <w:pPr>
              <w:rPr>
                <w:rFonts w:ascii="Arial" w:hAnsi="Arial" w:cs="Arial"/>
                <w:szCs w:val="18"/>
              </w:rPr>
            </w:pPr>
            <w:r w:rsidRPr="0013314C">
              <w:rPr>
                <w:rFonts w:ascii="Arial" w:hAnsi="Arial" w:cs="Arial"/>
                <w:szCs w:val="18"/>
              </w:rPr>
              <w:t>Residence – United Arab Emirates</w:t>
            </w:r>
          </w:p>
          <w:p w14:paraId="6063BE8D" w14:textId="77777777" w:rsidR="00737E32" w:rsidRPr="0013314C" w:rsidRDefault="00737E32" w:rsidP="00737E32">
            <w:pPr>
              <w:rPr>
                <w:rFonts w:ascii="Arial" w:hAnsi="Arial" w:cs="Arial"/>
                <w:szCs w:val="18"/>
              </w:rPr>
            </w:pPr>
            <w:r w:rsidRPr="0013314C">
              <w:rPr>
                <w:rFonts w:ascii="Arial" w:hAnsi="Arial" w:cs="Arial"/>
                <w:szCs w:val="18"/>
              </w:rPr>
              <w:t>Marital Status – Married</w:t>
            </w:r>
          </w:p>
          <w:p w14:paraId="6D922014" w14:textId="77777777" w:rsidR="00737E32" w:rsidRPr="0013314C" w:rsidRDefault="00737E32" w:rsidP="00737E32">
            <w:pPr>
              <w:rPr>
                <w:rFonts w:ascii="Arial" w:hAnsi="Arial" w:cs="Arial"/>
                <w:szCs w:val="18"/>
              </w:rPr>
            </w:pPr>
            <w:r w:rsidRPr="0013314C">
              <w:rPr>
                <w:rFonts w:ascii="Arial" w:hAnsi="Arial" w:cs="Arial"/>
                <w:szCs w:val="18"/>
              </w:rPr>
              <w:t>Driving License - Yes</w:t>
            </w:r>
          </w:p>
          <w:p w14:paraId="5C7F7B17" w14:textId="21A20251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5F3F928C" w14:textId="24E5FCBF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261DF6D7" w14:textId="19E59EF2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190F712C" w14:textId="007574DD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3510E787" w14:textId="648EE415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58D0EE41" w14:textId="62511611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5BC87DF0" w14:textId="35945261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16292630" w14:textId="43AAB5D6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070EA7A4" w14:textId="5841EA56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73C7C213" w14:textId="516D5521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6A67A123" w14:textId="77777777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40B90E68" w14:textId="166A7ECE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0E8F6235" w14:textId="56A67515" w:rsidR="00737E32" w:rsidRDefault="00737E3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4AE69659" w14:textId="0B22A782" w:rsidR="0013314C" w:rsidRDefault="0013314C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4B80CB2A" w14:textId="26FEF927" w:rsidR="0013314C" w:rsidRDefault="0013314C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1EA9206A" w14:textId="594D54C7" w:rsidR="0013314C" w:rsidRDefault="0013314C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06BA4112" w14:textId="325EFCCC" w:rsidR="0013314C" w:rsidRDefault="0013314C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0114ECDD" w14:textId="77777777" w:rsidR="0013314C" w:rsidRDefault="0013314C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4F85FAF6" w14:textId="06E5B964" w:rsidR="00732DD2" w:rsidRPr="00F12D3A" w:rsidRDefault="00661E2E" w:rsidP="00732DD2">
            <w:pPr>
              <w:pStyle w:val="Heading3"/>
              <w:jc w:val="center"/>
              <w:rPr>
                <w:rFonts w:ascii="Arial" w:hAnsi="Arial" w:cs="Arial"/>
                <w:color w:val="auto"/>
                <w:u w:val="single"/>
              </w:rPr>
            </w:pPr>
            <w:r w:rsidRPr="00F12D3A">
              <w:rPr>
                <w:rFonts w:ascii="Arial" w:hAnsi="Arial" w:cs="Arial"/>
                <w:b w:val="0"/>
                <w:bCs/>
                <w:noProof/>
                <w:sz w:val="16"/>
                <w:szCs w:val="20"/>
                <w:u w:val="single"/>
              </w:rPr>
              <w:drawing>
                <wp:anchor distT="0" distB="0" distL="114300" distR="114300" simplePos="0" relativeHeight="251672576" behindDoc="0" locked="0" layoutInCell="1" allowOverlap="1" wp14:anchorId="271D1C3D" wp14:editId="04B0C651">
                  <wp:simplePos x="0" y="0"/>
                  <wp:positionH relativeFrom="column">
                    <wp:posOffset>1240790</wp:posOffset>
                  </wp:positionH>
                  <wp:positionV relativeFrom="paragraph">
                    <wp:posOffset>470535</wp:posOffset>
                  </wp:positionV>
                  <wp:extent cx="862965" cy="268605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965" cy="268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32DD2" w:rsidRPr="00F12D3A">
              <w:rPr>
                <w:rFonts w:ascii="Arial" w:hAnsi="Arial" w:cs="Arial"/>
                <w:color w:val="auto"/>
                <w:u w:val="single"/>
              </w:rPr>
              <w:t xml:space="preserve">MallS - PRE and Post opening </w:t>
            </w:r>
          </w:p>
          <w:p w14:paraId="61F97E31" w14:textId="0F2915A0" w:rsidR="00732DD2" w:rsidRPr="00F12D3A" w:rsidRDefault="00732DD2" w:rsidP="00732DD2">
            <w:pPr>
              <w:rPr>
                <w:rFonts w:ascii="Arial" w:hAnsi="Arial" w:cs="Arial"/>
                <w:b/>
                <w:bCs/>
                <w:szCs w:val="18"/>
              </w:rPr>
            </w:pPr>
            <w:r w:rsidRPr="00F12D3A">
              <w:rPr>
                <w:rFonts w:ascii="Arial" w:hAnsi="Arial" w:cs="Arial"/>
                <w:b/>
                <w:bCs/>
                <w:szCs w:val="18"/>
              </w:rPr>
              <w:t xml:space="preserve">Dubai Festival </w:t>
            </w:r>
            <w:r w:rsidR="00661E2E" w:rsidRPr="00F12D3A">
              <w:rPr>
                <w:rFonts w:ascii="Arial" w:hAnsi="Arial" w:cs="Arial"/>
                <w:b/>
                <w:bCs/>
                <w:szCs w:val="18"/>
              </w:rPr>
              <w:t>C</w:t>
            </w:r>
            <w:r w:rsidRPr="00F12D3A">
              <w:rPr>
                <w:rFonts w:ascii="Arial" w:hAnsi="Arial" w:cs="Arial"/>
                <w:b/>
                <w:bCs/>
                <w:szCs w:val="18"/>
              </w:rPr>
              <w:t>ity</w:t>
            </w:r>
          </w:p>
          <w:p w14:paraId="3B6AFAF0" w14:textId="77777777" w:rsidR="00732DD2" w:rsidRPr="00F12D3A" w:rsidRDefault="00732DD2" w:rsidP="00732DD2">
            <w:pPr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Al Futtaim</w:t>
            </w:r>
          </w:p>
          <w:p w14:paraId="12299A90" w14:textId="60FF7619" w:rsidR="00732DD2" w:rsidRPr="00F12D3A" w:rsidRDefault="00661E2E" w:rsidP="00732DD2">
            <w:pPr>
              <w:spacing w:line="9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br/>
            </w:r>
          </w:p>
          <w:p w14:paraId="611B43D4" w14:textId="64E90AA9" w:rsidR="00732DD2" w:rsidRPr="00F12D3A" w:rsidRDefault="00661E2E" w:rsidP="00732DD2">
            <w:pPr>
              <w:rPr>
                <w:rFonts w:ascii="Arial" w:hAnsi="Arial" w:cs="Arial"/>
                <w:b/>
                <w:bCs/>
                <w:szCs w:val="18"/>
              </w:rPr>
            </w:pPr>
            <w:r w:rsidRPr="00F12D3A">
              <w:rPr>
                <w:rFonts w:ascii="Arial" w:hAnsi="Arial" w:cs="Arial"/>
                <w:b/>
                <w:bCs/>
                <w:noProof/>
                <w:szCs w:val="18"/>
              </w:rPr>
              <w:drawing>
                <wp:anchor distT="0" distB="0" distL="114300" distR="114300" simplePos="0" relativeHeight="251673600" behindDoc="0" locked="0" layoutInCell="1" allowOverlap="1" wp14:anchorId="4B22EC3E" wp14:editId="3F5CDC24">
                  <wp:simplePos x="0" y="0"/>
                  <wp:positionH relativeFrom="column">
                    <wp:posOffset>1281430</wp:posOffset>
                  </wp:positionH>
                  <wp:positionV relativeFrom="paragraph">
                    <wp:posOffset>46279</wp:posOffset>
                  </wp:positionV>
                  <wp:extent cx="801370" cy="226060"/>
                  <wp:effectExtent l="0" t="0" r="0" b="2540"/>
                  <wp:wrapNone/>
                  <wp:docPr id="16" name="Picture 16" descr="ÙØªÙØ¬Ø© Ø¨Ø­Ø« Ø§ÙØµÙØ± Ø¹Ù âªthe outlet village logoâ¬â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ÙØªÙØ¬Ø© Ø¨Ø­Ø« Ø§ÙØµÙØ± Ø¹Ù âªthe outlet village logoâ¬â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370" cy="22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32DD2" w:rsidRPr="00F12D3A">
              <w:rPr>
                <w:rFonts w:ascii="Arial" w:hAnsi="Arial" w:cs="Arial"/>
                <w:b/>
                <w:bCs/>
                <w:szCs w:val="18"/>
              </w:rPr>
              <w:t>The Outlet Village</w:t>
            </w:r>
          </w:p>
          <w:p w14:paraId="6E05FAB9" w14:textId="4FBF1D48" w:rsidR="00732DD2" w:rsidRPr="00F12D3A" w:rsidRDefault="00732DD2" w:rsidP="00732DD2">
            <w:pPr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Meraas</w:t>
            </w:r>
          </w:p>
          <w:p w14:paraId="76707BD2" w14:textId="7D145FB8" w:rsidR="00732DD2" w:rsidRPr="00F12D3A" w:rsidRDefault="00661E2E" w:rsidP="00732DD2">
            <w:pPr>
              <w:spacing w:line="9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br/>
            </w:r>
          </w:p>
          <w:p w14:paraId="544B27CA" w14:textId="2EFFFB43" w:rsidR="00732DD2" w:rsidRPr="00F12D3A" w:rsidRDefault="008656AA" w:rsidP="00732DD2">
            <w:pPr>
              <w:rPr>
                <w:rFonts w:ascii="Arial" w:hAnsi="Arial" w:cs="Arial"/>
                <w:b/>
                <w:bCs/>
                <w:szCs w:val="18"/>
              </w:rPr>
            </w:pPr>
            <w:r w:rsidRPr="00F12D3A">
              <w:rPr>
                <w:rFonts w:ascii="Arial" w:hAnsi="Arial" w:cs="Arial"/>
                <w:b/>
                <w:bCs/>
                <w:szCs w:val="18"/>
              </w:rPr>
              <w:t>CITY WALK</w:t>
            </w:r>
          </w:p>
          <w:p w14:paraId="62425E00" w14:textId="77777777" w:rsidR="00732DD2" w:rsidRPr="00F12D3A" w:rsidRDefault="00732DD2" w:rsidP="00732DD2">
            <w:pPr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Meraas</w:t>
            </w:r>
          </w:p>
          <w:p w14:paraId="3A89B232" w14:textId="77777777" w:rsidR="00732DD2" w:rsidRDefault="00732DD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7699E3FA" w14:textId="08CBF78B" w:rsidR="00732DD2" w:rsidRDefault="00732DD2" w:rsidP="00732DD2">
            <w:pPr>
              <w:spacing w:after="160" w:line="259" w:lineRule="auto"/>
              <w:rPr>
                <w:sz w:val="17"/>
                <w:szCs w:val="17"/>
              </w:rPr>
            </w:pPr>
          </w:p>
          <w:p w14:paraId="2781EA06" w14:textId="30CC2CD5" w:rsidR="00732DD2" w:rsidRPr="0095310B" w:rsidRDefault="00732DD2" w:rsidP="00737E32">
            <w:pPr>
              <w:pStyle w:val="Heading3"/>
            </w:pPr>
          </w:p>
          <w:p w14:paraId="5327438A" w14:textId="57946B31" w:rsidR="00732DD2" w:rsidRPr="00F12D3A" w:rsidRDefault="00461084" w:rsidP="0095310B">
            <w:pPr>
              <w:pStyle w:val="Heading3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1954003311"/>
                <w:placeholder>
                  <w:docPart w:val="3D88B3050F18435FBF7E88A42A2FAE24"/>
                </w:placeholder>
                <w:temporary/>
                <w:showingPlcHdr/>
                <w15:appearance w15:val="hidden"/>
              </w:sdtPr>
              <w:sdtEndPr/>
              <w:sdtContent>
                <w:r w:rsidR="00CB0055" w:rsidRPr="00F12D3A">
                  <w:rPr>
                    <w:rFonts w:ascii="Arial" w:hAnsi="Arial" w:cs="Arial"/>
                    <w:szCs w:val="22"/>
                  </w:rPr>
                  <w:t>Contact</w:t>
                </w:r>
              </w:sdtContent>
            </w:sdt>
            <w:r w:rsidR="0095310B" w:rsidRPr="00F12D3A">
              <w:rPr>
                <w:rFonts w:ascii="Arial" w:hAnsi="Arial" w:cs="Arial"/>
                <w:szCs w:val="22"/>
              </w:rPr>
              <w:t xml:space="preserve"> Details</w:t>
            </w:r>
            <w:r w:rsidR="0095310B" w:rsidRPr="00F12D3A">
              <w:rPr>
                <w:rFonts w:ascii="Arial" w:hAnsi="Arial" w:cs="Arial"/>
                <w:sz w:val="18"/>
                <w:szCs w:val="18"/>
              </w:rPr>
              <w:br/>
            </w:r>
            <w:r w:rsidR="0095310B" w:rsidRPr="00F12D3A">
              <w:rPr>
                <w:rFonts w:ascii="Arial" w:hAnsi="Arial" w:cs="Arial"/>
                <w:b w:val="0"/>
                <w:bCs/>
                <w:color w:val="auto"/>
                <w:sz w:val="18"/>
                <w:szCs w:val="18"/>
              </w:rPr>
              <w:br/>
            </w:r>
            <w:sdt>
              <w:sdtPr>
                <w:rPr>
                  <w:rFonts w:ascii="Arial" w:hAnsi="Arial" w:cs="Arial"/>
                  <w:b w:val="0"/>
                  <w:bCs/>
                  <w:color w:val="auto"/>
                  <w:sz w:val="18"/>
                  <w:szCs w:val="18"/>
                </w:rPr>
                <w:id w:val="1111563247"/>
                <w:placeholder>
                  <w:docPart w:val="E854CD886887472190CF4A8A8CC77412"/>
                </w:placeholder>
                <w:temporary/>
                <w:showingPlcHdr/>
                <w15:appearance w15:val="hidden"/>
              </w:sdtPr>
              <w:sdtEndPr/>
              <w:sdtContent>
                <w:r w:rsidR="004D3011" w:rsidRPr="00F12D3A">
                  <w:rPr>
                    <w:rFonts w:ascii="Arial" w:hAnsi="Arial" w:cs="Arial"/>
                    <w:b w:val="0"/>
                    <w:bCs/>
                    <w:color w:val="auto"/>
                    <w:sz w:val="18"/>
                    <w:szCs w:val="18"/>
                  </w:rPr>
                  <w:t>PHONE:</w:t>
                </w:r>
              </w:sdtContent>
            </w:sdt>
            <w:r w:rsidR="004E6773" w:rsidRPr="00F12D3A">
              <w:rPr>
                <w:rFonts w:ascii="Arial" w:hAnsi="Arial" w:cs="Arial"/>
                <w:b w:val="0"/>
                <w:bCs/>
                <w:color w:val="auto"/>
                <w:sz w:val="18"/>
                <w:szCs w:val="18"/>
              </w:rPr>
              <w:t xml:space="preserve"> </w:t>
            </w:r>
            <w:r w:rsidR="004E6773" w:rsidRPr="00F12D3A">
              <w:rPr>
                <w:rFonts w:ascii="Arial" w:hAnsi="Arial" w:cs="Arial"/>
                <w:color w:val="auto"/>
                <w:sz w:val="18"/>
                <w:szCs w:val="18"/>
              </w:rPr>
              <w:t>+971</w:t>
            </w:r>
            <w:r w:rsidR="00786946" w:rsidRPr="00F12D3A">
              <w:rPr>
                <w:rFonts w:ascii="Arial" w:hAnsi="Arial" w:cs="Arial"/>
                <w:color w:val="auto"/>
                <w:sz w:val="18"/>
                <w:szCs w:val="18"/>
              </w:rPr>
              <w:t>5</w:t>
            </w:r>
            <w:r w:rsidR="008656AA" w:rsidRPr="00F12D3A">
              <w:rPr>
                <w:rFonts w:ascii="Arial" w:hAnsi="Arial" w:cs="Arial"/>
                <w:color w:val="auto"/>
                <w:sz w:val="18"/>
                <w:szCs w:val="18"/>
              </w:rPr>
              <w:t>0</w:t>
            </w:r>
            <w:r w:rsidR="00786946" w:rsidRPr="00F12D3A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8656AA" w:rsidRPr="00F12D3A">
              <w:rPr>
                <w:rFonts w:ascii="Arial" w:hAnsi="Arial" w:cs="Arial"/>
                <w:color w:val="auto"/>
                <w:sz w:val="18"/>
                <w:szCs w:val="18"/>
              </w:rPr>
              <w:t>8741747</w:t>
            </w:r>
            <w:r w:rsidR="0095310B" w:rsidRPr="00F12D3A">
              <w:rPr>
                <w:rFonts w:ascii="Arial" w:hAnsi="Arial" w:cs="Arial"/>
                <w:b w:val="0"/>
                <w:bCs/>
                <w:color w:val="auto"/>
                <w:sz w:val="18"/>
                <w:szCs w:val="18"/>
              </w:rPr>
              <w:br/>
            </w:r>
            <w:sdt>
              <w:sdtPr>
                <w:rPr>
                  <w:rFonts w:ascii="Arial" w:hAnsi="Arial" w:cs="Arial"/>
                  <w:b w:val="0"/>
                  <w:bCs/>
                  <w:color w:val="auto"/>
                  <w:sz w:val="18"/>
                  <w:szCs w:val="18"/>
                </w:rPr>
                <w:id w:val="-240260293"/>
                <w:placeholder>
                  <w:docPart w:val="533E0AB25951449594FCEB4D76C5F34E"/>
                </w:placeholder>
                <w:temporary/>
                <w:showingPlcHdr/>
                <w15:appearance w15:val="hidden"/>
              </w:sdtPr>
              <w:sdtEndPr/>
              <w:sdtContent>
                <w:r w:rsidR="004D3011" w:rsidRPr="00F12D3A">
                  <w:rPr>
                    <w:rFonts w:ascii="Arial" w:hAnsi="Arial" w:cs="Arial"/>
                    <w:b w:val="0"/>
                    <w:bCs/>
                    <w:color w:val="auto"/>
                    <w:sz w:val="18"/>
                    <w:szCs w:val="18"/>
                  </w:rPr>
                  <w:t>EMAIL:</w:t>
                </w:r>
              </w:sdtContent>
            </w:sdt>
            <w:r w:rsidR="00333993" w:rsidRPr="00F12D3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656AA" w:rsidRPr="00F12D3A">
              <w:rPr>
                <w:rStyle w:val="Hyperlink"/>
                <w:rFonts w:ascii="Arial" w:hAnsi="Arial" w:cs="Arial"/>
                <w:bCs/>
                <w:color w:val="355D7E" w:themeColor="accent1" w:themeShade="80"/>
                <w:sz w:val="18"/>
                <w:szCs w:val="18"/>
              </w:rPr>
              <w:t>afzalabbasmalik</w:t>
            </w:r>
            <w:r w:rsidR="00E81E54" w:rsidRPr="00F12D3A">
              <w:rPr>
                <w:rStyle w:val="Hyperlink"/>
                <w:rFonts w:ascii="Arial" w:hAnsi="Arial" w:cs="Arial"/>
                <w:bCs/>
                <w:color w:val="355D7E" w:themeColor="accent1" w:themeShade="80"/>
                <w:sz w:val="18"/>
                <w:szCs w:val="18"/>
              </w:rPr>
              <w:t>@</w:t>
            </w:r>
            <w:r w:rsidR="008656AA" w:rsidRPr="00F12D3A">
              <w:rPr>
                <w:rStyle w:val="Hyperlink"/>
                <w:rFonts w:ascii="Arial" w:hAnsi="Arial" w:cs="Arial"/>
                <w:bCs/>
                <w:color w:val="355D7E" w:themeColor="accent1" w:themeShade="80"/>
                <w:sz w:val="18"/>
                <w:szCs w:val="18"/>
              </w:rPr>
              <w:t>yahoo</w:t>
            </w:r>
            <w:r w:rsidR="00E81E54" w:rsidRPr="00F12D3A">
              <w:rPr>
                <w:rStyle w:val="Hyperlink"/>
                <w:rFonts w:ascii="Arial" w:hAnsi="Arial" w:cs="Arial"/>
                <w:bCs/>
                <w:color w:val="355D7E" w:themeColor="accent1" w:themeShade="80"/>
                <w:sz w:val="18"/>
                <w:szCs w:val="18"/>
              </w:rPr>
              <w:t>.com</w:t>
            </w:r>
          </w:p>
          <w:p w14:paraId="33AF0863" w14:textId="77777777" w:rsidR="00732DD2" w:rsidRPr="00732DD2" w:rsidRDefault="00732DD2" w:rsidP="00732DD2">
            <w:pPr>
              <w:rPr>
                <w:sz w:val="16"/>
                <w:szCs w:val="20"/>
              </w:rPr>
            </w:pPr>
          </w:p>
          <w:p w14:paraId="36C7D0F2" w14:textId="53259715" w:rsidR="00333993" w:rsidRPr="00F12D3A" w:rsidRDefault="00333993" w:rsidP="008110B4">
            <w:pPr>
              <w:pStyle w:val="Heading3"/>
              <w:pBdr>
                <w:bottom w:val="single" w:sz="8" w:space="1" w:color="94B6D2" w:themeColor="accent1"/>
              </w:pBdr>
              <w:rPr>
                <w:rFonts w:ascii="Arial" w:hAnsi="Arial" w:cs="Arial"/>
                <w:szCs w:val="22"/>
              </w:rPr>
            </w:pPr>
            <w:r w:rsidRPr="00F12D3A">
              <w:rPr>
                <w:rFonts w:ascii="Arial" w:hAnsi="Arial" w:cs="Arial"/>
                <w:szCs w:val="22"/>
              </w:rPr>
              <w:t>Core competencies</w:t>
            </w:r>
          </w:p>
          <w:tbl>
            <w:tblPr>
              <w:tblW w:w="3397" w:type="dxa"/>
              <w:tblLayout w:type="fixed"/>
              <w:tblLook w:val="04A0" w:firstRow="1" w:lastRow="0" w:firstColumn="1" w:lastColumn="0" w:noHBand="0" w:noVBand="1"/>
            </w:tblPr>
            <w:tblGrid>
              <w:gridCol w:w="3397"/>
            </w:tblGrid>
            <w:tr w:rsidR="00732DD2" w:rsidRPr="00135430" w14:paraId="4BAD6B03" w14:textId="77777777" w:rsidTr="009247D9">
              <w:trPr>
                <w:trHeight w:val="244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00ADC2C" w14:textId="6F5DD00A" w:rsidR="00732DD2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Budget Management</w:t>
                  </w:r>
                </w:p>
              </w:tc>
            </w:tr>
            <w:tr w:rsidR="00135430" w:rsidRPr="00135430" w14:paraId="15E3C0BF" w14:textId="77777777" w:rsidTr="009247D9">
              <w:trPr>
                <w:trHeight w:val="244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0CF9068" w14:textId="61E8A04A" w:rsidR="00135430" w:rsidRPr="00F12D3A" w:rsidRDefault="00135430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Operational SOP Formulations</w:t>
                  </w:r>
                </w:p>
              </w:tc>
            </w:tr>
            <w:tr w:rsidR="00135430" w:rsidRPr="00135430" w14:paraId="32DF9813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66267E" w14:textId="5A5791EA" w:rsidR="00135430" w:rsidRPr="00F12D3A" w:rsidRDefault="00135430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 xml:space="preserve">Mall </w:t>
                  </w:r>
                  <w:proofErr w:type="gramStart"/>
                  <w:r w:rsidRPr="00F12D3A">
                    <w:rPr>
                      <w:rFonts w:ascii="Arial" w:hAnsi="Arial" w:cs="Arial"/>
                      <w:szCs w:val="18"/>
                    </w:rPr>
                    <w:t>Pre</w:t>
                  </w:r>
                  <w:proofErr w:type="gramEnd"/>
                  <w:r w:rsidRPr="00F12D3A">
                    <w:rPr>
                      <w:rFonts w:ascii="Arial" w:hAnsi="Arial" w:cs="Arial"/>
                      <w:szCs w:val="18"/>
                    </w:rPr>
                    <w:t xml:space="preserve"> and Post-opening Pl</w:t>
                  </w:r>
                </w:p>
              </w:tc>
            </w:tr>
            <w:tr w:rsidR="00135430" w:rsidRPr="00135430" w14:paraId="3029570B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6D9E4BF" w14:textId="2F1B6CE3" w:rsidR="00135430" w:rsidRPr="00F12D3A" w:rsidRDefault="008656AA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Facility Planned programme PPM</w:t>
                  </w:r>
                </w:p>
              </w:tc>
            </w:tr>
            <w:tr w:rsidR="00135430" w:rsidRPr="00135430" w14:paraId="52943117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FD0ACD" w14:textId="4362DEE7" w:rsidR="00135430" w:rsidRPr="00F12D3A" w:rsidRDefault="00135430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Tenant Relationship</w:t>
                  </w:r>
                </w:p>
              </w:tc>
            </w:tr>
            <w:tr w:rsidR="00135430" w:rsidRPr="00135430" w14:paraId="28ACE664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2C184C" w14:textId="11AF0D57" w:rsidR="00135430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Customer Relationship</w:t>
                  </w:r>
                </w:p>
              </w:tc>
            </w:tr>
            <w:tr w:rsidR="00135430" w:rsidRPr="00135430" w14:paraId="415B0725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C0F4872" w14:textId="5C64C9C6" w:rsidR="00135430" w:rsidRPr="00F12D3A" w:rsidRDefault="008E27F4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Horticultural Management</w:t>
                  </w:r>
                </w:p>
              </w:tc>
            </w:tr>
            <w:tr w:rsidR="00732DD2" w:rsidRPr="00135430" w14:paraId="586FBF15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AD214AB" w14:textId="6242C68E" w:rsidR="00732DD2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 xml:space="preserve">Soft Services </w:t>
                  </w:r>
                  <w:r w:rsidR="008E27F4" w:rsidRPr="00F12D3A">
                    <w:rPr>
                      <w:rFonts w:ascii="Arial" w:hAnsi="Arial" w:cs="Arial"/>
                      <w:szCs w:val="18"/>
                    </w:rPr>
                    <w:t>(high level cleaning)</w:t>
                  </w:r>
                </w:p>
              </w:tc>
            </w:tr>
            <w:tr w:rsidR="00732DD2" w:rsidRPr="00135430" w14:paraId="69B8A903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67BE2CD" w14:textId="60DAF8BD" w:rsidR="00732DD2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Pre-Opening Management</w:t>
                  </w:r>
                </w:p>
              </w:tc>
            </w:tr>
            <w:tr w:rsidR="00732DD2" w:rsidRPr="00135430" w14:paraId="2EBE4377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357EA25" w14:textId="7FD755D0" w:rsidR="00732DD2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Health &amp; Safety</w:t>
                  </w:r>
                </w:p>
              </w:tc>
            </w:tr>
            <w:tr w:rsidR="00732DD2" w:rsidRPr="00135430" w14:paraId="0379356F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659F0D7" w14:textId="62395050" w:rsidR="00732DD2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Time Management</w:t>
                  </w:r>
                </w:p>
              </w:tc>
            </w:tr>
            <w:tr w:rsidR="00732DD2" w:rsidRPr="00135430" w14:paraId="7BF90FD3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9BDA893" w14:textId="7D892DA9" w:rsidR="00732DD2" w:rsidRPr="00F12D3A" w:rsidRDefault="00732DD2" w:rsidP="00732DD2">
                  <w:pPr>
                    <w:rPr>
                      <w:rFonts w:ascii="Arial" w:hAnsi="Arial" w:cs="Arial"/>
                      <w:szCs w:val="18"/>
                    </w:rPr>
                  </w:pPr>
                  <w:r w:rsidRPr="00F12D3A">
                    <w:rPr>
                      <w:rFonts w:ascii="Arial" w:hAnsi="Arial" w:cs="Arial"/>
                      <w:szCs w:val="18"/>
                    </w:rPr>
                    <w:t>Asset Management</w:t>
                  </w:r>
                </w:p>
              </w:tc>
            </w:tr>
            <w:tr w:rsidR="00732DD2" w:rsidRPr="00135430" w14:paraId="67E0DD6A" w14:textId="77777777" w:rsidTr="009247D9">
              <w:trPr>
                <w:trHeight w:val="268"/>
              </w:trPr>
              <w:tc>
                <w:tcPr>
                  <w:tcW w:w="3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2DE617" w14:textId="57818B1B" w:rsidR="00732DD2" w:rsidRPr="00732DD2" w:rsidRDefault="00732DD2" w:rsidP="00732DD2">
                  <w:pPr>
                    <w:rPr>
                      <w:sz w:val="16"/>
                      <w:szCs w:val="20"/>
                    </w:rPr>
                  </w:pPr>
                </w:p>
              </w:tc>
            </w:tr>
          </w:tbl>
          <w:p w14:paraId="56B47E0F" w14:textId="77777777" w:rsidR="00732DD2" w:rsidRDefault="00732DD2" w:rsidP="00BD08B8">
            <w:pPr>
              <w:pStyle w:val="Heading2"/>
              <w:spacing w:line="120" w:lineRule="auto"/>
              <w:rPr>
                <w:bCs w:val="0"/>
                <w:color w:val="548AB7" w:themeColor="accent1" w:themeShade="BF"/>
                <w:sz w:val="20"/>
                <w:szCs w:val="22"/>
              </w:rPr>
            </w:pPr>
          </w:p>
          <w:p w14:paraId="6EAAE2BB" w14:textId="77777777" w:rsidR="008A3030" w:rsidRPr="00F12D3A" w:rsidRDefault="00D057B1" w:rsidP="00BD08B8">
            <w:pPr>
              <w:pStyle w:val="Heading2"/>
              <w:spacing w:line="120" w:lineRule="auto"/>
              <w:rPr>
                <w:rFonts w:ascii="Arial" w:hAnsi="Arial" w:cs="Arial"/>
                <w:bCs w:val="0"/>
                <w:color w:val="548AB7" w:themeColor="accent1" w:themeShade="BF"/>
                <w:szCs w:val="22"/>
              </w:rPr>
            </w:pPr>
            <w:r w:rsidRPr="00F12D3A">
              <w:rPr>
                <w:rFonts w:ascii="Arial" w:hAnsi="Arial" w:cs="Arial"/>
                <w:noProof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70528" behindDoc="0" locked="0" layoutInCell="1" allowOverlap="1" wp14:anchorId="735BA92B" wp14:editId="6ADE4B99">
                      <wp:simplePos x="0" y="0"/>
                      <wp:positionH relativeFrom="column">
                        <wp:posOffset>27296</wp:posOffset>
                      </wp:positionH>
                      <wp:positionV relativeFrom="paragraph">
                        <wp:posOffset>468099</wp:posOffset>
                      </wp:positionV>
                      <wp:extent cx="2077085" cy="1404620"/>
                      <wp:effectExtent l="0" t="0" r="18415" b="2667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708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CF7CBF" w14:textId="021D7CB3" w:rsidR="00D057B1" w:rsidRPr="00F12D3A" w:rsidRDefault="008E27F4">
                                  <w:pPr>
                                    <w:rPr>
                                      <w:rFonts w:ascii="Arial" w:hAnsi="Arial" w:cs="Arial"/>
                                      <w:szCs w:val="18"/>
                                    </w:rPr>
                                  </w:pP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>English</w:t>
                                  </w:r>
                                  <w:r w:rsidR="00D057B1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="00D057B1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>Fluent</w:t>
                                  </w:r>
                                </w:p>
                                <w:p w14:paraId="5022F87B" w14:textId="515332B4" w:rsidR="00D057B1" w:rsidRPr="00F12D3A" w:rsidRDefault="008E27F4">
                                  <w:pPr>
                                    <w:rPr>
                                      <w:rFonts w:ascii="Arial" w:hAnsi="Arial" w:cs="Arial"/>
                                      <w:szCs w:val="18"/>
                                    </w:rPr>
                                  </w:pP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>Arabic</w:t>
                                  </w:r>
                                  <w:r w:rsidR="00D057B1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="00D057B1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>Elementary</w:t>
                                  </w:r>
                                </w:p>
                                <w:p w14:paraId="6239C523" w14:textId="5341B876" w:rsidR="00D057B1" w:rsidRPr="00F12D3A" w:rsidRDefault="00D057B1">
                                  <w:pPr>
                                    <w:rPr>
                                      <w:rFonts w:ascii="Arial" w:hAnsi="Arial" w:cs="Arial"/>
                                      <w:szCs w:val="18"/>
                                    </w:rPr>
                                  </w:pP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 xml:space="preserve">Urdu </w:t>
                                  </w: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="008E27F4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>Native</w:t>
                                  </w: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br/>
                                  </w:r>
                                  <w:r w:rsidR="008E27F4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 xml:space="preserve">Hindi </w:t>
                                  </w:r>
                                  <w:r w:rsidR="008E27F4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ab/>
                                  </w:r>
                                  <w:r w:rsidR="00732DD2" w:rsidRPr="00F12D3A">
                                    <w:rPr>
                                      <w:rFonts w:ascii="Arial" w:hAnsi="Arial" w:cs="Arial"/>
                                      <w:szCs w:val="18"/>
                                    </w:rPr>
                                    <w:t>Fluent</w:t>
                                  </w:r>
                                </w:p>
                                <w:p w14:paraId="1A3A6988" w14:textId="3FD83578" w:rsidR="00D057B1" w:rsidRDefault="00D057B1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5BA92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.15pt;margin-top:36.85pt;width:163.55pt;height:110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" fillcolor="#f2f2f2 [3052]" strokecolor="#d8d8d8 [2732]" strokeweight="1pt">
                      <v:textbox style="mso-fit-shape-to-text:t">
                        <w:txbxContent>
                          <w:p w14:paraId="33CF7CBF" w14:textId="021D7CB3" w:rsidR="00D057B1" w:rsidRPr="00F12D3A" w:rsidRDefault="008E27F4">
                            <w:pPr>
                              <w:rPr>
                                <w:rFonts w:ascii="Arial" w:hAnsi="Arial" w:cs="Arial"/>
                                <w:szCs w:val="18"/>
                              </w:rPr>
                            </w:pP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>English</w:t>
                            </w:r>
                            <w:r w:rsidR="00D057B1"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="00D057B1"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>Fluent</w:t>
                            </w:r>
                          </w:p>
                          <w:p w14:paraId="5022F87B" w14:textId="515332B4" w:rsidR="00D057B1" w:rsidRPr="00F12D3A" w:rsidRDefault="008E27F4">
                            <w:pPr>
                              <w:rPr>
                                <w:rFonts w:ascii="Arial" w:hAnsi="Arial" w:cs="Arial"/>
                                <w:szCs w:val="18"/>
                              </w:rPr>
                            </w:pP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>Arabic</w:t>
                            </w:r>
                            <w:r w:rsidR="00D057B1"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="00D057B1"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>Elementary</w:t>
                            </w:r>
                          </w:p>
                          <w:p w14:paraId="6239C523" w14:textId="5341B876" w:rsidR="00D057B1" w:rsidRPr="00F12D3A" w:rsidRDefault="00D057B1">
                            <w:pPr>
                              <w:rPr>
                                <w:rFonts w:ascii="Arial" w:hAnsi="Arial" w:cs="Arial"/>
                                <w:szCs w:val="18"/>
                              </w:rPr>
                            </w:pP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 xml:space="preserve">Urdu </w:t>
                            </w: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="008E27F4" w:rsidRPr="00F12D3A">
                              <w:rPr>
                                <w:rFonts w:ascii="Arial" w:hAnsi="Arial" w:cs="Arial"/>
                                <w:szCs w:val="18"/>
                              </w:rPr>
                              <w:t>Native</w:t>
                            </w: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br/>
                            </w:r>
                            <w:r w:rsidR="008E27F4" w:rsidRPr="00F12D3A">
                              <w:rPr>
                                <w:rFonts w:ascii="Arial" w:hAnsi="Arial" w:cs="Arial"/>
                                <w:szCs w:val="18"/>
                              </w:rPr>
                              <w:t xml:space="preserve">Hindi </w:t>
                            </w:r>
                            <w:r w:rsidR="008E27F4"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Pr="00F12D3A">
                              <w:rPr>
                                <w:rFonts w:ascii="Arial" w:hAnsi="Arial" w:cs="Arial"/>
                                <w:szCs w:val="18"/>
                              </w:rPr>
                              <w:tab/>
                            </w:r>
                            <w:r w:rsidR="00732DD2" w:rsidRPr="00F12D3A">
                              <w:rPr>
                                <w:rFonts w:ascii="Arial" w:hAnsi="Arial" w:cs="Arial"/>
                                <w:szCs w:val="18"/>
                              </w:rPr>
                              <w:t>Fluent</w:t>
                            </w:r>
                          </w:p>
                          <w:p w14:paraId="1A3A6988" w14:textId="3FD83578" w:rsidR="00D057B1" w:rsidRDefault="00D057B1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A3030" w:rsidRPr="00F12D3A">
              <w:rPr>
                <w:rFonts w:ascii="Arial" w:hAnsi="Arial" w:cs="Arial"/>
                <w:bCs w:val="0"/>
                <w:color w:val="548AB7" w:themeColor="accent1" w:themeShade="BF"/>
                <w:szCs w:val="22"/>
              </w:rPr>
              <w:t>LANGUAGES</w:t>
            </w:r>
          </w:p>
          <w:p w14:paraId="3833AF4C" w14:textId="77777777" w:rsidR="00732DD2" w:rsidRDefault="00732DD2" w:rsidP="00732DD2">
            <w:pPr>
              <w:jc w:val="right"/>
              <w:rPr>
                <w:rFonts w:asciiTheme="majorHAnsi" w:eastAsiaTheme="majorEastAsia" w:hAnsiTheme="majorHAnsi" w:cstheme="majorBidi"/>
                <w:b/>
                <w:caps/>
                <w:color w:val="548AB7" w:themeColor="accent1" w:themeShade="BF"/>
                <w:sz w:val="20"/>
              </w:rPr>
            </w:pPr>
          </w:p>
          <w:p w14:paraId="1026A9AC" w14:textId="2CC90E3B" w:rsidR="00732DD2" w:rsidRPr="00732DD2" w:rsidRDefault="00732DD2" w:rsidP="00732DD2"/>
        </w:tc>
        <w:tc>
          <w:tcPr>
            <w:tcW w:w="268" w:type="dxa"/>
          </w:tcPr>
          <w:p w14:paraId="544B0B08" w14:textId="77777777" w:rsidR="001B2ABD" w:rsidRDefault="001B2ABD" w:rsidP="000C45FF">
            <w:pPr>
              <w:tabs>
                <w:tab w:val="left" w:pos="990"/>
              </w:tabs>
            </w:pPr>
          </w:p>
          <w:p w14:paraId="5094EA5E" w14:textId="77777777" w:rsidR="006E5106" w:rsidRDefault="006E5106" w:rsidP="000C45FF">
            <w:pPr>
              <w:tabs>
                <w:tab w:val="left" w:pos="990"/>
              </w:tabs>
            </w:pPr>
          </w:p>
          <w:p w14:paraId="3647E9FA" w14:textId="5DF30F0A" w:rsidR="006E5106" w:rsidRDefault="006E5106" w:rsidP="000C45FF">
            <w:pPr>
              <w:tabs>
                <w:tab w:val="left" w:pos="990"/>
              </w:tabs>
            </w:pPr>
          </w:p>
        </w:tc>
        <w:tc>
          <w:tcPr>
            <w:tcW w:w="7157" w:type="dxa"/>
            <w:vAlign w:val="center"/>
          </w:tcPr>
          <w:p w14:paraId="1736DB95" w14:textId="41BC9424" w:rsidR="008F7690" w:rsidRPr="006B7286" w:rsidRDefault="008F7690" w:rsidP="006B7286">
            <w:pPr>
              <w:pStyle w:val="Heading2"/>
              <w:spacing w:line="276" w:lineRule="auto"/>
              <w:rPr>
                <w:noProof/>
                <w:sz w:val="16"/>
                <w:szCs w:val="20"/>
              </w:rPr>
            </w:pPr>
          </w:p>
          <w:sdt>
            <w:sdtPr>
              <w:id w:val="1001553383"/>
              <w:placeholder>
                <w:docPart w:val="468CF672EB79497A9880BD31B3E625F0"/>
              </w:placeholder>
              <w:temporary/>
              <w:showingPlcHdr/>
              <w15:appearance w15:val="hidden"/>
            </w:sdtPr>
            <w:sdtEndPr/>
            <w:sdtContent>
              <w:p w14:paraId="470DE930" w14:textId="77777777" w:rsidR="00036450" w:rsidRDefault="00036450" w:rsidP="00333993">
                <w:pPr>
                  <w:pStyle w:val="Heading2"/>
                </w:pPr>
                <w:r w:rsidRPr="00F12D3A">
                  <w:rPr>
                    <w:rFonts w:ascii="Arial" w:hAnsi="Arial" w:cs="Arial"/>
                  </w:rPr>
                  <w:t>WORK EXPERIENCE</w:t>
                </w:r>
              </w:p>
            </w:sdtContent>
          </w:sdt>
          <w:p w14:paraId="7BB7BC30" w14:textId="77777777" w:rsidR="00A365A9" w:rsidRPr="00FE5A7C" w:rsidRDefault="00A365A9" w:rsidP="008110B4">
            <w:pPr>
              <w:pStyle w:val="Heading4"/>
              <w:spacing w:line="276" w:lineRule="auto"/>
              <w:rPr>
                <w:rFonts w:ascii="Arial" w:hAnsi="Arial" w:cs="Arial"/>
                <w:sz w:val="22"/>
              </w:rPr>
            </w:pPr>
            <w:r w:rsidRPr="00FE5A7C">
              <w:rPr>
                <w:rFonts w:ascii="Arial" w:hAnsi="Arial" w:cs="Arial"/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4A3BEAF1" wp14:editId="5A8F68D0">
                  <wp:simplePos x="0" y="0"/>
                  <wp:positionH relativeFrom="column">
                    <wp:posOffset>3601223</wp:posOffset>
                  </wp:positionH>
                  <wp:positionV relativeFrom="paragraph">
                    <wp:posOffset>618</wp:posOffset>
                  </wp:positionV>
                  <wp:extent cx="803059" cy="226200"/>
                  <wp:effectExtent l="0" t="0" r="0" b="254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437" cy="2282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E5A7C">
              <w:rPr>
                <w:rFonts w:ascii="Arial" w:hAnsi="Arial" w:cs="Arial"/>
                <w:sz w:val="22"/>
              </w:rPr>
              <w:t>MERAAS HOLDING</w:t>
            </w:r>
            <w:r w:rsidR="00036450" w:rsidRPr="00FE5A7C">
              <w:rPr>
                <w:rFonts w:ascii="Arial" w:hAnsi="Arial" w:cs="Arial"/>
                <w:sz w:val="22"/>
              </w:rPr>
              <w:t xml:space="preserve"> </w:t>
            </w:r>
            <w:r w:rsidRPr="00FE5A7C">
              <w:rPr>
                <w:rFonts w:ascii="Arial" w:hAnsi="Arial" w:cs="Arial"/>
                <w:sz w:val="22"/>
              </w:rPr>
              <w:t>– THE OUTLET VILLAGE</w:t>
            </w:r>
          </w:p>
          <w:p w14:paraId="52BB70E7" w14:textId="49AA53F5" w:rsidR="00036450" w:rsidRPr="002A7F70" w:rsidRDefault="008E27F4" w:rsidP="008110B4">
            <w:pPr>
              <w:pStyle w:val="Heading4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2A7F70">
              <w:rPr>
                <w:rFonts w:ascii="Arial" w:hAnsi="Arial" w:cs="Arial"/>
                <w:sz w:val="16"/>
                <w:szCs w:val="16"/>
              </w:rPr>
              <w:t xml:space="preserve">Asst. </w:t>
            </w:r>
            <w:r w:rsidR="00A365A9" w:rsidRPr="002A7F70">
              <w:rPr>
                <w:rFonts w:ascii="Arial" w:hAnsi="Arial" w:cs="Arial"/>
                <w:sz w:val="16"/>
                <w:szCs w:val="16"/>
              </w:rPr>
              <w:t>MANAGER – MALL OPERATIONS &amp; FACILITY MANAGEMEN</w:t>
            </w:r>
            <w:r w:rsidR="004E6773" w:rsidRPr="002A7F70">
              <w:rPr>
                <w:rFonts w:ascii="Arial" w:hAnsi="Arial" w:cs="Arial"/>
                <w:sz w:val="16"/>
                <w:szCs w:val="16"/>
              </w:rPr>
              <w:t>T</w:t>
            </w:r>
          </w:p>
          <w:p w14:paraId="615F7878" w14:textId="372F60BD" w:rsidR="006E5106" w:rsidRPr="002A7F70" w:rsidRDefault="00333993" w:rsidP="008110B4">
            <w:pPr>
              <w:pStyle w:val="Date"/>
              <w:spacing w:line="276" w:lineRule="auto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201</w:t>
            </w:r>
            <w:r w:rsidR="008E27F4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3</w:t>
            </w:r>
            <w:r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</w:t>
            </w:r>
            <w:r w:rsidR="00036450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–</w:t>
            </w:r>
            <w:r w:rsidR="00A365A9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</w:t>
            </w:r>
            <w:r w:rsidR="008E27F4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Present</w:t>
            </w:r>
            <w:r w:rsidR="00FF1933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(</w:t>
            </w:r>
            <w:r w:rsidR="008E27F4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2013-2016 CITYWALK</w:t>
            </w:r>
            <w:r w:rsidR="00FF1933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+</w:t>
            </w:r>
            <w:r w:rsidR="008E27F4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2016- Present </w:t>
            </w:r>
            <w:proofErr w:type="gramStart"/>
            <w:r w:rsidR="008E27F4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The</w:t>
            </w:r>
            <w:proofErr w:type="gramEnd"/>
            <w:r w:rsidR="008E27F4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 xml:space="preserve"> Outlet Village</w:t>
            </w:r>
            <w:r w:rsidR="00FF1933" w:rsidRPr="002A7F70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)</w:t>
            </w:r>
          </w:p>
          <w:p w14:paraId="7C951096" w14:textId="4AE57FAA" w:rsidR="001C5C54" w:rsidRPr="00333993" w:rsidRDefault="00333993" w:rsidP="00333993">
            <w:pPr>
              <w:pStyle w:val="Date"/>
              <w:rPr>
                <w:b/>
                <w:bCs/>
                <w:sz w:val="16"/>
                <w:szCs w:val="20"/>
                <w:u w:val="single"/>
              </w:rPr>
            </w:pPr>
            <w:r>
              <w:rPr>
                <w:b/>
                <w:bCs/>
                <w:sz w:val="16"/>
                <w:szCs w:val="20"/>
                <w:u w:val="single"/>
              </w:rPr>
              <w:br/>
            </w:r>
          </w:p>
          <w:p w14:paraId="15F18426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Present inputs related to organizational/ departmental/ project budgets to the next reporting line</w:t>
            </w:r>
          </w:p>
          <w:p w14:paraId="19A33B61" w14:textId="77777777" w:rsidR="0055141A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Manage and control the actual cost verses budget on periodic basis and provide financial reports/data related to the department</w:t>
            </w:r>
            <w:r w:rsidR="0055141A" w:rsidRPr="00F12D3A">
              <w:rPr>
                <w:rFonts w:ascii="Arial" w:hAnsi="Arial" w:cs="Arial"/>
                <w:szCs w:val="18"/>
              </w:rPr>
              <w:t>.</w:t>
            </w:r>
          </w:p>
          <w:p w14:paraId="6D67633E" w14:textId="33789448" w:rsidR="00212725" w:rsidRPr="00F12D3A" w:rsidRDefault="0055141A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Primary </w:t>
            </w:r>
            <w:r w:rsidR="006321B1" w:rsidRPr="00F12D3A">
              <w:rPr>
                <w:rFonts w:ascii="Arial" w:hAnsi="Arial" w:cs="Arial"/>
                <w:szCs w:val="18"/>
              </w:rPr>
              <w:t>planning for</w:t>
            </w:r>
            <w:r w:rsidR="00212725" w:rsidRPr="00F12D3A">
              <w:rPr>
                <w:rFonts w:ascii="Arial" w:hAnsi="Arial" w:cs="Arial"/>
                <w:szCs w:val="18"/>
              </w:rPr>
              <w:t xml:space="preserve"> efficient utilization of energy consumption and sustaina</w:t>
            </w:r>
            <w:r w:rsidR="006321B1" w:rsidRPr="00F12D3A">
              <w:rPr>
                <w:rFonts w:ascii="Arial" w:hAnsi="Arial" w:cs="Arial"/>
                <w:szCs w:val="18"/>
              </w:rPr>
              <w:t xml:space="preserve">bility. </w:t>
            </w:r>
          </w:p>
          <w:p w14:paraId="32573FA1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Manage the entire operations on day to day for the retail asset including coordinating shifts after hours and on holidays</w:t>
            </w:r>
          </w:p>
          <w:p w14:paraId="5830D1F0" w14:textId="1AD8C634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Responsible for the asset maintenance</w:t>
            </w:r>
            <w:r w:rsidR="006321B1" w:rsidRPr="00F12D3A">
              <w:rPr>
                <w:rFonts w:ascii="Arial" w:hAnsi="Arial" w:cs="Arial"/>
                <w:szCs w:val="18"/>
              </w:rPr>
              <w:t xml:space="preserve"> and </w:t>
            </w:r>
            <w:r w:rsidRPr="00F12D3A">
              <w:rPr>
                <w:rFonts w:ascii="Arial" w:hAnsi="Arial" w:cs="Arial"/>
                <w:szCs w:val="18"/>
              </w:rPr>
              <w:t>aesthetics</w:t>
            </w:r>
            <w:r w:rsidR="006321B1" w:rsidRPr="00F12D3A">
              <w:rPr>
                <w:rFonts w:ascii="Arial" w:hAnsi="Arial" w:cs="Arial"/>
                <w:szCs w:val="18"/>
              </w:rPr>
              <w:t xml:space="preserve"> </w:t>
            </w:r>
            <w:r w:rsidRPr="00F12D3A">
              <w:rPr>
                <w:rFonts w:ascii="Arial" w:hAnsi="Arial" w:cs="Arial"/>
                <w:szCs w:val="18"/>
              </w:rPr>
              <w:t>via working with asset operation (cleaning, FM, waste management, pest control, Landscape other services)</w:t>
            </w:r>
            <w:r w:rsidR="006321B1" w:rsidRPr="00F12D3A">
              <w:rPr>
                <w:rFonts w:ascii="Arial" w:hAnsi="Arial" w:cs="Arial"/>
                <w:szCs w:val="18"/>
              </w:rPr>
              <w:t xml:space="preserve">. </w:t>
            </w:r>
          </w:p>
          <w:p w14:paraId="63F2C4D8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 Oversee overall, planning, scheduling systems, controls and monitor service provider’s SLA / KPIs.  </w:t>
            </w:r>
          </w:p>
          <w:p w14:paraId="73767871" w14:textId="580F5E56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Monitor and direct Tenant compliance to safety measures and fire systems. Conducting tenants’ stores inspection at regular planned intervals to ensure that the retail asset always complies with safety matters</w:t>
            </w:r>
            <w:r w:rsidR="00337E22" w:rsidRPr="00F12D3A">
              <w:rPr>
                <w:rFonts w:ascii="Arial" w:hAnsi="Arial" w:cs="Arial"/>
                <w:szCs w:val="18"/>
              </w:rPr>
              <w:t xml:space="preserve">. </w:t>
            </w:r>
          </w:p>
          <w:p w14:paraId="22F78F6C" w14:textId="2CB6C8E8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Solicit and </w:t>
            </w:r>
            <w:r w:rsidR="00850A77" w:rsidRPr="00F12D3A">
              <w:rPr>
                <w:rFonts w:ascii="Arial" w:hAnsi="Arial" w:cs="Arial"/>
                <w:szCs w:val="18"/>
              </w:rPr>
              <w:t>analyses</w:t>
            </w:r>
            <w:r w:rsidRPr="00F12D3A">
              <w:rPr>
                <w:rFonts w:ascii="Arial" w:hAnsi="Arial" w:cs="Arial"/>
                <w:szCs w:val="18"/>
              </w:rPr>
              <w:t xml:space="preserve"> bids from contractors for repairs, renovations, maintenance</w:t>
            </w:r>
            <w:r w:rsidR="000503CD" w:rsidRPr="00F12D3A">
              <w:rPr>
                <w:rFonts w:ascii="Arial" w:hAnsi="Arial" w:cs="Arial"/>
                <w:szCs w:val="18"/>
              </w:rPr>
              <w:t xml:space="preserve"> and variation works. </w:t>
            </w:r>
          </w:p>
          <w:p w14:paraId="2B82D1FE" w14:textId="18B91FF7" w:rsidR="00212725" w:rsidRPr="00F12D3A" w:rsidRDefault="00212725" w:rsidP="00BA33C8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Initiate, implement, monitor and evaluate asset SOPs. Liaise with the tenant relations </w:t>
            </w:r>
            <w:r w:rsidR="00BA33C8" w:rsidRPr="00F12D3A">
              <w:rPr>
                <w:rFonts w:ascii="Arial" w:hAnsi="Arial" w:cs="Arial"/>
                <w:szCs w:val="18"/>
              </w:rPr>
              <w:t>for</w:t>
            </w:r>
            <w:r w:rsidRPr="00F12D3A">
              <w:rPr>
                <w:rFonts w:ascii="Arial" w:hAnsi="Arial" w:cs="Arial"/>
                <w:szCs w:val="18"/>
              </w:rPr>
              <w:t xml:space="preserve"> Tenants Operational Manual</w:t>
            </w:r>
            <w:r w:rsidR="00BA33C8" w:rsidRPr="00F12D3A">
              <w:rPr>
                <w:rFonts w:ascii="Arial" w:hAnsi="Arial" w:cs="Arial"/>
                <w:szCs w:val="18"/>
              </w:rPr>
              <w:t xml:space="preserve">. </w:t>
            </w:r>
          </w:p>
          <w:p w14:paraId="54BECDF8" w14:textId="43AA19FF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Managing service providers on daily operations: Landscape, Cleaning, Pest control</w:t>
            </w:r>
            <w:r w:rsidR="00943B24" w:rsidRPr="00F12D3A">
              <w:rPr>
                <w:rFonts w:ascii="Arial" w:hAnsi="Arial" w:cs="Arial"/>
                <w:szCs w:val="18"/>
              </w:rPr>
              <w:t xml:space="preserve">, </w:t>
            </w:r>
            <w:r w:rsidRPr="00F12D3A">
              <w:rPr>
                <w:rFonts w:ascii="Arial" w:hAnsi="Arial" w:cs="Arial"/>
                <w:szCs w:val="18"/>
              </w:rPr>
              <w:t>Waste Management</w:t>
            </w:r>
            <w:r w:rsidR="00943B24" w:rsidRPr="00F12D3A">
              <w:rPr>
                <w:rFonts w:ascii="Arial" w:hAnsi="Arial" w:cs="Arial"/>
                <w:szCs w:val="18"/>
              </w:rPr>
              <w:t xml:space="preserve"> and Civil works. </w:t>
            </w:r>
          </w:p>
          <w:p w14:paraId="36F094FC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Involved in the handover of Citywalk &amp; The Outlet Village from main contractors to Meraas FM Operations team, with associated snagging and DLP management. </w:t>
            </w:r>
          </w:p>
          <w:p w14:paraId="469064FB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Maintained close, productive relations with service providers, main contractor and other associated departments to ensure smooth delivery of operational requirements. </w:t>
            </w:r>
          </w:p>
          <w:p w14:paraId="2C7EDE6E" w14:textId="0C1EF27B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Managed service providers to deliver and ensured high standards through implantation of PPM’s, RM, Non-Comfortis reports (NCR’s) SLA’s and joint monthly performance management reviews. </w:t>
            </w:r>
          </w:p>
          <w:p w14:paraId="1A27F55C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Conducting Monthly Performance audits based on agreed KPI’s. </w:t>
            </w:r>
          </w:p>
          <w:p w14:paraId="09FC8445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Reviewing and implementing changes to Master PPM as per the site requirement.</w:t>
            </w:r>
          </w:p>
          <w:p w14:paraId="376B073C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Random audits of PPM based on daily &amp; Monthly CAFM reports.</w:t>
            </w:r>
          </w:p>
          <w:p w14:paraId="514623D6" w14:textId="5BF509B8" w:rsidR="00212725" w:rsidRPr="00F12D3A" w:rsidRDefault="00212725" w:rsidP="00454C6A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Review of Landscape irrigation, fungicide &amp; nutrition PPM as per seasonal requirements.</w:t>
            </w:r>
          </w:p>
          <w:p w14:paraId="0AD9A1FC" w14:textId="1C948D4E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Coordinating with marketing team for event installation, power/data, and manpower </w:t>
            </w:r>
            <w:r w:rsidR="00454C6A" w:rsidRPr="00F12D3A">
              <w:rPr>
                <w:rFonts w:ascii="Arial" w:hAnsi="Arial" w:cs="Arial"/>
                <w:szCs w:val="18"/>
              </w:rPr>
              <w:t xml:space="preserve">assistance </w:t>
            </w:r>
            <w:r w:rsidRPr="00F12D3A">
              <w:rPr>
                <w:rFonts w:ascii="Arial" w:hAnsi="Arial" w:cs="Arial"/>
                <w:szCs w:val="18"/>
              </w:rPr>
              <w:t xml:space="preserve">etc.  </w:t>
            </w:r>
          </w:p>
          <w:p w14:paraId="5A2800D6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Monitoring and updating monthly tenant’s assistance tracker for management review.     </w:t>
            </w:r>
          </w:p>
          <w:p w14:paraId="4BB4E5BD" w14:textId="77777777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Initiating energy saving &amp; Cost saving exercises.</w:t>
            </w:r>
          </w:p>
          <w:p w14:paraId="3A10148F" w14:textId="75DE4EE3" w:rsidR="00212725" w:rsidRPr="00F12D3A" w:rsidRDefault="00212725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Performing daily duty management role in the absence of management during evenings</w:t>
            </w:r>
          </w:p>
          <w:p w14:paraId="6A919FF5" w14:textId="0E0D0A3D" w:rsidR="006E5106" w:rsidRDefault="006E5106" w:rsidP="006E5106">
            <w:pPr>
              <w:pStyle w:val="ListParagraph"/>
              <w:spacing w:line="276" w:lineRule="auto"/>
              <w:ind w:left="0"/>
              <w:rPr>
                <w:sz w:val="16"/>
                <w:szCs w:val="20"/>
              </w:rPr>
            </w:pPr>
          </w:p>
          <w:p w14:paraId="254E8507" w14:textId="5052203A" w:rsidR="00FE5A7C" w:rsidRDefault="00FE5A7C" w:rsidP="006E5106">
            <w:pPr>
              <w:pStyle w:val="ListParagraph"/>
              <w:spacing w:line="276" w:lineRule="auto"/>
              <w:ind w:left="0"/>
              <w:rPr>
                <w:sz w:val="16"/>
                <w:szCs w:val="20"/>
              </w:rPr>
            </w:pPr>
          </w:p>
          <w:p w14:paraId="79AB443B" w14:textId="3A65929B" w:rsidR="00FE5A7C" w:rsidRDefault="00FE5A7C" w:rsidP="006E5106">
            <w:pPr>
              <w:pStyle w:val="ListParagraph"/>
              <w:spacing w:line="276" w:lineRule="auto"/>
              <w:ind w:left="0"/>
              <w:rPr>
                <w:sz w:val="16"/>
                <w:szCs w:val="20"/>
              </w:rPr>
            </w:pPr>
          </w:p>
          <w:p w14:paraId="65B611DB" w14:textId="14D7FEB0" w:rsidR="00FE5A7C" w:rsidRDefault="00FE5A7C" w:rsidP="006E5106">
            <w:pPr>
              <w:pStyle w:val="ListParagraph"/>
              <w:spacing w:line="276" w:lineRule="auto"/>
              <w:ind w:left="0"/>
              <w:rPr>
                <w:sz w:val="16"/>
                <w:szCs w:val="20"/>
              </w:rPr>
            </w:pPr>
          </w:p>
          <w:p w14:paraId="3D5270A4" w14:textId="77777777" w:rsidR="00FE5A7C" w:rsidRDefault="00FE5A7C" w:rsidP="006E5106">
            <w:pPr>
              <w:pStyle w:val="ListParagraph"/>
              <w:spacing w:line="276" w:lineRule="auto"/>
              <w:ind w:left="0"/>
              <w:rPr>
                <w:sz w:val="16"/>
                <w:szCs w:val="20"/>
              </w:rPr>
            </w:pPr>
          </w:p>
          <w:p w14:paraId="23138581" w14:textId="77777777" w:rsidR="008110B4" w:rsidRDefault="008110B4" w:rsidP="00333993">
            <w:pPr>
              <w:pStyle w:val="ListParagraph"/>
              <w:spacing w:line="192" w:lineRule="auto"/>
              <w:ind w:left="0"/>
              <w:rPr>
                <w:sz w:val="16"/>
                <w:szCs w:val="20"/>
              </w:rPr>
            </w:pPr>
          </w:p>
          <w:p w14:paraId="3B0F534A" w14:textId="2481CFF4" w:rsidR="004D3011" w:rsidRPr="00EF0530" w:rsidRDefault="00461084" w:rsidP="00333993">
            <w:pPr>
              <w:pStyle w:val="ListParagraph"/>
              <w:spacing w:line="192" w:lineRule="auto"/>
              <w:ind w:left="0"/>
              <w:rPr>
                <w:sz w:val="16"/>
                <w:szCs w:val="20"/>
              </w:rPr>
            </w:pPr>
            <w:r>
              <w:rPr>
                <w:noProof/>
                <w:sz w:val="16"/>
                <w:szCs w:val="20"/>
              </w:rPr>
              <w:object w:dxaOrig="1440" w:dyaOrig="1440" w14:anchorId="20F389F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margin-left:276.55pt;margin-top:7.2pt;width:68.6pt;height:23.35pt;z-index:251668480;mso-position-horizontal-relative:text;mso-position-vertical-relative:text;mso-width-relative:page;mso-height-relative:page">
                  <v:imagedata r:id="rId15" o:title=""/>
                </v:shape>
                <o:OLEObject Type="Embed" ProgID="PBrush" ShapeID="_x0000_s1029" DrawAspect="Content" ObjectID="_1659641206" r:id="rId16"/>
              </w:object>
            </w:r>
          </w:p>
          <w:p w14:paraId="60353875" w14:textId="744482A5" w:rsidR="00856E83" w:rsidRPr="00F12D3A" w:rsidRDefault="008110B4" w:rsidP="008110B4">
            <w:pPr>
              <w:spacing w:line="276" w:lineRule="auto"/>
              <w:rPr>
                <w:rFonts w:ascii="Arial" w:hAnsi="Arial" w:cs="Arial"/>
                <w:b/>
                <w:sz w:val="22"/>
              </w:rPr>
            </w:pPr>
            <w:r>
              <w:rPr>
                <w:b/>
              </w:rPr>
              <w:br/>
            </w:r>
            <w:r w:rsidR="00856E83" w:rsidRPr="00F12D3A">
              <w:rPr>
                <w:rFonts w:ascii="Arial" w:hAnsi="Arial" w:cs="Arial"/>
                <w:b/>
                <w:sz w:val="22"/>
              </w:rPr>
              <w:t xml:space="preserve">Al Futtaim - Dubai Festival City Mall </w:t>
            </w:r>
          </w:p>
          <w:p w14:paraId="529A0336" w14:textId="361D4BA6" w:rsidR="003F21A5" w:rsidRPr="00F12D3A" w:rsidRDefault="00401717" w:rsidP="008110B4">
            <w:pPr>
              <w:spacing w:line="276" w:lineRule="auto"/>
              <w:rPr>
                <w:rFonts w:ascii="Arial" w:hAnsi="Arial" w:cs="Arial"/>
                <w:b/>
                <w:bCs/>
                <w:szCs w:val="18"/>
              </w:rPr>
            </w:pPr>
            <w:r w:rsidRPr="00F12D3A">
              <w:rPr>
                <w:rFonts w:ascii="Arial" w:hAnsi="Arial" w:cs="Arial"/>
                <w:b/>
                <w:bCs/>
                <w:szCs w:val="18"/>
              </w:rPr>
              <w:t xml:space="preserve">Senior Supervisor </w:t>
            </w:r>
            <w:r w:rsidR="003F21A5" w:rsidRPr="00F12D3A">
              <w:rPr>
                <w:rFonts w:ascii="Arial" w:hAnsi="Arial" w:cs="Arial"/>
                <w:b/>
                <w:bCs/>
                <w:szCs w:val="18"/>
              </w:rPr>
              <w:t xml:space="preserve">OPERATIONS </w:t>
            </w:r>
            <w:r w:rsidR="00906178" w:rsidRPr="00F12D3A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</w:p>
          <w:p w14:paraId="05B934E3" w14:textId="0CEA5786" w:rsidR="0012309A" w:rsidRPr="00F12D3A" w:rsidRDefault="0012309A" w:rsidP="008110B4">
            <w:pPr>
              <w:pStyle w:val="Date"/>
              <w:spacing w:line="276" w:lineRule="auto"/>
              <w:rPr>
                <w:rFonts w:ascii="Arial" w:hAnsi="Arial" w:cs="Arial"/>
                <w:b/>
                <w:bCs/>
                <w:szCs w:val="18"/>
                <w:u w:val="single"/>
              </w:rPr>
            </w:pPr>
            <w:r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>20</w:t>
            </w:r>
            <w:r w:rsidR="001C5C54"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>0</w:t>
            </w:r>
            <w:r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 xml:space="preserve">6 – </w:t>
            </w:r>
            <w:r w:rsidR="001C5C54"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>201</w:t>
            </w:r>
            <w:r w:rsidR="00401717"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>3</w:t>
            </w:r>
            <w:r w:rsidR="001C5C54"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 xml:space="preserve"> (</w:t>
            </w:r>
            <w:r w:rsidR="006A4526"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>08</w:t>
            </w:r>
            <w:r w:rsidR="001C5C54" w:rsidRPr="00F12D3A">
              <w:rPr>
                <w:rFonts w:ascii="Arial" w:hAnsi="Arial" w:cs="Arial"/>
                <w:b/>
                <w:bCs/>
                <w:szCs w:val="18"/>
                <w:u w:val="single"/>
              </w:rPr>
              <w:t xml:space="preserve"> Years)</w:t>
            </w:r>
          </w:p>
          <w:p w14:paraId="2D9F486C" w14:textId="5C02A5D7" w:rsidR="00120E29" w:rsidRDefault="00120E29" w:rsidP="00333993">
            <w:pPr>
              <w:spacing w:line="120" w:lineRule="auto"/>
              <w:rPr>
                <w:b/>
                <w:bCs/>
                <w:sz w:val="16"/>
                <w:szCs w:val="20"/>
              </w:rPr>
            </w:pPr>
          </w:p>
          <w:p w14:paraId="438AC689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Oversee and supervise the external Mall operations (Valet, traffic Management, Abra boats, luggage &amp; Taxi service) and Ensuring that the DFC properties are well presented in line with the international standards. Shopping Mall and Residences</w:t>
            </w:r>
          </w:p>
          <w:p w14:paraId="3DEF565A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Act as in charge of ensuring tenants safety inspection that included LPG, Pest Control, Fire Fighting and Fire Alarm equipment’s, F&amp;B Kitchens/ external Seating, etc.</w:t>
            </w:r>
          </w:p>
          <w:p w14:paraId="21D099B5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Develop and enhance procedures in relation to Valet &amp; Carwash business to optimize service standard and to achieve financial targets. </w:t>
            </w:r>
          </w:p>
          <w:p w14:paraId="5AA57484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Coordination’s with concerns departments to implement the procedure for traffic management plan and management team responsibilities and action plan during the big concerts.</w:t>
            </w:r>
          </w:p>
          <w:p w14:paraId="1873DBE6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Review the regular snag reports prepared by the operations executives and report submitted to the Head of Departments for taking corrective and/or preventive action to reduce risk factor. </w:t>
            </w:r>
          </w:p>
          <w:p w14:paraId="2FC7C845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Knowledge in providing five-star customer experience resulting to satisfaction, loyalty and retention.</w:t>
            </w:r>
          </w:p>
          <w:p w14:paraId="1E5ABE02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Preparation of monthly retailer’s sales sheet in congestion of YTD &amp; MAT and apple to apple comparisons. </w:t>
            </w:r>
          </w:p>
          <w:p w14:paraId="1A381C62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Conducting Health &amp; Safety inspection for F &amp; B retailers. </w:t>
            </w:r>
          </w:p>
          <w:p w14:paraId="75A5A447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Work as tourism executive to promote DFC Events &amp; Promotions at Dubai Hotels.</w:t>
            </w:r>
          </w:p>
          <w:p w14:paraId="6E9C3F56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Effective Traffic control &amp; Management in order to maintain a smooth traffic flow.</w:t>
            </w:r>
          </w:p>
          <w:p w14:paraId="7B36B6B5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Suggesting external Housekeeping, Security, Lighting, Traffic, and signage’s to relevant departments.</w:t>
            </w:r>
          </w:p>
          <w:p w14:paraId="7D0C3051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Dealing with Manpower suppliers, making meeting agenda, and follow up.</w:t>
            </w:r>
          </w:p>
          <w:p w14:paraId="57A68949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Responsible for Scheduling, briefing, coaching of team.</w:t>
            </w:r>
          </w:p>
          <w:p w14:paraId="2AEDAB15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Preparing log sheet for Incident and accidents.</w:t>
            </w:r>
          </w:p>
          <w:p w14:paraId="7AC91E3D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Handling Cash revenue, comply Audit and Finance procedure, preparing daily, weekly, monthly sales report.</w:t>
            </w:r>
          </w:p>
          <w:p w14:paraId="109A13A8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Ensure efficient operations at Valet, Car wash, Taxies, Concierge, Bell Boys.</w:t>
            </w:r>
          </w:p>
          <w:p w14:paraId="01F0D380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Attending weekly Mall Management Meeting.</w:t>
            </w:r>
          </w:p>
          <w:p w14:paraId="0EEE8336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Staff Nominations for training, as per Training schedule given by Al-Futtaim Training Centre.</w:t>
            </w:r>
          </w:p>
          <w:p w14:paraId="6F2C5A73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Initiate proactive communication with the guests through phone, e-mail or face to face.</w:t>
            </w:r>
          </w:p>
          <w:p w14:paraId="1396E896" w14:textId="77777777" w:rsidR="00850A77" w:rsidRPr="00F12D3A" w:rsidRDefault="00850A7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Employ concepts and procedures of handling customer complaints to meet quality standards. </w:t>
            </w:r>
          </w:p>
          <w:p w14:paraId="68A9124E" w14:textId="77777777" w:rsidR="00333993" w:rsidRPr="00F12D3A" w:rsidRDefault="00333993" w:rsidP="00850A77">
            <w:pPr>
              <w:ind w:left="360"/>
              <w:rPr>
                <w:rFonts w:ascii="Arial" w:hAnsi="Arial" w:cs="Arial"/>
                <w:sz w:val="16"/>
                <w:szCs w:val="20"/>
              </w:rPr>
            </w:pPr>
          </w:p>
          <w:p w14:paraId="05BCD5AC" w14:textId="77777777" w:rsidR="00333993" w:rsidRPr="00333993" w:rsidRDefault="00333993" w:rsidP="00333993"/>
          <w:p w14:paraId="385DD69D" w14:textId="77777777" w:rsidR="00333993" w:rsidRPr="00F12D3A" w:rsidRDefault="00333993" w:rsidP="00333993">
            <w:pPr>
              <w:pStyle w:val="ListParagraph"/>
              <w:spacing w:line="192" w:lineRule="auto"/>
              <w:ind w:left="0"/>
              <w:rPr>
                <w:rFonts w:ascii="Arial" w:hAnsi="Arial" w:cs="Arial"/>
                <w:b/>
                <w:bCs/>
                <w:sz w:val="22"/>
              </w:rPr>
            </w:pPr>
            <w:r w:rsidRPr="00F12D3A">
              <w:rPr>
                <w:rFonts w:ascii="Arial" w:hAnsi="Arial" w:cs="Arial"/>
                <w:b/>
                <w:bCs/>
                <w:sz w:val="22"/>
              </w:rPr>
              <w:t>Achievements</w:t>
            </w:r>
          </w:p>
          <w:p w14:paraId="442C0E4B" w14:textId="196A7154" w:rsidR="00333993" w:rsidRPr="00333993" w:rsidRDefault="00333993" w:rsidP="00333993">
            <w:pPr>
              <w:pStyle w:val="ListBullet"/>
              <w:numPr>
                <w:ilvl w:val="0"/>
                <w:numId w:val="0"/>
              </w:numPr>
              <w:spacing w:after="0" w:line="240" w:lineRule="auto"/>
              <w:ind w:left="360" w:hanging="360"/>
              <w:rPr>
                <w:rFonts w:eastAsiaTheme="minorEastAsia" w:cstheme="minorBidi"/>
                <w:kern w:val="0"/>
                <w:sz w:val="16"/>
                <w14:ligatures w14:val="none"/>
              </w:rPr>
            </w:pPr>
          </w:p>
          <w:p w14:paraId="692D3F24" w14:textId="29AF7D36" w:rsidR="00333993" w:rsidRPr="00F12D3A" w:rsidRDefault="006F2B0B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Najm </w:t>
            </w:r>
            <w:r w:rsidR="00062B49" w:rsidRPr="00F12D3A">
              <w:rPr>
                <w:rFonts w:ascii="Arial" w:hAnsi="Arial" w:cs="Arial"/>
                <w:szCs w:val="18"/>
              </w:rPr>
              <w:t>Employee Award</w:t>
            </w:r>
            <w:r w:rsidR="00333993" w:rsidRPr="00F12D3A">
              <w:rPr>
                <w:rFonts w:ascii="Arial" w:hAnsi="Arial" w:cs="Arial"/>
                <w:szCs w:val="18"/>
              </w:rPr>
              <w:t xml:space="preserve"> 201</w:t>
            </w:r>
            <w:r w:rsidR="00062B49" w:rsidRPr="00F12D3A">
              <w:rPr>
                <w:rFonts w:ascii="Arial" w:hAnsi="Arial" w:cs="Arial"/>
                <w:szCs w:val="18"/>
              </w:rPr>
              <w:t>2</w:t>
            </w:r>
          </w:p>
          <w:p w14:paraId="07DC3780" w14:textId="37B61730" w:rsidR="00333993" w:rsidRPr="00F12D3A" w:rsidRDefault="00333993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Employee of the month </w:t>
            </w:r>
            <w:r w:rsidR="00062B49" w:rsidRPr="00F12D3A">
              <w:rPr>
                <w:rFonts w:ascii="Arial" w:hAnsi="Arial" w:cs="Arial"/>
                <w:szCs w:val="18"/>
              </w:rPr>
              <w:t>Septe</w:t>
            </w:r>
            <w:r w:rsidR="00F56369" w:rsidRPr="00F12D3A">
              <w:rPr>
                <w:rFonts w:ascii="Arial" w:hAnsi="Arial" w:cs="Arial"/>
                <w:szCs w:val="18"/>
              </w:rPr>
              <w:t>mber</w:t>
            </w:r>
            <w:r w:rsidRPr="00F12D3A">
              <w:rPr>
                <w:rFonts w:ascii="Arial" w:hAnsi="Arial" w:cs="Arial"/>
                <w:szCs w:val="18"/>
              </w:rPr>
              <w:t xml:space="preserve"> 201</w:t>
            </w:r>
            <w:r w:rsidR="00F56369" w:rsidRPr="00F12D3A">
              <w:rPr>
                <w:rFonts w:ascii="Arial" w:hAnsi="Arial" w:cs="Arial"/>
                <w:szCs w:val="18"/>
              </w:rPr>
              <w:t>1</w:t>
            </w:r>
          </w:p>
          <w:p w14:paraId="2649E0CD" w14:textId="4520762F" w:rsidR="00333993" w:rsidRPr="006A4526" w:rsidRDefault="00333993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Member of </w:t>
            </w:r>
            <w:r w:rsidR="00F56369" w:rsidRPr="00F12D3A">
              <w:rPr>
                <w:rFonts w:ascii="Arial" w:hAnsi="Arial" w:cs="Arial"/>
                <w:szCs w:val="18"/>
              </w:rPr>
              <w:t>Emergency Response team</w:t>
            </w:r>
          </w:p>
          <w:p w14:paraId="60E9D664" w14:textId="77777777" w:rsidR="00333993" w:rsidRDefault="00333993" w:rsidP="00333993">
            <w:pPr>
              <w:rPr>
                <w:sz w:val="16"/>
                <w:szCs w:val="20"/>
              </w:rPr>
            </w:pPr>
          </w:p>
          <w:p w14:paraId="0A7F9E04" w14:textId="77777777" w:rsidR="00333993" w:rsidRDefault="00333993" w:rsidP="00333993">
            <w:pPr>
              <w:rPr>
                <w:sz w:val="16"/>
                <w:szCs w:val="20"/>
              </w:rPr>
            </w:pPr>
          </w:p>
          <w:p w14:paraId="5F8855EA" w14:textId="30D22FC6" w:rsidR="00333993" w:rsidRPr="00F12D3A" w:rsidRDefault="00333993" w:rsidP="00333993">
            <w:pPr>
              <w:rPr>
                <w:rFonts w:ascii="Arial" w:hAnsi="Arial" w:cs="Arial"/>
                <w:b/>
                <w:bCs/>
                <w:sz w:val="22"/>
              </w:rPr>
            </w:pPr>
            <w:r w:rsidRPr="00F12D3A">
              <w:rPr>
                <w:rFonts w:ascii="Arial" w:hAnsi="Arial" w:cs="Arial"/>
                <w:b/>
                <w:bCs/>
                <w:sz w:val="22"/>
              </w:rPr>
              <w:t>Professional Courses Attended</w:t>
            </w:r>
          </w:p>
          <w:p w14:paraId="2C8490DA" w14:textId="35A55C1A" w:rsidR="00333993" w:rsidRPr="00F12D3A" w:rsidRDefault="00333993" w:rsidP="002A78E9">
            <w:pPr>
              <w:spacing w:line="276" w:lineRule="auto"/>
              <w:rPr>
                <w:rFonts w:ascii="Arial" w:hAnsi="Arial" w:cs="Arial"/>
                <w:sz w:val="16"/>
                <w:szCs w:val="20"/>
              </w:rPr>
            </w:pPr>
          </w:p>
          <w:p w14:paraId="5216C609" w14:textId="4B011F47" w:rsidR="00333993" w:rsidRPr="00F12D3A" w:rsidRDefault="002A78E9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Nebosh</w:t>
            </w:r>
            <w:r w:rsidR="00333993" w:rsidRPr="00F12D3A">
              <w:rPr>
                <w:rFonts w:ascii="Arial" w:hAnsi="Arial" w:cs="Arial"/>
                <w:szCs w:val="18"/>
              </w:rPr>
              <w:t xml:space="preserve"> International</w:t>
            </w:r>
            <w:r w:rsidRPr="00F12D3A">
              <w:rPr>
                <w:rFonts w:ascii="Arial" w:hAnsi="Arial" w:cs="Arial"/>
                <w:szCs w:val="18"/>
              </w:rPr>
              <w:t xml:space="preserve"> general certificate </w:t>
            </w:r>
            <w:r w:rsidR="00EF546C" w:rsidRPr="00F12D3A">
              <w:rPr>
                <w:rFonts w:ascii="Arial" w:hAnsi="Arial" w:cs="Arial"/>
                <w:szCs w:val="18"/>
              </w:rPr>
              <w:t>12</w:t>
            </w:r>
            <w:r w:rsidR="00EF546C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EF546C" w:rsidRPr="00F12D3A">
              <w:rPr>
                <w:rFonts w:ascii="Arial" w:hAnsi="Arial" w:cs="Arial"/>
                <w:szCs w:val="18"/>
              </w:rPr>
              <w:t xml:space="preserve"> April -14</w:t>
            </w:r>
            <w:r w:rsidR="00EF546C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EF546C" w:rsidRPr="00F12D3A">
              <w:rPr>
                <w:rFonts w:ascii="Arial" w:hAnsi="Arial" w:cs="Arial"/>
                <w:szCs w:val="18"/>
              </w:rPr>
              <w:t xml:space="preserve"> June,2013 by TWI </w:t>
            </w:r>
            <w:r w:rsidR="00BE6F22" w:rsidRPr="00F12D3A">
              <w:rPr>
                <w:rFonts w:ascii="Arial" w:hAnsi="Arial" w:cs="Arial"/>
                <w:szCs w:val="18"/>
              </w:rPr>
              <w:t>Trained (</w:t>
            </w:r>
            <w:r w:rsidR="006E5106" w:rsidRPr="00F12D3A">
              <w:rPr>
                <w:rFonts w:ascii="Arial" w:hAnsi="Arial" w:cs="Arial"/>
                <w:szCs w:val="18"/>
              </w:rPr>
              <w:t>Health &amp; Safety</w:t>
            </w:r>
            <w:r w:rsidR="00333993" w:rsidRPr="00F12D3A">
              <w:rPr>
                <w:rFonts w:ascii="Arial" w:hAnsi="Arial" w:cs="Arial"/>
                <w:szCs w:val="18"/>
              </w:rPr>
              <w:t xml:space="preserve">) </w:t>
            </w:r>
            <w:r w:rsidR="004368D5" w:rsidRPr="00F12D3A">
              <w:rPr>
                <w:rFonts w:ascii="Arial" w:hAnsi="Arial" w:cs="Arial"/>
                <w:szCs w:val="18"/>
              </w:rPr>
              <w:t>but not certified.</w:t>
            </w:r>
          </w:p>
          <w:p w14:paraId="314D4979" w14:textId="017CEB64" w:rsidR="006E5106" w:rsidRPr="00F12D3A" w:rsidRDefault="006E5106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 w:val="16"/>
                <w:szCs w:val="20"/>
              </w:rPr>
            </w:pPr>
            <w:r w:rsidRPr="00F12D3A">
              <w:rPr>
                <w:rFonts w:ascii="Arial" w:hAnsi="Arial" w:cs="Arial"/>
                <w:szCs w:val="18"/>
              </w:rPr>
              <w:t>Currently enrolled in (CFM) certified Facility Manager</w:t>
            </w:r>
          </w:p>
          <w:p w14:paraId="0F4E3D7F" w14:textId="4799DB79" w:rsidR="006E5106" w:rsidRDefault="006E5106" w:rsidP="006E5106">
            <w:pPr>
              <w:pStyle w:val="ListParagraph"/>
              <w:ind w:left="3"/>
              <w:rPr>
                <w:sz w:val="16"/>
                <w:szCs w:val="20"/>
              </w:rPr>
            </w:pPr>
          </w:p>
          <w:p w14:paraId="7596D733" w14:textId="77777777" w:rsidR="00333993" w:rsidRPr="00333993" w:rsidRDefault="00333993" w:rsidP="006E5106">
            <w:pPr>
              <w:rPr>
                <w:b/>
                <w:bCs/>
              </w:rPr>
            </w:pPr>
          </w:p>
          <w:p w14:paraId="79AD0623" w14:textId="4EA7FB70" w:rsidR="00333993" w:rsidRPr="00F12D3A" w:rsidRDefault="00333993" w:rsidP="00333993">
            <w:pPr>
              <w:rPr>
                <w:rFonts w:ascii="Arial" w:hAnsi="Arial" w:cs="Arial"/>
                <w:b/>
                <w:bCs/>
                <w:sz w:val="22"/>
              </w:rPr>
            </w:pPr>
            <w:r w:rsidRPr="00F12D3A">
              <w:rPr>
                <w:rFonts w:ascii="Arial" w:hAnsi="Arial" w:cs="Arial"/>
                <w:b/>
                <w:bCs/>
                <w:sz w:val="22"/>
              </w:rPr>
              <w:t>Trainings Attended</w:t>
            </w:r>
          </w:p>
          <w:p w14:paraId="40375EEC" w14:textId="77777777" w:rsidR="006E5106" w:rsidRPr="00333993" w:rsidRDefault="006E5106" w:rsidP="00333993">
            <w:pPr>
              <w:rPr>
                <w:b/>
                <w:bCs/>
              </w:rPr>
            </w:pPr>
          </w:p>
          <w:p w14:paraId="7DD15323" w14:textId="5AAD5D58" w:rsidR="00333993" w:rsidRPr="00F12D3A" w:rsidRDefault="00EA521E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Retail</w:t>
            </w:r>
            <w:r w:rsidR="00C02993" w:rsidRPr="00F12D3A">
              <w:rPr>
                <w:rFonts w:ascii="Arial" w:hAnsi="Arial" w:cs="Arial"/>
                <w:szCs w:val="18"/>
              </w:rPr>
              <w:t xml:space="preserve"> destinations programme 6</w:t>
            </w:r>
            <w:r w:rsidR="00C02993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C02993" w:rsidRPr="00F12D3A">
              <w:rPr>
                <w:rFonts w:ascii="Arial" w:hAnsi="Arial" w:cs="Arial"/>
                <w:szCs w:val="18"/>
              </w:rPr>
              <w:t>-14</w:t>
            </w:r>
            <w:r w:rsidR="00C02993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C02993" w:rsidRPr="00F12D3A">
              <w:rPr>
                <w:rFonts w:ascii="Arial" w:hAnsi="Arial" w:cs="Arial"/>
                <w:szCs w:val="18"/>
              </w:rPr>
              <w:t xml:space="preserve"> Feb,2007 </w:t>
            </w:r>
            <w:r w:rsidR="00082670" w:rsidRPr="00F12D3A">
              <w:rPr>
                <w:rFonts w:ascii="Arial" w:hAnsi="Arial" w:cs="Arial"/>
                <w:szCs w:val="18"/>
              </w:rPr>
              <w:t>By Dubai Tourism &amp; Hospitality</w:t>
            </w:r>
          </w:p>
          <w:p w14:paraId="626F719B" w14:textId="3E538EE2" w:rsidR="00333993" w:rsidRPr="00F12D3A" w:rsidRDefault="00333993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DFC Supervisory and leadership Training</w:t>
            </w:r>
            <w:r w:rsidR="00EA521E" w:rsidRPr="00F12D3A">
              <w:rPr>
                <w:rFonts w:ascii="Arial" w:hAnsi="Arial" w:cs="Arial"/>
                <w:szCs w:val="18"/>
              </w:rPr>
              <w:t xml:space="preserve"> programme </w:t>
            </w:r>
            <w:r w:rsidR="00214D50" w:rsidRPr="00F12D3A">
              <w:rPr>
                <w:rFonts w:ascii="Arial" w:hAnsi="Arial" w:cs="Arial"/>
                <w:szCs w:val="18"/>
              </w:rPr>
              <w:t>9</w:t>
            </w:r>
            <w:r w:rsidR="00214D50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214D50" w:rsidRPr="00F12D3A">
              <w:rPr>
                <w:rFonts w:ascii="Arial" w:hAnsi="Arial" w:cs="Arial"/>
                <w:szCs w:val="18"/>
              </w:rPr>
              <w:t xml:space="preserve"> July – 28</w:t>
            </w:r>
            <w:r w:rsidR="00214D50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214D50" w:rsidRPr="00F12D3A">
              <w:rPr>
                <w:rFonts w:ascii="Arial" w:hAnsi="Arial" w:cs="Arial"/>
                <w:szCs w:val="18"/>
              </w:rPr>
              <w:t xml:space="preserve"> August 2007</w:t>
            </w:r>
            <w:r w:rsidRPr="00F12D3A">
              <w:rPr>
                <w:rFonts w:ascii="Arial" w:hAnsi="Arial" w:cs="Arial"/>
                <w:szCs w:val="18"/>
              </w:rPr>
              <w:t xml:space="preserve"> by Al Futtaim Training center</w:t>
            </w:r>
          </w:p>
          <w:p w14:paraId="686625F1" w14:textId="59B378CA" w:rsidR="00333993" w:rsidRPr="00F12D3A" w:rsidRDefault="00333993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Customer Service &amp; Hospitality Training</w:t>
            </w:r>
            <w:r w:rsidR="00521CB2" w:rsidRPr="00F12D3A">
              <w:rPr>
                <w:rFonts w:ascii="Arial" w:hAnsi="Arial" w:cs="Arial"/>
                <w:szCs w:val="18"/>
              </w:rPr>
              <w:t xml:space="preserve"> </w:t>
            </w:r>
            <w:r w:rsidR="00522D10" w:rsidRPr="00F12D3A">
              <w:rPr>
                <w:rFonts w:ascii="Arial" w:hAnsi="Arial" w:cs="Arial"/>
                <w:szCs w:val="18"/>
              </w:rPr>
              <w:t>18</w:t>
            </w:r>
            <w:r w:rsidR="00522D10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522D10" w:rsidRPr="00F12D3A">
              <w:rPr>
                <w:rFonts w:ascii="Arial" w:hAnsi="Arial" w:cs="Arial"/>
                <w:szCs w:val="18"/>
              </w:rPr>
              <w:t>-20</w:t>
            </w:r>
            <w:r w:rsidR="00522D10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522D10" w:rsidRPr="00F12D3A">
              <w:rPr>
                <w:rFonts w:ascii="Arial" w:hAnsi="Arial" w:cs="Arial"/>
                <w:szCs w:val="18"/>
              </w:rPr>
              <w:t xml:space="preserve"> Nov,2006</w:t>
            </w:r>
            <w:r w:rsidRPr="00F12D3A">
              <w:rPr>
                <w:rFonts w:ascii="Arial" w:hAnsi="Arial" w:cs="Arial"/>
                <w:szCs w:val="18"/>
              </w:rPr>
              <w:t xml:space="preserve"> by AL Futtaim Training Center</w:t>
            </w:r>
          </w:p>
          <w:p w14:paraId="31CA7833" w14:textId="3B19E2CD" w:rsidR="00333993" w:rsidRPr="00F12D3A" w:rsidRDefault="00BD4804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Basic First Aid and </w:t>
            </w:r>
            <w:r w:rsidR="002F67D2" w:rsidRPr="00F12D3A">
              <w:rPr>
                <w:rFonts w:ascii="Arial" w:hAnsi="Arial" w:cs="Arial"/>
                <w:szCs w:val="18"/>
              </w:rPr>
              <w:t>Emergency</w:t>
            </w:r>
            <w:r w:rsidR="00333993" w:rsidRPr="00F12D3A">
              <w:rPr>
                <w:rFonts w:ascii="Arial" w:hAnsi="Arial" w:cs="Arial"/>
                <w:szCs w:val="18"/>
              </w:rPr>
              <w:t xml:space="preserve"> First Aid Training</w:t>
            </w:r>
            <w:r w:rsidR="00102EBC" w:rsidRPr="00F12D3A">
              <w:rPr>
                <w:rFonts w:ascii="Arial" w:hAnsi="Arial" w:cs="Arial"/>
                <w:szCs w:val="18"/>
              </w:rPr>
              <w:t xml:space="preserve"> 6</w:t>
            </w:r>
            <w:r w:rsidR="00102EBC"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="00102EBC" w:rsidRPr="00F12D3A">
              <w:rPr>
                <w:rFonts w:ascii="Arial" w:hAnsi="Arial" w:cs="Arial"/>
                <w:szCs w:val="18"/>
              </w:rPr>
              <w:t xml:space="preserve"> </w:t>
            </w:r>
            <w:r w:rsidR="00E571C2" w:rsidRPr="00F12D3A">
              <w:rPr>
                <w:rFonts w:ascii="Arial" w:hAnsi="Arial" w:cs="Arial"/>
                <w:szCs w:val="18"/>
              </w:rPr>
              <w:t>November</w:t>
            </w:r>
            <w:r w:rsidR="00B9436E" w:rsidRPr="00F12D3A">
              <w:rPr>
                <w:rFonts w:ascii="Arial" w:hAnsi="Arial" w:cs="Arial"/>
                <w:szCs w:val="18"/>
              </w:rPr>
              <w:t xml:space="preserve"> </w:t>
            </w:r>
            <w:r w:rsidR="00E571C2" w:rsidRPr="00F12D3A">
              <w:rPr>
                <w:rFonts w:ascii="Arial" w:hAnsi="Arial" w:cs="Arial"/>
                <w:szCs w:val="18"/>
              </w:rPr>
              <w:t>2017 by</w:t>
            </w:r>
            <w:r w:rsidR="00333993" w:rsidRPr="00F12D3A">
              <w:rPr>
                <w:rFonts w:ascii="Arial" w:hAnsi="Arial" w:cs="Arial"/>
                <w:szCs w:val="18"/>
              </w:rPr>
              <w:t xml:space="preserve"> </w:t>
            </w:r>
            <w:r w:rsidR="005A53FF" w:rsidRPr="00F12D3A">
              <w:rPr>
                <w:rFonts w:ascii="Arial" w:hAnsi="Arial" w:cs="Arial"/>
                <w:szCs w:val="18"/>
              </w:rPr>
              <w:t>SAFER</w:t>
            </w:r>
            <w:r w:rsidR="00333993" w:rsidRPr="00F12D3A">
              <w:rPr>
                <w:rFonts w:ascii="Arial" w:hAnsi="Arial" w:cs="Arial"/>
                <w:szCs w:val="18"/>
              </w:rPr>
              <w:t xml:space="preserve"> </w:t>
            </w:r>
          </w:p>
          <w:p w14:paraId="168359DC" w14:textId="5AE5602C" w:rsidR="00AB74BE" w:rsidRPr="00F12D3A" w:rsidRDefault="00AB74BE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Basic Fire Safety Level 01 12</w:t>
            </w:r>
            <w:r w:rsidRPr="00F12D3A">
              <w:rPr>
                <w:rFonts w:ascii="Arial" w:hAnsi="Arial" w:cs="Arial"/>
                <w:szCs w:val="18"/>
                <w:vertAlign w:val="superscript"/>
              </w:rPr>
              <w:t>th</w:t>
            </w:r>
            <w:r w:rsidRPr="00F12D3A">
              <w:rPr>
                <w:rFonts w:ascii="Arial" w:hAnsi="Arial" w:cs="Arial"/>
                <w:szCs w:val="18"/>
              </w:rPr>
              <w:t xml:space="preserve"> </w:t>
            </w:r>
            <w:r w:rsidR="00E571C2" w:rsidRPr="00F12D3A">
              <w:rPr>
                <w:rFonts w:ascii="Arial" w:hAnsi="Arial" w:cs="Arial"/>
                <w:szCs w:val="18"/>
              </w:rPr>
              <w:t>November</w:t>
            </w:r>
            <w:r w:rsidRPr="00F12D3A">
              <w:rPr>
                <w:rFonts w:ascii="Arial" w:hAnsi="Arial" w:cs="Arial"/>
                <w:szCs w:val="18"/>
              </w:rPr>
              <w:t>,</w:t>
            </w:r>
            <w:r w:rsidR="00E571C2" w:rsidRPr="00F12D3A">
              <w:rPr>
                <w:rFonts w:ascii="Arial" w:hAnsi="Arial" w:cs="Arial"/>
                <w:szCs w:val="18"/>
              </w:rPr>
              <w:t>2017 by SAFER</w:t>
            </w:r>
          </w:p>
          <w:p w14:paraId="2CA770FF" w14:textId="318520EF" w:rsidR="008142E7" w:rsidRPr="00F12D3A" w:rsidRDefault="008142E7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Micro</w:t>
            </w:r>
            <w:r w:rsidR="00232D89" w:rsidRPr="00F12D3A">
              <w:rPr>
                <w:rFonts w:ascii="Arial" w:hAnsi="Arial" w:cs="Arial"/>
                <w:szCs w:val="18"/>
              </w:rPr>
              <w:t xml:space="preserve">soft Outlook by New Horizons </w:t>
            </w:r>
          </w:p>
          <w:p w14:paraId="4A581A66" w14:textId="77777777" w:rsidR="00082CED" w:rsidRPr="00F12D3A" w:rsidRDefault="00082CED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Service Excellence programme by Biz-ability</w:t>
            </w:r>
          </w:p>
          <w:p w14:paraId="3F721AB6" w14:textId="29B06AAD" w:rsidR="00333993" w:rsidRPr="00F12D3A" w:rsidRDefault="007B5658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Problem resolution skills &amp; Time Management by Meraas</w:t>
            </w:r>
            <w:r w:rsidR="00082CED" w:rsidRPr="00F12D3A">
              <w:rPr>
                <w:rFonts w:ascii="Arial" w:hAnsi="Arial" w:cs="Arial"/>
                <w:szCs w:val="18"/>
              </w:rPr>
              <w:t xml:space="preserve"> </w:t>
            </w:r>
          </w:p>
          <w:p w14:paraId="7795FC43" w14:textId="77777777" w:rsidR="00333993" w:rsidRDefault="00333993" w:rsidP="00333993">
            <w:pPr>
              <w:rPr>
                <w:sz w:val="16"/>
                <w:szCs w:val="20"/>
              </w:rPr>
            </w:pPr>
          </w:p>
          <w:p w14:paraId="01F9222E" w14:textId="77777777" w:rsidR="006E5106" w:rsidRDefault="006E5106" w:rsidP="00333993">
            <w:pPr>
              <w:rPr>
                <w:sz w:val="16"/>
                <w:szCs w:val="20"/>
              </w:rPr>
            </w:pPr>
          </w:p>
          <w:p w14:paraId="2F503174" w14:textId="158D8A94" w:rsidR="006E5106" w:rsidRPr="00F12D3A" w:rsidRDefault="006E5106" w:rsidP="006E5106">
            <w:pPr>
              <w:rPr>
                <w:rFonts w:ascii="Arial" w:hAnsi="Arial" w:cs="Arial"/>
                <w:b/>
                <w:bCs/>
                <w:sz w:val="22"/>
              </w:rPr>
            </w:pPr>
            <w:r w:rsidRPr="00F12D3A">
              <w:rPr>
                <w:rFonts w:ascii="Arial" w:hAnsi="Arial" w:cs="Arial"/>
                <w:b/>
                <w:bCs/>
                <w:sz w:val="22"/>
              </w:rPr>
              <w:t>Personal &amp; Professional Skills</w:t>
            </w:r>
          </w:p>
          <w:p w14:paraId="5B042401" w14:textId="48E620F1" w:rsidR="006E5106" w:rsidRDefault="006E5106" w:rsidP="006E5106">
            <w:pPr>
              <w:rPr>
                <w:b/>
                <w:bCs/>
              </w:rPr>
            </w:pPr>
          </w:p>
          <w:p w14:paraId="7D6B7B2B" w14:textId="77777777" w:rsidR="00AC3E9D" w:rsidRPr="00F12D3A" w:rsidRDefault="00AC3E9D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Hard working, excellent team player, easy to adapt in different environment, highly motivated and well organized</w:t>
            </w:r>
          </w:p>
          <w:p w14:paraId="2A42DACE" w14:textId="51372692" w:rsidR="006E5106" w:rsidRPr="00F12D3A" w:rsidRDefault="00AC3E9D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 Multi-tasking, excellent in problem solving and communication (verbal &amp; written) skills </w:t>
            </w:r>
          </w:p>
          <w:p w14:paraId="6A074240" w14:textId="6414888A" w:rsidR="006E5106" w:rsidRPr="00F12D3A" w:rsidRDefault="006E5106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 xml:space="preserve">Ability of working under pressure  </w:t>
            </w:r>
          </w:p>
          <w:p w14:paraId="61D0CF8D" w14:textId="137D6B7E" w:rsidR="006E5106" w:rsidRPr="00F12D3A" w:rsidRDefault="006E5106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Interpersonal skills for teamwork and client customer relationship</w:t>
            </w:r>
          </w:p>
          <w:p w14:paraId="22B72F56" w14:textId="08F28A07" w:rsidR="006E5106" w:rsidRPr="00F12D3A" w:rsidRDefault="006E5106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Assertive, Self-Motivated and Self-Confident personality</w:t>
            </w:r>
          </w:p>
          <w:p w14:paraId="3F8A8A94" w14:textId="720A0257" w:rsidR="006E5106" w:rsidRPr="00F12D3A" w:rsidRDefault="006E5106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Arial" w:hAnsi="Arial" w:cs="Arial"/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Reliable and trustworthy with an uncompromising commitment</w:t>
            </w:r>
          </w:p>
          <w:p w14:paraId="0508B4C0" w14:textId="364B2D44" w:rsidR="006E5106" w:rsidRPr="006A4526" w:rsidRDefault="006E5106" w:rsidP="00850A77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szCs w:val="18"/>
              </w:rPr>
            </w:pPr>
            <w:r w:rsidRPr="00F12D3A">
              <w:rPr>
                <w:rFonts w:ascii="Arial" w:hAnsi="Arial" w:cs="Arial"/>
                <w:szCs w:val="18"/>
              </w:rPr>
              <w:t>MS Word, Excel &amp; Oracle</w:t>
            </w:r>
            <w:r w:rsidRPr="006A4526">
              <w:rPr>
                <w:szCs w:val="18"/>
              </w:rPr>
              <w:t xml:space="preserve"> </w:t>
            </w:r>
          </w:p>
          <w:p w14:paraId="76CBA197" w14:textId="4FFB97BE" w:rsidR="006E5106" w:rsidRPr="00333993" w:rsidRDefault="006E5106" w:rsidP="00333993">
            <w:pPr>
              <w:rPr>
                <w:sz w:val="16"/>
                <w:szCs w:val="20"/>
              </w:rPr>
            </w:pPr>
          </w:p>
        </w:tc>
      </w:tr>
    </w:tbl>
    <w:p w14:paraId="7ADEA031" w14:textId="79A97387" w:rsidR="0043117B" w:rsidRDefault="00461084" w:rsidP="007D3C85">
      <w:pPr>
        <w:tabs>
          <w:tab w:val="left" w:pos="990"/>
        </w:tabs>
      </w:pPr>
    </w:p>
    <w:sectPr w:rsidR="0043117B" w:rsidSect="00160C68">
      <w:headerReference w:type="default" r:id="rId17"/>
      <w:pgSz w:w="12240" w:h="15840"/>
      <w:pgMar w:top="360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99CB8A" w14:textId="77777777" w:rsidR="00461084" w:rsidRDefault="00461084" w:rsidP="000C45FF">
      <w:r>
        <w:separator/>
      </w:r>
    </w:p>
  </w:endnote>
  <w:endnote w:type="continuationSeparator" w:id="0">
    <w:p w14:paraId="5F4B81A5" w14:textId="77777777" w:rsidR="00461084" w:rsidRDefault="00461084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858BF" w14:textId="77777777" w:rsidR="00461084" w:rsidRDefault="00461084" w:rsidP="000C45FF">
      <w:r>
        <w:separator/>
      </w:r>
    </w:p>
  </w:footnote>
  <w:footnote w:type="continuationSeparator" w:id="0">
    <w:p w14:paraId="6517E0AA" w14:textId="77777777" w:rsidR="00461084" w:rsidRDefault="00461084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E79A53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0F008BC" wp14:editId="338BC97F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1" name="Graphic 1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46554"/>
    <w:multiLevelType w:val="hybridMultilevel"/>
    <w:tmpl w:val="09DEE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E105F"/>
    <w:multiLevelType w:val="hybridMultilevel"/>
    <w:tmpl w:val="811C946A"/>
    <w:lvl w:ilvl="0" w:tplc="4EB606C4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70E96"/>
    <w:multiLevelType w:val="hybridMultilevel"/>
    <w:tmpl w:val="90929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40BCD"/>
    <w:multiLevelType w:val="hybridMultilevel"/>
    <w:tmpl w:val="C48CB6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624C1"/>
    <w:multiLevelType w:val="hybridMultilevel"/>
    <w:tmpl w:val="79F64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AE0E2E"/>
    <w:multiLevelType w:val="hybridMultilevel"/>
    <w:tmpl w:val="66FA1B92"/>
    <w:lvl w:ilvl="0" w:tplc="696A6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3C62AB"/>
    <w:multiLevelType w:val="hybridMultilevel"/>
    <w:tmpl w:val="EBE42754"/>
    <w:lvl w:ilvl="0" w:tplc="2B50E5EE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F7F11"/>
    <w:multiLevelType w:val="hybridMultilevel"/>
    <w:tmpl w:val="F7226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880799"/>
    <w:multiLevelType w:val="hybridMultilevel"/>
    <w:tmpl w:val="67A4916E"/>
    <w:lvl w:ilvl="0" w:tplc="CB423BDA">
      <w:start w:val="1"/>
      <w:numFmt w:val="bullet"/>
      <w:pStyle w:val="List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0A30841"/>
    <w:multiLevelType w:val="hybridMultilevel"/>
    <w:tmpl w:val="B4E417B6"/>
    <w:lvl w:ilvl="0" w:tplc="696A6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1645EE"/>
    <w:multiLevelType w:val="hybridMultilevel"/>
    <w:tmpl w:val="FDB6E57E"/>
    <w:lvl w:ilvl="0" w:tplc="4EB606C4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E712A"/>
    <w:multiLevelType w:val="hybridMultilevel"/>
    <w:tmpl w:val="34AC1DD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AD502BB"/>
    <w:multiLevelType w:val="hybridMultilevel"/>
    <w:tmpl w:val="F2380B28"/>
    <w:lvl w:ilvl="0" w:tplc="696A6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E117C0"/>
    <w:multiLevelType w:val="hybridMultilevel"/>
    <w:tmpl w:val="7AE6394C"/>
    <w:lvl w:ilvl="0" w:tplc="1C6A5EE8">
      <w:start w:val="20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E73639"/>
    <w:multiLevelType w:val="hybridMultilevel"/>
    <w:tmpl w:val="CF00BE14"/>
    <w:lvl w:ilvl="0" w:tplc="2B50E5EE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162153"/>
    <w:multiLevelType w:val="hybridMultilevel"/>
    <w:tmpl w:val="62C22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3F7E39"/>
    <w:multiLevelType w:val="hybridMultilevel"/>
    <w:tmpl w:val="B8D6A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5"/>
  </w:num>
  <w:num w:numId="4">
    <w:abstractNumId w:val="15"/>
  </w:num>
  <w:num w:numId="5">
    <w:abstractNumId w:val="2"/>
  </w:num>
  <w:num w:numId="6">
    <w:abstractNumId w:val="8"/>
  </w:num>
  <w:num w:numId="7">
    <w:abstractNumId w:val="6"/>
  </w:num>
  <w:num w:numId="8">
    <w:abstractNumId w:val="8"/>
  </w:num>
  <w:num w:numId="9">
    <w:abstractNumId w:val="7"/>
  </w:num>
  <w:num w:numId="10">
    <w:abstractNumId w:val="4"/>
  </w:num>
  <w:num w:numId="11">
    <w:abstractNumId w:val="9"/>
  </w:num>
  <w:num w:numId="12">
    <w:abstractNumId w:val="12"/>
  </w:num>
  <w:num w:numId="13">
    <w:abstractNumId w:val="1"/>
  </w:num>
  <w:num w:numId="14">
    <w:abstractNumId w:val="10"/>
  </w:num>
  <w:num w:numId="15">
    <w:abstractNumId w:val="14"/>
  </w:num>
  <w:num w:numId="16">
    <w:abstractNumId w:val="0"/>
  </w:num>
  <w:num w:numId="17">
    <w:abstractNumId w:val="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O1NDMzM7GwNDW0MDRV0lEKTi0uzszPAykwrgUAyJESLSwAAAA="/>
  </w:docVars>
  <w:rsids>
    <w:rsidRoot w:val="00A365A9"/>
    <w:rsid w:val="000051DE"/>
    <w:rsid w:val="00005D31"/>
    <w:rsid w:val="000069C4"/>
    <w:rsid w:val="0001357B"/>
    <w:rsid w:val="00015F87"/>
    <w:rsid w:val="00024567"/>
    <w:rsid w:val="00027F6D"/>
    <w:rsid w:val="00036450"/>
    <w:rsid w:val="000406B3"/>
    <w:rsid w:val="00042492"/>
    <w:rsid w:val="000503CD"/>
    <w:rsid w:val="0006192B"/>
    <w:rsid w:val="00062B49"/>
    <w:rsid w:val="00082670"/>
    <w:rsid w:val="00082CED"/>
    <w:rsid w:val="00087180"/>
    <w:rsid w:val="00094499"/>
    <w:rsid w:val="000C45FF"/>
    <w:rsid w:val="000D6DA2"/>
    <w:rsid w:val="000E3FD1"/>
    <w:rsid w:val="000E6955"/>
    <w:rsid w:val="00102EBC"/>
    <w:rsid w:val="00104348"/>
    <w:rsid w:val="0010681C"/>
    <w:rsid w:val="0011007E"/>
    <w:rsid w:val="00112054"/>
    <w:rsid w:val="00120E29"/>
    <w:rsid w:val="0012309A"/>
    <w:rsid w:val="0013314C"/>
    <w:rsid w:val="00135430"/>
    <w:rsid w:val="001525E1"/>
    <w:rsid w:val="0015474F"/>
    <w:rsid w:val="00160C68"/>
    <w:rsid w:val="001775D8"/>
    <w:rsid w:val="00180329"/>
    <w:rsid w:val="0019001F"/>
    <w:rsid w:val="001A74A5"/>
    <w:rsid w:val="001B1D55"/>
    <w:rsid w:val="001B2ABD"/>
    <w:rsid w:val="001B32E0"/>
    <w:rsid w:val="001B4642"/>
    <w:rsid w:val="001C5C54"/>
    <w:rsid w:val="001D36B9"/>
    <w:rsid w:val="001D6506"/>
    <w:rsid w:val="001E0391"/>
    <w:rsid w:val="001E1759"/>
    <w:rsid w:val="001E2755"/>
    <w:rsid w:val="001F1ECC"/>
    <w:rsid w:val="001F32D3"/>
    <w:rsid w:val="001F3938"/>
    <w:rsid w:val="001F6C5F"/>
    <w:rsid w:val="00212725"/>
    <w:rsid w:val="00214D50"/>
    <w:rsid w:val="002214E1"/>
    <w:rsid w:val="00222616"/>
    <w:rsid w:val="002242EC"/>
    <w:rsid w:val="00230605"/>
    <w:rsid w:val="00232D89"/>
    <w:rsid w:val="00236A4C"/>
    <w:rsid w:val="002400EB"/>
    <w:rsid w:val="0024106B"/>
    <w:rsid w:val="00244B04"/>
    <w:rsid w:val="00256CF7"/>
    <w:rsid w:val="00281FD5"/>
    <w:rsid w:val="00287424"/>
    <w:rsid w:val="002A50D8"/>
    <w:rsid w:val="002A7692"/>
    <w:rsid w:val="002A78E9"/>
    <w:rsid w:val="002A7F70"/>
    <w:rsid w:val="002B3B0E"/>
    <w:rsid w:val="002B7333"/>
    <w:rsid w:val="002C1D79"/>
    <w:rsid w:val="002E2A7D"/>
    <w:rsid w:val="002E5FF2"/>
    <w:rsid w:val="002F37EB"/>
    <w:rsid w:val="002F67D2"/>
    <w:rsid w:val="002F6BCD"/>
    <w:rsid w:val="0030481B"/>
    <w:rsid w:val="00305E28"/>
    <w:rsid w:val="00313239"/>
    <w:rsid w:val="003156FC"/>
    <w:rsid w:val="00323FB5"/>
    <w:rsid w:val="003254B5"/>
    <w:rsid w:val="0033070B"/>
    <w:rsid w:val="00333993"/>
    <w:rsid w:val="00337E22"/>
    <w:rsid w:val="00346F4B"/>
    <w:rsid w:val="00355277"/>
    <w:rsid w:val="0037121F"/>
    <w:rsid w:val="00384A7D"/>
    <w:rsid w:val="003A6B7D"/>
    <w:rsid w:val="003B06CA"/>
    <w:rsid w:val="003C12B0"/>
    <w:rsid w:val="003C66F1"/>
    <w:rsid w:val="003E1938"/>
    <w:rsid w:val="003F21A5"/>
    <w:rsid w:val="00401717"/>
    <w:rsid w:val="0040364D"/>
    <w:rsid w:val="00406307"/>
    <w:rsid w:val="00406D1E"/>
    <w:rsid w:val="004071FC"/>
    <w:rsid w:val="00413750"/>
    <w:rsid w:val="004368D5"/>
    <w:rsid w:val="00444FBA"/>
    <w:rsid w:val="0044550F"/>
    <w:rsid w:val="00445947"/>
    <w:rsid w:val="00447D5C"/>
    <w:rsid w:val="00450290"/>
    <w:rsid w:val="00451776"/>
    <w:rsid w:val="00454C6A"/>
    <w:rsid w:val="004551D8"/>
    <w:rsid w:val="00461084"/>
    <w:rsid w:val="00461376"/>
    <w:rsid w:val="00463CEB"/>
    <w:rsid w:val="004678DA"/>
    <w:rsid w:val="00471F9C"/>
    <w:rsid w:val="00472C0A"/>
    <w:rsid w:val="004813B3"/>
    <w:rsid w:val="004820A9"/>
    <w:rsid w:val="004834D5"/>
    <w:rsid w:val="0048624A"/>
    <w:rsid w:val="00493184"/>
    <w:rsid w:val="00496591"/>
    <w:rsid w:val="004B36E5"/>
    <w:rsid w:val="004C63E4"/>
    <w:rsid w:val="004D3011"/>
    <w:rsid w:val="004E6773"/>
    <w:rsid w:val="0051627D"/>
    <w:rsid w:val="00520A3C"/>
    <w:rsid w:val="00521CB2"/>
    <w:rsid w:val="00522D10"/>
    <w:rsid w:val="005262AC"/>
    <w:rsid w:val="005363DA"/>
    <w:rsid w:val="00540D62"/>
    <w:rsid w:val="0055141A"/>
    <w:rsid w:val="005622E1"/>
    <w:rsid w:val="00585FBF"/>
    <w:rsid w:val="005932A1"/>
    <w:rsid w:val="005962DC"/>
    <w:rsid w:val="005A05CD"/>
    <w:rsid w:val="005A53FF"/>
    <w:rsid w:val="005B5A85"/>
    <w:rsid w:val="005C0B67"/>
    <w:rsid w:val="005D390E"/>
    <w:rsid w:val="005E39D5"/>
    <w:rsid w:val="00600670"/>
    <w:rsid w:val="0062123A"/>
    <w:rsid w:val="006321B1"/>
    <w:rsid w:val="00646E75"/>
    <w:rsid w:val="0065003B"/>
    <w:rsid w:val="00661E2E"/>
    <w:rsid w:val="006643CA"/>
    <w:rsid w:val="006662D1"/>
    <w:rsid w:val="00674741"/>
    <w:rsid w:val="006771D0"/>
    <w:rsid w:val="006A4526"/>
    <w:rsid w:val="006B32CE"/>
    <w:rsid w:val="006B7286"/>
    <w:rsid w:val="006C0859"/>
    <w:rsid w:val="006C7B7F"/>
    <w:rsid w:val="006E5106"/>
    <w:rsid w:val="006F2B0B"/>
    <w:rsid w:val="0070567F"/>
    <w:rsid w:val="00711139"/>
    <w:rsid w:val="00715FCB"/>
    <w:rsid w:val="007211CB"/>
    <w:rsid w:val="00732DD2"/>
    <w:rsid w:val="00737E32"/>
    <w:rsid w:val="00743101"/>
    <w:rsid w:val="0074597F"/>
    <w:rsid w:val="00754477"/>
    <w:rsid w:val="0076653E"/>
    <w:rsid w:val="007738AA"/>
    <w:rsid w:val="007775E1"/>
    <w:rsid w:val="00783D02"/>
    <w:rsid w:val="007867A0"/>
    <w:rsid w:val="00786946"/>
    <w:rsid w:val="00791BE8"/>
    <w:rsid w:val="007927F5"/>
    <w:rsid w:val="007A09F7"/>
    <w:rsid w:val="007B18DC"/>
    <w:rsid w:val="007B469B"/>
    <w:rsid w:val="007B5658"/>
    <w:rsid w:val="007D3C85"/>
    <w:rsid w:val="00802CA0"/>
    <w:rsid w:val="008110B4"/>
    <w:rsid w:val="008142E7"/>
    <w:rsid w:val="00831D28"/>
    <w:rsid w:val="00850A77"/>
    <w:rsid w:val="00856E83"/>
    <w:rsid w:val="00857F92"/>
    <w:rsid w:val="008656AA"/>
    <w:rsid w:val="00874157"/>
    <w:rsid w:val="0088393E"/>
    <w:rsid w:val="0088429F"/>
    <w:rsid w:val="00891FC3"/>
    <w:rsid w:val="00896C00"/>
    <w:rsid w:val="008A3030"/>
    <w:rsid w:val="008B5456"/>
    <w:rsid w:val="008B5501"/>
    <w:rsid w:val="008C5E8F"/>
    <w:rsid w:val="008D3401"/>
    <w:rsid w:val="008D3593"/>
    <w:rsid w:val="008D78E7"/>
    <w:rsid w:val="008E27F4"/>
    <w:rsid w:val="008E45D7"/>
    <w:rsid w:val="008F3E5D"/>
    <w:rsid w:val="008F6636"/>
    <w:rsid w:val="008F7690"/>
    <w:rsid w:val="0090179A"/>
    <w:rsid w:val="0090324A"/>
    <w:rsid w:val="00906178"/>
    <w:rsid w:val="00920243"/>
    <w:rsid w:val="00923424"/>
    <w:rsid w:val="00923F90"/>
    <w:rsid w:val="009247D9"/>
    <w:rsid w:val="009260CD"/>
    <w:rsid w:val="009302A6"/>
    <w:rsid w:val="00943264"/>
    <w:rsid w:val="00943B24"/>
    <w:rsid w:val="00952C25"/>
    <w:rsid w:val="0095310B"/>
    <w:rsid w:val="00960E2D"/>
    <w:rsid w:val="00961892"/>
    <w:rsid w:val="009665B9"/>
    <w:rsid w:val="009709A9"/>
    <w:rsid w:val="009979A0"/>
    <w:rsid w:val="009A1254"/>
    <w:rsid w:val="009B77A1"/>
    <w:rsid w:val="009D70C4"/>
    <w:rsid w:val="009E50EC"/>
    <w:rsid w:val="009F49C8"/>
    <w:rsid w:val="00A2118D"/>
    <w:rsid w:val="00A253E9"/>
    <w:rsid w:val="00A327B7"/>
    <w:rsid w:val="00A34092"/>
    <w:rsid w:val="00A365A9"/>
    <w:rsid w:val="00A451FB"/>
    <w:rsid w:val="00A80CD2"/>
    <w:rsid w:val="00A9428F"/>
    <w:rsid w:val="00A97B02"/>
    <w:rsid w:val="00AA6468"/>
    <w:rsid w:val="00AB68C5"/>
    <w:rsid w:val="00AB74BE"/>
    <w:rsid w:val="00AC08DA"/>
    <w:rsid w:val="00AC08FB"/>
    <w:rsid w:val="00AC20AD"/>
    <w:rsid w:val="00AC3E9D"/>
    <w:rsid w:val="00AD5A66"/>
    <w:rsid w:val="00AD76E2"/>
    <w:rsid w:val="00B20152"/>
    <w:rsid w:val="00B359E4"/>
    <w:rsid w:val="00B41509"/>
    <w:rsid w:val="00B46230"/>
    <w:rsid w:val="00B47918"/>
    <w:rsid w:val="00B57D98"/>
    <w:rsid w:val="00B65FDA"/>
    <w:rsid w:val="00B70850"/>
    <w:rsid w:val="00B909CF"/>
    <w:rsid w:val="00B9436E"/>
    <w:rsid w:val="00B946C1"/>
    <w:rsid w:val="00BA33C8"/>
    <w:rsid w:val="00BA7C00"/>
    <w:rsid w:val="00BB53E7"/>
    <w:rsid w:val="00BC0B5F"/>
    <w:rsid w:val="00BC1E60"/>
    <w:rsid w:val="00BD08B8"/>
    <w:rsid w:val="00BD2F9F"/>
    <w:rsid w:val="00BD4804"/>
    <w:rsid w:val="00BE6F22"/>
    <w:rsid w:val="00BE75A6"/>
    <w:rsid w:val="00C02993"/>
    <w:rsid w:val="00C040E0"/>
    <w:rsid w:val="00C066B6"/>
    <w:rsid w:val="00C068BE"/>
    <w:rsid w:val="00C20882"/>
    <w:rsid w:val="00C24A9B"/>
    <w:rsid w:val="00C3221A"/>
    <w:rsid w:val="00C340EF"/>
    <w:rsid w:val="00C37BA1"/>
    <w:rsid w:val="00C4674C"/>
    <w:rsid w:val="00C506CF"/>
    <w:rsid w:val="00C72BED"/>
    <w:rsid w:val="00C8349F"/>
    <w:rsid w:val="00C9578B"/>
    <w:rsid w:val="00CB0055"/>
    <w:rsid w:val="00CF6FA1"/>
    <w:rsid w:val="00CF78B9"/>
    <w:rsid w:val="00D057B1"/>
    <w:rsid w:val="00D2522B"/>
    <w:rsid w:val="00D422DE"/>
    <w:rsid w:val="00D5459D"/>
    <w:rsid w:val="00D813D5"/>
    <w:rsid w:val="00DA1F4D"/>
    <w:rsid w:val="00DB6F2F"/>
    <w:rsid w:val="00DD172A"/>
    <w:rsid w:val="00DE14A5"/>
    <w:rsid w:val="00DE5DA3"/>
    <w:rsid w:val="00E00404"/>
    <w:rsid w:val="00E076F4"/>
    <w:rsid w:val="00E25A26"/>
    <w:rsid w:val="00E32F48"/>
    <w:rsid w:val="00E4381A"/>
    <w:rsid w:val="00E55D74"/>
    <w:rsid w:val="00E571C2"/>
    <w:rsid w:val="00E66D0D"/>
    <w:rsid w:val="00E81E54"/>
    <w:rsid w:val="00E8287D"/>
    <w:rsid w:val="00E96F5D"/>
    <w:rsid w:val="00EA0BFF"/>
    <w:rsid w:val="00EA1A93"/>
    <w:rsid w:val="00EA521E"/>
    <w:rsid w:val="00ED25E8"/>
    <w:rsid w:val="00EE2351"/>
    <w:rsid w:val="00EF0530"/>
    <w:rsid w:val="00EF546C"/>
    <w:rsid w:val="00EF625A"/>
    <w:rsid w:val="00EF6A0E"/>
    <w:rsid w:val="00F12D3A"/>
    <w:rsid w:val="00F1775E"/>
    <w:rsid w:val="00F56369"/>
    <w:rsid w:val="00F60274"/>
    <w:rsid w:val="00F77FB9"/>
    <w:rsid w:val="00F84514"/>
    <w:rsid w:val="00FA4650"/>
    <w:rsid w:val="00FB068F"/>
    <w:rsid w:val="00FC1F75"/>
    <w:rsid w:val="00FC6C1A"/>
    <w:rsid w:val="00FE0951"/>
    <w:rsid w:val="00FE5A7C"/>
    <w:rsid w:val="00FF1933"/>
    <w:rsid w:val="00FF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44676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A365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75E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75E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F1775E"/>
    <w:rPr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1775E"/>
    <w:rPr>
      <w:sz w:val="22"/>
      <w:szCs w:val="22"/>
      <w:lang w:eastAsia="en-US"/>
    </w:rPr>
  </w:style>
  <w:style w:type="paragraph" w:customStyle="1" w:styleId="Section">
    <w:name w:val="Section"/>
    <w:basedOn w:val="Normal"/>
    <w:uiPriority w:val="1"/>
    <w:qFormat/>
    <w:rsid w:val="00333993"/>
    <w:pPr>
      <w:spacing w:before="480" w:after="40"/>
    </w:pPr>
    <w:rPr>
      <w:rFonts w:eastAsiaTheme="minorHAnsi" w:cs="Times New Roman"/>
      <w:b/>
      <w:caps/>
      <w:color w:val="DD8047" w:themeColor="accent2"/>
      <w:spacing w:val="60"/>
      <w:kern w:val="24"/>
      <w:sz w:val="24"/>
      <w:szCs w:val="20"/>
      <w14:ligatures w14:val="standardContextual"/>
    </w:rPr>
  </w:style>
  <w:style w:type="paragraph" w:styleId="ListBullet">
    <w:name w:val="List Bullet"/>
    <w:basedOn w:val="Normal"/>
    <w:uiPriority w:val="36"/>
    <w:unhideWhenUsed/>
    <w:qFormat/>
    <w:rsid w:val="00333993"/>
    <w:pPr>
      <w:numPr>
        <w:numId w:val="6"/>
      </w:numPr>
      <w:spacing w:after="180" w:line="264" w:lineRule="auto"/>
    </w:pPr>
    <w:rPr>
      <w:rFonts w:eastAsiaTheme="minorHAnsi" w:cs="Times New Roman"/>
      <w:kern w:val="24"/>
      <w:sz w:val="24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2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svg"/><Relationship Id="rId1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bil.essakouti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D88B3050F18435FBF7E88A42A2FAE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F6888-D680-4544-BD03-D77B80A7AC64}"/>
      </w:docPartPr>
      <w:docPartBody>
        <w:p w:rsidR="00F4084B" w:rsidRDefault="007E6AF6">
          <w:pPr>
            <w:pStyle w:val="3D88B3050F18435FBF7E88A42A2FAE24"/>
          </w:pPr>
          <w:r w:rsidRPr="00CB0055">
            <w:t>Contact</w:t>
          </w:r>
        </w:p>
      </w:docPartBody>
    </w:docPart>
    <w:docPart>
      <w:docPartPr>
        <w:name w:val="E854CD886887472190CF4A8A8CC774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F573E-207C-4726-8B93-73C409DFA7F2}"/>
      </w:docPartPr>
      <w:docPartBody>
        <w:p w:rsidR="00F4084B" w:rsidRDefault="007E6AF6">
          <w:pPr>
            <w:pStyle w:val="E854CD886887472190CF4A8A8CC77412"/>
          </w:pPr>
          <w:r w:rsidRPr="004D3011">
            <w:t>PHONE:</w:t>
          </w:r>
        </w:p>
      </w:docPartBody>
    </w:docPart>
    <w:docPart>
      <w:docPartPr>
        <w:name w:val="533E0AB25951449594FCEB4D76C5F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F1ADD8-1ACD-46A2-8A2D-C56662B335B2}"/>
      </w:docPartPr>
      <w:docPartBody>
        <w:p w:rsidR="00F4084B" w:rsidRDefault="007E6AF6">
          <w:pPr>
            <w:pStyle w:val="533E0AB25951449594FCEB4D76C5F34E"/>
          </w:pPr>
          <w:r w:rsidRPr="004D3011">
            <w:t>EMAIL:</w:t>
          </w:r>
        </w:p>
      </w:docPartBody>
    </w:docPart>
    <w:docPart>
      <w:docPartPr>
        <w:name w:val="468CF672EB79497A9880BD31B3E625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3A73B-0249-4E73-AA26-D21DA5C0C8E3}"/>
      </w:docPartPr>
      <w:docPartBody>
        <w:p w:rsidR="00F4084B" w:rsidRDefault="007E6AF6">
          <w:pPr>
            <w:pStyle w:val="468CF672EB79497A9880BD31B3E625F0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F6"/>
    <w:rsid w:val="00023CCC"/>
    <w:rsid w:val="000D2A8B"/>
    <w:rsid w:val="00197057"/>
    <w:rsid w:val="002369A0"/>
    <w:rsid w:val="002B7A26"/>
    <w:rsid w:val="00685185"/>
    <w:rsid w:val="007E6AF6"/>
    <w:rsid w:val="008601DC"/>
    <w:rsid w:val="00957E66"/>
    <w:rsid w:val="009674C7"/>
    <w:rsid w:val="00CF5B88"/>
    <w:rsid w:val="00D87C97"/>
    <w:rsid w:val="00DF7846"/>
    <w:rsid w:val="00E840DC"/>
    <w:rsid w:val="00F4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7E6AF6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6531DEEEE254DF3B6A5DBEA6AC86218">
    <w:name w:val="06531DEEEE254DF3B6A5DBEA6AC86218"/>
  </w:style>
  <w:style w:type="paragraph" w:customStyle="1" w:styleId="2C12C285B2C2490C87483481EFDEA91B">
    <w:name w:val="2C12C285B2C2490C87483481EFDEA91B"/>
  </w:style>
  <w:style w:type="paragraph" w:customStyle="1" w:styleId="3B05B25C272B45EB91CB3A659995A899">
    <w:name w:val="3B05B25C272B45EB91CB3A659995A899"/>
  </w:style>
  <w:style w:type="paragraph" w:customStyle="1" w:styleId="EDD1EE8D25E9422CA6F61EAC45EA8BE2">
    <w:name w:val="EDD1EE8D25E9422CA6F61EAC45EA8BE2"/>
  </w:style>
  <w:style w:type="paragraph" w:customStyle="1" w:styleId="3D88B3050F18435FBF7E88A42A2FAE24">
    <w:name w:val="3D88B3050F18435FBF7E88A42A2FAE24"/>
  </w:style>
  <w:style w:type="paragraph" w:customStyle="1" w:styleId="E854CD886887472190CF4A8A8CC77412">
    <w:name w:val="E854CD886887472190CF4A8A8CC77412"/>
  </w:style>
  <w:style w:type="paragraph" w:customStyle="1" w:styleId="F1FA13E76E484CEFAEF43A5E79A45F94">
    <w:name w:val="F1FA13E76E484CEFAEF43A5E79A45F94"/>
  </w:style>
  <w:style w:type="paragraph" w:customStyle="1" w:styleId="B2C2BA62730E4377927D8E3193FD2A21">
    <w:name w:val="B2C2BA62730E4377927D8E3193FD2A21"/>
  </w:style>
  <w:style w:type="paragraph" w:customStyle="1" w:styleId="ACA2E6CC3AA0472C966C507932CAEA57">
    <w:name w:val="ACA2E6CC3AA0472C966C507932CAEA57"/>
  </w:style>
  <w:style w:type="paragraph" w:customStyle="1" w:styleId="533E0AB25951449594FCEB4D76C5F34E">
    <w:name w:val="533E0AB25951449594FCEB4D76C5F34E"/>
  </w:style>
  <w:style w:type="character" w:styleId="Hyperlink">
    <w:name w:val="Hyperlink"/>
    <w:basedOn w:val="DefaultParagraphFont"/>
    <w:uiPriority w:val="99"/>
    <w:unhideWhenUsed/>
    <w:rsid w:val="007E6AF6"/>
    <w:rPr>
      <w:color w:val="C45911" w:themeColor="accent2" w:themeShade="BF"/>
      <w:u w:val="single"/>
    </w:rPr>
  </w:style>
  <w:style w:type="paragraph" w:customStyle="1" w:styleId="96545308A02A4C138535073C4E341C68">
    <w:name w:val="96545308A02A4C138535073C4E341C68"/>
  </w:style>
  <w:style w:type="paragraph" w:customStyle="1" w:styleId="E576D57BF880440DB171FE7AE664D511">
    <w:name w:val="E576D57BF880440DB171FE7AE664D511"/>
  </w:style>
  <w:style w:type="paragraph" w:customStyle="1" w:styleId="6CFBC6AFE2E44B9AB9973CA4D2CA05B6">
    <w:name w:val="6CFBC6AFE2E44B9AB9973CA4D2CA05B6"/>
  </w:style>
  <w:style w:type="paragraph" w:customStyle="1" w:styleId="B0030D7177CE4A479A75DDA94AC8676D">
    <w:name w:val="B0030D7177CE4A479A75DDA94AC8676D"/>
  </w:style>
  <w:style w:type="paragraph" w:customStyle="1" w:styleId="1350753F88CD41AEB29C0149D32FDE3C">
    <w:name w:val="1350753F88CD41AEB29C0149D32FDE3C"/>
  </w:style>
  <w:style w:type="paragraph" w:customStyle="1" w:styleId="8018244B9265403EA216113D64DE2A5B">
    <w:name w:val="8018244B9265403EA216113D64DE2A5B"/>
  </w:style>
  <w:style w:type="paragraph" w:customStyle="1" w:styleId="B704937438FD436DB686569A8D57E381">
    <w:name w:val="B704937438FD436DB686569A8D57E381"/>
  </w:style>
  <w:style w:type="paragraph" w:customStyle="1" w:styleId="30FA33100F2E4FBC8119B7DD1D4C29E2">
    <w:name w:val="30FA33100F2E4FBC8119B7DD1D4C29E2"/>
  </w:style>
  <w:style w:type="paragraph" w:customStyle="1" w:styleId="6814DB49A6AA415EA14C38D777BE3481">
    <w:name w:val="6814DB49A6AA415EA14C38D777BE3481"/>
  </w:style>
  <w:style w:type="paragraph" w:customStyle="1" w:styleId="7E71B19063C4471A91AF4C73BE0A8B8F">
    <w:name w:val="7E71B19063C4471A91AF4C73BE0A8B8F"/>
  </w:style>
  <w:style w:type="paragraph" w:customStyle="1" w:styleId="1F9EC4653A3846C184BD466EBFFB5D81">
    <w:name w:val="1F9EC4653A3846C184BD466EBFFB5D81"/>
  </w:style>
  <w:style w:type="paragraph" w:customStyle="1" w:styleId="2411C32DAC23486CBBCB0BE5E7358ADC">
    <w:name w:val="2411C32DAC23486CBBCB0BE5E7358ADC"/>
  </w:style>
  <w:style w:type="paragraph" w:customStyle="1" w:styleId="18A266B9DE7942B4B7C82338FC7D0D9C">
    <w:name w:val="18A266B9DE7942B4B7C82338FC7D0D9C"/>
  </w:style>
  <w:style w:type="paragraph" w:customStyle="1" w:styleId="5AEB972CC9C345CBB42EED52AB5F7A52">
    <w:name w:val="5AEB972CC9C345CBB42EED52AB5F7A52"/>
  </w:style>
  <w:style w:type="paragraph" w:customStyle="1" w:styleId="468CF672EB79497A9880BD31B3E625F0">
    <w:name w:val="468CF672EB79497A9880BD31B3E625F0"/>
  </w:style>
  <w:style w:type="paragraph" w:customStyle="1" w:styleId="59663DA932D846D9AF3E9966FCF20CBB">
    <w:name w:val="59663DA932D846D9AF3E9966FCF20CBB"/>
  </w:style>
  <w:style w:type="paragraph" w:customStyle="1" w:styleId="0E252BFB4E3145ED9151D9D291AFF1BF">
    <w:name w:val="0E252BFB4E3145ED9151D9D291AFF1BF"/>
  </w:style>
  <w:style w:type="paragraph" w:customStyle="1" w:styleId="0ED67A147ED245AE9E8629C643936E75">
    <w:name w:val="0ED67A147ED245AE9E8629C643936E75"/>
  </w:style>
  <w:style w:type="paragraph" w:customStyle="1" w:styleId="14C67F0A03E7482884ED1AB01E5482DA">
    <w:name w:val="14C67F0A03E7482884ED1AB01E5482DA"/>
  </w:style>
  <w:style w:type="paragraph" w:customStyle="1" w:styleId="1314F8C57452468CB8329CAED8509AB8">
    <w:name w:val="1314F8C57452468CB8329CAED8509AB8"/>
  </w:style>
  <w:style w:type="paragraph" w:customStyle="1" w:styleId="06B2E14674024C56A242048AD2A7D748">
    <w:name w:val="06B2E14674024C56A242048AD2A7D748"/>
  </w:style>
  <w:style w:type="paragraph" w:customStyle="1" w:styleId="B3923D5F98494DBC9401C0438065A730">
    <w:name w:val="B3923D5F98494DBC9401C0438065A730"/>
  </w:style>
  <w:style w:type="paragraph" w:customStyle="1" w:styleId="57FE028B7F554CAC801AB3B0B0A5CD5E">
    <w:name w:val="57FE028B7F554CAC801AB3B0B0A5CD5E"/>
  </w:style>
  <w:style w:type="paragraph" w:customStyle="1" w:styleId="FF4F9CB851664330A84F0A6C9FF6A312">
    <w:name w:val="FF4F9CB851664330A84F0A6C9FF6A312"/>
  </w:style>
  <w:style w:type="paragraph" w:customStyle="1" w:styleId="61B997BE096C4379B357EE4608207004">
    <w:name w:val="61B997BE096C4379B357EE4608207004"/>
  </w:style>
  <w:style w:type="paragraph" w:customStyle="1" w:styleId="FFABFA51D8A0415AA9D396D6075F8323">
    <w:name w:val="FFABFA51D8A0415AA9D396D6075F8323"/>
  </w:style>
  <w:style w:type="paragraph" w:customStyle="1" w:styleId="6B31B80DB86F47789A619A956610AEEC">
    <w:name w:val="6B31B80DB86F47789A619A956610AEEC"/>
  </w:style>
  <w:style w:type="paragraph" w:customStyle="1" w:styleId="EDA43BC9243D4CBCA4CE2D4F6C2F271C">
    <w:name w:val="EDA43BC9243D4CBCA4CE2D4F6C2F271C"/>
  </w:style>
  <w:style w:type="paragraph" w:customStyle="1" w:styleId="90209CAF52F44A17968D4CB4AB0C508C">
    <w:name w:val="90209CAF52F44A17968D4CB4AB0C508C"/>
  </w:style>
  <w:style w:type="paragraph" w:customStyle="1" w:styleId="B0A207A3BE9145E5AE509184B526347F">
    <w:name w:val="B0A207A3BE9145E5AE509184B526347F"/>
  </w:style>
  <w:style w:type="character" w:customStyle="1" w:styleId="Heading2Char">
    <w:name w:val="Heading 2 Char"/>
    <w:basedOn w:val="DefaultParagraphFont"/>
    <w:link w:val="Heading2"/>
    <w:uiPriority w:val="9"/>
    <w:rsid w:val="007E6AF6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BC6A8217ED864BDEB3C11DCB51386658">
    <w:name w:val="BC6A8217ED864BDEB3C11DCB51386658"/>
  </w:style>
  <w:style w:type="character" w:styleId="PlaceholderText">
    <w:name w:val="Placeholder Text"/>
    <w:basedOn w:val="DefaultParagraphFont"/>
    <w:uiPriority w:val="99"/>
    <w:semiHidden/>
    <w:rsid w:val="007E6AF6"/>
    <w:rPr>
      <w:color w:val="808080"/>
    </w:rPr>
  </w:style>
  <w:style w:type="paragraph" w:customStyle="1" w:styleId="2C12C285B2C2490C87483481EFDEA91B1">
    <w:name w:val="2C12C285B2C2490C87483481EFDEA91B1"/>
    <w:rsid w:val="007E6AF6"/>
    <w:pPr>
      <w:spacing w:after="0" w:line="240" w:lineRule="auto"/>
    </w:pPr>
    <w:rPr>
      <w:color w:val="000000" w:themeColor="text1"/>
      <w:spacing w:val="19"/>
      <w:w w:val="86"/>
      <w:sz w:val="32"/>
      <w:szCs w:val="28"/>
      <w:fitText w:val="2160" w:id="1744560130"/>
      <w:lang w:eastAsia="ja-JP"/>
    </w:rPr>
  </w:style>
  <w:style w:type="character" w:styleId="Emphasis">
    <w:name w:val="Emphasis"/>
    <w:basedOn w:val="DefaultParagraphFont"/>
    <w:uiPriority w:val="11"/>
    <w:qFormat/>
    <w:rsid w:val="007E6AF6"/>
    <w:rPr>
      <w:i/>
      <w:iCs/>
    </w:rPr>
  </w:style>
  <w:style w:type="paragraph" w:customStyle="1" w:styleId="96545308A02A4C138535073C4E341C681">
    <w:name w:val="96545308A02A4C138535073C4E341C681"/>
    <w:rsid w:val="007E6AF6"/>
    <w:pPr>
      <w:spacing w:after="0" w:line="240" w:lineRule="auto"/>
    </w:pPr>
    <w:rPr>
      <w:sz w:val="18"/>
      <w:lang w:eastAsia="ja-JP"/>
    </w:rPr>
  </w:style>
  <w:style w:type="paragraph" w:customStyle="1" w:styleId="BC6A8217ED864BDEB3C11DCB513866581">
    <w:name w:val="BC6A8217ED864BDEB3C11DCB513866581"/>
    <w:rsid w:val="007E6AF6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F8F38E80A41C49E9AAAD87F5AB233846">
    <w:name w:val="F8F38E80A41C49E9AAAD87F5AB233846"/>
    <w:rsid w:val="007E6AF6"/>
  </w:style>
  <w:style w:type="paragraph" w:customStyle="1" w:styleId="B9757D28DC8F4F25BF7A17C03CC2A943">
    <w:name w:val="B9757D28DC8F4F25BF7A17C03CC2A943"/>
    <w:rsid w:val="00023CCC"/>
  </w:style>
  <w:style w:type="paragraph" w:customStyle="1" w:styleId="45DC594D82034AD08BACA7D88FA83498">
    <w:name w:val="45DC594D82034AD08BACA7D88FA83498"/>
    <w:rsid w:val="00023CCC"/>
  </w:style>
  <w:style w:type="paragraph" w:customStyle="1" w:styleId="8478BCD1FD4241C2B58CF3200CD7550F">
    <w:name w:val="8478BCD1FD4241C2B58CF3200CD7550F"/>
    <w:rsid w:val="00023CCC"/>
  </w:style>
  <w:style w:type="paragraph" w:customStyle="1" w:styleId="3D19014D815A41AB9C0EA9EBF4EBF4B5">
    <w:name w:val="3D19014D815A41AB9C0EA9EBF4EBF4B5"/>
    <w:rsid w:val="00023CCC"/>
  </w:style>
  <w:style w:type="paragraph" w:customStyle="1" w:styleId="CABBA1F3E5094BDA8D4AFA972F092C6B">
    <w:name w:val="CABBA1F3E5094BDA8D4AFA972F092C6B"/>
    <w:rsid w:val="00023CCC"/>
  </w:style>
  <w:style w:type="paragraph" w:customStyle="1" w:styleId="90083C17D59E47A4A5ED21491D2B0176">
    <w:name w:val="90083C17D59E47A4A5ED21491D2B0176"/>
    <w:rsid w:val="00023CCC"/>
  </w:style>
  <w:style w:type="paragraph" w:customStyle="1" w:styleId="067D7FF1AC524A9595D3147F48B1AA18">
    <w:name w:val="067D7FF1AC524A9595D3147F48B1AA18"/>
    <w:rsid w:val="00023C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9c04275d-f6c6-46b9-8ae7-eb29a0afba6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26CA1A6BEAFB40A4639F4CD09C61AE" ma:contentTypeVersion="13" ma:contentTypeDescription="Create a new document." ma:contentTypeScope="" ma:versionID="7f439c816f94df13a7b8c8f2c71b4641">
  <xsd:schema xmlns:xsd="http://www.w3.org/2001/XMLSchema" xmlns:xs="http://www.w3.org/2001/XMLSchema" xmlns:p="http://schemas.microsoft.com/office/2006/metadata/properties" xmlns:ns3="9c04275d-f6c6-46b9-8ae7-eb29a0afba6d" xmlns:ns4="338e07a6-eb29-48c6-b108-834aeb25b4f5" targetNamespace="http://schemas.microsoft.com/office/2006/metadata/properties" ma:root="true" ma:fieldsID="715cc687e93a6f80f717823acaed2fa1" ns3:_="" ns4:_="">
    <xsd:import namespace="9c04275d-f6c6-46b9-8ae7-eb29a0afba6d"/>
    <xsd:import namespace="338e07a6-eb29-48c6-b108-834aeb25b4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4275d-f6c6-46b9-8ae7-eb29a0afba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8e07a6-eb29-48c6-b108-834aeb25b4f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9c04275d-f6c6-46b9-8ae7-eb29a0afba6d"/>
  </ds:schemaRefs>
</ds:datastoreItem>
</file>

<file path=customXml/itemProps3.xml><?xml version="1.0" encoding="utf-8"?>
<ds:datastoreItem xmlns:ds="http://schemas.openxmlformats.org/officeDocument/2006/customXml" ds:itemID="{5249F0B5-9F72-4424-AE21-79595C99FE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04275d-f6c6-46b9-8ae7-eb29a0afba6d"/>
    <ds:schemaRef ds:uri="338e07a6-eb29-48c6-b108-834aeb25b4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1DF8E9-6083-4DB3-9D33-6AE4ECF30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3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2020-08-12T15:09:00Z</dcterms:created>
  <dcterms:modified xsi:type="dcterms:W3CDTF">2020-08-22T18:40:00Z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0x0101007926CA1A6BEAFB40A4639F4CD09C61AE</vt:lpwstr>
  </property>
</Properties>
</file>