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72A128DE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3F39B781" w14:textId="0DE27498" w:rsidR="001B2ABD" w:rsidRDefault="00457269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71440C01" wp14:editId="5E33BED3">
                  <wp:extent cx="1778000" cy="24257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242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2441A881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2BCBF367" w14:textId="5B3C6CBE" w:rsidR="001E3CE1" w:rsidRPr="001E3CE1" w:rsidRDefault="00457269" w:rsidP="001E3CE1">
            <w:pPr>
              <w:pStyle w:val="Title"/>
              <w:rPr>
                <w:sz w:val="48"/>
                <w:szCs w:val="48"/>
              </w:rPr>
            </w:pPr>
            <w:r w:rsidRPr="00F45071">
              <w:rPr>
                <w:sz w:val="48"/>
                <w:szCs w:val="48"/>
              </w:rPr>
              <w:t>ANTONY STERIN K.V</w:t>
            </w:r>
          </w:p>
          <w:p w14:paraId="049210F5" w14:textId="7AB3E59F" w:rsidR="001B2ABD" w:rsidRPr="001E3CE1" w:rsidRDefault="001E3CE1" w:rsidP="001B2ABD">
            <w:pPr>
              <w:pStyle w:val="Subtitle"/>
              <w:rPr>
                <w:b/>
                <w:bCs/>
                <w:sz w:val="28"/>
              </w:rPr>
            </w:pPr>
            <w:r w:rsidRPr="001E3CE1">
              <w:rPr>
                <w:b/>
                <w:bCs/>
                <w:sz w:val="28"/>
              </w:rPr>
              <w:t xml:space="preserve">Customer Service </w:t>
            </w:r>
            <w:r>
              <w:rPr>
                <w:b/>
                <w:bCs/>
                <w:sz w:val="28"/>
              </w:rPr>
              <w:t>E</w:t>
            </w:r>
            <w:r w:rsidRPr="001E3CE1">
              <w:rPr>
                <w:b/>
                <w:bCs/>
                <w:sz w:val="28"/>
              </w:rPr>
              <w:t>xecutive</w:t>
            </w:r>
          </w:p>
        </w:tc>
      </w:tr>
      <w:tr w:rsidR="001B2ABD" w14:paraId="7B3EA892" w14:textId="77777777" w:rsidTr="001B2ABD">
        <w:tc>
          <w:tcPr>
            <w:tcW w:w="3600" w:type="dxa"/>
          </w:tcPr>
          <w:sdt>
            <w:sdtPr>
              <w:id w:val="-1711873194"/>
              <w:placeholder>
                <w:docPart w:val="3638FF32550646F999C0C7460CAA9468"/>
              </w:placeholder>
              <w:temporary/>
              <w:showingPlcHdr/>
              <w15:appearance w15:val="hidden"/>
            </w:sdtPr>
            <w:sdtEndPr/>
            <w:sdtContent>
              <w:p w14:paraId="2BA9D0C0" w14:textId="77777777" w:rsidR="001B2ABD" w:rsidRDefault="00036450" w:rsidP="00036450">
                <w:pPr>
                  <w:pStyle w:val="Heading3"/>
                </w:pPr>
                <w:r w:rsidRPr="00935079">
                  <w:rPr>
                    <w:u w:val="single"/>
                  </w:rPr>
                  <w:t>Profile</w:t>
                </w:r>
              </w:p>
            </w:sdtContent>
          </w:sdt>
          <w:p w14:paraId="01FD404C" w14:textId="724E08D4" w:rsidR="00036450" w:rsidRDefault="00FB14C9" w:rsidP="00457269">
            <w:r>
              <w:t>DATE OF BIRTH: 20/06/1989</w:t>
            </w:r>
          </w:p>
          <w:p w14:paraId="2BCB1BDB" w14:textId="7A77C395" w:rsidR="00FB14C9" w:rsidRDefault="00FB14C9" w:rsidP="00457269">
            <w:r>
              <w:t>GENDER: MALE</w:t>
            </w:r>
          </w:p>
          <w:p w14:paraId="5F972AF4" w14:textId="425D69BA" w:rsidR="00FB14C9" w:rsidRDefault="00FB14C9" w:rsidP="00457269">
            <w:r>
              <w:t xml:space="preserve">NATIONALITY: INDIAN </w:t>
            </w:r>
          </w:p>
          <w:p w14:paraId="470EF8AF" w14:textId="7DE829E5" w:rsidR="00FB14C9" w:rsidRDefault="00FB14C9" w:rsidP="00457269">
            <w:r>
              <w:t xml:space="preserve">CIVIL STATUS: MARRIED </w:t>
            </w:r>
          </w:p>
          <w:p w14:paraId="4E9C2084" w14:textId="1E40E60A" w:rsidR="00FB14C9" w:rsidRDefault="00FB14C9" w:rsidP="00457269">
            <w:r>
              <w:t>PASSPORT NO: T9595413</w:t>
            </w:r>
          </w:p>
          <w:p w14:paraId="1DF6E6F6" w14:textId="12962400" w:rsidR="00FB14C9" w:rsidRDefault="00FB14C9" w:rsidP="00457269">
            <w:r>
              <w:t>PASSPORT EXPIRY:13/10/2029</w:t>
            </w:r>
          </w:p>
          <w:p w14:paraId="24EFD1F8" w14:textId="00040239" w:rsidR="00AE445B" w:rsidRDefault="00AE445B" w:rsidP="00457269">
            <w:r>
              <w:t xml:space="preserve">DRIVING </w:t>
            </w:r>
            <w:r w:rsidR="005E1CB6">
              <w:t>LICENSE: UAE</w:t>
            </w:r>
            <w:r>
              <w:t xml:space="preserve"> VALID LICENSE</w:t>
            </w:r>
          </w:p>
          <w:p w14:paraId="34D5EA19" w14:textId="734CD57F" w:rsidR="005E1CB6" w:rsidRDefault="005E1CB6" w:rsidP="00457269">
            <w:r>
              <w:t xml:space="preserve">VISA </w:t>
            </w:r>
            <w:r w:rsidR="00F45071">
              <w:t>STATUS:</w:t>
            </w:r>
            <w:r>
              <w:t xml:space="preserve"> SPOUSE VISA (VALID)</w:t>
            </w:r>
          </w:p>
          <w:p w14:paraId="5C060AF5" w14:textId="6EDF2F3E" w:rsidR="007B7897" w:rsidRDefault="007B7897" w:rsidP="007B7897"/>
          <w:p w14:paraId="0324605A" w14:textId="77777777" w:rsidR="007B7897" w:rsidRDefault="007B7897" w:rsidP="007B7897">
            <w:pPr>
              <w:ind w:firstLine="720"/>
            </w:pPr>
          </w:p>
          <w:sdt>
            <w:sdtPr>
              <w:id w:val="-1954003311"/>
              <w:placeholder>
                <w:docPart w:val="D16B0C5A21094351B8438CB0DECDB6E1"/>
              </w:placeholder>
              <w:temporary/>
              <w:showingPlcHdr/>
              <w15:appearance w15:val="hidden"/>
            </w:sdtPr>
            <w:sdtEndPr/>
            <w:sdtContent>
              <w:p w14:paraId="4D940134" w14:textId="77777777" w:rsidR="00036450" w:rsidRPr="00CB0055" w:rsidRDefault="00CB0055" w:rsidP="00CB0055">
                <w:pPr>
                  <w:pStyle w:val="Heading3"/>
                </w:pPr>
                <w:r w:rsidRPr="00935079">
                  <w:rPr>
                    <w:u w:val="single"/>
                  </w:rPr>
                  <w:t>Contact</w:t>
                </w:r>
              </w:p>
            </w:sdtContent>
          </w:sdt>
          <w:sdt>
            <w:sdtPr>
              <w:id w:val="1111563247"/>
              <w:placeholder>
                <w:docPart w:val="B25A4477EE354A55A644EB3FEB040D1D"/>
              </w:placeholder>
              <w:temporary/>
              <w:showingPlcHdr/>
              <w15:appearance w15:val="hidden"/>
            </w:sdtPr>
            <w:sdtEndPr/>
            <w:sdtContent>
              <w:p w14:paraId="41FEF571" w14:textId="77777777" w:rsidR="004D3011" w:rsidRDefault="004D3011" w:rsidP="004D3011">
                <w:r w:rsidRPr="00AE445B">
                  <w:rPr>
                    <w:b/>
                    <w:bCs/>
                  </w:rPr>
                  <w:t>PHONE:</w:t>
                </w:r>
              </w:p>
            </w:sdtContent>
          </w:sdt>
          <w:p w14:paraId="6D1AC9D0" w14:textId="6B162435" w:rsidR="004D3011" w:rsidRDefault="00FB14C9" w:rsidP="004D3011">
            <w:r>
              <w:t>0504057874</w:t>
            </w:r>
          </w:p>
          <w:p w14:paraId="37BD21A1" w14:textId="77777777" w:rsidR="004D3011" w:rsidRPr="004D3011" w:rsidRDefault="004D3011" w:rsidP="004D3011"/>
          <w:p w14:paraId="6DBFFB12" w14:textId="14B50816" w:rsidR="004D3011" w:rsidRPr="00AE445B" w:rsidRDefault="00FB14C9" w:rsidP="004D3011">
            <w:pPr>
              <w:rPr>
                <w:b/>
                <w:bCs/>
              </w:rPr>
            </w:pPr>
            <w:r w:rsidRPr="00DB1C7E">
              <w:rPr>
                <w:b/>
                <w:bCs/>
                <w:color w:val="548AB7" w:themeColor="accent1" w:themeShade="BF"/>
              </w:rPr>
              <w:t xml:space="preserve">ADDRESS OF </w:t>
            </w:r>
            <w:r w:rsidR="005E1CB6" w:rsidRPr="00DB1C7E">
              <w:rPr>
                <w:b/>
                <w:bCs/>
                <w:color w:val="548AB7" w:themeColor="accent1" w:themeShade="BF"/>
              </w:rPr>
              <w:t>COMMUNICATION</w:t>
            </w:r>
            <w:r w:rsidR="005E1CB6" w:rsidRPr="00AE445B">
              <w:rPr>
                <w:b/>
                <w:bCs/>
              </w:rPr>
              <w:t>:</w:t>
            </w:r>
          </w:p>
          <w:p w14:paraId="46D77BA8" w14:textId="063041F1" w:rsidR="00FB14C9" w:rsidRDefault="00FB14C9" w:rsidP="004D3011">
            <w:r>
              <w:t xml:space="preserve">NEAR SHAAM HOSPITAL </w:t>
            </w:r>
          </w:p>
          <w:p w14:paraId="045E7885" w14:textId="088E5B3D" w:rsidR="00FB14C9" w:rsidRDefault="00FB14C9" w:rsidP="004D3011">
            <w:r>
              <w:t>RAS AL KHAIMAH</w:t>
            </w:r>
          </w:p>
          <w:p w14:paraId="5B053B34" w14:textId="5D2DF93A" w:rsidR="00FB14C9" w:rsidRDefault="00FB14C9" w:rsidP="004D3011">
            <w:r>
              <w:t>UAE</w:t>
            </w:r>
          </w:p>
          <w:p w14:paraId="790FDCB8" w14:textId="7B3F30FD" w:rsidR="004D3011" w:rsidRDefault="004D3011" w:rsidP="004D3011"/>
          <w:p w14:paraId="7093705C" w14:textId="77777777" w:rsidR="004D3011" w:rsidRDefault="004D3011" w:rsidP="004D3011"/>
          <w:sdt>
            <w:sdtPr>
              <w:rPr>
                <w:b/>
                <w:bCs/>
              </w:rPr>
              <w:id w:val="-240260293"/>
              <w:placeholder>
                <w:docPart w:val="0224C2F986864DA98ED3C62A5995E5B4"/>
              </w:placeholder>
              <w:temporary/>
              <w:showingPlcHdr/>
              <w15:appearance w15:val="hidden"/>
            </w:sdtPr>
            <w:sdtEndPr/>
            <w:sdtContent>
              <w:p w14:paraId="634A5A74" w14:textId="77777777" w:rsidR="004D3011" w:rsidRPr="00AE445B" w:rsidRDefault="004D3011" w:rsidP="004D3011">
                <w:pPr>
                  <w:rPr>
                    <w:b/>
                    <w:bCs/>
                  </w:rPr>
                </w:pPr>
                <w:r w:rsidRPr="004119D1">
                  <w:rPr>
                    <w:b/>
                    <w:bCs/>
                    <w:color w:val="548AB7" w:themeColor="accent1" w:themeShade="BF"/>
                  </w:rPr>
                  <w:t>EMAIL:</w:t>
                </w:r>
              </w:p>
            </w:sdtContent>
          </w:sdt>
          <w:p w14:paraId="367CF6AC" w14:textId="7B3A6053" w:rsidR="00036450" w:rsidRDefault="003154DB" w:rsidP="004D3011">
            <w:pPr>
              <w:rPr>
                <w:rStyle w:val="Hyperlink"/>
              </w:rPr>
            </w:pPr>
            <w:hyperlink r:id="rId11" w:history="1">
              <w:r w:rsidR="00AE445B" w:rsidRPr="001C11BC">
                <w:rPr>
                  <w:rStyle w:val="Hyperlink"/>
                </w:rPr>
                <w:t>antosterin89@gmail.com</w:t>
              </w:r>
            </w:hyperlink>
          </w:p>
          <w:p w14:paraId="6C5C70BF" w14:textId="5D314F88" w:rsidR="00AE445B" w:rsidRDefault="00AE445B" w:rsidP="004D3011">
            <w:pPr>
              <w:rPr>
                <w:rStyle w:val="Hyperlink"/>
              </w:rPr>
            </w:pPr>
          </w:p>
          <w:p w14:paraId="47C50C97" w14:textId="2C3C52D4" w:rsidR="00AE445B" w:rsidRPr="00DB1C7E" w:rsidRDefault="00AE445B" w:rsidP="004D3011">
            <w:pPr>
              <w:rPr>
                <w:rStyle w:val="Hyperlink"/>
                <w:b/>
                <w:bCs/>
                <w:color w:val="548AB7" w:themeColor="accent1" w:themeShade="BF"/>
                <w:sz w:val="20"/>
                <w:szCs w:val="20"/>
              </w:rPr>
            </w:pPr>
            <w:r w:rsidRPr="00DB1C7E">
              <w:rPr>
                <w:rStyle w:val="Hyperlink"/>
                <w:b/>
                <w:bCs/>
                <w:color w:val="548AB7" w:themeColor="accent1" w:themeShade="BF"/>
                <w:sz w:val="20"/>
                <w:szCs w:val="20"/>
              </w:rPr>
              <w:t xml:space="preserve">REFERENCE </w:t>
            </w:r>
          </w:p>
          <w:p w14:paraId="51E3BECA" w14:textId="7DC8384C" w:rsidR="004D3011" w:rsidRDefault="00AE445B" w:rsidP="004D3011">
            <w:r>
              <w:t>Mohit Arora (COO)</w:t>
            </w:r>
          </w:p>
          <w:p w14:paraId="0524B6A5" w14:textId="09581F44" w:rsidR="00AE445B" w:rsidRDefault="00AE445B" w:rsidP="004D3011">
            <w:r>
              <w:t>Aster Hospital</w:t>
            </w:r>
            <w:r w:rsidR="00DD0736">
              <w:t>, Mankhool</w:t>
            </w:r>
            <w:r>
              <w:t xml:space="preserve"> </w:t>
            </w:r>
          </w:p>
          <w:p w14:paraId="1D08A2CC" w14:textId="1641575E" w:rsidR="00AE445B" w:rsidRDefault="00AE445B" w:rsidP="004D3011">
            <w:r>
              <w:t>PHONE :044400500</w:t>
            </w:r>
          </w:p>
          <w:p w14:paraId="63C16D9D" w14:textId="0E971048" w:rsidR="004119D1" w:rsidRDefault="004119D1" w:rsidP="004D3011"/>
          <w:p w14:paraId="54585161" w14:textId="1EBDC4CB" w:rsidR="004119D1" w:rsidRPr="00DB1C7E" w:rsidRDefault="004119D1" w:rsidP="004D3011">
            <w:pPr>
              <w:rPr>
                <w:b/>
                <w:bCs/>
                <w:color w:val="548AB7" w:themeColor="accent1" w:themeShade="BF"/>
                <w:sz w:val="20"/>
                <w:szCs w:val="20"/>
                <w:u w:val="single"/>
              </w:rPr>
            </w:pPr>
            <w:r w:rsidRPr="00DB1C7E">
              <w:rPr>
                <w:b/>
                <w:bCs/>
                <w:color w:val="548AB7" w:themeColor="accent1" w:themeShade="BF"/>
                <w:sz w:val="20"/>
                <w:szCs w:val="20"/>
                <w:u w:val="single"/>
              </w:rPr>
              <w:t>SKILLS</w:t>
            </w:r>
          </w:p>
          <w:p w14:paraId="45646442" w14:textId="77777777" w:rsidR="00233E48" w:rsidRDefault="00FA42F1" w:rsidP="004D3011">
            <w:r>
              <w:t xml:space="preserve">Creative problem solving </w:t>
            </w:r>
          </w:p>
          <w:p w14:paraId="3E364693" w14:textId="77777777" w:rsidR="00FA42F1" w:rsidRDefault="00FA42F1" w:rsidP="004D3011">
            <w:r>
              <w:t>Customer service</w:t>
            </w:r>
          </w:p>
          <w:p w14:paraId="79E94D0C" w14:textId="77777777" w:rsidR="00FA42F1" w:rsidRDefault="00FA42F1" w:rsidP="004D3011">
            <w:r>
              <w:t>Co-ordinating training</w:t>
            </w:r>
          </w:p>
          <w:p w14:paraId="45FF556A" w14:textId="6480C16A" w:rsidR="00FA42F1" w:rsidRPr="004D3011" w:rsidRDefault="00FA42F1" w:rsidP="004D3011">
            <w:r>
              <w:t>Quick learner</w:t>
            </w:r>
            <w:r>
              <w:br/>
              <w:t xml:space="preserve">Relationship Development </w:t>
            </w:r>
          </w:p>
        </w:tc>
        <w:tc>
          <w:tcPr>
            <w:tcW w:w="720" w:type="dxa"/>
          </w:tcPr>
          <w:p w14:paraId="6F7C97E0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517050738838452BA3CE8C2FA853B102"/>
              </w:placeholder>
              <w:temporary/>
              <w:showingPlcHdr/>
              <w15:appearance w15:val="hidden"/>
            </w:sdtPr>
            <w:sdtEndPr/>
            <w:sdtContent>
              <w:p w14:paraId="19DB5A73" w14:textId="77777777" w:rsidR="001B2ABD" w:rsidRDefault="00E25A26" w:rsidP="00036450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02AF7CBD" w14:textId="71C62699" w:rsidR="00233E48" w:rsidRDefault="00233E48" w:rsidP="00233E48">
            <w:pPr>
              <w:pStyle w:val="Heading4"/>
            </w:pPr>
            <w:r>
              <w:t>Master of Social Work</w:t>
            </w:r>
          </w:p>
          <w:p w14:paraId="4663616E" w14:textId="09F5B006" w:rsidR="00233E48" w:rsidRPr="003D02BF" w:rsidRDefault="00233E48" w:rsidP="00233E48">
            <w:pPr>
              <w:pStyle w:val="Heading4"/>
              <w:rPr>
                <w:b w:val="0"/>
                <w:bCs/>
              </w:rPr>
            </w:pPr>
            <w:r w:rsidRPr="003D02BF">
              <w:rPr>
                <w:b w:val="0"/>
                <w:bCs/>
              </w:rPr>
              <w:t>Holy Cross College,</w:t>
            </w:r>
          </w:p>
          <w:p w14:paraId="4A24D768" w14:textId="76595E15" w:rsidR="00036450" w:rsidRPr="003D02BF" w:rsidRDefault="00233E48" w:rsidP="00233E48">
            <w:pPr>
              <w:pStyle w:val="Heading4"/>
              <w:rPr>
                <w:b w:val="0"/>
                <w:bCs/>
              </w:rPr>
            </w:pPr>
            <w:r w:rsidRPr="003D02BF">
              <w:rPr>
                <w:b w:val="0"/>
                <w:bCs/>
              </w:rPr>
              <w:t xml:space="preserve">Calicut, Kerala </w:t>
            </w:r>
          </w:p>
          <w:p w14:paraId="17839D86" w14:textId="5D7B4815" w:rsidR="00233E48" w:rsidRPr="00233E48" w:rsidRDefault="00233E48" w:rsidP="00233E48">
            <w:r>
              <w:t>2009-2011.</w:t>
            </w:r>
          </w:p>
          <w:p w14:paraId="02689351" w14:textId="3A685E3F" w:rsidR="004D3011" w:rsidRDefault="004D3011" w:rsidP="00036450"/>
          <w:p w14:paraId="42259739" w14:textId="517E0C7F" w:rsidR="00036450" w:rsidRDefault="00233E48" w:rsidP="00233E48">
            <w:pPr>
              <w:pStyle w:val="Heading4"/>
            </w:pPr>
            <w:r>
              <w:t xml:space="preserve">BA Economics </w:t>
            </w:r>
          </w:p>
          <w:p w14:paraId="6926EAE3" w14:textId="070F8A98" w:rsidR="00233E48" w:rsidRDefault="00233E48" w:rsidP="00233E48">
            <w:r>
              <w:t>St. Paul’s college,</w:t>
            </w:r>
          </w:p>
          <w:p w14:paraId="2DFB9B3B" w14:textId="1210B22D" w:rsidR="00233E48" w:rsidRDefault="00FA42F1" w:rsidP="00233E48">
            <w:proofErr w:type="spellStart"/>
            <w:r>
              <w:t>Kalamassery</w:t>
            </w:r>
            <w:proofErr w:type="spellEnd"/>
            <w:r>
              <w:t>, Kerala</w:t>
            </w:r>
            <w:r w:rsidR="00233E48">
              <w:t>.</w:t>
            </w:r>
          </w:p>
          <w:p w14:paraId="25902E2F" w14:textId="6D942BE2" w:rsidR="00DB1C7E" w:rsidRPr="00233E48" w:rsidRDefault="00DB1C7E" w:rsidP="00233E48">
            <w:r>
              <w:t>2006 -2009</w:t>
            </w:r>
          </w:p>
          <w:sdt>
            <w:sdtPr>
              <w:id w:val="1001553383"/>
              <w:placeholder>
                <w:docPart w:val="1CBA02F4751749338B38152A056750B2"/>
              </w:placeholder>
              <w:temporary/>
              <w:showingPlcHdr/>
              <w15:appearance w15:val="hidden"/>
            </w:sdtPr>
            <w:sdtEndPr/>
            <w:sdtContent>
              <w:p w14:paraId="792D9EF9" w14:textId="77777777" w:rsidR="00036450" w:rsidRDefault="00036450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2A22F35D" w14:textId="0BAED6BA" w:rsidR="00036450" w:rsidRPr="00F45071" w:rsidRDefault="00233E48" w:rsidP="00F45071">
            <w:pPr>
              <w:pStyle w:val="Heading4"/>
              <w:rPr>
                <w:sz w:val="24"/>
                <w:szCs w:val="24"/>
              </w:rPr>
            </w:pPr>
            <w:r w:rsidRPr="00CD6890">
              <w:rPr>
                <w:sz w:val="20"/>
                <w:szCs w:val="20"/>
              </w:rPr>
              <w:t xml:space="preserve">Aster </w:t>
            </w:r>
            <w:r w:rsidR="00CD6890" w:rsidRPr="00CD6890">
              <w:rPr>
                <w:sz w:val="20"/>
                <w:szCs w:val="20"/>
              </w:rPr>
              <w:t>Hospital</w:t>
            </w:r>
            <w:r w:rsidR="00DD0736">
              <w:rPr>
                <w:sz w:val="20"/>
                <w:szCs w:val="20"/>
              </w:rPr>
              <w:t>, Dubai</w:t>
            </w:r>
            <w:r w:rsidR="00CD6890" w:rsidRPr="00CD6890">
              <w:rPr>
                <w:sz w:val="20"/>
                <w:szCs w:val="20"/>
              </w:rPr>
              <w:t xml:space="preserve"> (</w:t>
            </w:r>
            <w:r w:rsidRPr="00CD6890">
              <w:rPr>
                <w:sz w:val="20"/>
                <w:szCs w:val="20"/>
              </w:rPr>
              <w:t xml:space="preserve">Customer </w:t>
            </w:r>
            <w:r w:rsidR="007A7C1C">
              <w:rPr>
                <w:sz w:val="20"/>
                <w:szCs w:val="20"/>
              </w:rPr>
              <w:t>Service</w:t>
            </w:r>
            <w:r w:rsidRPr="00CD6890">
              <w:rPr>
                <w:sz w:val="20"/>
                <w:szCs w:val="20"/>
              </w:rPr>
              <w:t xml:space="preserve"> </w:t>
            </w:r>
            <w:r w:rsidR="00FA42F1" w:rsidRPr="00CD6890">
              <w:rPr>
                <w:sz w:val="20"/>
                <w:szCs w:val="20"/>
              </w:rPr>
              <w:t>Executive</w:t>
            </w:r>
            <w:r w:rsidR="00FA42F1">
              <w:t>)</w:t>
            </w:r>
          </w:p>
          <w:p w14:paraId="27DBEB53" w14:textId="3D1AA003" w:rsidR="00233E48" w:rsidRPr="003D02BF" w:rsidRDefault="00233E48" w:rsidP="00233E48">
            <w:pPr>
              <w:rPr>
                <w:i/>
                <w:iCs/>
              </w:rPr>
            </w:pPr>
            <w:r w:rsidRPr="003D02BF">
              <w:rPr>
                <w:i/>
                <w:iCs/>
              </w:rPr>
              <w:t>Dec</w:t>
            </w:r>
            <w:r w:rsidR="00CD6890" w:rsidRPr="003D02BF">
              <w:rPr>
                <w:i/>
                <w:iCs/>
              </w:rPr>
              <w:t xml:space="preserve"> </w:t>
            </w:r>
            <w:r w:rsidRPr="003D02BF">
              <w:rPr>
                <w:i/>
                <w:iCs/>
              </w:rPr>
              <w:t>2015-</w:t>
            </w:r>
            <w:r w:rsidR="00CD6890" w:rsidRPr="003D02BF">
              <w:rPr>
                <w:i/>
                <w:iCs/>
              </w:rPr>
              <w:t>D</w:t>
            </w:r>
            <w:r w:rsidRPr="003D02BF">
              <w:rPr>
                <w:i/>
                <w:iCs/>
              </w:rPr>
              <w:t>ec</w:t>
            </w:r>
            <w:r w:rsidR="00CD6890" w:rsidRPr="003D02BF">
              <w:rPr>
                <w:i/>
                <w:iCs/>
              </w:rPr>
              <w:t xml:space="preserve"> </w:t>
            </w:r>
            <w:r w:rsidRPr="003D02BF">
              <w:rPr>
                <w:i/>
                <w:iCs/>
              </w:rPr>
              <w:t>2019</w:t>
            </w:r>
          </w:p>
          <w:p w14:paraId="2601CDD8" w14:textId="14421474" w:rsidR="00F45071" w:rsidRDefault="00F45071" w:rsidP="00F45071">
            <w:pPr>
              <w:pStyle w:val="ListParagraph"/>
              <w:numPr>
                <w:ilvl w:val="0"/>
                <w:numId w:val="1"/>
              </w:numPr>
              <w:rPr>
                <w:szCs w:val="18"/>
              </w:rPr>
            </w:pPr>
            <w:r>
              <w:rPr>
                <w:szCs w:val="18"/>
              </w:rPr>
              <w:t xml:space="preserve">Attending patients in registration counter and handle daily insurance tasks. </w:t>
            </w:r>
          </w:p>
          <w:p w14:paraId="72C68D41" w14:textId="52DDB40F" w:rsidR="00F45071" w:rsidRDefault="00F45071" w:rsidP="00F45071">
            <w:pPr>
              <w:pStyle w:val="ListParagraph"/>
              <w:numPr>
                <w:ilvl w:val="0"/>
                <w:numId w:val="1"/>
              </w:numPr>
              <w:rPr>
                <w:szCs w:val="18"/>
              </w:rPr>
            </w:pPr>
            <w:r>
              <w:rPr>
                <w:szCs w:val="18"/>
              </w:rPr>
              <w:t xml:space="preserve">Checking eligibility for insurance preapproval and verification. </w:t>
            </w:r>
          </w:p>
          <w:p w14:paraId="133FB813" w14:textId="3B4E02DE" w:rsidR="00F45071" w:rsidRDefault="00F45071" w:rsidP="00F45071">
            <w:pPr>
              <w:pStyle w:val="ListParagraph"/>
              <w:numPr>
                <w:ilvl w:val="0"/>
                <w:numId w:val="1"/>
              </w:numPr>
              <w:rPr>
                <w:szCs w:val="18"/>
              </w:rPr>
            </w:pPr>
            <w:r>
              <w:rPr>
                <w:szCs w:val="18"/>
              </w:rPr>
              <w:t>Taking verbal and written approval from insurance companies.</w:t>
            </w:r>
          </w:p>
          <w:p w14:paraId="6E24D352" w14:textId="11FC77AE" w:rsidR="00F45071" w:rsidRPr="00F45071" w:rsidRDefault="00F45071" w:rsidP="00F45071">
            <w:pPr>
              <w:pStyle w:val="ListParagraph"/>
              <w:numPr>
                <w:ilvl w:val="0"/>
                <w:numId w:val="1"/>
              </w:numPr>
              <w:rPr>
                <w:szCs w:val="18"/>
              </w:rPr>
            </w:pPr>
            <w:r>
              <w:rPr>
                <w:szCs w:val="18"/>
              </w:rPr>
              <w:t>Co-ordinate with Doctors and relevant hospital team for approval.</w:t>
            </w:r>
          </w:p>
          <w:p w14:paraId="1DEC7788" w14:textId="7E5A74BF" w:rsidR="004D3011" w:rsidRDefault="00036450" w:rsidP="00036450">
            <w:r w:rsidRPr="00036450">
              <w:t xml:space="preserve"> </w:t>
            </w:r>
          </w:p>
          <w:p w14:paraId="3D3BE56B" w14:textId="733FCA5F" w:rsidR="004D3011" w:rsidRDefault="00F45071" w:rsidP="00CD6890">
            <w:pPr>
              <w:pStyle w:val="Heading4"/>
            </w:pPr>
            <w:r>
              <w:t xml:space="preserve">SAPS Environment Products PVT. </w:t>
            </w:r>
            <w:r w:rsidR="00FA42F1">
              <w:t xml:space="preserve">LTD </w:t>
            </w:r>
            <w:r w:rsidR="00FA42F1" w:rsidRPr="004D3011">
              <w:t>(</w:t>
            </w:r>
            <w:r>
              <w:t xml:space="preserve">Business Development </w:t>
            </w:r>
            <w:r w:rsidR="00CD6890">
              <w:t>Executive</w:t>
            </w:r>
            <w:r w:rsidR="00FA42F1">
              <w:t>)</w:t>
            </w:r>
          </w:p>
          <w:p w14:paraId="1C25BEC4" w14:textId="5E138C15" w:rsidR="00CD6890" w:rsidRPr="003D02BF" w:rsidRDefault="00CD6890" w:rsidP="00CD6890">
            <w:pPr>
              <w:rPr>
                <w:i/>
                <w:iCs/>
              </w:rPr>
            </w:pPr>
            <w:r w:rsidRPr="003D02BF">
              <w:rPr>
                <w:i/>
                <w:iCs/>
              </w:rPr>
              <w:t>Jan 2014-Oct 2015</w:t>
            </w:r>
          </w:p>
          <w:p w14:paraId="3DDD0480" w14:textId="18C3E6DF" w:rsidR="004D3011" w:rsidRDefault="00CD6890" w:rsidP="00CD6890">
            <w:pPr>
              <w:pStyle w:val="ListParagraph"/>
              <w:numPr>
                <w:ilvl w:val="0"/>
                <w:numId w:val="2"/>
              </w:numPr>
            </w:pPr>
            <w:r>
              <w:t xml:space="preserve">To build a rapport between doctors and pharmacist, personally meeting them on regular basis. </w:t>
            </w:r>
          </w:p>
          <w:p w14:paraId="230582B2" w14:textId="0B46FA16" w:rsidR="00CD6890" w:rsidRPr="004D3011" w:rsidRDefault="00CD6890" w:rsidP="00CD6890">
            <w:pPr>
              <w:pStyle w:val="ListParagraph"/>
              <w:numPr>
                <w:ilvl w:val="0"/>
                <w:numId w:val="2"/>
              </w:numPr>
            </w:pPr>
            <w:r>
              <w:t xml:space="preserve">Establish and maintain outlet relationships. </w:t>
            </w:r>
          </w:p>
          <w:p w14:paraId="6302790A" w14:textId="77777777" w:rsidR="004D3011" w:rsidRDefault="004D3011" w:rsidP="00036450"/>
          <w:p w14:paraId="6C6334FE" w14:textId="686464BA" w:rsidR="004D3011" w:rsidRDefault="00CD6890" w:rsidP="00CD6890">
            <w:pPr>
              <w:pStyle w:val="Heading4"/>
            </w:pPr>
            <w:r>
              <w:t xml:space="preserve">Lotus Eye Care Hospital, Ernakulam, Kerala </w:t>
            </w:r>
            <w:r w:rsidR="00FA42F1">
              <w:t>(</w:t>
            </w:r>
            <w:r>
              <w:t>Marketing Executive</w:t>
            </w:r>
            <w:r w:rsidR="00FA42F1">
              <w:t>)</w:t>
            </w:r>
          </w:p>
          <w:p w14:paraId="6352F17B" w14:textId="1943A3AC" w:rsidR="00CD6890" w:rsidRPr="003D02BF" w:rsidRDefault="00CD6890" w:rsidP="00CD6890">
            <w:pPr>
              <w:rPr>
                <w:i/>
                <w:iCs/>
              </w:rPr>
            </w:pPr>
            <w:r w:rsidRPr="003D02BF">
              <w:rPr>
                <w:i/>
                <w:iCs/>
              </w:rPr>
              <w:t>Oct 2012-Nov 2013</w:t>
            </w:r>
          </w:p>
          <w:p w14:paraId="34F4D874" w14:textId="494E5929" w:rsidR="004D3011" w:rsidRDefault="00CD6890" w:rsidP="00CD6890">
            <w:pPr>
              <w:pStyle w:val="ListParagraph"/>
              <w:numPr>
                <w:ilvl w:val="0"/>
                <w:numId w:val="3"/>
              </w:numPr>
            </w:pPr>
            <w:r>
              <w:t>Arranging and Co-ordinating medical camps</w:t>
            </w:r>
            <w:r w:rsidR="00FA42F1">
              <w:t xml:space="preserve"> with co-operate </w:t>
            </w:r>
            <w:r w:rsidR="00A66ABA">
              <w:t>T</w:t>
            </w:r>
            <w:r w:rsidR="00FA42F1">
              <w:t>ie</w:t>
            </w:r>
            <w:r w:rsidR="00A66ABA">
              <w:t>-</w:t>
            </w:r>
            <w:r w:rsidR="00FA42F1">
              <w:t xml:space="preserve">ups. </w:t>
            </w:r>
          </w:p>
          <w:p w14:paraId="0CF357B4" w14:textId="4B0E54A8" w:rsidR="00CD6890" w:rsidRDefault="00CD6890" w:rsidP="00CD6890">
            <w:pPr>
              <w:pStyle w:val="ListParagraph"/>
              <w:numPr>
                <w:ilvl w:val="0"/>
                <w:numId w:val="3"/>
              </w:numPr>
            </w:pPr>
            <w:r>
              <w:t xml:space="preserve">Conducting CME’s associated with IMA </w:t>
            </w:r>
          </w:p>
          <w:p w14:paraId="7FD2816D" w14:textId="0429F767" w:rsidR="00CD6890" w:rsidRDefault="00CD6890" w:rsidP="00CD6890">
            <w:pPr>
              <w:pStyle w:val="ListParagraph"/>
              <w:numPr>
                <w:ilvl w:val="0"/>
                <w:numId w:val="3"/>
              </w:numPr>
            </w:pPr>
            <w:r>
              <w:t xml:space="preserve">To Build relationship between Doctor’s and optometrist. </w:t>
            </w:r>
          </w:p>
          <w:p w14:paraId="7AE091FB" w14:textId="1A65A055" w:rsidR="00CD6890" w:rsidRPr="004D3011" w:rsidRDefault="00CD6890" w:rsidP="00CD6890">
            <w:pPr>
              <w:pStyle w:val="ListParagraph"/>
              <w:numPr>
                <w:ilvl w:val="0"/>
                <w:numId w:val="3"/>
              </w:numPr>
            </w:pPr>
            <w:r>
              <w:t xml:space="preserve">Counselling patients and bystanders pre and post </w:t>
            </w:r>
            <w:r w:rsidR="00FA42F1">
              <w:t>procedure.</w:t>
            </w:r>
          </w:p>
          <w:p w14:paraId="242C0E6B" w14:textId="77777777" w:rsidR="003F4E5B" w:rsidRDefault="003F4E5B" w:rsidP="004D3011">
            <w:pPr>
              <w:rPr>
                <w:b/>
                <w:bCs/>
                <w:u w:val="single"/>
              </w:rPr>
            </w:pPr>
          </w:p>
          <w:p w14:paraId="70753A7D" w14:textId="1B40E8B4" w:rsidR="00FA42F1" w:rsidRPr="00FA42F1" w:rsidRDefault="00FA42F1" w:rsidP="004D3011">
            <w:pPr>
              <w:rPr>
                <w:b/>
                <w:bCs/>
                <w:u w:val="single"/>
              </w:rPr>
            </w:pPr>
            <w:r w:rsidRPr="00FA42F1">
              <w:rPr>
                <w:b/>
                <w:bCs/>
                <w:u w:val="single"/>
              </w:rPr>
              <w:t xml:space="preserve">Declaration </w:t>
            </w:r>
          </w:p>
          <w:p w14:paraId="55C5A3C7" w14:textId="29F29981" w:rsidR="00FA42F1" w:rsidRDefault="00FA42F1" w:rsidP="004D3011">
            <w:pPr>
              <w:rPr>
                <w:b/>
                <w:bCs/>
              </w:rPr>
            </w:pPr>
            <w:r w:rsidRPr="00FA42F1">
              <w:t>I affirm</w:t>
            </w:r>
            <w:r w:rsidR="00F227B9">
              <w:t>,</w:t>
            </w:r>
            <w:r w:rsidRPr="00FA42F1">
              <w:t xml:space="preserve"> the information given in this application is true and correct</w:t>
            </w:r>
            <w:r>
              <w:rPr>
                <w:b/>
                <w:bCs/>
              </w:rPr>
              <w:t xml:space="preserve">. </w:t>
            </w:r>
          </w:p>
          <w:p w14:paraId="2FA6A99E" w14:textId="27C5DAC8" w:rsidR="00FA42F1" w:rsidRDefault="00FA42F1" w:rsidP="004D3011">
            <w:pPr>
              <w:rPr>
                <w:b/>
                <w:bCs/>
              </w:rPr>
            </w:pPr>
          </w:p>
          <w:p w14:paraId="6C66EFF6" w14:textId="211BC0EB" w:rsidR="00FA42F1" w:rsidRDefault="00FA42F1" w:rsidP="004D301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</w:t>
            </w:r>
            <w:r w:rsidR="00416CA0">
              <w:rPr>
                <w:b/>
                <w:bCs/>
              </w:rPr>
              <w:t xml:space="preserve">               </w:t>
            </w:r>
            <w:r>
              <w:rPr>
                <w:b/>
                <w:bCs/>
              </w:rPr>
              <w:t xml:space="preserve">Antony Sterin K.V </w:t>
            </w:r>
          </w:p>
          <w:p w14:paraId="134C900B" w14:textId="5AA06167" w:rsidR="00FA42F1" w:rsidRPr="00FA42F1" w:rsidRDefault="00FA42F1" w:rsidP="004D3011">
            <w:pPr>
              <w:rPr>
                <w:b/>
                <w:bCs/>
                <w:color w:val="FFFFFF" w:themeColor="background1"/>
              </w:rPr>
            </w:pPr>
          </w:p>
        </w:tc>
      </w:tr>
    </w:tbl>
    <w:p w14:paraId="2DD5DA2F" w14:textId="77777777" w:rsidR="0043117B" w:rsidRDefault="003154DB" w:rsidP="000C45FF">
      <w:pPr>
        <w:tabs>
          <w:tab w:val="left" w:pos="990"/>
        </w:tabs>
      </w:pPr>
    </w:p>
    <w:sectPr w:rsidR="0043117B" w:rsidSect="00935079">
      <w:headerReference w:type="defaul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4DB45B" w14:textId="77777777" w:rsidR="003154DB" w:rsidRDefault="003154DB" w:rsidP="000C45FF">
      <w:r>
        <w:separator/>
      </w:r>
    </w:p>
  </w:endnote>
  <w:endnote w:type="continuationSeparator" w:id="0">
    <w:p w14:paraId="1E48CC5A" w14:textId="77777777" w:rsidR="003154DB" w:rsidRDefault="003154DB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E3C4D9" w14:textId="77777777" w:rsidR="003154DB" w:rsidRDefault="003154DB" w:rsidP="000C45FF">
      <w:r>
        <w:separator/>
      </w:r>
    </w:p>
  </w:footnote>
  <w:footnote w:type="continuationSeparator" w:id="0">
    <w:p w14:paraId="7D6FF815" w14:textId="77777777" w:rsidR="003154DB" w:rsidRDefault="003154DB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AB8E8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19FD251" wp14:editId="7B54580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B6650F"/>
    <w:multiLevelType w:val="hybridMultilevel"/>
    <w:tmpl w:val="A782B5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B71D3"/>
    <w:multiLevelType w:val="hybridMultilevel"/>
    <w:tmpl w:val="29AE4E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D72908"/>
    <w:multiLevelType w:val="hybridMultilevel"/>
    <w:tmpl w:val="8E1E8C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269"/>
    <w:rsid w:val="00036450"/>
    <w:rsid w:val="00094499"/>
    <w:rsid w:val="000C45FF"/>
    <w:rsid w:val="000E3FD1"/>
    <w:rsid w:val="00112054"/>
    <w:rsid w:val="001525E1"/>
    <w:rsid w:val="00180329"/>
    <w:rsid w:val="0019001F"/>
    <w:rsid w:val="001A74A5"/>
    <w:rsid w:val="001B2ABD"/>
    <w:rsid w:val="001B5517"/>
    <w:rsid w:val="001E0391"/>
    <w:rsid w:val="001E1759"/>
    <w:rsid w:val="001E3CE1"/>
    <w:rsid w:val="001F1ECC"/>
    <w:rsid w:val="00233E48"/>
    <w:rsid w:val="002400EB"/>
    <w:rsid w:val="00256CF7"/>
    <w:rsid w:val="00281FD5"/>
    <w:rsid w:val="0030481B"/>
    <w:rsid w:val="003154DB"/>
    <w:rsid w:val="003156FC"/>
    <w:rsid w:val="003254B5"/>
    <w:rsid w:val="0037121F"/>
    <w:rsid w:val="003A6B7D"/>
    <w:rsid w:val="003B06CA"/>
    <w:rsid w:val="003D02BF"/>
    <w:rsid w:val="003D156C"/>
    <w:rsid w:val="003F4E5B"/>
    <w:rsid w:val="004071FC"/>
    <w:rsid w:val="004119D1"/>
    <w:rsid w:val="00416CA0"/>
    <w:rsid w:val="00445947"/>
    <w:rsid w:val="00457269"/>
    <w:rsid w:val="004813B3"/>
    <w:rsid w:val="00496591"/>
    <w:rsid w:val="004C63E4"/>
    <w:rsid w:val="004D3011"/>
    <w:rsid w:val="005262AC"/>
    <w:rsid w:val="00530F00"/>
    <w:rsid w:val="005A4DDF"/>
    <w:rsid w:val="005A6B5C"/>
    <w:rsid w:val="005E1CB6"/>
    <w:rsid w:val="005E39D5"/>
    <w:rsid w:val="00600670"/>
    <w:rsid w:val="0062123A"/>
    <w:rsid w:val="00646E75"/>
    <w:rsid w:val="006771D0"/>
    <w:rsid w:val="00715FCB"/>
    <w:rsid w:val="00730F32"/>
    <w:rsid w:val="00743101"/>
    <w:rsid w:val="007775E1"/>
    <w:rsid w:val="007867A0"/>
    <w:rsid w:val="007927F5"/>
    <w:rsid w:val="007A7C1C"/>
    <w:rsid w:val="007B7897"/>
    <w:rsid w:val="00802CA0"/>
    <w:rsid w:val="00900F5A"/>
    <w:rsid w:val="00906A7F"/>
    <w:rsid w:val="009260CD"/>
    <w:rsid w:val="00935079"/>
    <w:rsid w:val="009503DA"/>
    <w:rsid w:val="00952C25"/>
    <w:rsid w:val="00A2118D"/>
    <w:rsid w:val="00A66ABA"/>
    <w:rsid w:val="00AD76E2"/>
    <w:rsid w:val="00AE377A"/>
    <w:rsid w:val="00AE445B"/>
    <w:rsid w:val="00B20152"/>
    <w:rsid w:val="00B359E4"/>
    <w:rsid w:val="00B50852"/>
    <w:rsid w:val="00B57D98"/>
    <w:rsid w:val="00B70850"/>
    <w:rsid w:val="00C066B6"/>
    <w:rsid w:val="00C37BA1"/>
    <w:rsid w:val="00C4674C"/>
    <w:rsid w:val="00C506CF"/>
    <w:rsid w:val="00C72BED"/>
    <w:rsid w:val="00C9578B"/>
    <w:rsid w:val="00CB0055"/>
    <w:rsid w:val="00CD6890"/>
    <w:rsid w:val="00CF1184"/>
    <w:rsid w:val="00D2522B"/>
    <w:rsid w:val="00D422DE"/>
    <w:rsid w:val="00D5459D"/>
    <w:rsid w:val="00DA1F4D"/>
    <w:rsid w:val="00DB1C7E"/>
    <w:rsid w:val="00DD0736"/>
    <w:rsid w:val="00DD172A"/>
    <w:rsid w:val="00E25A26"/>
    <w:rsid w:val="00E4381A"/>
    <w:rsid w:val="00E55D74"/>
    <w:rsid w:val="00F00A6F"/>
    <w:rsid w:val="00F227B9"/>
    <w:rsid w:val="00F45071"/>
    <w:rsid w:val="00F60274"/>
    <w:rsid w:val="00F77FB9"/>
    <w:rsid w:val="00FA42F1"/>
    <w:rsid w:val="00FB068F"/>
    <w:rsid w:val="00FB14C9"/>
    <w:rsid w:val="00FD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65CEC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F450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98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tosterin89@gmail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rin\AppData\Local\Microsoft\Office\16.0\DTS\en-US%7bE3889A72-2528-4B72-B9B3-59AE398D069F%7d\%7b3DC2A242-ED30-4A33-90EF-4897D90B95EB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638FF32550646F999C0C7460CAA9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1836B-6619-4157-B299-9D66B465C977}"/>
      </w:docPartPr>
      <w:docPartBody>
        <w:p w:rsidR="00CC3B58" w:rsidRDefault="00E8611C">
          <w:pPr>
            <w:pStyle w:val="3638FF32550646F999C0C7460CAA9468"/>
          </w:pPr>
          <w:r w:rsidRPr="00D5459D">
            <w:t>Profile</w:t>
          </w:r>
        </w:p>
      </w:docPartBody>
    </w:docPart>
    <w:docPart>
      <w:docPartPr>
        <w:name w:val="D16B0C5A21094351B8438CB0DECDB6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55F5A5-579F-449C-A993-77F6C8585A46}"/>
      </w:docPartPr>
      <w:docPartBody>
        <w:p w:rsidR="00CC3B58" w:rsidRDefault="00E8611C">
          <w:pPr>
            <w:pStyle w:val="D16B0C5A21094351B8438CB0DECDB6E1"/>
          </w:pPr>
          <w:r w:rsidRPr="00CB0055">
            <w:t>Contact</w:t>
          </w:r>
        </w:p>
      </w:docPartBody>
    </w:docPart>
    <w:docPart>
      <w:docPartPr>
        <w:name w:val="B25A4477EE354A55A644EB3FEB040D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17558-A17E-4FE1-93A1-69EBA8F4A910}"/>
      </w:docPartPr>
      <w:docPartBody>
        <w:p w:rsidR="00CC3B58" w:rsidRDefault="00E8611C">
          <w:pPr>
            <w:pStyle w:val="B25A4477EE354A55A644EB3FEB040D1D"/>
          </w:pPr>
          <w:r w:rsidRPr="004D3011">
            <w:t>PHONE:</w:t>
          </w:r>
        </w:p>
      </w:docPartBody>
    </w:docPart>
    <w:docPart>
      <w:docPartPr>
        <w:name w:val="0224C2F986864DA98ED3C62A5995E5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2F215-5A73-46E4-931D-A2DC290651E1}"/>
      </w:docPartPr>
      <w:docPartBody>
        <w:p w:rsidR="00CC3B58" w:rsidRDefault="00E8611C">
          <w:pPr>
            <w:pStyle w:val="0224C2F986864DA98ED3C62A5995E5B4"/>
          </w:pPr>
          <w:r w:rsidRPr="004D3011">
            <w:t>EMAIL:</w:t>
          </w:r>
        </w:p>
      </w:docPartBody>
    </w:docPart>
    <w:docPart>
      <w:docPartPr>
        <w:name w:val="517050738838452BA3CE8C2FA853B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109A28-FFF9-422C-8621-1D3F95C932DB}"/>
      </w:docPartPr>
      <w:docPartBody>
        <w:p w:rsidR="00CC3B58" w:rsidRDefault="00E8611C">
          <w:pPr>
            <w:pStyle w:val="517050738838452BA3CE8C2FA853B102"/>
          </w:pPr>
          <w:r w:rsidRPr="00036450">
            <w:t>EDUCATION</w:t>
          </w:r>
        </w:p>
      </w:docPartBody>
    </w:docPart>
    <w:docPart>
      <w:docPartPr>
        <w:name w:val="1CBA02F4751749338B38152A05675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523D43-35ED-4F03-9F0C-EEB5742948BD}"/>
      </w:docPartPr>
      <w:docPartBody>
        <w:p w:rsidR="00CC3B58" w:rsidRDefault="00E8611C">
          <w:pPr>
            <w:pStyle w:val="1CBA02F4751749338B38152A056750B2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11C"/>
    <w:rsid w:val="0000173F"/>
    <w:rsid w:val="002A335D"/>
    <w:rsid w:val="002F1F8A"/>
    <w:rsid w:val="00302205"/>
    <w:rsid w:val="00476E54"/>
    <w:rsid w:val="00743762"/>
    <w:rsid w:val="00914F36"/>
    <w:rsid w:val="00B13AE4"/>
    <w:rsid w:val="00C625B7"/>
    <w:rsid w:val="00C80121"/>
    <w:rsid w:val="00CC3B58"/>
    <w:rsid w:val="00D3126F"/>
    <w:rsid w:val="00E8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CC3B58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4DCA99A1224A97B669A44D65EA9D93">
    <w:name w:val="C14DCA99A1224A97B669A44D65EA9D93"/>
  </w:style>
  <w:style w:type="paragraph" w:customStyle="1" w:styleId="F3847FF5D04145AF8B6714F8DEBE08E0">
    <w:name w:val="F3847FF5D04145AF8B6714F8DEBE08E0"/>
  </w:style>
  <w:style w:type="paragraph" w:customStyle="1" w:styleId="3638FF32550646F999C0C7460CAA9468">
    <w:name w:val="3638FF32550646F999C0C7460CAA9468"/>
  </w:style>
  <w:style w:type="paragraph" w:customStyle="1" w:styleId="4A16CBB58D0548FC9B9A41EE8E4C0F53">
    <w:name w:val="4A16CBB58D0548FC9B9A41EE8E4C0F53"/>
  </w:style>
  <w:style w:type="paragraph" w:customStyle="1" w:styleId="D16B0C5A21094351B8438CB0DECDB6E1">
    <w:name w:val="D16B0C5A21094351B8438CB0DECDB6E1"/>
  </w:style>
  <w:style w:type="paragraph" w:customStyle="1" w:styleId="B25A4477EE354A55A644EB3FEB040D1D">
    <w:name w:val="B25A4477EE354A55A644EB3FEB040D1D"/>
  </w:style>
  <w:style w:type="paragraph" w:customStyle="1" w:styleId="828742B8DB814238ADD02B3ABD7E43F2">
    <w:name w:val="828742B8DB814238ADD02B3ABD7E43F2"/>
  </w:style>
  <w:style w:type="paragraph" w:customStyle="1" w:styleId="DCF17737C7194B0DA94B5757CF428F0C">
    <w:name w:val="DCF17737C7194B0DA94B5757CF428F0C"/>
  </w:style>
  <w:style w:type="paragraph" w:customStyle="1" w:styleId="0AA4B910BB8D4F07A8FACACC32B4674A">
    <w:name w:val="0AA4B910BB8D4F07A8FACACC32B4674A"/>
  </w:style>
  <w:style w:type="paragraph" w:customStyle="1" w:styleId="0224C2F986864DA98ED3C62A5995E5B4">
    <w:name w:val="0224C2F986864DA98ED3C62A5995E5B4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2AD55E19210F4D41A401EBB5B512D4C2">
    <w:name w:val="2AD55E19210F4D41A401EBB5B512D4C2"/>
  </w:style>
  <w:style w:type="paragraph" w:customStyle="1" w:styleId="C5576C6C6F8A41A38599755B9DD9AD30">
    <w:name w:val="C5576C6C6F8A41A38599755B9DD9AD30"/>
  </w:style>
  <w:style w:type="paragraph" w:customStyle="1" w:styleId="0A5008BD5F1D4FA297C51358EF480F8B">
    <w:name w:val="0A5008BD5F1D4FA297C51358EF480F8B"/>
  </w:style>
  <w:style w:type="paragraph" w:customStyle="1" w:styleId="91FC43AD7BFA4C90AE0C4D814606D1BD">
    <w:name w:val="91FC43AD7BFA4C90AE0C4D814606D1BD"/>
  </w:style>
  <w:style w:type="paragraph" w:customStyle="1" w:styleId="BC1CA0E212FE47D4B1CC5238FFFBFDDD">
    <w:name w:val="BC1CA0E212FE47D4B1CC5238FFFBFDDD"/>
  </w:style>
  <w:style w:type="paragraph" w:customStyle="1" w:styleId="2108D4AD9CA74C73B30A1194D3F4B4C1">
    <w:name w:val="2108D4AD9CA74C73B30A1194D3F4B4C1"/>
  </w:style>
  <w:style w:type="paragraph" w:customStyle="1" w:styleId="517050738838452BA3CE8C2FA853B102">
    <w:name w:val="517050738838452BA3CE8C2FA853B102"/>
  </w:style>
  <w:style w:type="paragraph" w:customStyle="1" w:styleId="9BE5BE398D174087B83B2BCB87D5775F">
    <w:name w:val="9BE5BE398D174087B83B2BCB87D5775F"/>
  </w:style>
  <w:style w:type="paragraph" w:customStyle="1" w:styleId="6039167E763048FD9D300A41D47CB10F">
    <w:name w:val="6039167E763048FD9D300A41D47CB10F"/>
  </w:style>
  <w:style w:type="paragraph" w:customStyle="1" w:styleId="1952CD02E76B420588622E6F9D221F2F">
    <w:name w:val="1952CD02E76B420588622E6F9D221F2F"/>
  </w:style>
  <w:style w:type="paragraph" w:customStyle="1" w:styleId="9C985695C0F34A0590596031170D5DE9">
    <w:name w:val="9C985695C0F34A0590596031170D5DE9"/>
  </w:style>
  <w:style w:type="paragraph" w:customStyle="1" w:styleId="EBA69458F7774695A6198BFC6B98B423">
    <w:name w:val="EBA69458F7774695A6198BFC6B98B423"/>
  </w:style>
  <w:style w:type="paragraph" w:customStyle="1" w:styleId="A48736A7B1904ADFA66285BAE8F1BFF2">
    <w:name w:val="A48736A7B1904ADFA66285BAE8F1BFF2"/>
  </w:style>
  <w:style w:type="paragraph" w:customStyle="1" w:styleId="B837FC2DB53942C2A42F3AF06FE4FEF8">
    <w:name w:val="B837FC2DB53942C2A42F3AF06FE4FEF8"/>
  </w:style>
  <w:style w:type="paragraph" w:customStyle="1" w:styleId="1CBA02F4751749338B38152A056750B2">
    <w:name w:val="1CBA02F4751749338B38152A056750B2"/>
  </w:style>
  <w:style w:type="paragraph" w:customStyle="1" w:styleId="E0E96871925848C3ABBC24FBA0A70CB8">
    <w:name w:val="E0E96871925848C3ABBC24FBA0A70CB8"/>
  </w:style>
  <w:style w:type="paragraph" w:customStyle="1" w:styleId="F8BBA63C79FA4E5F9CF1EB3A59A91292">
    <w:name w:val="F8BBA63C79FA4E5F9CF1EB3A59A91292"/>
  </w:style>
  <w:style w:type="paragraph" w:customStyle="1" w:styleId="6E4E78A8BDAB45B5BFFF4EA91D5DF482">
    <w:name w:val="6E4E78A8BDAB45B5BFFF4EA91D5DF482"/>
  </w:style>
  <w:style w:type="paragraph" w:customStyle="1" w:styleId="D6FD8C5101C64648829DA213D36F667D">
    <w:name w:val="D6FD8C5101C64648829DA213D36F667D"/>
  </w:style>
  <w:style w:type="paragraph" w:customStyle="1" w:styleId="D733277C7BFC447487B2527101C99AB7">
    <w:name w:val="D733277C7BFC447487B2527101C99AB7"/>
  </w:style>
  <w:style w:type="paragraph" w:customStyle="1" w:styleId="6A2E83ECB7B1437B83CD65BDE48D8699">
    <w:name w:val="6A2E83ECB7B1437B83CD65BDE48D8699"/>
  </w:style>
  <w:style w:type="paragraph" w:customStyle="1" w:styleId="90B01A761CD2466D8B7A1573F36ED23A">
    <w:name w:val="90B01A761CD2466D8B7A1573F36ED23A"/>
  </w:style>
  <w:style w:type="paragraph" w:customStyle="1" w:styleId="E83DBF8EDF1E46228D57F2C719534653">
    <w:name w:val="E83DBF8EDF1E46228D57F2C719534653"/>
  </w:style>
  <w:style w:type="paragraph" w:customStyle="1" w:styleId="B3203E8DA0154898A5BD748DA6D92DA9">
    <w:name w:val="B3203E8DA0154898A5BD748DA6D92DA9"/>
  </w:style>
  <w:style w:type="paragraph" w:customStyle="1" w:styleId="1F6966F3AE5A446AB3FD829B107D12CB">
    <w:name w:val="1F6966F3AE5A446AB3FD829B107D12CB"/>
  </w:style>
  <w:style w:type="paragraph" w:customStyle="1" w:styleId="0EDF694147B34A95A0C5F81D61F32762">
    <w:name w:val="0EDF694147B34A95A0C5F81D61F32762"/>
  </w:style>
  <w:style w:type="paragraph" w:customStyle="1" w:styleId="F4C7C073E24B428B8B4B76FBD007F086">
    <w:name w:val="F4C7C073E24B428B8B4B76FBD007F086"/>
  </w:style>
  <w:style w:type="paragraph" w:customStyle="1" w:styleId="7906CC0AD9FA4C0D987AD54FE21DF17D">
    <w:name w:val="7906CC0AD9FA4C0D987AD54FE21DF17D"/>
  </w:style>
  <w:style w:type="paragraph" w:customStyle="1" w:styleId="43378B643075498EADB8C457C855C831">
    <w:name w:val="43378B643075498EADB8C457C855C831"/>
  </w:style>
  <w:style w:type="paragraph" w:customStyle="1" w:styleId="B3FFEE14364E4D3BA4C1D11E3EBE8F96">
    <w:name w:val="B3FFEE14364E4D3BA4C1D11E3EBE8F96"/>
  </w:style>
  <w:style w:type="character" w:customStyle="1" w:styleId="Heading2Char">
    <w:name w:val="Heading 2 Char"/>
    <w:basedOn w:val="DefaultParagraphFont"/>
    <w:link w:val="Heading2"/>
    <w:uiPriority w:val="9"/>
    <w:rsid w:val="00CC3B58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B6EACF1C086B4A3B8537B9FE0076FED0">
    <w:name w:val="B6EACF1C086B4A3B8537B9FE0076FED0"/>
  </w:style>
  <w:style w:type="paragraph" w:customStyle="1" w:styleId="5522ECC868884D99BB96A49929CA512A">
    <w:name w:val="5522ECC868884D99BB96A49929CA512A"/>
    <w:rsid w:val="00CC3B58"/>
  </w:style>
  <w:style w:type="paragraph" w:customStyle="1" w:styleId="01B045588E684DF8AA661F71A43C9840">
    <w:name w:val="01B045588E684DF8AA661F71A43C9840"/>
    <w:rsid w:val="00CC3B58"/>
  </w:style>
  <w:style w:type="paragraph" w:customStyle="1" w:styleId="714FAB943D1A474A8137FF618165BBEF">
    <w:name w:val="714FAB943D1A474A8137FF618165BBEF"/>
    <w:rsid w:val="00CC3B58"/>
  </w:style>
  <w:style w:type="paragraph" w:customStyle="1" w:styleId="C439FF359D9E41D28C4F205EB4664186">
    <w:name w:val="C439FF359D9E41D28C4F205EB4664186"/>
    <w:rsid w:val="00CC3B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{3DC2A242-ED30-4A33-90EF-4897D90B95EB}tf00546271_win32</Template>
  <TotalTime>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2020-11-27T13:24:00Z</dcterms:created>
  <dcterms:modified xsi:type="dcterms:W3CDTF">2020-12-06T10:50:00Z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