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366B" w:rsidRPr="005A366B" w:rsidRDefault="00AA5F30" w:rsidP="005A366B">
      <w:pPr>
        <w:shd w:val="clear" w:color="auto" w:fill="FDFDFD"/>
        <w:spacing w:after="0" w:line="454" w:lineRule="atLeast"/>
        <w:jc w:val="center"/>
        <w:divId w:val="1507360258"/>
        <w:rPr>
          <w:rFonts w:ascii="Times New Roman" w:eastAsia="Times New Roman" w:hAnsi="Times New Roman" w:cs="Times New Roman"/>
          <w:b/>
          <w:bCs/>
          <w:color w:val="333333"/>
          <w:sz w:val="46"/>
          <w:szCs w:val="46"/>
          <w:lang w:eastAsia="en-US"/>
        </w:rPr>
      </w:pPr>
      <w:r w:rsidRPr="00036F8D">
        <w:rPr>
          <w:rFonts w:ascii="Times New Roman" w:eastAsia="Times New Roman" w:hAnsi="Times New Roman" w:cs="Times New Roman"/>
          <w:b/>
          <w:bCs/>
          <w:color w:val="333333"/>
          <w:sz w:val="46"/>
          <w:szCs w:val="46"/>
          <w:lang w:eastAsia="en-US"/>
        </w:rPr>
        <w:t>KOLAWOLE ABIDEMI ADENIKE</w:t>
      </w:r>
    </w:p>
    <w:p w:rsidR="005A366B" w:rsidRPr="005A366B" w:rsidRDefault="00856BB8" w:rsidP="005A366B">
      <w:pPr>
        <w:shd w:val="clear" w:color="auto" w:fill="FDFDFD"/>
        <w:spacing w:after="0" w:line="294" w:lineRule="atLeast"/>
        <w:jc w:val="center"/>
        <w:divId w:val="1026834086"/>
        <w:rPr>
          <w:rFonts w:ascii="Times New Roman" w:eastAsiaTheme="minorEastAsia" w:hAnsi="Times New Roman" w:cs="Times New Roman"/>
          <w:color w:val="333333"/>
          <w:sz w:val="26"/>
          <w:szCs w:val="26"/>
          <w:lang w:eastAsia="en-US"/>
        </w:rPr>
      </w:pPr>
      <w:r w:rsidRPr="001D3F1F">
        <w:rPr>
          <w:rFonts w:ascii="Times New Roman" w:eastAsiaTheme="minorEastAsia" w:hAnsi="Times New Roman" w:cs="Times New Roman"/>
          <w:color w:val="333333"/>
          <w:sz w:val="26"/>
          <w:szCs w:val="26"/>
          <w:lang w:eastAsia="en-US"/>
        </w:rPr>
        <w:t xml:space="preserve">Naïf Intersection Deira ,Dubia </w:t>
      </w:r>
    </w:p>
    <w:p w:rsidR="005A366B" w:rsidRPr="001D3F1F" w:rsidRDefault="005A366B" w:rsidP="005A366B">
      <w:pPr>
        <w:shd w:val="clear" w:color="auto" w:fill="FDFDFD"/>
        <w:spacing w:after="0" w:line="294" w:lineRule="atLeast"/>
        <w:jc w:val="center"/>
        <w:divId w:val="1026834086"/>
        <w:rPr>
          <w:rFonts w:ascii="Times New Roman" w:eastAsiaTheme="minorEastAsia" w:hAnsi="Times New Roman" w:cs="Times New Roman"/>
          <w:color w:val="333333"/>
          <w:sz w:val="26"/>
          <w:szCs w:val="26"/>
          <w:lang w:eastAsia="en-US"/>
        </w:rPr>
      </w:pPr>
      <w:r w:rsidRPr="005A366B">
        <w:rPr>
          <w:rFonts w:ascii="Times New Roman" w:eastAsiaTheme="minorEastAsia" w:hAnsi="Times New Roman" w:cs="Times New Roman"/>
          <w:color w:val="333333"/>
          <w:sz w:val="26"/>
          <w:szCs w:val="26"/>
          <w:lang w:eastAsia="en-US"/>
        </w:rPr>
        <w:t>E</w:t>
      </w:r>
      <w:r w:rsidR="00EB1BCD" w:rsidRPr="001D3F1F">
        <w:rPr>
          <w:rFonts w:ascii="Times New Roman" w:eastAsiaTheme="minorEastAsia" w:hAnsi="Times New Roman" w:cs="Times New Roman"/>
          <w:color w:val="333333"/>
          <w:sz w:val="26"/>
          <w:szCs w:val="26"/>
          <w:lang w:eastAsia="en-US"/>
        </w:rPr>
        <w:t>mail:</w:t>
      </w:r>
      <w:r w:rsidR="00155F71" w:rsidRPr="001D3F1F">
        <w:rPr>
          <w:rFonts w:ascii="Times New Roman" w:eastAsiaTheme="minorEastAsia" w:hAnsi="Times New Roman" w:cs="Times New Roman"/>
          <w:color w:val="333333"/>
          <w:sz w:val="26"/>
          <w:szCs w:val="26"/>
          <w:lang w:eastAsia="en-US"/>
        </w:rPr>
        <w:t>:</w:t>
      </w:r>
      <w:r w:rsidR="00EB00F9" w:rsidRPr="001D3F1F">
        <w:rPr>
          <w:rFonts w:ascii="Times New Roman" w:eastAsiaTheme="minorEastAsia" w:hAnsi="Times New Roman" w:cs="Times New Roman"/>
          <w:color w:val="333333"/>
          <w:sz w:val="26"/>
          <w:szCs w:val="26"/>
          <w:lang w:eastAsia="en-US"/>
        </w:rPr>
        <w:t>Abidemiadenike715192@gmail.com</w:t>
      </w:r>
    </w:p>
    <w:p w:rsidR="008D33F8" w:rsidRDefault="00F81315" w:rsidP="008D33F8">
      <w:pPr>
        <w:shd w:val="clear" w:color="auto" w:fill="FDFDFD"/>
        <w:spacing w:after="0" w:line="294" w:lineRule="atLeast"/>
        <w:jc w:val="center"/>
        <w:divId w:val="1026834086"/>
        <w:rPr>
          <w:rFonts w:ascii="Times New Roman" w:eastAsiaTheme="minorEastAsia" w:hAnsi="Times New Roman" w:cs="Times New Roman"/>
          <w:color w:val="333333"/>
          <w:sz w:val="26"/>
          <w:szCs w:val="26"/>
          <w:lang w:eastAsia="en-US"/>
        </w:rPr>
      </w:pPr>
      <w:r w:rsidRPr="001D3F1F">
        <w:rPr>
          <w:rFonts w:ascii="Times New Roman" w:eastAsiaTheme="minorEastAsia" w:hAnsi="Times New Roman" w:cs="Times New Roman"/>
          <w:color w:val="333333"/>
          <w:sz w:val="26"/>
          <w:szCs w:val="26"/>
          <w:lang w:eastAsia="en-US"/>
        </w:rPr>
        <w:t>+971 52 413 6736</w:t>
      </w:r>
    </w:p>
    <w:p w:rsidR="008D33F8" w:rsidRPr="008D33F8" w:rsidRDefault="001F539F" w:rsidP="008D33F8">
      <w:pPr>
        <w:shd w:val="clear" w:color="auto" w:fill="FDFDFD"/>
        <w:spacing w:after="0" w:line="294" w:lineRule="atLeast"/>
        <w:jc w:val="center"/>
        <w:divId w:val="1026834086"/>
        <w:rPr>
          <w:rFonts w:ascii="Times New Roman" w:eastAsiaTheme="minorEastAsia" w:hAnsi="Times New Roman" w:cs="Times New Roman"/>
          <w:b/>
          <w:bCs/>
          <w:color w:val="000000" w:themeColor="text1"/>
          <w:sz w:val="26"/>
          <w:szCs w:val="26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41"/>
          <w:szCs w:val="41"/>
          <w:lang w:eastAsia="en-US"/>
        </w:rPr>
        <w:t xml:space="preserve">DATA ENTRY </w:t>
      </w:r>
      <w:r w:rsidR="00CF2EAF">
        <w:rPr>
          <w:rFonts w:ascii="Times New Roman" w:eastAsia="Times New Roman" w:hAnsi="Times New Roman" w:cs="Times New Roman"/>
          <w:b/>
          <w:bCs/>
          <w:color w:val="000000" w:themeColor="text1"/>
          <w:sz w:val="41"/>
          <w:szCs w:val="41"/>
          <w:lang w:eastAsia="en-US"/>
        </w:rPr>
        <w:t xml:space="preserve">REPRESENTATIVE </w:t>
      </w:r>
    </w:p>
    <w:p w:rsidR="00504033" w:rsidRPr="005A366B" w:rsidRDefault="00504033" w:rsidP="005A366B">
      <w:pPr>
        <w:shd w:val="clear" w:color="auto" w:fill="FDFDFD"/>
        <w:spacing w:after="0" w:line="294" w:lineRule="atLeast"/>
        <w:jc w:val="center"/>
        <w:divId w:val="1026834086"/>
        <w:rPr>
          <w:rFonts w:ascii="Times New Roman" w:eastAsiaTheme="minorEastAsia" w:hAnsi="Times New Roman" w:cs="Times New Roman"/>
          <w:b/>
          <w:bCs/>
          <w:color w:val="000000" w:themeColor="text1"/>
          <w:sz w:val="26"/>
          <w:szCs w:val="26"/>
          <w:lang w:eastAsia="en-US"/>
        </w:rPr>
      </w:pPr>
    </w:p>
    <w:p w:rsidR="005A366B" w:rsidRPr="005A366B" w:rsidRDefault="005A366B" w:rsidP="005A366B">
      <w:pPr>
        <w:shd w:val="clear" w:color="auto" w:fill="FDFDFD"/>
        <w:spacing w:line="302" w:lineRule="atLeast"/>
        <w:divId w:val="271130108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en-US"/>
        </w:rPr>
      </w:pPr>
      <w:r w:rsidRPr="005A366B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en-US"/>
        </w:rPr>
        <w:t>Professional Summary</w:t>
      </w:r>
    </w:p>
    <w:p w:rsidR="005A366B" w:rsidRPr="005A366B" w:rsidRDefault="005A366B" w:rsidP="005A366B">
      <w:pPr>
        <w:shd w:val="clear" w:color="auto" w:fill="FDFDFD"/>
        <w:spacing w:after="0" w:line="294" w:lineRule="atLeast"/>
        <w:divId w:val="1792087292"/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</w:pPr>
      <w:r w:rsidRPr="005A366B"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  <w:t>Experienced and reliable customer service officer with extensive experience providing assistance in a busy call center setting. Strong dedication to helping customers resolve issues and cultivating a positive image of the company. Excel in both team environments and alone. Proven ability to listen attentively, solve problems quickly and efficiently, and create high-quality professional relationships with callers</w:t>
      </w:r>
      <w:r w:rsidR="00061EAA"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  <w:t>,</w:t>
      </w:r>
      <w:r w:rsidR="00B008C5"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  <w:t xml:space="preserve">Customers </w:t>
      </w:r>
      <w:r w:rsidR="00BC2CE8"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  <w:t>and attentive.</w:t>
      </w:r>
      <w:r w:rsidRPr="005A366B"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  <w:t>. Fully committed to following company procedures and winning loyal customers.</w:t>
      </w:r>
    </w:p>
    <w:p w:rsidR="005A366B" w:rsidRPr="005A366B" w:rsidRDefault="005A366B" w:rsidP="005A366B">
      <w:pPr>
        <w:shd w:val="clear" w:color="auto" w:fill="FDFDFD"/>
        <w:spacing w:line="302" w:lineRule="atLeast"/>
        <w:divId w:val="617569702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en-US"/>
        </w:rPr>
      </w:pPr>
      <w:r w:rsidRPr="005A366B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en-US"/>
        </w:rPr>
        <w:t>Skills</w:t>
      </w:r>
    </w:p>
    <w:p w:rsidR="005A366B" w:rsidRPr="005A366B" w:rsidRDefault="005A366B" w:rsidP="005A366B">
      <w:pPr>
        <w:numPr>
          <w:ilvl w:val="0"/>
          <w:numId w:val="11"/>
        </w:numPr>
        <w:shd w:val="clear" w:color="auto" w:fill="FDFDFD"/>
        <w:spacing w:before="100" w:beforeAutospacing="1" w:after="100" w:afterAutospacing="1" w:line="294" w:lineRule="atLeast"/>
        <w:ind w:left="945"/>
        <w:divId w:val="719785774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-Capable of handling a variety of disputes and facilitating quick and efficient resolutions over the phone. -Proven ability to multitask and use multiple phones and other technical devices while providing exceptional customer service. -Proficient understanding of Microsoft Word, </w:t>
      </w:r>
      <w:r w:rsidR="00940FF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and </w:t>
      </w:r>
      <w:r w:rsidRPr="005A366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 internet. Basic knowledge of common office electronics.</w:t>
      </w:r>
      <w:r w:rsidR="00507D7D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.</w:t>
      </w:r>
      <w:r w:rsidRPr="005A366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 additional products to customers or clients after providing assistance. -Able to enter large quantities of data into computer and retrieve important information in a brief period of time. Capable of entering data while remaining online with several customers at once. -Strong verbal communication skills allow for the fostering of strong bonds with customers during all interactions. -Able to thrive and meet company standards in a busy </w:t>
      </w:r>
      <w:r w:rsidR="00B81FB9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schedule </w:t>
      </w:r>
      <w:r w:rsidRPr="005A366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environment both alone and in a team setting.</w:t>
      </w:r>
    </w:p>
    <w:p w:rsidR="005A366B" w:rsidRDefault="00C90ABE" w:rsidP="00CF2EAF">
      <w:pPr>
        <w:shd w:val="clear" w:color="auto" w:fill="FDFDFD"/>
        <w:spacing w:line="302" w:lineRule="atLeast"/>
        <w:divId w:val="287661314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D</w:t>
      </w:r>
      <w:r w:rsidR="0025708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 xml:space="preserve">ATA ENTRY PERSONNEL </w:t>
      </w:r>
    </w:p>
    <w:p w:rsidR="002E7480" w:rsidRPr="005A366B" w:rsidRDefault="00CF2721" w:rsidP="005A366B">
      <w:pPr>
        <w:shd w:val="clear" w:color="auto" w:fill="FDFDFD"/>
        <w:spacing w:after="0" w:line="252" w:lineRule="atLeast"/>
        <w:divId w:val="287661314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Prime Heater</w:t>
      </w:r>
    </w:p>
    <w:p w:rsidR="005A366B" w:rsidRPr="005A366B" w:rsidRDefault="005A366B" w:rsidP="00B81FB9">
      <w:pPr>
        <w:shd w:val="clear" w:color="auto" w:fill="FDFDFD"/>
        <w:spacing w:after="0" w:line="252" w:lineRule="atLeast"/>
        <w:divId w:val="1089809987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March 20</w:t>
      </w:r>
      <w:r w:rsidR="00CF2721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1</w:t>
      </w:r>
      <w:r w:rsidR="00B25A2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7</w:t>
      </w:r>
      <w:r w:rsidRPr="005A366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 xml:space="preserve"> </w:t>
      </w:r>
      <w:r w:rsidR="00CF2721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- 201</w:t>
      </w:r>
      <w:r w:rsidR="007A388E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8</w:t>
      </w:r>
    </w:p>
    <w:p w:rsidR="00DD5630" w:rsidRPr="000665EE" w:rsidRDefault="00DD5630" w:rsidP="00DD5630">
      <w:pPr>
        <w:pStyle w:val="trt0xe"/>
        <w:numPr>
          <w:ilvl w:val="0"/>
          <w:numId w:val="12"/>
        </w:numPr>
        <w:spacing w:before="0" w:beforeAutospacing="0" w:after="180" w:afterAutospacing="0"/>
        <w:divId w:val="260383746"/>
        <w:rPr>
          <w:rFonts w:eastAsia="Times New Roman"/>
          <w:color w:val="202124"/>
          <w:sz w:val="21"/>
          <w:szCs w:val="21"/>
        </w:rPr>
      </w:pPr>
      <w:r w:rsidRPr="000665EE">
        <w:rPr>
          <w:rFonts w:eastAsia="Times New Roman"/>
          <w:color w:val="202124"/>
          <w:sz w:val="21"/>
          <w:szCs w:val="21"/>
        </w:rPr>
        <w:t>Compiling, verifying accuracy and sorting information to prepare source data for computer entry.</w:t>
      </w:r>
    </w:p>
    <w:p w:rsidR="005A366B" w:rsidRPr="005A366B" w:rsidRDefault="005A366B" w:rsidP="005A366B">
      <w:pPr>
        <w:numPr>
          <w:ilvl w:val="0"/>
          <w:numId w:val="12"/>
        </w:numPr>
        <w:shd w:val="clear" w:color="auto" w:fill="FDFDFD"/>
        <w:spacing w:before="100" w:beforeAutospacing="1" w:after="100" w:afterAutospacing="1" w:line="294" w:lineRule="atLeast"/>
        <w:ind w:left="945"/>
        <w:divId w:val="492456993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0665EE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Contributed to company’s highest quarterly customer satisfaction rate of 9</w:t>
      </w:r>
      <w:r w:rsidR="002E7480" w:rsidRPr="000665EE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0 </w:t>
      </w:r>
      <w:r w:rsidRPr="000665EE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percent. Consistently earned an </w:t>
      </w:r>
      <w:r w:rsidRPr="005A366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“above average” or “excellent” on call quality evaluations.</w:t>
      </w:r>
    </w:p>
    <w:p w:rsidR="005A366B" w:rsidRPr="005A366B" w:rsidRDefault="005A366B" w:rsidP="008356F4">
      <w:pPr>
        <w:numPr>
          <w:ilvl w:val="0"/>
          <w:numId w:val="12"/>
        </w:numPr>
        <w:shd w:val="clear" w:color="auto" w:fill="FDFDFD"/>
        <w:spacing w:before="100" w:beforeAutospacing="1" w:after="100" w:afterAutospacing="1" w:line="294" w:lineRule="atLeast"/>
        <w:ind w:left="945"/>
        <w:divId w:val="492456993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Train and assist entry-level  officers by helping them improve listening skills, communication, and multitasking abilities.</w:t>
      </w:r>
    </w:p>
    <w:p w:rsidR="005A366B" w:rsidRDefault="005A366B" w:rsidP="005A366B">
      <w:pPr>
        <w:shd w:val="clear" w:color="auto" w:fill="FDFDFD"/>
        <w:spacing w:after="0" w:line="252" w:lineRule="atLeast"/>
        <w:divId w:val="1030449997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Customer Service Representative</w:t>
      </w:r>
    </w:p>
    <w:p w:rsidR="00B25A26" w:rsidRPr="005A366B" w:rsidRDefault="004F7C5B" w:rsidP="005A366B">
      <w:pPr>
        <w:shd w:val="clear" w:color="auto" w:fill="FDFDFD"/>
        <w:spacing w:after="0" w:line="252" w:lineRule="atLeast"/>
        <w:divId w:val="1030449997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 xml:space="preserve">First City Monument Bank </w:t>
      </w:r>
      <w:r w:rsidR="00FC35E3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(FCMB)</w:t>
      </w:r>
    </w:p>
    <w:p w:rsidR="005A366B" w:rsidRPr="005A366B" w:rsidRDefault="005A366B" w:rsidP="008356F4">
      <w:pPr>
        <w:shd w:val="clear" w:color="auto" w:fill="FDFDFD"/>
        <w:spacing w:after="0" w:line="252" w:lineRule="atLeast"/>
        <w:divId w:val="294991499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January 20</w:t>
      </w:r>
      <w:r w:rsidR="007A388E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19</w:t>
      </w:r>
      <w:r w:rsidRPr="005A366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– March 2</w:t>
      </w:r>
      <w:r w:rsidR="008356F4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020</w:t>
      </w:r>
    </w:p>
    <w:p w:rsidR="005A366B" w:rsidRPr="005A366B" w:rsidRDefault="005A366B" w:rsidP="005A366B">
      <w:pPr>
        <w:numPr>
          <w:ilvl w:val="0"/>
          <w:numId w:val="13"/>
        </w:numPr>
        <w:shd w:val="clear" w:color="auto" w:fill="FDFDFD"/>
        <w:spacing w:before="100" w:beforeAutospacing="1" w:after="100" w:afterAutospacing="1" w:line="294" w:lineRule="atLeast"/>
        <w:ind w:left="945"/>
        <w:divId w:val="1049954413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Helped holders of insurance policies resolve their concerns in a timely and professional fashion.</w:t>
      </w:r>
    </w:p>
    <w:p w:rsidR="005A366B" w:rsidRPr="005A366B" w:rsidRDefault="005A366B" w:rsidP="005A366B">
      <w:pPr>
        <w:numPr>
          <w:ilvl w:val="0"/>
          <w:numId w:val="13"/>
        </w:numPr>
        <w:shd w:val="clear" w:color="auto" w:fill="FDFDFD"/>
        <w:spacing w:before="100" w:beforeAutospacing="1" w:after="100" w:afterAutospacing="1" w:line="294" w:lineRule="atLeast"/>
        <w:ind w:left="945"/>
        <w:divId w:val="1049954413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lastRenderedPageBreak/>
        <w:t>Used computer to retrieve policyholder information while maintaining proper phone and customer service etiquette.</w:t>
      </w:r>
    </w:p>
    <w:p w:rsidR="00B30101" w:rsidRPr="005A366B" w:rsidRDefault="005A366B" w:rsidP="00B30101">
      <w:pPr>
        <w:numPr>
          <w:ilvl w:val="0"/>
          <w:numId w:val="13"/>
        </w:numPr>
        <w:shd w:val="clear" w:color="auto" w:fill="FDFDFD"/>
        <w:spacing w:before="100" w:beforeAutospacing="1" w:after="100" w:afterAutospacing="1" w:line="294" w:lineRule="atLeast"/>
        <w:ind w:left="945"/>
        <w:divId w:val="1049954413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Participated in voluntary corporate training classes to increase understanding of caller concerns and shorten call response time.</w:t>
      </w:r>
    </w:p>
    <w:p w:rsidR="004F7C5B" w:rsidRDefault="004F7C5B" w:rsidP="00A47FE4">
      <w:pPr>
        <w:shd w:val="clear" w:color="auto" w:fill="FDFDFD"/>
        <w:spacing w:after="0" w:line="252" w:lineRule="atLeast"/>
        <w:divId w:val="854657718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</w:p>
    <w:p w:rsidR="005A366B" w:rsidRDefault="00B30101" w:rsidP="00A47FE4">
      <w:pPr>
        <w:shd w:val="clear" w:color="auto" w:fill="FDFDFD"/>
        <w:spacing w:after="0" w:line="252" w:lineRule="atLeast"/>
        <w:divId w:val="854657718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World Oil Industr</w:t>
      </w:r>
      <w:r w:rsidR="00E566C3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i</w:t>
      </w:r>
      <w:r w:rsidR="00243B81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es</w:t>
      </w:r>
    </w:p>
    <w:p w:rsidR="004F7C5B" w:rsidRPr="005A366B" w:rsidRDefault="004F7C5B" w:rsidP="00A47FE4">
      <w:pPr>
        <w:shd w:val="clear" w:color="auto" w:fill="FDFDFD"/>
        <w:spacing w:after="0" w:line="252" w:lineRule="atLeast"/>
        <w:divId w:val="854657718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Cashier</w:t>
      </w:r>
    </w:p>
    <w:p w:rsidR="005A366B" w:rsidRPr="005A366B" w:rsidRDefault="005A366B" w:rsidP="00A47FE4">
      <w:pPr>
        <w:shd w:val="clear" w:color="auto" w:fill="FDFDFD"/>
        <w:spacing w:after="0" w:line="252" w:lineRule="atLeast"/>
        <w:divId w:val="1765495939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May 20</w:t>
      </w:r>
      <w:r w:rsidR="001B1510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16</w:t>
      </w:r>
      <w:r w:rsidRPr="005A366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 xml:space="preserve"> – November 20</w:t>
      </w:r>
      <w:r w:rsidR="001B1510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17</w:t>
      </w:r>
    </w:p>
    <w:p w:rsidR="00FE0AF0" w:rsidRPr="00FE0AF0" w:rsidRDefault="00FE0AF0" w:rsidP="00FE0AF0">
      <w:pPr>
        <w:numPr>
          <w:ilvl w:val="0"/>
          <w:numId w:val="14"/>
        </w:numPr>
        <w:shd w:val="clear" w:color="auto" w:fill="FDFDFD"/>
        <w:spacing w:before="100" w:beforeAutospacing="1" w:after="100" w:afterAutospacing="1" w:line="294" w:lineRule="atLeast"/>
        <w:divId w:val="450710047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FE0AF0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Collected customer feedback and made process changes to exceed customer satisfaction goals.</w:t>
      </w:r>
    </w:p>
    <w:p w:rsidR="00FE0AF0" w:rsidRPr="00FE0AF0" w:rsidRDefault="00FE0AF0" w:rsidP="00FE0AF0">
      <w:pPr>
        <w:numPr>
          <w:ilvl w:val="0"/>
          <w:numId w:val="14"/>
        </w:numPr>
        <w:shd w:val="clear" w:color="auto" w:fill="FDFDFD"/>
        <w:spacing w:before="100" w:beforeAutospacing="1" w:after="100" w:afterAutospacing="1" w:line="294" w:lineRule="atLeast"/>
        <w:divId w:val="450710047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FE0AF0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Developed effective relationships with all call center departments through clear communication.</w:t>
      </w:r>
    </w:p>
    <w:p w:rsidR="00FE0AF0" w:rsidRPr="00FE0AF0" w:rsidRDefault="00FE0AF0" w:rsidP="00FE0AF0">
      <w:pPr>
        <w:numPr>
          <w:ilvl w:val="0"/>
          <w:numId w:val="14"/>
        </w:numPr>
        <w:shd w:val="clear" w:color="auto" w:fill="FDFDFD"/>
        <w:spacing w:before="100" w:beforeAutospacing="1" w:after="100" w:afterAutospacing="1" w:line="294" w:lineRule="atLeast"/>
        <w:divId w:val="450710047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FE0AF0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Built customer loyalty by placing follow-up calls for customers who reported product issues.</w:t>
      </w:r>
    </w:p>
    <w:p w:rsidR="00FE0AF0" w:rsidRPr="00FE0AF0" w:rsidRDefault="00FE0AF0" w:rsidP="00FE0AF0">
      <w:pPr>
        <w:numPr>
          <w:ilvl w:val="0"/>
          <w:numId w:val="14"/>
        </w:numPr>
        <w:shd w:val="clear" w:color="auto" w:fill="FDFDFD"/>
        <w:spacing w:before="100" w:beforeAutospacing="1" w:after="100" w:afterAutospacing="1" w:line="294" w:lineRule="atLeast"/>
        <w:divId w:val="450710047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FE0AF0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Communication skills focused on understanding customer needs and developing resolutions.</w:t>
      </w:r>
    </w:p>
    <w:p w:rsidR="00FE0AF0" w:rsidRPr="000E3B3D" w:rsidRDefault="00FE0AF0" w:rsidP="000E3B3D">
      <w:pPr>
        <w:numPr>
          <w:ilvl w:val="0"/>
          <w:numId w:val="14"/>
        </w:numPr>
        <w:shd w:val="clear" w:color="auto" w:fill="FDFDFD"/>
        <w:spacing w:before="100" w:beforeAutospacing="1" w:after="100" w:afterAutospacing="1" w:line="294" w:lineRule="atLeast"/>
        <w:divId w:val="450710047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FE0AF0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Proven ability to grasp product knowledge to rapidly address customer questions and</w:t>
      </w:r>
      <w:r w:rsidRPr="000E3B3D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.</w:t>
      </w:r>
      <w:r w:rsidR="001272A2" w:rsidRPr="001272A2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 </w:t>
      </w:r>
      <w:r w:rsidR="001272A2" w:rsidRPr="00FE0AF0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complaint</w:t>
      </w:r>
    </w:p>
    <w:p w:rsidR="00FE0AF0" w:rsidRPr="00FE0AF0" w:rsidRDefault="00FE0AF0" w:rsidP="00FE0AF0">
      <w:pPr>
        <w:numPr>
          <w:ilvl w:val="0"/>
          <w:numId w:val="14"/>
        </w:numPr>
        <w:shd w:val="clear" w:color="auto" w:fill="FDFDFD"/>
        <w:spacing w:before="100" w:beforeAutospacing="1" w:after="100" w:afterAutospacing="1" w:line="294" w:lineRule="atLeast"/>
        <w:divId w:val="450710047"/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</w:pPr>
      <w:r w:rsidRPr="00FE0AF0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Able to stay calm when confronted with angry customers and defuse tense situations.</w:t>
      </w:r>
    </w:p>
    <w:p w:rsidR="00E77E2B" w:rsidRDefault="00FE0AF0" w:rsidP="001272A2">
      <w:pPr>
        <w:numPr>
          <w:ilvl w:val="0"/>
          <w:numId w:val="14"/>
        </w:numPr>
        <w:shd w:val="clear" w:color="auto" w:fill="FDFDFD"/>
        <w:spacing w:after="0" w:line="252" w:lineRule="atLeast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 w:rsidRPr="00FE0AF0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 Excel in listening to customer needs, articulating product benefits and creating solutions that</w:t>
      </w:r>
      <w:r w:rsidR="001272A2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 xml:space="preserve"> </w:t>
      </w:r>
      <w:r w:rsidR="001272A2" w:rsidRPr="00FE0AF0">
        <w:rPr>
          <w:rFonts w:ascii="Times New Roman" w:eastAsia="Times New Roman" w:hAnsi="Times New Roman" w:cs="Times New Roman"/>
          <w:color w:val="333333"/>
          <w:sz w:val="21"/>
          <w:szCs w:val="21"/>
          <w:lang w:eastAsia="en-US"/>
        </w:rPr>
        <w:t>provide value to the customer.</w:t>
      </w:r>
    </w:p>
    <w:p w:rsidR="001272A2" w:rsidRPr="001272A2" w:rsidRDefault="001272A2" w:rsidP="001272A2">
      <w:pPr>
        <w:shd w:val="clear" w:color="auto" w:fill="FDFDFD"/>
        <w:spacing w:after="0" w:line="252" w:lineRule="atLeast"/>
        <w:ind w:left="720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</w:p>
    <w:p w:rsidR="005A366B" w:rsidRPr="005A366B" w:rsidRDefault="00F602FB" w:rsidP="00E77E2B">
      <w:pPr>
        <w:shd w:val="clear" w:color="auto" w:fill="FDFDFD"/>
        <w:spacing w:after="0" w:line="252" w:lineRule="atLeast"/>
        <w:divId w:val="2063088976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en-US"/>
        </w:rPr>
        <w:t>Educat</w:t>
      </w:r>
      <w:r w:rsidR="00E566C3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en-US"/>
        </w:rPr>
        <w:t>ion</w:t>
      </w:r>
    </w:p>
    <w:p w:rsidR="005A366B" w:rsidRDefault="00616B90" w:rsidP="008A469B">
      <w:pPr>
        <w:shd w:val="clear" w:color="auto" w:fill="FDFDFD"/>
        <w:spacing w:after="0" w:line="252" w:lineRule="atLeast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 w:rsidRPr="005A366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Diploma of General Studies</w:t>
      </w:r>
    </w:p>
    <w:p w:rsidR="005A366B" w:rsidRDefault="008A469B" w:rsidP="00886CCC">
      <w:pPr>
        <w:shd w:val="clear" w:color="auto" w:fill="FDFDFD"/>
        <w:spacing w:after="0" w:line="252" w:lineRule="atLeast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N</w:t>
      </w:r>
      <w:r w:rsidR="00075449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ati</w:t>
      </w:r>
      <w:r w:rsidR="00F2593B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onal Certificate In Education</w:t>
      </w:r>
      <w:r w:rsidR="00E811F5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 xml:space="preserve"> (NCE)</w:t>
      </w:r>
    </w:p>
    <w:p w:rsidR="00E811F5" w:rsidRPr="005A366B" w:rsidRDefault="00E811F5" w:rsidP="00886CCC">
      <w:pPr>
        <w:shd w:val="clear" w:color="auto" w:fill="FDFDFD"/>
        <w:spacing w:after="0" w:line="252" w:lineRule="atLeast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  <w:r w:rsidRPr="00E811F5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  <w:t>College of education ikere ekiti 2016</w:t>
      </w:r>
    </w:p>
    <w:p w:rsidR="005A366B" w:rsidRPr="005A366B" w:rsidRDefault="005A366B" w:rsidP="005A366B">
      <w:pPr>
        <w:shd w:val="clear" w:color="auto" w:fill="FDFDFD"/>
        <w:spacing w:after="0" w:line="252" w:lineRule="atLeast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en-US"/>
        </w:rPr>
      </w:pPr>
    </w:p>
    <w:p w:rsidR="005A366B" w:rsidRPr="005A366B" w:rsidRDefault="005A366B" w:rsidP="005A366B">
      <w:pPr>
        <w:shd w:val="clear" w:color="auto" w:fill="FDFDFD"/>
        <w:spacing w:line="302" w:lineRule="atLeast"/>
        <w:divId w:val="612447247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en-US"/>
        </w:rPr>
      </w:pPr>
      <w:r w:rsidRPr="005A366B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en-US"/>
        </w:rPr>
        <w:t>Hobbies and Interests</w:t>
      </w:r>
    </w:p>
    <w:p w:rsidR="005A366B" w:rsidRDefault="005A366B" w:rsidP="005A366B">
      <w:pPr>
        <w:shd w:val="clear" w:color="auto" w:fill="FDFDFD"/>
        <w:spacing w:after="0" w:line="294" w:lineRule="atLeast"/>
        <w:divId w:val="1250508911"/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</w:pPr>
      <w:r w:rsidRPr="005A366B"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  <w:t>As much as I enjoy my customer service career, one of my true loves is gardening. I love planting a variety of fruits and vegetables in my backyard. If I’m not at the call center, more than likely, I am in my garden. In addition to gardening, I love anything related to the cinema, and I have a keen interest in classic films. In my spare time, I also enjoy drawing, painting, and sketching.</w:t>
      </w:r>
    </w:p>
    <w:p w:rsidR="00AC0BDD" w:rsidRDefault="00AC0BDD" w:rsidP="005A366B">
      <w:pPr>
        <w:shd w:val="clear" w:color="auto" w:fill="FDFDFD"/>
        <w:spacing w:after="0" w:line="294" w:lineRule="atLeast"/>
        <w:divId w:val="1250508911"/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</w:pPr>
    </w:p>
    <w:p w:rsidR="00AC0BDD" w:rsidRDefault="00AC0BDD" w:rsidP="005A366B">
      <w:pPr>
        <w:shd w:val="clear" w:color="auto" w:fill="FDFDFD"/>
        <w:spacing w:after="0" w:line="294" w:lineRule="atLeast"/>
        <w:divId w:val="1250508911"/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</w:pPr>
      <w:r w:rsidRPr="00B66FA4">
        <w:rPr>
          <w:rFonts w:ascii="Times New Roman" w:eastAsiaTheme="minorEastAsia" w:hAnsi="Times New Roman" w:cs="Times New Roman"/>
          <w:b/>
          <w:bCs/>
          <w:color w:val="000000" w:themeColor="text1"/>
          <w:sz w:val="32"/>
          <w:szCs w:val="32"/>
          <w:lang w:eastAsia="en-US"/>
        </w:rPr>
        <w:t>REFERENCE</w:t>
      </w:r>
      <w:r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  <w:t>:-</w:t>
      </w:r>
    </w:p>
    <w:p w:rsidR="00AC0BDD" w:rsidRPr="005A366B" w:rsidRDefault="00233A7E" w:rsidP="005A366B">
      <w:pPr>
        <w:shd w:val="clear" w:color="auto" w:fill="FDFDFD"/>
        <w:spacing w:after="0" w:line="294" w:lineRule="atLeast"/>
        <w:divId w:val="1250508911"/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</w:pPr>
      <w:r>
        <w:rPr>
          <w:rFonts w:ascii="Times New Roman" w:eastAsiaTheme="minorEastAsia" w:hAnsi="Times New Roman" w:cs="Times New Roman"/>
          <w:color w:val="333333"/>
          <w:sz w:val="21"/>
          <w:szCs w:val="21"/>
          <w:lang w:eastAsia="en-US"/>
        </w:rPr>
        <w:t>Provide upon Request</w:t>
      </w:r>
    </w:p>
    <w:p w:rsidR="009F7B40" w:rsidRDefault="009F7B40" w:rsidP="005A366B">
      <w:pPr>
        <w:pStyle w:val="Name"/>
      </w:pPr>
    </w:p>
    <w:sectPr w:rsidR="009F7B40">
      <w:headerReference w:type="default" r:id="rId7"/>
      <w:footerReference w:type="default" r:id="rId8"/>
      <w:headerReference w:type="first" r:id="rId9"/>
      <w:pgSz w:w="12240" w:h="15840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A574A" w:rsidRDefault="001A574A">
      <w:pPr>
        <w:spacing w:after="0" w:line="240" w:lineRule="auto"/>
      </w:pPr>
      <w:r>
        <w:separator/>
      </w:r>
    </w:p>
  </w:endnote>
  <w:endnote w:type="continuationSeparator" w:id="0">
    <w:p w:rsidR="001A574A" w:rsidRDefault="001A5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F7B40" w:rsidRDefault="00BD49C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A574A" w:rsidRDefault="001A574A">
      <w:pPr>
        <w:spacing w:after="0" w:line="240" w:lineRule="auto"/>
      </w:pPr>
      <w:r>
        <w:separator/>
      </w:r>
    </w:p>
  </w:footnote>
  <w:footnote w:type="continuationSeparator" w:id="0">
    <w:p w:rsidR="001A574A" w:rsidRDefault="001A57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F7B40" w:rsidRDefault="00BD49C5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4" name="Group 4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3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6ACEBC47" id="Group 4" o:spid="_x0000_s1026" alt="Title: Background graphics" style="position:absolute;margin-left:0;margin-top:0;width:252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">
              <v:rect id="Rectangle 2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" fillcolor="#4b3a2e [3215]" stroked="f" strokeweight="1pt"/>
              <v:rect id="Rectangle 3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F7B40" w:rsidRDefault="00BD49C5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5" name="Group 5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7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27E51670" id="Group 5" o:spid="_x0000_s1026" alt="Title: Background graphics" style="position:absolute;margin-left:0;margin-top:0;width:252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">
              <v:rect id="Rectangle 6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" fillcolor="#4b3a2e [3215]" stroked="f" strokeweight="1pt"/>
              <v:rect id="Rectangle 7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F76A9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A306F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D00671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547ED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1916A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4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66B"/>
    <w:rsid w:val="00017F9F"/>
    <w:rsid w:val="00036F8D"/>
    <w:rsid w:val="0005785D"/>
    <w:rsid w:val="00061EAA"/>
    <w:rsid w:val="000665EE"/>
    <w:rsid w:val="00075449"/>
    <w:rsid w:val="000E3B3D"/>
    <w:rsid w:val="0012715F"/>
    <w:rsid w:val="001272A2"/>
    <w:rsid w:val="00155F71"/>
    <w:rsid w:val="001A574A"/>
    <w:rsid w:val="001B1510"/>
    <w:rsid w:val="001D3F1F"/>
    <w:rsid w:val="001F539F"/>
    <w:rsid w:val="002053F9"/>
    <w:rsid w:val="00223AE0"/>
    <w:rsid w:val="00233A7E"/>
    <w:rsid w:val="00243B81"/>
    <w:rsid w:val="0025708B"/>
    <w:rsid w:val="002E7480"/>
    <w:rsid w:val="002F6848"/>
    <w:rsid w:val="00492194"/>
    <w:rsid w:val="004C1273"/>
    <w:rsid w:val="004F7C5B"/>
    <w:rsid w:val="00504033"/>
    <w:rsid w:val="00507D7D"/>
    <w:rsid w:val="00541D1A"/>
    <w:rsid w:val="005651EE"/>
    <w:rsid w:val="005A366B"/>
    <w:rsid w:val="005D75E9"/>
    <w:rsid w:val="00616B90"/>
    <w:rsid w:val="00627662"/>
    <w:rsid w:val="0069392E"/>
    <w:rsid w:val="006E4541"/>
    <w:rsid w:val="007A388E"/>
    <w:rsid w:val="007F50F9"/>
    <w:rsid w:val="0081014C"/>
    <w:rsid w:val="008356F4"/>
    <w:rsid w:val="00856BB8"/>
    <w:rsid w:val="00883EAC"/>
    <w:rsid w:val="00886CCC"/>
    <w:rsid w:val="008A469B"/>
    <w:rsid w:val="008D33F8"/>
    <w:rsid w:val="00930F6D"/>
    <w:rsid w:val="00940FFB"/>
    <w:rsid w:val="009E1321"/>
    <w:rsid w:val="009F7B40"/>
    <w:rsid w:val="00A47FE4"/>
    <w:rsid w:val="00AA5F30"/>
    <w:rsid w:val="00AC0BDD"/>
    <w:rsid w:val="00B008C5"/>
    <w:rsid w:val="00B25A26"/>
    <w:rsid w:val="00B30101"/>
    <w:rsid w:val="00B420E0"/>
    <w:rsid w:val="00B66FA4"/>
    <w:rsid w:val="00B81FB9"/>
    <w:rsid w:val="00B95997"/>
    <w:rsid w:val="00BC2CE8"/>
    <w:rsid w:val="00BD49C5"/>
    <w:rsid w:val="00C67F2D"/>
    <w:rsid w:val="00C90ABE"/>
    <w:rsid w:val="00CF2721"/>
    <w:rsid w:val="00CF2EAF"/>
    <w:rsid w:val="00DD5630"/>
    <w:rsid w:val="00E261A4"/>
    <w:rsid w:val="00E566C3"/>
    <w:rsid w:val="00E77E2B"/>
    <w:rsid w:val="00E811F5"/>
    <w:rsid w:val="00EB00F9"/>
    <w:rsid w:val="00EB1BCD"/>
    <w:rsid w:val="00F2593B"/>
    <w:rsid w:val="00F602FB"/>
    <w:rsid w:val="00F631CE"/>
    <w:rsid w:val="00F81315"/>
    <w:rsid w:val="00FB6739"/>
    <w:rsid w:val="00FC35E3"/>
    <w:rsid w:val="00FE0AF0"/>
    <w:rsid w:val="00FE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0A354"/>
  <w15:chartTrackingRefBased/>
  <w15:docId w15:val="{0B975193-59DB-AD4F-80AC-79D25AE71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en-US" w:eastAsia="ja-JP" w:bidi="ar-SA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semiHidden/>
    <w:unhideWhenUsed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ContactInfo">
    <w:name w:val="Contact Info"/>
    <w:basedOn w:val="Normal"/>
    <w:uiPriority w:val="2"/>
    <w:qFormat/>
    <w:pPr>
      <w:spacing w:after="920"/>
      <w:contextualSpacing/>
    </w:p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B3A2E" w:themeColor="text2"/>
    </w:rPr>
  </w:style>
  <w:style w:type="character" w:styleId="IntenseEmphasis">
    <w:name w:val="Intense Emphasis"/>
    <w:basedOn w:val="DefaultParagraphFont"/>
    <w:uiPriority w:val="21"/>
    <w:semiHidden/>
    <w:unhideWhenUsed/>
    <w:rPr>
      <w:b/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Paragraph">
    <w:name w:val="List Paragraph"/>
    <w:basedOn w:val="Normal"/>
    <w:uiPriority w:val="34"/>
    <w:unhideWhenUsed/>
    <w:qFormat/>
    <w:pPr>
      <w:ind w:left="216" w:hanging="216"/>
      <w:contextualSpacing/>
    </w:pPr>
  </w:style>
  <w:style w:type="paragraph" w:customStyle="1" w:styleId="Name">
    <w:name w:val="Name"/>
    <w:basedOn w:val="Normal"/>
    <w:link w:val="NameChar"/>
    <w:uiPriority w:val="1"/>
    <w:qFormat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Pr>
      <w:b/>
      <w:caps/>
      <w:spacing w:val="21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paragraph" w:styleId="NormalWeb">
    <w:name w:val="Normal (Web)"/>
    <w:basedOn w:val="Normal"/>
    <w:uiPriority w:val="99"/>
    <w:semiHidden/>
    <w:unhideWhenUsed/>
    <w:rsid w:val="005A366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  <w:lang w:eastAsia="en-US"/>
    </w:rPr>
  </w:style>
  <w:style w:type="paragraph" w:customStyle="1" w:styleId="trt0xe">
    <w:name w:val="trt0xe"/>
    <w:basedOn w:val="Normal"/>
    <w:rsid w:val="00DD56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89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3494">
          <w:marLeft w:val="0"/>
          <w:marRight w:val="0"/>
          <w:marTop w:val="225"/>
          <w:marBottom w:val="0"/>
          <w:divBdr>
            <w:top w:val="single" w:sz="36" w:space="11" w:color="00669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DDCE2"/>
            <w:right w:val="none" w:sz="0" w:space="0" w:color="auto"/>
          </w:divBdr>
        </w:div>
        <w:div w:id="1509505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11" w:color="DDDCE2"/>
            <w:right w:val="none" w:sz="0" w:space="0" w:color="auto"/>
          </w:divBdr>
          <w:divsChild>
            <w:div w:id="131414310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249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11" w:color="DDDCE2"/>
            <w:right w:val="none" w:sz="0" w:space="0" w:color="auto"/>
          </w:divBdr>
          <w:divsChild>
            <w:div w:id="145301476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74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650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9022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71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8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45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0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3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98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69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68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829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80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73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70624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DDDCE2"/>
                <w:right w:val="none" w:sz="0" w:space="0" w:color="auto"/>
              </w:divBdr>
              <w:divsChild>
                <w:div w:id="139855498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79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950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70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97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06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8188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DDDCE2"/>
                <w:right w:val="none" w:sz="0" w:space="0" w:color="auto"/>
              </w:divBdr>
              <w:divsChild>
                <w:div w:id="40974305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83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single" w:sz="6" w:space="11" w:color="DDDCE2"/>
        <w:right w:val="none" w:sz="0" w:space="0" w:color="auto"/>
      </w:divBdr>
    </w:div>
    <w:div w:id="1507360258">
      <w:marLeft w:val="0"/>
      <w:marRight w:val="0"/>
      <w:marTop w:val="225"/>
      <w:marBottom w:val="0"/>
      <w:divBdr>
        <w:top w:val="single" w:sz="36" w:space="11" w:color="006699"/>
        <w:left w:val="none" w:sz="0" w:space="0" w:color="auto"/>
        <w:bottom w:val="none" w:sz="0" w:space="0" w:color="auto"/>
        <w:right w:val="none" w:sz="0" w:space="0" w:color="auto"/>
      </w:divBdr>
    </w:div>
    <w:div w:id="1792087292">
      <w:marLeft w:val="0"/>
      <w:marRight w:val="0"/>
      <w:marTop w:val="225"/>
      <w:marBottom w:val="0"/>
      <w:divBdr>
        <w:top w:val="none" w:sz="0" w:space="0" w:color="auto"/>
        <w:left w:val="none" w:sz="0" w:space="0" w:color="auto"/>
        <w:bottom w:val="single" w:sz="6" w:space="11" w:color="DDDCE2"/>
        <w:right w:val="none" w:sz="0" w:space="0" w:color="auto"/>
      </w:divBdr>
      <w:divsChild>
        <w:div w:id="2711301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256092">
      <w:marLeft w:val="0"/>
      <w:marRight w:val="0"/>
      <w:marTop w:val="22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6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0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45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8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5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99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9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49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7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501696">
      <w:marLeft w:val="0"/>
      <w:marRight w:val="0"/>
      <w:marTop w:val="225"/>
      <w:marBottom w:val="0"/>
      <w:divBdr>
        <w:top w:val="none" w:sz="0" w:space="0" w:color="auto"/>
        <w:left w:val="none" w:sz="0" w:space="0" w:color="auto"/>
        <w:bottom w:val="single" w:sz="6" w:space="11" w:color="DDDCE2"/>
        <w:right w:val="none" w:sz="0" w:space="0" w:color="auto"/>
      </w:divBdr>
      <w:divsChild>
        <w:div w:id="61756970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93243326-08D6-6D4A-B5BA-93BD556E066A%7dtf16392120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%7b93243326-08D6-6D4A-B5BA-93BD556E066A%7dtf16392120.dotx</Template>
  <TotalTime>33</TotalTime>
  <Pages>2</Pages>
  <Words>551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rdonna560@gmail.com</dc:creator>
  <cp:keywords/>
  <dc:description/>
  <cp:lastModifiedBy>rdonna560@gmail.com</cp:lastModifiedBy>
  <cp:revision>21</cp:revision>
  <dcterms:created xsi:type="dcterms:W3CDTF">2021-12-15T10:35:00Z</dcterms:created>
  <dcterms:modified xsi:type="dcterms:W3CDTF">2022-02-04T07:05:00Z</dcterms:modified>
</cp:coreProperties>
</file>