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042" w:rsidRDefault="00680766">
      <w:pPr>
        <w:pStyle w:val="Title"/>
        <w:rPr>
          <w:lang w:eastAsia="zh-CN"/>
        </w:rPr>
      </w:pPr>
      <w:r w:rsidRPr="00680766">
        <w:rPr>
          <w:rFonts w:hint="eastAsia"/>
          <w:noProof/>
          <w:lang w:eastAsia="en-US"/>
        </w:rPr>
        <w:drawing>
          <wp:anchor distT="0" distB="0" distL="114300" distR="114300" simplePos="0" relativeHeight="251658240" behindDoc="0" locked="0" layoutInCell="1" allowOverlap="1" wp14:anchorId="65EB6323" wp14:editId="1247316D">
            <wp:simplePos x="0" y="0"/>
            <wp:positionH relativeFrom="margin">
              <wp:posOffset>4598670</wp:posOffset>
            </wp:positionH>
            <wp:positionV relativeFrom="margin">
              <wp:posOffset>19050</wp:posOffset>
            </wp:positionV>
            <wp:extent cx="1118235" cy="1400175"/>
            <wp:effectExtent l="19050" t="19050" r="24765" b="285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80537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8235" cy="14001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3AB2">
        <w:rPr>
          <w:rFonts w:hint="eastAsia"/>
          <w:lang w:eastAsia="zh-CN"/>
        </w:rPr>
        <w:t>Shan ali</w:t>
      </w:r>
    </w:p>
    <w:tbl>
      <w:tblPr>
        <w:tblStyle w:val="ResumeTable"/>
        <w:tblW w:w="3612" w:type="pct"/>
        <w:tblLook w:val="04A0" w:firstRow="1" w:lastRow="0" w:firstColumn="1" w:lastColumn="0" w:noHBand="0" w:noVBand="1"/>
        <w:tblDescription w:val="Contact Info"/>
      </w:tblPr>
      <w:tblGrid>
        <w:gridCol w:w="13"/>
        <w:gridCol w:w="6541"/>
      </w:tblGrid>
      <w:tr w:rsidR="007130A6" w:rsidTr="006807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2"/>
        </w:trPr>
        <w:tc>
          <w:tcPr>
            <w:tcW w:w="10" w:type="pct"/>
          </w:tcPr>
          <w:p w:rsidR="00CE5042" w:rsidRDefault="00CE5042"/>
        </w:tc>
        <w:tc>
          <w:tcPr>
            <w:tcW w:w="4990" w:type="pct"/>
          </w:tcPr>
          <w:p w:rsidR="00CE5042" w:rsidRDefault="00CE5042"/>
        </w:tc>
      </w:tr>
      <w:tr w:rsidR="0064019A" w:rsidTr="00680766">
        <w:trPr>
          <w:trHeight w:hRule="exact" w:val="12"/>
        </w:trPr>
        <w:tc>
          <w:tcPr>
            <w:tcW w:w="10" w:type="pct"/>
          </w:tcPr>
          <w:p w:rsidR="0064019A" w:rsidRDefault="0064019A"/>
        </w:tc>
        <w:tc>
          <w:tcPr>
            <w:tcW w:w="4990" w:type="pct"/>
          </w:tcPr>
          <w:p w:rsidR="0064019A" w:rsidRDefault="0064019A"/>
        </w:tc>
      </w:tr>
      <w:tr w:rsidR="00680766" w:rsidTr="00680766">
        <w:trPr>
          <w:trHeight w:hRule="exact" w:val="12"/>
        </w:trPr>
        <w:tc>
          <w:tcPr>
            <w:tcW w:w="10" w:type="pct"/>
          </w:tcPr>
          <w:p w:rsidR="00680766" w:rsidRDefault="00680766"/>
        </w:tc>
        <w:tc>
          <w:tcPr>
            <w:tcW w:w="4990" w:type="pct"/>
          </w:tcPr>
          <w:p w:rsidR="00680766" w:rsidRDefault="00680766"/>
        </w:tc>
      </w:tr>
      <w:tr w:rsidR="00680766" w:rsidTr="00680766">
        <w:trPr>
          <w:trHeight w:hRule="exact" w:val="12"/>
        </w:trPr>
        <w:tc>
          <w:tcPr>
            <w:tcW w:w="10" w:type="pct"/>
          </w:tcPr>
          <w:p w:rsidR="00680766" w:rsidRDefault="00680766"/>
        </w:tc>
        <w:tc>
          <w:tcPr>
            <w:tcW w:w="4990" w:type="pct"/>
          </w:tcPr>
          <w:p w:rsidR="00680766" w:rsidRDefault="00680766"/>
        </w:tc>
      </w:tr>
      <w:tr w:rsidR="00680766" w:rsidTr="00680766">
        <w:trPr>
          <w:trHeight w:hRule="exact" w:val="12"/>
        </w:trPr>
        <w:tc>
          <w:tcPr>
            <w:tcW w:w="10" w:type="pct"/>
          </w:tcPr>
          <w:p w:rsidR="00680766" w:rsidRDefault="00680766"/>
        </w:tc>
        <w:tc>
          <w:tcPr>
            <w:tcW w:w="4990" w:type="pct"/>
          </w:tcPr>
          <w:p w:rsidR="00680766" w:rsidRDefault="00680766"/>
        </w:tc>
      </w:tr>
      <w:tr w:rsidR="00680766" w:rsidTr="00680766">
        <w:trPr>
          <w:trHeight w:hRule="exact" w:val="12"/>
        </w:trPr>
        <w:tc>
          <w:tcPr>
            <w:tcW w:w="10" w:type="pct"/>
          </w:tcPr>
          <w:p w:rsidR="00680766" w:rsidRDefault="00680766"/>
        </w:tc>
        <w:tc>
          <w:tcPr>
            <w:tcW w:w="4990" w:type="pct"/>
          </w:tcPr>
          <w:p w:rsidR="00680766" w:rsidRDefault="00680766"/>
        </w:tc>
      </w:tr>
      <w:tr w:rsidR="007130A6" w:rsidTr="00680766">
        <w:trPr>
          <w:trHeight w:val="226"/>
        </w:trPr>
        <w:tc>
          <w:tcPr>
            <w:tcW w:w="10" w:type="pct"/>
          </w:tcPr>
          <w:p w:rsidR="00CE5042" w:rsidRDefault="00CE5042"/>
        </w:tc>
        <w:tc>
          <w:tcPr>
            <w:tcW w:w="4990" w:type="pct"/>
          </w:tcPr>
          <w:p w:rsidR="00552F76" w:rsidRDefault="00947C07" w:rsidP="00552F76">
            <w:pPr>
              <w:pStyle w:val="ContactInfo"/>
              <w:rPr>
                <w:color w:val="A6A6A6" w:themeColor="background1" w:themeShade="A6"/>
              </w:rPr>
            </w:pPr>
            <w:r>
              <w:t xml:space="preserve">WhatsApp: </w:t>
            </w:r>
            <w:r w:rsidR="00552F76">
              <w:t xml:space="preserve">+971 </w:t>
            </w:r>
            <w:r w:rsidR="00DD0230">
              <w:t>50 7220 938</w:t>
            </w:r>
          </w:p>
          <w:p w:rsidR="008A6006" w:rsidRDefault="00947C07" w:rsidP="00552F76">
            <w:pPr>
              <w:pStyle w:val="ContactInfo"/>
            </w:pPr>
            <w:r>
              <w:t xml:space="preserve">Email: </w:t>
            </w:r>
            <w:hyperlink r:id="rId10" w:history="1">
              <w:r w:rsidR="008A6006" w:rsidRPr="007772F0">
                <w:rPr>
                  <w:rStyle w:val="Hyperlink"/>
                </w:rPr>
                <w:t>shanali85@hotmail.com</w:t>
              </w:r>
            </w:hyperlink>
          </w:p>
          <w:p w:rsidR="00F92859" w:rsidRDefault="008A6006" w:rsidP="00552F76">
            <w:pPr>
              <w:pStyle w:val="ContactInfo"/>
            </w:pPr>
            <w:r>
              <w:t>Passport No: GV1808292</w:t>
            </w:r>
            <w:r w:rsidR="00706B13">
              <w:t xml:space="preserve"> (Pakistan)</w:t>
            </w:r>
          </w:p>
          <w:p w:rsidR="00A066AA" w:rsidRDefault="00A066AA" w:rsidP="00552F76">
            <w:pPr>
              <w:pStyle w:val="ContactInfo"/>
            </w:pPr>
            <w:r>
              <w:t>Father Name: Muhammad Irfan</w:t>
            </w:r>
          </w:p>
          <w:p w:rsidR="00552F76" w:rsidRDefault="00F92859" w:rsidP="00552F76">
            <w:pPr>
              <w:pStyle w:val="ContactInfo"/>
            </w:pPr>
            <w:r>
              <w:t>Religion: Muslim</w:t>
            </w:r>
            <w:hyperlink r:id="rId11" w:history="1"/>
          </w:p>
          <w:p w:rsidR="002763C2" w:rsidRDefault="002763C2" w:rsidP="00552F76">
            <w:pPr>
              <w:pStyle w:val="ContactInf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Date of Birth: </w:t>
            </w:r>
            <w:r w:rsidR="00A520D1">
              <w:rPr>
                <w:rFonts w:hint="eastAsia"/>
                <w:lang w:eastAsia="zh-CN"/>
              </w:rPr>
              <w:t>16/09/1994</w:t>
            </w:r>
          </w:p>
          <w:p w:rsidR="00A15BF8" w:rsidRDefault="00A15BF8" w:rsidP="00DD0230">
            <w:pPr>
              <w:pStyle w:val="ContactInfo"/>
            </w:pPr>
            <w:r>
              <w:rPr>
                <w:rFonts w:hint="eastAsia"/>
                <w:lang w:eastAsia="zh-CN"/>
              </w:rPr>
              <w:t xml:space="preserve">Visa till: </w:t>
            </w:r>
            <w:r w:rsidR="00DD0230">
              <w:rPr>
                <w:lang w:eastAsia="zh-CN"/>
              </w:rPr>
              <w:t>6</w:t>
            </w:r>
            <w:r w:rsidR="004917ED" w:rsidRPr="004917ED">
              <w:rPr>
                <w:rFonts w:hint="eastAsia"/>
                <w:vertAlign w:val="superscript"/>
                <w:lang w:eastAsia="zh-CN"/>
              </w:rPr>
              <w:t>th</w:t>
            </w:r>
            <w:r w:rsidR="004917ED">
              <w:rPr>
                <w:rFonts w:hint="eastAsia"/>
                <w:lang w:eastAsia="zh-CN"/>
              </w:rPr>
              <w:t xml:space="preserve"> </w:t>
            </w:r>
            <w:r w:rsidR="00CF6E49">
              <w:rPr>
                <w:rFonts w:hint="eastAsia"/>
                <w:lang w:eastAsia="zh-CN"/>
              </w:rPr>
              <w:t>July</w:t>
            </w:r>
            <w:r w:rsidR="00DD0230">
              <w:rPr>
                <w:rFonts w:hint="eastAsia"/>
                <w:lang w:eastAsia="zh-CN"/>
              </w:rPr>
              <w:t>, 2021</w:t>
            </w:r>
          </w:p>
        </w:tc>
      </w:tr>
    </w:tbl>
    <w:p w:rsidR="00CE5042" w:rsidRDefault="00CD52A6">
      <w:pPr>
        <w:pStyle w:val="SectionHeading"/>
      </w:pPr>
      <w:r>
        <w:t>Summary</w:t>
      </w:r>
    </w:p>
    <w:tbl>
      <w:tblPr>
        <w:tblStyle w:val="ResumeTable"/>
        <w:tblW w:w="5000" w:type="pct"/>
        <w:tblLook w:val="04A0" w:firstRow="1" w:lastRow="0" w:firstColumn="1" w:lastColumn="0" w:noHBand="0" w:noVBand="1"/>
        <w:tblDescription w:val="Summary"/>
      </w:tblPr>
      <w:tblGrid>
        <w:gridCol w:w="1657"/>
        <w:gridCol w:w="7415"/>
      </w:tblGrid>
      <w:tr w:rsidR="00CE5042" w:rsidTr="00CE50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8"/>
        </w:trPr>
        <w:tc>
          <w:tcPr>
            <w:tcW w:w="913" w:type="pct"/>
          </w:tcPr>
          <w:p w:rsidR="00CE5042" w:rsidRDefault="00CE5042"/>
        </w:tc>
        <w:tc>
          <w:tcPr>
            <w:tcW w:w="4087" w:type="pct"/>
          </w:tcPr>
          <w:p w:rsidR="00CE5042" w:rsidRDefault="00CE5042"/>
        </w:tc>
      </w:tr>
      <w:tr w:rsidR="00CE5042" w:rsidTr="00CE5042">
        <w:tc>
          <w:tcPr>
            <w:tcW w:w="913" w:type="pct"/>
          </w:tcPr>
          <w:p w:rsidR="00CE5042" w:rsidRDefault="00CE5042"/>
        </w:tc>
        <w:tc>
          <w:tcPr>
            <w:tcW w:w="4087" w:type="pct"/>
          </w:tcPr>
          <w:p w:rsidR="00462EEE" w:rsidRPr="00883AB2" w:rsidRDefault="00F92859" w:rsidP="00883AB2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>
              <w:rPr>
                <w:sz w:val="18"/>
                <w:szCs w:val="18"/>
                <w:lang w:val="en"/>
              </w:rPr>
              <w:t xml:space="preserve">Goals oriented </w:t>
            </w:r>
            <w:r w:rsidR="00462EEE" w:rsidRPr="00883AB2">
              <w:rPr>
                <w:sz w:val="18"/>
                <w:szCs w:val="18"/>
                <w:lang w:val="en"/>
              </w:rPr>
              <w:t xml:space="preserve">with over </w:t>
            </w:r>
            <w:r w:rsidR="00DD0230">
              <w:rPr>
                <w:rFonts w:hint="eastAsia"/>
                <w:sz w:val="18"/>
                <w:szCs w:val="18"/>
                <w:lang w:val="en" w:eastAsia="zh-CN"/>
              </w:rPr>
              <w:t>10</w:t>
            </w:r>
            <w:r w:rsidR="00462EEE" w:rsidRPr="00883AB2">
              <w:rPr>
                <w:sz w:val="18"/>
                <w:szCs w:val="18"/>
                <w:lang w:val="en"/>
              </w:rPr>
              <w:t xml:space="preserve"> years of </w:t>
            </w:r>
            <w:r w:rsidR="00E62188">
              <w:rPr>
                <w:sz w:val="18"/>
                <w:szCs w:val="18"/>
                <w:lang w:val="en"/>
              </w:rPr>
              <w:t>Sales</w:t>
            </w:r>
            <w:r w:rsidR="00462EEE" w:rsidRPr="00883AB2">
              <w:rPr>
                <w:sz w:val="18"/>
                <w:szCs w:val="18"/>
                <w:lang w:val="en"/>
              </w:rPr>
              <w:t xml:space="preserve"> &amp; </w:t>
            </w:r>
            <w:r w:rsidR="00E62188">
              <w:rPr>
                <w:sz w:val="18"/>
                <w:szCs w:val="18"/>
                <w:lang w:val="en"/>
              </w:rPr>
              <w:t>Marketing</w:t>
            </w:r>
            <w:r>
              <w:rPr>
                <w:sz w:val="18"/>
                <w:szCs w:val="18"/>
                <w:lang w:val="en"/>
              </w:rPr>
              <w:t xml:space="preserve"> experience.</w:t>
            </w:r>
          </w:p>
          <w:p w:rsidR="00462EEE" w:rsidRPr="00883AB2" w:rsidRDefault="00462EEE" w:rsidP="00883AB2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883AB2">
              <w:rPr>
                <w:sz w:val="18"/>
                <w:szCs w:val="18"/>
                <w:lang w:val="en"/>
              </w:rPr>
              <w:t>I have been deeply involved in development of consumer communication campaigns with comprehensive experience of Strategic Plan</w:t>
            </w:r>
            <w:r w:rsidR="00F92859">
              <w:rPr>
                <w:sz w:val="18"/>
                <w:szCs w:val="18"/>
                <w:lang w:val="en"/>
              </w:rPr>
              <w:t xml:space="preserve">ning, </w:t>
            </w:r>
            <w:r w:rsidRPr="00883AB2">
              <w:rPr>
                <w:sz w:val="18"/>
                <w:szCs w:val="18"/>
                <w:lang w:val="en"/>
              </w:rPr>
              <w:t>People Handling &amp; Retail and Channel Distribution.</w:t>
            </w:r>
          </w:p>
          <w:p w:rsidR="00462EEE" w:rsidRPr="00883AB2" w:rsidRDefault="00462EEE" w:rsidP="00883AB2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883AB2">
              <w:rPr>
                <w:sz w:val="18"/>
                <w:szCs w:val="18"/>
                <w:lang w:val="en"/>
              </w:rPr>
              <w:t>Category Management, Sales, Go-to-market planning, B2B &amp; B2C and delivered over target performance in number of assignments.</w:t>
            </w:r>
          </w:p>
          <w:p w:rsidR="00CE5042" w:rsidRDefault="00462EEE" w:rsidP="00883AB2">
            <w:pPr>
              <w:pStyle w:val="ListParagraph"/>
              <w:numPr>
                <w:ilvl w:val="0"/>
                <w:numId w:val="7"/>
              </w:numPr>
            </w:pPr>
            <w:r w:rsidRPr="00883AB2">
              <w:rPr>
                <w:sz w:val="18"/>
                <w:szCs w:val="18"/>
                <w:lang w:val="en"/>
              </w:rPr>
              <w:t>Business Development, Sales Operations, Distribut</w:t>
            </w:r>
            <w:r w:rsidR="00F92859">
              <w:rPr>
                <w:sz w:val="18"/>
                <w:szCs w:val="18"/>
                <w:lang w:val="en"/>
              </w:rPr>
              <w:t>ion, Marketing</w:t>
            </w:r>
            <w:r w:rsidRPr="00883AB2">
              <w:rPr>
                <w:sz w:val="18"/>
                <w:szCs w:val="18"/>
                <w:lang w:val="en"/>
              </w:rPr>
              <w:t>, Retail Management, Client Services.</w:t>
            </w:r>
          </w:p>
        </w:tc>
      </w:tr>
    </w:tbl>
    <w:p w:rsidR="00CE5042" w:rsidRDefault="00CD52A6">
      <w:pPr>
        <w:pStyle w:val="SectionHeading"/>
      </w:pPr>
      <w:r>
        <w:t>Experience</w:t>
      </w:r>
    </w:p>
    <w:tbl>
      <w:tblPr>
        <w:tblStyle w:val="ResumeTable"/>
        <w:tblW w:w="5000" w:type="pct"/>
        <w:tblLook w:val="04A0" w:firstRow="1" w:lastRow="0" w:firstColumn="1" w:lastColumn="0" w:noHBand="0" w:noVBand="1"/>
        <w:tblDescription w:val="Experience"/>
      </w:tblPr>
      <w:tblGrid>
        <w:gridCol w:w="992"/>
        <w:gridCol w:w="8080"/>
      </w:tblGrid>
      <w:tr w:rsidR="00CE5042" w:rsidTr="006404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8"/>
        </w:trPr>
        <w:tc>
          <w:tcPr>
            <w:tcW w:w="547" w:type="pct"/>
          </w:tcPr>
          <w:p w:rsidR="00CE5042" w:rsidRDefault="00CE5042">
            <w:pPr>
              <w:spacing w:line="240" w:lineRule="auto"/>
            </w:pPr>
          </w:p>
        </w:tc>
        <w:tc>
          <w:tcPr>
            <w:tcW w:w="4453" w:type="pct"/>
          </w:tcPr>
          <w:p w:rsidR="00CE5042" w:rsidRDefault="00CE5042">
            <w:pPr>
              <w:spacing w:line="240" w:lineRule="auto"/>
            </w:pPr>
          </w:p>
        </w:tc>
      </w:tr>
      <w:tr w:rsidR="00CE5042" w:rsidTr="0064045B">
        <w:tc>
          <w:tcPr>
            <w:tcW w:w="547" w:type="pct"/>
          </w:tcPr>
          <w:p w:rsidR="004050F8" w:rsidRDefault="00DD0230" w:rsidP="00DD0230">
            <w:pPr>
              <w:pStyle w:val="Date"/>
            </w:pPr>
            <w:r>
              <w:t>Jul 2019 till Date</w:t>
            </w:r>
          </w:p>
          <w:p w:rsidR="004050F8" w:rsidRDefault="004050F8" w:rsidP="004050F8">
            <w:pPr>
              <w:rPr>
                <w:lang w:eastAsia="zh-CN"/>
              </w:rPr>
            </w:pPr>
          </w:p>
          <w:p w:rsidR="004050F8" w:rsidRDefault="004050F8" w:rsidP="004050F8">
            <w:pPr>
              <w:rPr>
                <w:lang w:eastAsia="zh-CN"/>
              </w:rPr>
            </w:pPr>
          </w:p>
          <w:p w:rsidR="004050F8" w:rsidRDefault="004050F8" w:rsidP="004050F8">
            <w:pPr>
              <w:rPr>
                <w:lang w:eastAsia="zh-CN"/>
              </w:rPr>
            </w:pPr>
          </w:p>
          <w:p w:rsidR="004050F8" w:rsidRDefault="004050F8" w:rsidP="004050F8">
            <w:pPr>
              <w:rPr>
                <w:lang w:eastAsia="zh-CN"/>
              </w:rPr>
            </w:pPr>
          </w:p>
          <w:p w:rsidR="004050F8" w:rsidRDefault="004050F8" w:rsidP="004050F8">
            <w:pPr>
              <w:rPr>
                <w:lang w:eastAsia="zh-CN"/>
              </w:rPr>
            </w:pPr>
          </w:p>
          <w:p w:rsidR="004050F8" w:rsidRDefault="004050F8" w:rsidP="004050F8">
            <w:pPr>
              <w:rPr>
                <w:lang w:eastAsia="zh-CN"/>
              </w:rPr>
            </w:pPr>
          </w:p>
          <w:p w:rsidR="004050F8" w:rsidRDefault="004050F8" w:rsidP="004050F8">
            <w:pPr>
              <w:rPr>
                <w:lang w:eastAsia="zh-CN"/>
              </w:rPr>
            </w:pPr>
          </w:p>
          <w:p w:rsidR="004050F8" w:rsidRDefault="004050F8" w:rsidP="004050F8">
            <w:pPr>
              <w:rPr>
                <w:lang w:eastAsia="zh-CN"/>
              </w:rPr>
            </w:pPr>
          </w:p>
          <w:p w:rsidR="004050F8" w:rsidRDefault="004050F8" w:rsidP="004050F8">
            <w:pPr>
              <w:rPr>
                <w:lang w:eastAsia="zh-CN"/>
              </w:rPr>
            </w:pPr>
          </w:p>
          <w:p w:rsidR="00DD0230" w:rsidRDefault="00DD0230" w:rsidP="0064045B">
            <w:pPr>
              <w:pStyle w:val="Date"/>
              <w:spacing w:before="240" w:line="480" w:lineRule="auto"/>
            </w:pPr>
          </w:p>
          <w:p w:rsidR="00DD0230" w:rsidRDefault="00DD0230" w:rsidP="00DD0230">
            <w:pPr>
              <w:pStyle w:val="Date"/>
              <w:rPr>
                <w:lang w:eastAsia="zh-CN"/>
              </w:rPr>
            </w:pPr>
            <w:r>
              <w:t xml:space="preserve">Nov 2018 - </w:t>
            </w:r>
            <w:r>
              <w:rPr>
                <w:lang w:eastAsia="zh-CN"/>
              </w:rPr>
              <w:t>Jun</w:t>
            </w:r>
            <w:r>
              <w:rPr>
                <w:rFonts w:hint="eastAsia"/>
                <w:lang w:eastAsia="zh-CN"/>
              </w:rPr>
              <w:t xml:space="preserve"> 201</w:t>
            </w:r>
            <w:r>
              <w:rPr>
                <w:lang w:eastAsia="zh-CN"/>
              </w:rPr>
              <w:t>9</w:t>
            </w:r>
          </w:p>
          <w:p w:rsidR="00DD0230" w:rsidRDefault="00DD0230" w:rsidP="0064045B">
            <w:pPr>
              <w:pStyle w:val="Date"/>
              <w:spacing w:before="240" w:line="480" w:lineRule="auto"/>
            </w:pPr>
          </w:p>
          <w:p w:rsidR="00DD0230" w:rsidRDefault="00DD0230" w:rsidP="0064045B">
            <w:pPr>
              <w:pStyle w:val="Date"/>
              <w:spacing w:before="240" w:line="480" w:lineRule="auto"/>
            </w:pPr>
          </w:p>
          <w:p w:rsidR="00874AFA" w:rsidRPr="00874AFA" w:rsidRDefault="00874AFA" w:rsidP="00874AFA"/>
          <w:p w:rsidR="004050F8" w:rsidRPr="004050F8" w:rsidRDefault="0064045B" w:rsidP="00874AFA">
            <w:pPr>
              <w:pStyle w:val="Date"/>
            </w:pPr>
            <w:r>
              <w:lastRenderedPageBreak/>
              <w:t>2015-</w:t>
            </w:r>
            <w:r w:rsidR="004050F8">
              <w:rPr>
                <w:rFonts w:hint="eastAsia"/>
              </w:rPr>
              <w:t>2018</w:t>
            </w:r>
          </w:p>
        </w:tc>
        <w:tc>
          <w:tcPr>
            <w:tcW w:w="4453" w:type="pct"/>
          </w:tcPr>
          <w:p w:rsidR="00DC6937" w:rsidRPr="00DD0230" w:rsidRDefault="00291D1E" w:rsidP="00291D1E">
            <w:pPr>
              <w:pStyle w:val="Subsection"/>
              <w:spacing w:after="0"/>
              <w:rPr>
                <w:rStyle w:val="Emphasis"/>
                <w:b/>
              </w:rPr>
            </w:pPr>
            <w:r>
              <w:rPr>
                <w:b/>
                <w:bCs/>
              </w:rPr>
              <w:lastRenderedPageBreak/>
              <w:t>Sales Executive</w:t>
            </w:r>
            <w:r w:rsidR="00096BB2">
              <w:t>, </w:t>
            </w:r>
            <w:r w:rsidR="00DD0230" w:rsidRPr="00DD0230">
              <w:rPr>
                <w:rStyle w:val="Emphasis"/>
                <w:b/>
              </w:rPr>
              <w:t>Etisalat Business Centre (</w:t>
            </w:r>
            <w:proofErr w:type="spellStart"/>
            <w:r w:rsidR="00DD0230" w:rsidRPr="00DD0230">
              <w:rPr>
                <w:rStyle w:val="Emphasis"/>
                <w:b/>
              </w:rPr>
              <w:t>Ras</w:t>
            </w:r>
            <w:proofErr w:type="spellEnd"/>
            <w:r w:rsidR="00DD0230" w:rsidRPr="00DD0230">
              <w:rPr>
                <w:rStyle w:val="Emphasis"/>
                <w:b/>
              </w:rPr>
              <w:t xml:space="preserve"> Al </w:t>
            </w:r>
            <w:proofErr w:type="spellStart"/>
            <w:r w:rsidR="00DD0230" w:rsidRPr="00DD0230">
              <w:rPr>
                <w:rStyle w:val="Emphasis"/>
                <w:b/>
              </w:rPr>
              <w:t>Khaimah</w:t>
            </w:r>
            <w:proofErr w:type="spellEnd"/>
            <w:r w:rsidR="00DD0230" w:rsidRPr="00DD0230">
              <w:rPr>
                <w:rStyle w:val="Emphasis"/>
                <w:b/>
              </w:rPr>
              <w:t>, UAE)</w:t>
            </w:r>
          </w:p>
          <w:p w:rsidR="00C34E81" w:rsidRDefault="00C34E81">
            <w:pPr>
              <w:pStyle w:val="Subsection"/>
            </w:pPr>
            <w:r>
              <w:rPr>
                <w:rStyle w:val="Emphasis"/>
              </w:rPr>
              <w:t>Responsibilities:</w:t>
            </w:r>
          </w:p>
          <w:p w:rsidR="004050F8" w:rsidRPr="004050F8" w:rsidRDefault="004050F8" w:rsidP="004050F8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4050F8">
              <w:rPr>
                <w:sz w:val="18"/>
                <w:szCs w:val="18"/>
                <w:lang w:val="en"/>
              </w:rPr>
              <w:t>Monitored trends in customer behaviors and buying habits, market conditions and competitor actions to adjust sales goals and operational processes.</w:t>
            </w:r>
          </w:p>
          <w:p w:rsidR="004050F8" w:rsidRPr="004050F8" w:rsidRDefault="004050F8" w:rsidP="004050F8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4050F8">
              <w:rPr>
                <w:sz w:val="18"/>
                <w:szCs w:val="18"/>
                <w:lang w:val="en"/>
              </w:rPr>
              <w:t>Tracked and reported on lead development and sales activities.</w:t>
            </w:r>
          </w:p>
          <w:p w:rsidR="004050F8" w:rsidRPr="004050F8" w:rsidRDefault="004050F8" w:rsidP="004050F8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4050F8">
              <w:rPr>
                <w:sz w:val="18"/>
                <w:szCs w:val="18"/>
                <w:lang w:val="en"/>
              </w:rPr>
              <w:t xml:space="preserve">Pro-actively negotiated profitable contracts for all product lines and performed cold-calling to senior leadership to expand territory sales. </w:t>
            </w:r>
          </w:p>
          <w:p w:rsidR="004050F8" w:rsidRPr="004050F8" w:rsidRDefault="004050F8" w:rsidP="004050F8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4050F8">
              <w:rPr>
                <w:sz w:val="18"/>
                <w:szCs w:val="18"/>
                <w:lang w:val="en"/>
              </w:rPr>
              <w:t>Liaised with sales, marketing and management teams to develop solutions and accomplish shared objectives.</w:t>
            </w:r>
          </w:p>
          <w:p w:rsidR="004050F8" w:rsidRPr="004050F8" w:rsidRDefault="004050F8" w:rsidP="004050F8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4050F8">
              <w:rPr>
                <w:sz w:val="18"/>
                <w:szCs w:val="18"/>
                <w:lang w:val="en"/>
              </w:rPr>
              <w:t>Negotiated and prepared sales contracts for new and existing customers.</w:t>
            </w:r>
          </w:p>
          <w:p w:rsidR="004050F8" w:rsidRPr="004050F8" w:rsidRDefault="004050F8" w:rsidP="004050F8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4050F8">
              <w:rPr>
                <w:sz w:val="18"/>
                <w:szCs w:val="18"/>
                <w:lang w:val="en"/>
              </w:rPr>
              <w:t>Developed SWOT analysis and executed targeted sales strategies accordingly using data-driven decision-making.</w:t>
            </w:r>
          </w:p>
          <w:p w:rsidR="004050F8" w:rsidRPr="004050F8" w:rsidRDefault="004050F8" w:rsidP="004050F8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4050F8">
              <w:rPr>
                <w:sz w:val="18"/>
                <w:szCs w:val="18"/>
                <w:lang w:val="en"/>
              </w:rPr>
              <w:t>Engaged in product training, demonstrations, consumer awareness, branding and acquisition initiatives to raise awareness and revenues.</w:t>
            </w:r>
          </w:p>
          <w:p w:rsidR="004050F8" w:rsidRDefault="00DD0230" w:rsidP="004C592D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>
              <w:rPr>
                <w:sz w:val="18"/>
                <w:szCs w:val="18"/>
                <w:lang w:val="en"/>
              </w:rPr>
              <w:t>Target Achievement 120%.</w:t>
            </w:r>
          </w:p>
          <w:p w:rsidR="00291D1E" w:rsidRDefault="00291D1E" w:rsidP="00291D1E">
            <w:pPr>
              <w:pStyle w:val="ListParagraph"/>
              <w:rPr>
                <w:sz w:val="18"/>
                <w:szCs w:val="18"/>
                <w:lang w:val="en"/>
              </w:rPr>
            </w:pPr>
          </w:p>
          <w:p w:rsidR="00DD0230" w:rsidRDefault="00DD0230" w:rsidP="00291D1E">
            <w:pPr>
              <w:pStyle w:val="ListParagraph"/>
              <w:rPr>
                <w:sz w:val="18"/>
                <w:szCs w:val="18"/>
                <w:lang w:val="en"/>
              </w:rPr>
            </w:pPr>
          </w:p>
          <w:p w:rsidR="000948FF" w:rsidRDefault="000948FF" w:rsidP="00DD0230">
            <w:pPr>
              <w:pStyle w:val="Subsection"/>
              <w:spacing w:after="0"/>
              <w:rPr>
                <w:b/>
                <w:bCs/>
              </w:rPr>
            </w:pPr>
          </w:p>
          <w:p w:rsidR="00DD0230" w:rsidRDefault="00DD0230" w:rsidP="00DD0230">
            <w:pPr>
              <w:pStyle w:val="Subsection"/>
              <w:spacing w:after="0"/>
              <w:rPr>
                <w:rStyle w:val="Emphasis"/>
              </w:rPr>
            </w:pPr>
            <w:r>
              <w:rPr>
                <w:b/>
                <w:bCs/>
              </w:rPr>
              <w:t>Sales Executive</w:t>
            </w:r>
            <w:r>
              <w:t>, </w:t>
            </w:r>
            <w:r w:rsidRPr="00291D1E">
              <w:rPr>
                <w:rStyle w:val="Emphasis"/>
              </w:rPr>
              <w:t>Trans Orient Passenger Transport</w:t>
            </w:r>
            <w:r>
              <w:rPr>
                <w:rStyle w:val="Emphasis"/>
              </w:rPr>
              <w:t xml:space="preserve"> Bus Rental L.L.C (Dubai, UAE)</w:t>
            </w:r>
          </w:p>
          <w:p w:rsidR="00DD0230" w:rsidRDefault="00DD0230" w:rsidP="00DD0230">
            <w:pPr>
              <w:pStyle w:val="Subsection"/>
            </w:pPr>
            <w:r>
              <w:rPr>
                <w:rStyle w:val="Emphasis"/>
              </w:rPr>
              <w:t>Responsibilities:</w:t>
            </w:r>
          </w:p>
          <w:p w:rsidR="00DD0230" w:rsidRPr="000C782A" w:rsidRDefault="00DD0230" w:rsidP="00DD0230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0C782A">
              <w:rPr>
                <w:sz w:val="18"/>
                <w:szCs w:val="18"/>
                <w:lang w:val="en"/>
              </w:rPr>
              <w:t>Recommend suitable advertising space and marketing channels.</w:t>
            </w:r>
          </w:p>
          <w:p w:rsidR="00DD0230" w:rsidRPr="000C782A" w:rsidRDefault="00DD0230" w:rsidP="00DD0230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0C782A">
              <w:rPr>
                <w:sz w:val="18"/>
                <w:szCs w:val="18"/>
                <w:lang w:val="en"/>
              </w:rPr>
              <w:t>Ensure distribution expansions.</w:t>
            </w:r>
          </w:p>
          <w:p w:rsidR="00DD0230" w:rsidRDefault="00DD0230" w:rsidP="00DD0230">
            <w:pPr>
              <w:pStyle w:val="ListParagraph"/>
              <w:rPr>
                <w:sz w:val="18"/>
                <w:szCs w:val="18"/>
                <w:lang w:val="en"/>
              </w:rPr>
            </w:pPr>
            <w:r w:rsidRPr="000C782A">
              <w:rPr>
                <w:sz w:val="18"/>
                <w:szCs w:val="18"/>
                <w:lang w:val="en"/>
              </w:rPr>
              <w:t>Managing marketing activities through third party</w:t>
            </w:r>
            <w:r>
              <w:rPr>
                <w:sz w:val="18"/>
                <w:szCs w:val="18"/>
                <w:lang w:val="en"/>
              </w:rPr>
              <w:t>.</w:t>
            </w:r>
            <w:r>
              <w:rPr>
                <w:sz w:val="18"/>
                <w:szCs w:val="18"/>
                <w:lang w:val="en"/>
              </w:rPr>
              <w:t xml:space="preserve"> </w:t>
            </w:r>
          </w:p>
          <w:p w:rsidR="00DD0230" w:rsidRDefault="00DD0230" w:rsidP="00291D1E">
            <w:pPr>
              <w:pStyle w:val="ListParagraph"/>
              <w:rPr>
                <w:sz w:val="18"/>
                <w:szCs w:val="18"/>
                <w:lang w:val="en"/>
              </w:rPr>
            </w:pPr>
          </w:p>
          <w:p w:rsidR="00DD0230" w:rsidRDefault="00DD0230" w:rsidP="00291D1E">
            <w:pPr>
              <w:pStyle w:val="ListParagraph"/>
              <w:rPr>
                <w:sz w:val="18"/>
                <w:szCs w:val="18"/>
                <w:lang w:val="en"/>
              </w:rPr>
            </w:pPr>
          </w:p>
          <w:p w:rsidR="00DD0230" w:rsidRPr="004050F8" w:rsidRDefault="00DD0230" w:rsidP="00291D1E">
            <w:pPr>
              <w:pStyle w:val="ListParagraph"/>
              <w:rPr>
                <w:sz w:val="18"/>
                <w:szCs w:val="18"/>
                <w:lang w:val="en"/>
              </w:rPr>
            </w:pPr>
          </w:p>
          <w:p w:rsidR="00DD0230" w:rsidRDefault="00DD0230" w:rsidP="004050F8">
            <w:pPr>
              <w:pStyle w:val="Subsection"/>
              <w:spacing w:after="0"/>
              <w:rPr>
                <w:b/>
                <w:bCs/>
              </w:rPr>
            </w:pPr>
          </w:p>
          <w:p w:rsidR="004050F8" w:rsidRDefault="004050F8" w:rsidP="004050F8">
            <w:pPr>
              <w:pStyle w:val="Subsection"/>
              <w:spacing w:after="0"/>
              <w:rPr>
                <w:rStyle w:val="Emphasis"/>
              </w:rPr>
            </w:pPr>
            <w:r w:rsidRPr="00291D1E">
              <w:rPr>
                <w:b/>
                <w:bCs/>
              </w:rPr>
              <w:lastRenderedPageBreak/>
              <w:t>Assistant Sales Manager</w:t>
            </w:r>
            <w:r>
              <w:t>, </w:t>
            </w:r>
            <w:r>
              <w:rPr>
                <w:rStyle w:val="Emphasis"/>
              </w:rPr>
              <w:t>Advance Telecom. (Company like Axiom Telecom in UAE)</w:t>
            </w:r>
          </w:p>
          <w:p w:rsidR="004050F8" w:rsidRDefault="004050F8" w:rsidP="004050F8">
            <w:pPr>
              <w:pStyle w:val="Subsection"/>
              <w:rPr>
                <w:rStyle w:val="Emphasis"/>
              </w:rPr>
            </w:pPr>
            <w:r>
              <w:rPr>
                <w:rStyle w:val="Emphasis"/>
              </w:rPr>
              <w:t>NOKIA Mobile</w:t>
            </w:r>
          </w:p>
          <w:p w:rsidR="004050F8" w:rsidRDefault="004050F8" w:rsidP="004050F8">
            <w:pPr>
              <w:pStyle w:val="Subsection"/>
            </w:pPr>
            <w:r>
              <w:rPr>
                <w:rStyle w:val="Emphasis"/>
              </w:rPr>
              <w:t>Responsibilities:</w:t>
            </w:r>
          </w:p>
          <w:p w:rsidR="004050F8" w:rsidRPr="000C782A" w:rsidRDefault="004050F8" w:rsidP="004050F8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0C782A">
              <w:rPr>
                <w:sz w:val="18"/>
                <w:szCs w:val="18"/>
                <w:lang w:val="en"/>
              </w:rPr>
              <w:t>Achievements of sales Targets, Capturing and Growing Market Share with in time.</w:t>
            </w:r>
          </w:p>
          <w:p w:rsidR="004050F8" w:rsidRPr="00894603" w:rsidRDefault="004050F8" w:rsidP="004050F8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0C782A">
              <w:rPr>
                <w:sz w:val="18"/>
                <w:szCs w:val="18"/>
                <w:lang w:val="en"/>
              </w:rPr>
              <w:t>Supervising sales teams / individ</w:t>
            </w:r>
            <w:r>
              <w:rPr>
                <w:sz w:val="18"/>
                <w:szCs w:val="18"/>
                <w:lang w:val="en"/>
              </w:rPr>
              <w:t>uals at all levels to maximize</w:t>
            </w:r>
            <w:r w:rsidRPr="000C782A">
              <w:rPr>
                <w:sz w:val="18"/>
                <w:szCs w:val="18"/>
                <w:lang w:val="en"/>
              </w:rPr>
              <w:t xml:space="preserve"> their output.</w:t>
            </w:r>
          </w:p>
          <w:p w:rsidR="00874AFA" w:rsidRDefault="004050F8" w:rsidP="00874AFA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0C782A">
              <w:rPr>
                <w:sz w:val="18"/>
                <w:szCs w:val="18"/>
                <w:lang w:val="en"/>
              </w:rPr>
              <w:t>Improve and ensure brands availability / visibility.</w:t>
            </w:r>
          </w:p>
          <w:p w:rsidR="004050F8" w:rsidRPr="00874AFA" w:rsidRDefault="00874AFA" w:rsidP="00874AFA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0C782A">
              <w:rPr>
                <w:sz w:val="18"/>
                <w:szCs w:val="18"/>
                <w:lang w:val="en"/>
              </w:rPr>
              <w:t xml:space="preserve"> </w:t>
            </w:r>
            <w:r w:rsidR="004050F8" w:rsidRPr="000C782A">
              <w:rPr>
                <w:sz w:val="18"/>
                <w:szCs w:val="18"/>
                <w:lang w:val="en"/>
              </w:rPr>
              <w:t>Monitoring team's performance and motivating them to reach targets</w:t>
            </w:r>
            <w:r w:rsidR="004050F8">
              <w:rPr>
                <w:sz w:val="18"/>
                <w:szCs w:val="18"/>
                <w:lang w:val="en"/>
              </w:rPr>
              <w:t>.</w:t>
            </w:r>
          </w:p>
        </w:tc>
      </w:tr>
      <w:sdt>
        <w:sdtPr>
          <w:rPr>
            <w:color w:val="595959" w:themeColor="text1" w:themeTint="A6"/>
          </w:rPr>
          <w:id w:val="-1144189173"/>
          <w15:repeatingSection/>
        </w:sdtPr>
        <w:sdtEndPr>
          <w:rPr>
            <w:color w:val="000000" w:themeColor="text1"/>
          </w:rPr>
        </w:sdtEndPr>
        <w:sdtContent>
          <w:sdt>
            <w:sdtPr>
              <w:rPr>
                <w:color w:val="595959" w:themeColor="text1" w:themeTint="A6"/>
              </w:rPr>
              <w:id w:val="-693077924"/>
              <w:placeholder>
                <w:docPart w:val="5EA6E814A2ED4DC996C7A8462911913D"/>
              </w:placeholder>
              <w15:repeatingSectionItem/>
            </w:sdtPr>
            <w:sdtEndPr/>
            <w:sdtContent>
              <w:tr w:rsidR="00CE5042" w:rsidTr="0064045B">
                <w:tc>
                  <w:tcPr>
                    <w:tcW w:w="547" w:type="pct"/>
                  </w:tcPr>
                  <w:p w:rsidR="00CE5042" w:rsidRDefault="0092006E" w:rsidP="0092006E">
                    <w:pPr>
                      <w:pStyle w:val="Date"/>
                    </w:pPr>
                    <w:r>
                      <w:t>2011-2015</w:t>
                    </w:r>
                  </w:p>
                </w:tc>
                <w:tc>
                  <w:tcPr>
                    <w:tcW w:w="4453" w:type="pct"/>
                  </w:tcPr>
                  <w:p w:rsidR="00CE5042" w:rsidRDefault="00F92859" w:rsidP="000A4F24">
                    <w:pPr>
                      <w:pStyle w:val="Subsection"/>
                      <w:spacing w:after="0"/>
                      <w:rPr>
                        <w:rStyle w:val="Emphasis"/>
                      </w:rPr>
                    </w:pPr>
                    <w:r w:rsidRPr="00291D1E">
                      <w:rPr>
                        <w:b/>
                        <w:bCs/>
                      </w:rPr>
                      <w:t xml:space="preserve">Assistant Sales </w:t>
                    </w:r>
                    <w:r w:rsidR="004A129B" w:rsidRPr="00291D1E">
                      <w:rPr>
                        <w:b/>
                        <w:bCs/>
                      </w:rPr>
                      <w:t>Manager</w:t>
                    </w:r>
                    <w:r w:rsidR="004A129B">
                      <w:t xml:space="preserve">, </w:t>
                    </w:r>
                    <w:r w:rsidR="004A129B">
                      <w:rPr>
                        <w:rStyle w:val="Emphasis"/>
                      </w:rPr>
                      <w:t>Advance Telecom.</w:t>
                    </w:r>
                    <w:r w:rsidR="00096BB2">
                      <w:rPr>
                        <w:rStyle w:val="Emphasis"/>
                      </w:rPr>
                      <w:t xml:space="preserve"> </w:t>
                    </w:r>
                    <w:r w:rsidR="00F315B9">
                      <w:rPr>
                        <w:rStyle w:val="Emphasis"/>
                      </w:rPr>
                      <w:t>(Company like Axiom Telecom in UAE)</w:t>
                    </w:r>
                  </w:p>
                  <w:p w:rsidR="000A4F24" w:rsidRDefault="00894603">
                    <w:pPr>
                      <w:pStyle w:val="Subsection"/>
                      <w:rPr>
                        <w:rStyle w:val="Emphasis"/>
                      </w:rPr>
                    </w:pPr>
                    <w:r>
                      <w:rPr>
                        <w:rStyle w:val="Emphasis"/>
                      </w:rPr>
                      <w:t>Microsoft</w:t>
                    </w:r>
                    <w:r w:rsidR="000A4F24">
                      <w:rPr>
                        <w:rStyle w:val="Emphasis"/>
                      </w:rPr>
                      <w:t xml:space="preserve"> Mobile</w:t>
                    </w:r>
                  </w:p>
                  <w:p w:rsidR="00883AB2" w:rsidRDefault="00883AB2">
                    <w:pPr>
                      <w:pStyle w:val="Subsection"/>
                    </w:pPr>
                    <w:r>
                      <w:rPr>
                        <w:rStyle w:val="Emphasis"/>
                      </w:rPr>
                      <w:t>Responsibilities:</w:t>
                    </w:r>
                  </w:p>
                  <w:p w:rsidR="000C782A" w:rsidRPr="000C782A" w:rsidRDefault="007D1EB0" w:rsidP="000C782A">
                    <w:pPr>
                      <w:pStyle w:val="ListParagraph"/>
                      <w:numPr>
                        <w:ilvl w:val="0"/>
                        <w:numId w:val="7"/>
                      </w:numPr>
                      <w:rPr>
                        <w:sz w:val="18"/>
                        <w:szCs w:val="18"/>
                      </w:rPr>
                    </w:pPr>
                    <w:r w:rsidRPr="000C782A">
                      <w:rPr>
                        <w:sz w:val="18"/>
                        <w:szCs w:val="18"/>
                        <w:lang w:val="en"/>
                      </w:rPr>
                      <w:t xml:space="preserve">Managing and guiding the </w:t>
                    </w:r>
                    <w:r w:rsidR="000C782A" w:rsidRPr="000C782A">
                      <w:rPr>
                        <w:sz w:val="18"/>
                        <w:szCs w:val="18"/>
                        <w:lang w:val="en"/>
                      </w:rPr>
                      <w:t>team to deliver desired results</w:t>
                    </w:r>
                    <w:r w:rsidR="00883AB2">
                      <w:rPr>
                        <w:sz w:val="18"/>
                        <w:szCs w:val="18"/>
                        <w:lang w:val="en"/>
                      </w:rPr>
                      <w:t>.</w:t>
                    </w:r>
                  </w:p>
                  <w:p w:rsidR="000C782A" w:rsidRPr="000C782A" w:rsidRDefault="007D1EB0" w:rsidP="000C782A">
                    <w:pPr>
                      <w:pStyle w:val="ListParagraph"/>
                      <w:numPr>
                        <w:ilvl w:val="0"/>
                        <w:numId w:val="7"/>
                      </w:numPr>
                      <w:rPr>
                        <w:sz w:val="18"/>
                        <w:szCs w:val="18"/>
                      </w:rPr>
                    </w:pPr>
                    <w:r w:rsidRPr="000C782A">
                      <w:rPr>
                        <w:sz w:val="18"/>
                        <w:szCs w:val="18"/>
                        <w:lang w:val="en"/>
                      </w:rPr>
                      <w:t>Setting up effective re</w:t>
                    </w:r>
                    <w:r w:rsidR="000C782A" w:rsidRPr="000C782A">
                      <w:rPr>
                        <w:sz w:val="18"/>
                        <w:szCs w:val="18"/>
                        <w:lang w:val="en"/>
                      </w:rPr>
                      <w:t>view systems for sales officers</w:t>
                    </w:r>
                    <w:r w:rsidR="00883AB2">
                      <w:rPr>
                        <w:sz w:val="18"/>
                        <w:szCs w:val="18"/>
                        <w:lang w:val="en"/>
                      </w:rPr>
                      <w:t>.</w:t>
                    </w:r>
                  </w:p>
                  <w:p w:rsidR="00CE5042" w:rsidRPr="000C782A" w:rsidRDefault="007D1EB0" w:rsidP="000C782A">
                    <w:pPr>
                      <w:pStyle w:val="ListParagraph"/>
                      <w:numPr>
                        <w:ilvl w:val="0"/>
                        <w:numId w:val="7"/>
                      </w:numPr>
                      <w:rPr>
                        <w:sz w:val="18"/>
                        <w:szCs w:val="18"/>
                      </w:rPr>
                    </w:pPr>
                    <w:r w:rsidRPr="000C782A">
                      <w:rPr>
                        <w:sz w:val="18"/>
                        <w:szCs w:val="18"/>
                        <w:lang w:val="en"/>
                      </w:rPr>
                      <w:t>Managing Semi Urban Markets</w:t>
                    </w:r>
                    <w:r w:rsidR="00883AB2">
                      <w:rPr>
                        <w:sz w:val="18"/>
                        <w:szCs w:val="18"/>
                        <w:lang w:val="en"/>
                      </w:rPr>
                      <w:t>.</w:t>
                    </w:r>
                  </w:p>
                </w:tc>
              </w:tr>
            </w:sdtContent>
          </w:sdt>
          <w:sdt>
            <w:sdtPr>
              <w:rPr>
                <w:color w:val="595959" w:themeColor="text1" w:themeTint="A6"/>
              </w:rPr>
              <w:id w:val="1512652598"/>
              <w:placeholder>
                <w:docPart w:val="EDAB5EFE0D104657AB6E39B1EF23C9E4"/>
              </w:placeholder>
              <w15:repeatingSectionItem/>
            </w:sdtPr>
            <w:sdtEndPr>
              <w:rPr>
                <w:lang w:val="en"/>
              </w:rPr>
            </w:sdtEndPr>
            <w:sdtContent>
              <w:tr w:rsidR="004A129B" w:rsidTr="0064045B">
                <w:tc>
                  <w:tcPr>
                    <w:tcW w:w="547" w:type="pct"/>
                  </w:tcPr>
                  <w:p w:rsidR="004A129B" w:rsidRDefault="0092006E" w:rsidP="0092006E">
                    <w:pPr>
                      <w:pStyle w:val="Date"/>
                    </w:pPr>
                    <w:r>
                      <w:t>2010-2011</w:t>
                    </w:r>
                  </w:p>
                </w:tc>
                <w:tc>
                  <w:tcPr>
                    <w:tcW w:w="4453" w:type="pct"/>
                  </w:tcPr>
                  <w:p w:rsidR="004A129B" w:rsidRDefault="00F92859" w:rsidP="00291D1E">
                    <w:pPr>
                      <w:pStyle w:val="Subsection"/>
                      <w:rPr>
                        <w:rStyle w:val="Emphasis"/>
                      </w:rPr>
                    </w:pPr>
                    <w:r w:rsidRPr="00291D1E">
                      <w:rPr>
                        <w:b/>
                        <w:bCs/>
                      </w:rPr>
                      <w:t xml:space="preserve">Assistant </w:t>
                    </w:r>
                    <w:r w:rsidR="004A129B" w:rsidRPr="00291D1E">
                      <w:rPr>
                        <w:b/>
                        <w:bCs/>
                      </w:rPr>
                      <w:t>Manager Sales (Samsung)</w:t>
                    </w:r>
                    <w:r w:rsidR="004A129B">
                      <w:t xml:space="preserve">, </w:t>
                    </w:r>
                    <w:r w:rsidR="00883AB2">
                      <w:rPr>
                        <w:rStyle w:val="Emphasis"/>
                      </w:rPr>
                      <w:t>e4u (Everything For You).</w:t>
                    </w:r>
                  </w:p>
                  <w:p w:rsidR="00883AB2" w:rsidRDefault="00883AB2">
                    <w:pPr>
                      <w:pStyle w:val="Subsection"/>
                    </w:pPr>
                    <w:r>
                      <w:rPr>
                        <w:rStyle w:val="Emphasis"/>
                      </w:rPr>
                      <w:t>Responsibilities:</w:t>
                    </w:r>
                  </w:p>
                  <w:p w:rsidR="001A1ABA" w:rsidRPr="000C782A" w:rsidRDefault="001A1ABA" w:rsidP="000C782A">
                    <w:pPr>
                      <w:pStyle w:val="ListParagraph"/>
                      <w:numPr>
                        <w:ilvl w:val="0"/>
                        <w:numId w:val="7"/>
                      </w:numPr>
                      <w:rPr>
                        <w:sz w:val="18"/>
                        <w:szCs w:val="18"/>
                        <w:lang w:val="en"/>
                      </w:rPr>
                    </w:pPr>
                    <w:r w:rsidRPr="000C782A">
                      <w:rPr>
                        <w:sz w:val="18"/>
                        <w:szCs w:val="18"/>
                        <w:lang w:val="en"/>
                      </w:rPr>
                      <w:t>Ordering and Purchasing from Distributors.</w:t>
                    </w:r>
                  </w:p>
                  <w:p w:rsidR="004A129B" w:rsidRDefault="001A1ABA" w:rsidP="00874AFA">
                    <w:pPr>
                      <w:pStyle w:val="ListParagraph"/>
                      <w:numPr>
                        <w:ilvl w:val="0"/>
                        <w:numId w:val="7"/>
                      </w:numPr>
                    </w:pPr>
                    <w:r w:rsidRPr="000C782A">
                      <w:rPr>
                        <w:sz w:val="18"/>
                        <w:szCs w:val="18"/>
                        <w:lang w:val="en"/>
                      </w:rPr>
                      <w:t>Developing sales strategies for End-Users</w:t>
                    </w:r>
                    <w:bookmarkStart w:id="0" w:name="_GoBack"/>
                    <w:bookmarkEnd w:id="0"/>
                    <w:r w:rsidR="00874AFA">
                      <w:rPr>
                        <w:lang w:val="en"/>
                      </w:rPr>
                      <w:t xml:space="preserve"> </w:t>
                    </w:r>
                  </w:p>
                </w:tc>
              </w:tr>
            </w:sdtContent>
          </w:sdt>
          <w:sdt>
            <w:sdtPr>
              <w:rPr>
                <w:color w:val="595959" w:themeColor="text1" w:themeTint="A6"/>
              </w:rPr>
              <w:id w:val="1099676658"/>
              <w:placeholder>
                <w:docPart w:val="1C9E6AC4FA2847F98EB008B38AEC51E6"/>
              </w:placeholder>
              <w15:repeatingSectionItem/>
            </w:sdtPr>
            <w:sdtEndPr/>
            <w:sdtContent>
              <w:tr w:rsidR="004A129B" w:rsidTr="0064045B">
                <w:tc>
                  <w:tcPr>
                    <w:tcW w:w="547" w:type="pct"/>
                  </w:tcPr>
                  <w:p w:rsidR="004A129B" w:rsidRDefault="000F2DEB" w:rsidP="000F2DEB">
                    <w:pPr>
                      <w:pStyle w:val="Date"/>
                    </w:pPr>
                    <w:r>
                      <w:t>2009-2010</w:t>
                    </w:r>
                  </w:p>
                </w:tc>
                <w:tc>
                  <w:tcPr>
                    <w:tcW w:w="4453" w:type="pct"/>
                  </w:tcPr>
                  <w:p w:rsidR="004A129B" w:rsidRDefault="002B169F">
                    <w:pPr>
                      <w:pStyle w:val="Subsection"/>
                      <w:rPr>
                        <w:rStyle w:val="Emphasis"/>
                      </w:rPr>
                    </w:pPr>
                    <w:r w:rsidRPr="00291D1E">
                      <w:rPr>
                        <w:b/>
                        <w:bCs/>
                      </w:rPr>
                      <w:t xml:space="preserve">Assistant </w:t>
                    </w:r>
                    <w:r w:rsidR="004A129B" w:rsidRPr="00291D1E">
                      <w:rPr>
                        <w:b/>
                        <w:bCs/>
                      </w:rPr>
                      <w:t>Sales Manager</w:t>
                    </w:r>
                    <w:r w:rsidR="004A129B">
                      <w:t xml:space="preserve">, </w:t>
                    </w:r>
                    <w:proofErr w:type="spellStart"/>
                    <w:r w:rsidR="00883AB2">
                      <w:rPr>
                        <w:rStyle w:val="Emphasis"/>
                      </w:rPr>
                      <w:t>WorldCall</w:t>
                    </w:r>
                    <w:proofErr w:type="spellEnd"/>
                    <w:r w:rsidR="00883AB2">
                      <w:rPr>
                        <w:rStyle w:val="Emphasis"/>
                      </w:rPr>
                      <w:t xml:space="preserve"> (An </w:t>
                    </w:r>
                    <w:proofErr w:type="spellStart"/>
                    <w:r w:rsidR="00883AB2">
                      <w:rPr>
                        <w:rStyle w:val="Emphasis"/>
                      </w:rPr>
                      <w:t>Omantel</w:t>
                    </w:r>
                    <w:proofErr w:type="spellEnd"/>
                    <w:r w:rsidR="00883AB2">
                      <w:rPr>
                        <w:rStyle w:val="Emphasis"/>
                      </w:rPr>
                      <w:t xml:space="preserve"> Company).</w:t>
                    </w:r>
                  </w:p>
                  <w:p w:rsidR="00883AB2" w:rsidRDefault="00883AB2">
                    <w:pPr>
                      <w:pStyle w:val="Subsection"/>
                    </w:pPr>
                    <w:r>
                      <w:rPr>
                        <w:rStyle w:val="Emphasis"/>
                      </w:rPr>
                      <w:t>Responsibilities:</w:t>
                    </w:r>
                  </w:p>
                  <w:p w:rsidR="000C782A" w:rsidRPr="000C782A" w:rsidRDefault="001A1ABA" w:rsidP="000C782A">
                    <w:pPr>
                      <w:pStyle w:val="ListParagraph"/>
                      <w:numPr>
                        <w:ilvl w:val="0"/>
                        <w:numId w:val="7"/>
                      </w:numPr>
                      <w:rPr>
                        <w:sz w:val="18"/>
                        <w:szCs w:val="18"/>
                        <w:lang w:val="en"/>
                      </w:rPr>
                    </w:pPr>
                    <w:r w:rsidRPr="000C782A">
                      <w:rPr>
                        <w:sz w:val="18"/>
                        <w:szCs w:val="18"/>
                        <w:lang w:val="en"/>
                      </w:rPr>
                      <w:t>Customer service and business generation for a specific geographical region.</w:t>
                    </w:r>
                  </w:p>
                  <w:p w:rsidR="000C782A" w:rsidRPr="000C782A" w:rsidRDefault="001A1ABA" w:rsidP="000C782A">
                    <w:pPr>
                      <w:pStyle w:val="ListParagraph"/>
                      <w:numPr>
                        <w:ilvl w:val="0"/>
                        <w:numId w:val="7"/>
                      </w:numPr>
                      <w:rPr>
                        <w:sz w:val="18"/>
                        <w:szCs w:val="18"/>
                        <w:lang w:val="en"/>
                      </w:rPr>
                    </w:pPr>
                    <w:r w:rsidRPr="000C782A">
                      <w:rPr>
                        <w:sz w:val="18"/>
                        <w:szCs w:val="18"/>
                        <w:lang w:val="en"/>
                      </w:rPr>
                      <w:t>Initiate marketing strategies and coordinate act</w:t>
                    </w:r>
                    <w:r w:rsidR="000C782A" w:rsidRPr="000C782A">
                      <w:rPr>
                        <w:sz w:val="18"/>
                        <w:szCs w:val="18"/>
                        <w:lang w:val="en"/>
                      </w:rPr>
                      <w:t>ions to influence the market.</w:t>
                    </w:r>
                  </w:p>
                  <w:p w:rsidR="004A129B" w:rsidRPr="000948FF" w:rsidRDefault="001A1ABA" w:rsidP="000948FF">
                    <w:pPr>
                      <w:pStyle w:val="ListParagraph"/>
                      <w:numPr>
                        <w:ilvl w:val="0"/>
                        <w:numId w:val="7"/>
                      </w:numPr>
                      <w:rPr>
                        <w:sz w:val="18"/>
                        <w:szCs w:val="18"/>
                        <w:lang w:val="en"/>
                      </w:rPr>
                    </w:pPr>
                    <w:r w:rsidRPr="000C782A">
                      <w:rPr>
                        <w:sz w:val="18"/>
                        <w:szCs w:val="18"/>
                        <w:lang w:val="en"/>
                      </w:rPr>
                      <w:t>Following up new business opportuni</w:t>
                    </w:r>
                    <w:r w:rsidR="000C782A" w:rsidRPr="000C782A">
                      <w:rPr>
                        <w:sz w:val="18"/>
                        <w:szCs w:val="18"/>
                        <w:lang w:val="en"/>
                      </w:rPr>
                      <w:t>ties and setting up meetings.</w:t>
                    </w:r>
                  </w:p>
                </w:tc>
              </w:tr>
            </w:sdtContent>
          </w:sdt>
          <w:sdt>
            <w:sdtPr>
              <w:rPr>
                <w:color w:val="595959" w:themeColor="text1" w:themeTint="A6"/>
              </w:rPr>
              <w:id w:val="655039910"/>
              <w:placeholder>
                <w:docPart w:val="9DAC5D7D5CFA4907BF94CD6EE6A72B3F"/>
              </w:placeholder>
              <w15:repeatingSectionItem/>
            </w:sdtPr>
            <w:sdtEndPr>
              <w:rPr>
                <w:sz w:val="18"/>
                <w:szCs w:val="18"/>
                <w:lang w:val="en"/>
              </w:rPr>
            </w:sdtEndPr>
            <w:sdtContent>
              <w:tr w:rsidR="004A129B" w:rsidTr="0064045B">
                <w:tc>
                  <w:tcPr>
                    <w:tcW w:w="547" w:type="pct"/>
                  </w:tcPr>
                  <w:p w:rsidR="004A129B" w:rsidRDefault="000F2DEB" w:rsidP="000F2DEB">
                    <w:pPr>
                      <w:pStyle w:val="Date"/>
                    </w:pPr>
                    <w:r>
                      <w:t>2008-2009</w:t>
                    </w:r>
                  </w:p>
                </w:tc>
                <w:tc>
                  <w:tcPr>
                    <w:tcW w:w="4453" w:type="pct"/>
                  </w:tcPr>
                  <w:p w:rsidR="004A129B" w:rsidRDefault="004A129B">
                    <w:pPr>
                      <w:pStyle w:val="Subsection"/>
                      <w:rPr>
                        <w:rStyle w:val="Emphasis"/>
                      </w:rPr>
                    </w:pPr>
                    <w:r w:rsidRPr="00291D1E">
                      <w:rPr>
                        <w:b/>
                        <w:bCs/>
                      </w:rPr>
                      <w:t>Sales</w:t>
                    </w:r>
                    <w:r w:rsidR="00294E90" w:rsidRPr="00291D1E">
                      <w:rPr>
                        <w:b/>
                        <w:bCs/>
                      </w:rPr>
                      <w:t xml:space="preserve"> Executive</w:t>
                    </w:r>
                    <w:r>
                      <w:t xml:space="preserve">, </w:t>
                    </w:r>
                    <w:proofErr w:type="spellStart"/>
                    <w:r w:rsidR="00883AB2">
                      <w:rPr>
                        <w:rStyle w:val="Emphasis"/>
                      </w:rPr>
                      <w:t>WorldCall</w:t>
                    </w:r>
                    <w:proofErr w:type="spellEnd"/>
                    <w:r w:rsidR="00883AB2">
                      <w:rPr>
                        <w:rStyle w:val="Emphasis"/>
                      </w:rPr>
                      <w:t xml:space="preserve"> (An </w:t>
                    </w:r>
                    <w:proofErr w:type="spellStart"/>
                    <w:r w:rsidR="00883AB2">
                      <w:rPr>
                        <w:rStyle w:val="Emphasis"/>
                      </w:rPr>
                      <w:t>Omantel</w:t>
                    </w:r>
                    <w:proofErr w:type="spellEnd"/>
                    <w:r w:rsidR="00883AB2">
                      <w:rPr>
                        <w:rStyle w:val="Emphasis"/>
                      </w:rPr>
                      <w:t xml:space="preserve"> Company).</w:t>
                    </w:r>
                  </w:p>
                  <w:p w:rsidR="00883AB2" w:rsidRDefault="00883AB2">
                    <w:pPr>
                      <w:pStyle w:val="Subsection"/>
                    </w:pPr>
                    <w:r>
                      <w:rPr>
                        <w:rStyle w:val="Emphasis"/>
                      </w:rPr>
                      <w:t>Responsibilities:</w:t>
                    </w:r>
                  </w:p>
                  <w:p w:rsidR="001A1ABA" w:rsidRPr="000C782A" w:rsidRDefault="00874AFA" w:rsidP="000C782A">
                    <w:pPr>
                      <w:pStyle w:val="ListParagraph"/>
                      <w:numPr>
                        <w:ilvl w:val="0"/>
                        <w:numId w:val="7"/>
                      </w:numPr>
                      <w:rPr>
                        <w:sz w:val="18"/>
                        <w:szCs w:val="18"/>
                        <w:lang w:val="en"/>
                      </w:rPr>
                    </w:pPr>
                    <w:r>
                      <w:rPr>
                        <w:sz w:val="18"/>
                        <w:szCs w:val="18"/>
                        <w:lang w:val="en"/>
                      </w:rPr>
                      <w:t>F</w:t>
                    </w:r>
                    <w:r w:rsidR="001A1ABA" w:rsidRPr="000C782A">
                      <w:rPr>
                        <w:sz w:val="18"/>
                        <w:szCs w:val="18"/>
                        <w:lang w:val="en"/>
                      </w:rPr>
                      <w:t>ace-to-face customer service/support within high-volume environment.</w:t>
                    </w:r>
                  </w:p>
                  <w:p w:rsidR="004A129B" w:rsidRPr="000948FF" w:rsidRDefault="00874AFA" w:rsidP="000948FF">
                    <w:pPr>
                      <w:pStyle w:val="ListParagraph"/>
                      <w:numPr>
                        <w:ilvl w:val="0"/>
                        <w:numId w:val="7"/>
                      </w:numPr>
                      <w:rPr>
                        <w:sz w:val="18"/>
                        <w:szCs w:val="18"/>
                        <w:lang w:val="en"/>
                      </w:rPr>
                    </w:pPr>
                    <w:r>
                      <w:rPr>
                        <w:sz w:val="18"/>
                        <w:szCs w:val="18"/>
                        <w:lang w:val="en"/>
                      </w:rPr>
                      <w:t>P</w:t>
                    </w:r>
                    <w:r w:rsidR="001A1ABA" w:rsidRPr="000C782A">
                      <w:rPr>
                        <w:sz w:val="18"/>
                        <w:szCs w:val="18"/>
                        <w:lang w:val="en"/>
                      </w:rPr>
                      <w:t xml:space="preserve">rovide support to existing customers as well as establishing new </w:t>
                    </w:r>
                    <w:r w:rsidRPr="000C782A">
                      <w:rPr>
                        <w:sz w:val="18"/>
                        <w:szCs w:val="18"/>
                        <w:lang w:val="en"/>
                      </w:rPr>
                      <w:t>customers’</w:t>
                    </w:r>
                    <w:r w:rsidR="001A1ABA" w:rsidRPr="000C782A">
                      <w:rPr>
                        <w:sz w:val="18"/>
                        <w:szCs w:val="18"/>
                        <w:lang w:val="en"/>
                      </w:rPr>
                      <w:t xml:space="preserve"> base.</w:t>
                    </w:r>
                  </w:p>
                </w:tc>
              </w:tr>
            </w:sdtContent>
          </w:sdt>
        </w:sdtContent>
      </w:sdt>
    </w:tbl>
    <w:p w:rsidR="00A066AA" w:rsidRDefault="00A066AA" w:rsidP="00A066AA">
      <w:pPr>
        <w:pStyle w:val="SectionHeading"/>
      </w:pPr>
      <w:r>
        <w:t>Computer skills</w:t>
      </w:r>
    </w:p>
    <w:tbl>
      <w:tblPr>
        <w:tblStyle w:val="ResumeTable"/>
        <w:tblW w:w="5000" w:type="pct"/>
        <w:tblLook w:val="04A0" w:firstRow="1" w:lastRow="0" w:firstColumn="1" w:lastColumn="0" w:noHBand="0" w:noVBand="1"/>
        <w:tblDescription w:val="Skills"/>
      </w:tblPr>
      <w:tblGrid>
        <w:gridCol w:w="1657"/>
        <w:gridCol w:w="7415"/>
      </w:tblGrid>
      <w:tr w:rsidR="00A066AA" w:rsidTr="00A815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8"/>
        </w:trPr>
        <w:tc>
          <w:tcPr>
            <w:tcW w:w="913" w:type="pct"/>
          </w:tcPr>
          <w:p w:rsidR="00A066AA" w:rsidRDefault="00A066AA" w:rsidP="00A8159C"/>
        </w:tc>
        <w:tc>
          <w:tcPr>
            <w:tcW w:w="4087" w:type="pct"/>
          </w:tcPr>
          <w:p w:rsidR="00A066AA" w:rsidRDefault="00A066AA" w:rsidP="00A8159C"/>
        </w:tc>
      </w:tr>
      <w:tr w:rsidR="00A066AA" w:rsidTr="00A8159C">
        <w:tc>
          <w:tcPr>
            <w:tcW w:w="913" w:type="pct"/>
          </w:tcPr>
          <w:p w:rsidR="00A066AA" w:rsidRDefault="00A066AA" w:rsidP="00A8159C"/>
        </w:tc>
        <w:tc>
          <w:tcPr>
            <w:tcW w:w="4087" w:type="pct"/>
          </w:tcPr>
          <w:p w:rsidR="00A066AA" w:rsidRDefault="00A066AA" w:rsidP="00A8159C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883AB2">
              <w:rPr>
                <w:sz w:val="18"/>
                <w:szCs w:val="18"/>
                <w:lang w:val="en"/>
              </w:rPr>
              <w:t>Oracle (11G)</w:t>
            </w:r>
            <w:r w:rsidR="0064045B">
              <w:rPr>
                <w:sz w:val="18"/>
                <w:szCs w:val="18"/>
                <w:lang w:val="en"/>
              </w:rPr>
              <w:t xml:space="preserve">                  </w:t>
            </w:r>
            <w:r w:rsidR="0064045B" w:rsidRPr="00883AB2">
              <w:rPr>
                <w:sz w:val="18"/>
                <w:szCs w:val="18"/>
                <w:lang w:val="en"/>
              </w:rPr>
              <w:t>MS Office</w:t>
            </w:r>
            <w:r w:rsidR="0064045B">
              <w:rPr>
                <w:sz w:val="18"/>
                <w:szCs w:val="18"/>
                <w:lang w:val="en"/>
              </w:rPr>
              <w:t xml:space="preserve"> suite</w:t>
            </w:r>
          </w:p>
          <w:p w:rsidR="00A066AA" w:rsidRPr="0064045B" w:rsidRDefault="00A066AA" w:rsidP="0064045B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>
              <w:rPr>
                <w:sz w:val="18"/>
                <w:szCs w:val="18"/>
                <w:lang w:val="en"/>
              </w:rPr>
              <w:t xml:space="preserve">Matrix </w:t>
            </w:r>
            <w:proofErr w:type="spellStart"/>
            <w:r>
              <w:rPr>
                <w:sz w:val="18"/>
                <w:szCs w:val="18"/>
                <w:lang w:val="en"/>
              </w:rPr>
              <w:t>E</w:t>
            </w:r>
            <w:r w:rsidR="0064045B">
              <w:rPr>
                <w:sz w:val="18"/>
                <w:szCs w:val="18"/>
                <w:lang w:val="en"/>
              </w:rPr>
              <w:t>t</w:t>
            </w:r>
            <w:r>
              <w:rPr>
                <w:sz w:val="18"/>
                <w:szCs w:val="18"/>
                <w:lang w:val="en"/>
              </w:rPr>
              <w:t>rade</w:t>
            </w:r>
            <w:proofErr w:type="spellEnd"/>
            <w:r w:rsidR="0064045B">
              <w:rPr>
                <w:sz w:val="18"/>
                <w:szCs w:val="18"/>
                <w:lang w:val="en"/>
              </w:rPr>
              <w:t xml:space="preserve">                </w:t>
            </w:r>
            <w:proofErr w:type="spellStart"/>
            <w:r w:rsidR="0064045B">
              <w:rPr>
                <w:sz w:val="18"/>
                <w:szCs w:val="18"/>
                <w:lang w:val="en"/>
              </w:rPr>
              <w:t>Tauheed</w:t>
            </w:r>
            <w:proofErr w:type="spellEnd"/>
            <w:r w:rsidR="0064045B">
              <w:rPr>
                <w:sz w:val="18"/>
                <w:szCs w:val="18"/>
                <w:lang w:val="en"/>
              </w:rPr>
              <w:t xml:space="preserve"> Soft</w:t>
            </w:r>
          </w:p>
        </w:tc>
      </w:tr>
    </w:tbl>
    <w:p w:rsidR="00A066AA" w:rsidRDefault="00A066AA" w:rsidP="00A066AA">
      <w:pPr>
        <w:pStyle w:val="SectionHeading"/>
      </w:pPr>
      <w:r>
        <w:t>Languages</w:t>
      </w:r>
    </w:p>
    <w:tbl>
      <w:tblPr>
        <w:tblStyle w:val="ResumeTable"/>
        <w:tblW w:w="5000" w:type="pct"/>
        <w:tblLook w:val="04A0" w:firstRow="1" w:lastRow="0" w:firstColumn="1" w:lastColumn="0" w:noHBand="0" w:noVBand="1"/>
        <w:tblDescription w:val="Skills"/>
      </w:tblPr>
      <w:tblGrid>
        <w:gridCol w:w="1657"/>
        <w:gridCol w:w="7415"/>
      </w:tblGrid>
      <w:tr w:rsidR="00A066AA" w:rsidTr="00A815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8"/>
        </w:trPr>
        <w:tc>
          <w:tcPr>
            <w:tcW w:w="913" w:type="pct"/>
          </w:tcPr>
          <w:p w:rsidR="00A066AA" w:rsidRDefault="00A066AA" w:rsidP="00A8159C"/>
        </w:tc>
        <w:tc>
          <w:tcPr>
            <w:tcW w:w="4087" w:type="pct"/>
          </w:tcPr>
          <w:p w:rsidR="00A066AA" w:rsidRDefault="00A066AA" w:rsidP="00A8159C"/>
        </w:tc>
      </w:tr>
      <w:tr w:rsidR="00A066AA" w:rsidTr="00A8159C">
        <w:tc>
          <w:tcPr>
            <w:tcW w:w="913" w:type="pct"/>
          </w:tcPr>
          <w:p w:rsidR="00A066AA" w:rsidRDefault="00A066AA" w:rsidP="00A8159C"/>
        </w:tc>
        <w:tc>
          <w:tcPr>
            <w:tcW w:w="4087" w:type="pct"/>
          </w:tcPr>
          <w:p w:rsidR="00A066AA" w:rsidRPr="00883AB2" w:rsidRDefault="00A066AA" w:rsidP="00A8159C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883AB2">
              <w:rPr>
                <w:sz w:val="18"/>
                <w:szCs w:val="18"/>
                <w:lang w:val="en"/>
              </w:rPr>
              <w:t>English</w:t>
            </w:r>
            <w:r w:rsidR="0064045B">
              <w:rPr>
                <w:sz w:val="18"/>
                <w:szCs w:val="18"/>
                <w:lang w:val="en"/>
              </w:rPr>
              <w:t xml:space="preserve">                      </w:t>
            </w:r>
            <w:r w:rsidR="00874AFA">
              <w:rPr>
                <w:sz w:val="18"/>
                <w:szCs w:val="18"/>
                <w:lang w:val="en"/>
              </w:rPr>
              <w:t>Arabic</w:t>
            </w:r>
          </w:p>
          <w:p w:rsidR="00A066AA" w:rsidRPr="0064045B" w:rsidRDefault="00A066AA" w:rsidP="00874AFA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  <w:lang w:val="en"/>
              </w:rPr>
            </w:pPr>
            <w:r w:rsidRPr="00883AB2">
              <w:rPr>
                <w:sz w:val="18"/>
                <w:szCs w:val="18"/>
                <w:lang w:val="en"/>
              </w:rPr>
              <w:t>Urdu</w:t>
            </w:r>
            <w:r>
              <w:rPr>
                <w:rFonts w:hint="eastAsia"/>
                <w:sz w:val="18"/>
                <w:szCs w:val="18"/>
                <w:lang w:val="en" w:eastAsia="zh-CN"/>
              </w:rPr>
              <w:t xml:space="preserve"> / Hindi</w:t>
            </w:r>
            <w:r w:rsidR="0064045B">
              <w:rPr>
                <w:sz w:val="18"/>
                <w:szCs w:val="18"/>
                <w:lang w:val="en" w:eastAsia="zh-CN"/>
              </w:rPr>
              <w:t xml:space="preserve">             </w:t>
            </w:r>
            <w:r w:rsidR="00874AFA">
              <w:rPr>
                <w:sz w:val="18"/>
                <w:szCs w:val="18"/>
                <w:lang w:val="en" w:eastAsia="zh-CN"/>
              </w:rPr>
              <w:t>Punjabi</w:t>
            </w:r>
          </w:p>
        </w:tc>
      </w:tr>
    </w:tbl>
    <w:p w:rsidR="00CE5042" w:rsidRDefault="00CD52A6">
      <w:pPr>
        <w:pStyle w:val="SectionHeading"/>
      </w:pPr>
      <w:r>
        <w:t>Education</w:t>
      </w:r>
    </w:p>
    <w:tbl>
      <w:tblPr>
        <w:tblStyle w:val="ResumeTable"/>
        <w:tblW w:w="5000" w:type="pct"/>
        <w:tblLook w:val="04A0" w:firstRow="1" w:lastRow="0" w:firstColumn="1" w:lastColumn="0" w:noHBand="0" w:noVBand="1"/>
        <w:tblDescription w:val="Education"/>
      </w:tblPr>
      <w:tblGrid>
        <w:gridCol w:w="1657"/>
        <w:gridCol w:w="7415"/>
      </w:tblGrid>
      <w:tr w:rsidR="00CE5042" w:rsidTr="00CE50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8"/>
        </w:trPr>
        <w:tc>
          <w:tcPr>
            <w:tcW w:w="913" w:type="pct"/>
          </w:tcPr>
          <w:p w:rsidR="00CE5042" w:rsidRDefault="00CE5042">
            <w:pPr>
              <w:spacing w:line="240" w:lineRule="auto"/>
            </w:pPr>
          </w:p>
        </w:tc>
        <w:tc>
          <w:tcPr>
            <w:tcW w:w="4087" w:type="pct"/>
          </w:tcPr>
          <w:p w:rsidR="00CE5042" w:rsidRDefault="00CE5042">
            <w:pPr>
              <w:spacing w:line="240" w:lineRule="auto"/>
            </w:pPr>
          </w:p>
        </w:tc>
      </w:tr>
      <w:tr w:rsidR="00CE5042" w:rsidTr="00CE5042">
        <w:tc>
          <w:tcPr>
            <w:tcW w:w="913" w:type="pct"/>
          </w:tcPr>
          <w:p w:rsidR="00CE5042" w:rsidRDefault="002B0722" w:rsidP="0092006E">
            <w:pPr>
              <w:pStyle w:val="Date"/>
            </w:pPr>
            <w:r>
              <w:t>2014</w:t>
            </w:r>
          </w:p>
        </w:tc>
        <w:tc>
          <w:tcPr>
            <w:tcW w:w="4087" w:type="pct"/>
          </w:tcPr>
          <w:p w:rsidR="00CE5042" w:rsidRDefault="00836FF7" w:rsidP="002B0722">
            <w:pPr>
              <w:pStyle w:val="Subsection"/>
            </w:pPr>
            <w:r>
              <w:t xml:space="preserve">Bachelor of </w:t>
            </w:r>
            <w:r w:rsidR="002B0722">
              <w:t>Business Administration</w:t>
            </w:r>
            <w:r w:rsidR="00CD52A6">
              <w:t>, </w:t>
            </w:r>
            <w:r w:rsidR="002B0722">
              <w:rPr>
                <w:rStyle w:val="Emphasis"/>
              </w:rPr>
              <w:t>Al-</w:t>
            </w:r>
            <w:proofErr w:type="spellStart"/>
            <w:r w:rsidR="002B0722">
              <w:rPr>
                <w:rStyle w:val="Emphasis"/>
              </w:rPr>
              <w:t>Khair</w:t>
            </w:r>
            <w:proofErr w:type="spellEnd"/>
            <w:r w:rsidR="00FC795B">
              <w:rPr>
                <w:rStyle w:val="Emphasis"/>
              </w:rPr>
              <w:t xml:space="preserve"> University.</w:t>
            </w:r>
          </w:p>
        </w:tc>
      </w:tr>
    </w:tbl>
    <w:p w:rsidR="00894603" w:rsidRPr="0078175A" w:rsidRDefault="00894603" w:rsidP="00874AFA"/>
    <w:sectPr w:rsidR="00894603" w:rsidRPr="0078175A" w:rsidSect="0021349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080" w:right="1584" w:bottom="1080" w:left="1584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3B6F" w:rsidRDefault="008C3B6F">
      <w:pPr>
        <w:spacing w:after="0"/>
      </w:pPr>
      <w:r>
        <w:separator/>
      </w:r>
    </w:p>
    <w:p w:rsidR="008C3B6F" w:rsidRDefault="008C3B6F"/>
  </w:endnote>
  <w:endnote w:type="continuationSeparator" w:id="0">
    <w:p w:rsidR="008C3B6F" w:rsidRDefault="008C3B6F">
      <w:pPr>
        <w:spacing w:after="0"/>
      </w:pPr>
      <w:r>
        <w:continuationSeparator/>
      </w:r>
    </w:p>
    <w:p w:rsidR="008C3B6F" w:rsidRDefault="008C3B6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3C2" w:rsidRDefault="002763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5042" w:rsidRDefault="00CD52A6">
    <w:pPr>
      <w:pStyle w:val="Footer"/>
    </w:pPr>
    <w:r>
      <w:t xml:space="preserve">Page </w:t>
    </w:r>
    <w:r>
      <w:rPr>
        <w:noProof w:val="0"/>
      </w:rPr>
      <w:fldChar w:fldCharType="begin"/>
    </w:r>
    <w:r>
      <w:instrText xml:space="preserve"> PAGE   \* MERGEFORMAT </w:instrText>
    </w:r>
    <w:r>
      <w:rPr>
        <w:noProof w:val="0"/>
      </w:rPr>
      <w:fldChar w:fldCharType="separate"/>
    </w:r>
    <w:r w:rsidR="00874AFA"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3C2" w:rsidRDefault="002763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3B6F" w:rsidRDefault="008C3B6F">
      <w:pPr>
        <w:spacing w:after="0"/>
      </w:pPr>
      <w:r>
        <w:separator/>
      </w:r>
    </w:p>
    <w:p w:rsidR="008C3B6F" w:rsidRDefault="008C3B6F"/>
  </w:footnote>
  <w:footnote w:type="continuationSeparator" w:id="0">
    <w:p w:rsidR="008C3B6F" w:rsidRDefault="008C3B6F">
      <w:pPr>
        <w:spacing w:after="0"/>
      </w:pPr>
      <w:r>
        <w:continuationSeparator/>
      </w:r>
    </w:p>
    <w:p w:rsidR="008C3B6F" w:rsidRDefault="008C3B6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3C2" w:rsidRDefault="002763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3C2" w:rsidRDefault="002763C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3C2" w:rsidRDefault="002763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65EC970E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" w15:restartNumberingAfterBreak="0">
    <w:nsid w:val="1A304F6F"/>
    <w:multiLevelType w:val="hybridMultilevel"/>
    <w:tmpl w:val="238AD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6665B"/>
    <w:multiLevelType w:val="hybridMultilevel"/>
    <w:tmpl w:val="E8F6D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AC644A"/>
    <w:multiLevelType w:val="hybridMultilevel"/>
    <w:tmpl w:val="5CBAA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9219EA"/>
    <w:multiLevelType w:val="multilevel"/>
    <w:tmpl w:val="ACDE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892FC6"/>
    <w:multiLevelType w:val="hybridMultilevel"/>
    <w:tmpl w:val="13DAE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A34FC1"/>
    <w:multiLevelType w:val="hybridMultilevel"/>
    <w:tmpl w:val="F15AA1DE"/>
    <w:lvl w:ilvl="0" w:tplc="6C72EB14">
      <w:start w:val="1"/>
      <w:numFmt w:val="bullet"/>
      <w:pStyle w:val="ListBullet"/>
      <w:lvlText w:val="·"/>
      <w:lvlJc w:val="left"/>
      <w:pPr>
        <w:tabs>
          <w:tab w:val="num" w:pos="101"/>
        </w:tabs>
        <w:ind w:left="101" w:hanging="101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0F7BF8"/>
    <w:multiLevelType w:val="hybridMultilevel"/>
    <w:tmpl w:val="48567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6"/>
  </w:num>
  <w:num w:numId="6">
    <w:abstractNumId w:val="3"/>
  </w:num>
  <w:num w:numId="7">
    <w:abstractNumId w:val="2"/>
  </w:num>
  <w:num w:numId="8">
    <w:abstractNumId w:val="1"/>
  </w:num>
  <w:num w:numId="9">
    <w:abstractNumId w:val="7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BB2"/>
    <w:rsid w:val="00010464"/>
    <w:rsid w:val="00017584"/>
    <w:rsid w:val="0003530D"/>
    <w:rsid w:val="00041038"/>
    <w:rsid w:val="0005013B"/>
    <w:rsid w:val="000948FF"/>
    <w:rsid w:val="00096BB2"/>
    <w:rsid w:val="000A4F24"/>
    <w:rsid w:val="000C782A"/>
    <w:rsid w:val="000D1FE7"/>
    <w:rsid w:val="000F0481"/>
    <w:rsid w:val="000F2DEB"/>
    <w:rsid w:val="001078C2"/>
    <w:rsid w:val="00107D3B"/>
    <w:rsid w:val="00155261"/>
    <w:rsid w:val="00185F55"/>
    <w:rsid w:val="001A1ABA"/>
    <w:rsid w:val="00213494"/>
    <w:rsid w:val="0022729D"/>
    <w:rsid w:val="002660B3"/>
    <w:rsid w:val="002763C2"/>
    <w:rsid w:val="00282A79"/>
    <w:rsid w:val="00291D1E"/>
    <w:rsid w:val="002935BC"/>
    <w:rsid w:val="00294E90"/>
    <w:rsid w:val="002A2384"/>
    <w:rsid w:val="002B0722"/>
    <w:rsid w:val="002B169F"/>
    <w:rsid w:val="002B1893"/>
    <w:rsid w:val="00313133"/>
    <w:rsid w:val="003503F0"/>
    <w:rsid w:val="003B1902"/>
    <w:rsid w:val="004050F8"/>
    <w:rsid w:val="00462EEE"/>
    <w:rsid w:val="004917ED"/>
    <w:rsid w:val="00497F9C"/>
    <w:rsid w:val="004A129B"/>
    <w:rsid w:val="004B2D4B"/>
    <w:rsid w:val="00505F20"/>
    <w:rsid w:val="00552F76"/>
    <w:rsid w:val="00597C46"/>
    <w:rsid w:val="005C0EF6"/>
    <w:rsid w:val="005F43CE"/>
    <w:rsid w:val="00633CA7"/>
    <w:rsid w:val="0064019A"/>
    <w:rsid w:val="0064045B"/>
    <w:rsid w:val="00665100"/>
    <w:rsid w:val="006661F1"/>
    <w:rsid w:val="00677E50"/>
    <w:rsid w:val="00680766"/>
    <w:rsid w:val="006920D1"/>
    <w:rsid w:val="00706B13"/>
    <w:rsid w:val="007130A6"/>
    <w:rsid w:val="00746DC1"/>
    <w:rsid w:val="0078175A"/>
    <w:rsid w:val="007C15A7"/>
    <w:rsid w:val="007D1A04"/>
    <w:rsid w:val="007D1EB0"/>
    <w:rsid w:val="007E0E05"/>
    <w:rsid w:val="00813B88"/>
    <w:rsid w:val="00830F10"/>
    <w:rsid w:val="00836FF7"/>
    <w:rsid w:val="00854534"/>
    <w:rsid w:val="00874AFA"/>
    <w:rsid w:val="00883AB2"/>
    <w:rsid w:val="00894603"/>
    <w:rsid w:val="008956FE"/>
    <w:rsid w:val="008A6006"/>
    <w:rsid w:val="008C3B6F"/>
    <w:rsid w:val="0092006E"/>
    <w:rsid w:val="00927D4F"/>
    <w:rsid w:val="00931DA7"/>
    <w:rsid w:val="00947C07"/>
    <w:rsid w:val="009925E0"/>
    <w:rsid w:val="00A066AA"/>
    <w:rsid w:val="00A15BF8"/>
    <w:rsid w:val="00A34AB7"/>
    <w:rsid w:val="00A520D1"/>
    <w:rsid w:val="00AA4B8E"/>
    <w:rsid w:val="00B80DC4"/>
    <w:rsid w:val="00BE4745"/>
    <w:rsid w:val="00C34E81"/>
    <w:rsid w:val="00C53E2D"/>
    <w:rsid w:val="00C67139"/>
    <w:rsid w:val="00CA27E3"/>
    <w:rsid w:val="00CD52A6"/>
    <w:rsid w:val="00CE5042"/>
    <w:rsid w:val="00CF6E49"/>
    <w:rsid w:val="00D6585F"/>
    <w:rsid w:val="00D9755F"/>
    <w:rsid w:val="00DA608E"/>
    <w:rsid w:val="00DC670A"/>
    <w:rsid w:val="00DC6937"/>
    <w:rsid w:val="00DD0230"/>
    <w:rsid w:val="00DE65AA"/>
    <w:rsid w:val="00E61BD0"/>
    <w:rsid w:val="00E62188"/>
    <w:rsid w:val="00E86A14"/>
    <w:rsid w:val="00E9742D"/>
    <w:rsid w:val="00EA0BBB"/>
    <w:rsid w:val="00F20056"/>
    <w:rsid w:val="00F315B9"/>
    <w:rsid w:val="00F329FA"/>
    <w:rsid w:val="00F3545A"/>
    <w:rsid w:val="00F35C5F"/>
    <w:rsid w:val="00F35F4B"/>
    <w:rsid w:val="00F53E2C"/>
    <w:rsid w:val="00F65398"/>
    <w:rsid w:val="00F92859"/>
    <w:rsid w:val="00FC7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DACF7D"/>
  <w15:chartTrackingRefBased/>
  <w15:docId w15:val="{F57A2D62-90C0-4A94-9A18-99592ACFA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color w:val="595959" w:themeColor="text1" w:themeTint="A6"/>
        <w:sz w:val="19"/>
        <w:lang w:val="en-US" w:eastAsia="ja-JP" w:bidi="ar-SA"/>
      </w:rPr>
    </w:rPrDefault>
    <w:pPrDefault>
      <w:pPr>
        <w:spacing w:after="100"/>
        <w:ind w:right="576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2"/>
    <w:qFormat/>
    <w:pPr>
      <w:spacing w:after="0" w:line="204" w:lineRule="auto"/>
    </w:pPr>
    <w:rPr>
      <w:rFonts w:asciiTheme="majorHAnsi" w:eastAsiaTheme="majorEastAsia" w:hAnsiTheme="majorHAnsi" w:cstheme="majorBidi"/>
      <w:caps/>
      <w:color w:val="858585" w:themeColor="accent2" w:themeShade="BF"/>
      <w:kern w:val="28"/>
      <w:sz w:val="64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caps/>
      <w:color w:val="858585" w:themeColor="accent2" w:themeShade="BF"/>
      <w:kern w:val="28"/>
      <w:sz w:val="6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SectionHeading">
    <w:name w:val="Section Heading"/>
    <w:basedOn w:val="Normal"/>
    <w:next w:val="Normal"/>
    <w:uiPriority w:val="1"/>
    <w:qFormat/>
    <w:pPr>
      <w:spacing w:before="640" w:after="0" w:line="216" w:lineRule="auto"/>
    </w:pPr>
    <w:rPr>
      <w:rFonts w:asciiTheme="majorHAnsi" w:eastAsiaTheme="majorEastAsia" w:hAnsiTheme="majorHAnsi" w:cstheme="majorBidi"/>
      <w:caps/>
      <w:color w:val="7F7F7F" w:themeColor="text1" w:themeTint="80"/>
      <w:sz w:val="26"/>
    </w:rPr>
  </w:style>
  <w:style w:type="paragraph" w:styleId="ListBullet">
    <w:name w:val="List Bullet"/>
    <w:basedOn w:val="Normal"/>
    <w:uiPriority w:val="1"/>
    <w:unhideWhenUsed/>
    <w:qFormat/>
    <w:pPr>
      <w:numPr>
        <w:numId w:val="5"/>
      </w:numPr>
    </w:pPr>
  </w:style>
  <w:style w:type="paragraph" w:customStyle="1" w:styleId="Subsection">
    <w:name w:val="Subsection"/>
    <w:basedOn w:val="Normal"/>
    <w:uiPriority w:val="1"/>
    <w:qFormat/>
    <w:pPr>
      <w:spacing w:after="120"/>
    </w:pPr>
    <w:rPr>
      <w:color w:val="000000" w:themeColor="text1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/>
      <w:ind w:right="0"/>
      <w:jc w:val="right"/>
    </w:pPr>
    <w:rPr>
      <w:noProof/>
    </w:rPr>
  </w:style>
  <w:style w:type="character" w:customStyle="1" w:styleId="FooterChar">
    <w:name w:val="Footer Char"/>
    <w:basedOn w:val="DefaultParagraphFont"/>
    <w:link w:val="Footer"/>
    <w:uiPriority w:val="99"/>
    <w:rPr>
      <w:noProof/>
    </w:rPr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sumeTable">
    <w:name w:val="Resume Table"/>
    <w:basedOn w:val="TableNormal"/>
    <w:uiPriority w:val="99"/>
    <w:tblPr>
      <w:tblCellMar>
        <w:top w:w="144" w:type="dxa"/>
        <w:left w:w="0" w:type="dxa"/>
        <w:right w:w="0" w:type="dxa"/>
      </w:tblCellMar>
    </w:tblPr>
    <w:tblStylePr w:type="firstRow">
      <w:pPr>
        <w:wordWrap/>
        <w:spacing w:line="60" w:lineRule="exact"/>
      </w:pPr>
      <w:rPr>
        <w:sz w:val="6"/>
      </w:rPr>
      <w:tblPr/>
      <w:tcPr>
        <w:tcBorders>
          <w:top w:val="single" w:sz="2" w:space="0" w:color="BFBFBF" w:themeColor="background1" w:themeShade="BF"/>
          <w:left w:val="nil"/>
          <w:bottom w:val="single" w:sz="2" w:space="0" w:color="BFBFBF" w:themeColor="background1" w:themeShade="BF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Date">
    <w:name w:val="Date"/>
    <w:basedOn w:val="Normal"/>
    <w:next w:val="Normal"/>
    <w:link w:val="DateChar"/>
    <w:uiPriority w:val="1"/>
    <w:unhideWhenUsed/>
    <w:qFormat/>
    <w:pPr>
      <w:spacing w:after="120"/>
      <w:ind w:right="144"/>
    </w:pPr>
    <w:rPr>
      <w:color w:val="000000" w:themeColor="text1"/>
    </w:rPr>
  </w:style>
  <w:style w:type="character" w:customStyle="1" w:styleId="DateChar">
    <w:name w:val="Date Char"/>
    <w:basedOn w:val="DefaultParagraphFont"/>
    <w:link w:val="Date"/>
    <w:uiPriority w:val="1"/>
    <w:rPr>
      <w:color w:val="000000" w:themeColor="text1"/>
    </w:rPr>
  </w:style>
  <w:style w:type="character" w:styleId="Emphasis">
    <w:name w:val="Emphasis"/>
    <w:basedOn w:val="DefaultParagraphFont"/>
    <w:uiPriority w:val="2"/>
    <w:unhideWhenUsed/>
    <w:qFormat/>
    <w:rPr>
      <w:i/>
      <w:iCs/>
      <w:color w:val="404040" w:themeColor="text1" w:themeTint="BF"/>
    </w:rPr>
  </w:style>
  <w:style w:type="paragraph" w:customStyle="1" w:styleId="ContactInfo">
    <w:name w:val="Contact Info"/>
    <w:basedOn w:val="Normal"/>
    <w:uiPriority w:val="1"/>
    <w:qFormat/>
    <w:pPr>
      <w:spacing w:after="360"/>
      <w:contextualSpacing/>
    </w:pPr>
  </w:style>
  <w:style w:type="character" w:styleId="Hyperlink">
    <w:name w:val="Hyperlink"/>
    <w:basedOn w:val="DefaultParagraphFont"/>
    <w:uiPriority w:val="99"/>
    <w:unhideWhenUsed/>
    <w:rsid w:val="00E9742D"/>
    <w:rPr>
      <w:color w:val="5F5F5F" w:themeColor="hyperlink"/>
      <w:u w:val="single"/>
    </w:rPr>
  </w:style>
  <w:style w:type="paragraph" w:styleId="ListParagraph">
    <w:name w:val="List Paragraph"/>
    <w:basedOn w:val="Normal"/>
    <w:uiPriority w:val="34"/>
    <w:unhideWhenUsed/>
    <w:qFormat/>
    <w:rsid w:val="00C34E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626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67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6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4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finity2103@hotmail.com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shanali85@hotmail.com" TargetMode="External"/><Relationship Id="rId19" Type="http://schemas.openxmlformats.org/officeDocument/2006/relationships/glossaryDocument" Target="glossary/document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n%20Ali\AppData\Roaming\Microsoft\Templates\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EA6E814A2ED4DC996C7A846291191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8D8C6D-2ECF-4F0C-B94F-A807B189551F}"/>
      </w:docPartPr>
      <w:docPartBody>
        <w:p w:rsidR="00302007" w:rsidRDefault="00995E93">
          <w:pPr>
            <w:pStyle w:val="5EA6E814A2ED4DC996C7A8462911913D"/>
          </w:pPr>
          <w:r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EDAB5EFE0D104657AB6E39B1EF23C9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B08AE9-4666-4CDC-954F-A1C58A4D9C94}"/>
      </w:docPartPr>
      <w:docPartBody>
        <w:p w:rsidR="00284CB2" w:rsidRDefault="00302007" w:rsidP="00302007">
          <w:pPr>
            <w:pStyle w:val="EDAB5EFE0D104657AB6E39B1EF23C9E4"/>
          </w:pPr>
          <w:r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1C9E6AC4FA2847F98EB008B38AEC51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1BEEDC-E6CC-4A0C-9307-91283B58063F}"/>
      </w:docPartPr>
      <w:docPartBody>
        <w:p w:rsidR="00284CB2" w:rsidRDefault="00302007" w:rsidP="00302007">
          <w:pPr>
            <w:pStyle w:val="1C9E6AC4FA2847F98EB008B38AEC51E6"/>
          </w:pPr>
          <w:r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9DAC5D7D5CFA4907BF94CD6EE6A72B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A8005A-D11E-491B-BAE3-0E3022FA512E}"/>
      </w:docPartPr>
      <w:docPartBody>
        <w:p w:rsidR="00284CB2" w:rsidRDefault="00302007" w:rsidP="00302007">
          <w:pPr>
            <w:pStyle w:val="9DAC5D7D5CFA4907BF94CD6EE6A72B3F"/>
          </w:pPr>
          <w:r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E93"/>
    <w:rsid w:val="00004ED9"/>
    <w:rsid w:val="00006EEE"/>
    <w:rsid w:val="00083DA8"/>
    <w:rsid w:val="00087A8F"/>
    <w:rsid w:val="000F60FF"/>
    <w:rsid w:val="00166812"/>
    <w:rsid w:val="00284CB2"/>
    <w:rsid w:val="002B78BD"/>
    <w:rsid w:val="00302007"/>
    <w:rsid w:val="00310FAD"/>
    <w:rsid w:val="004B2826"/>
    <w:rsid w:val="004E7C67"/>
    <w:rsid w:val="00565A69"/>
    <w:rsid w:val="005F0173"/>
    <w:rsid w:val="006257CE"/>
    <w:rsid w:val="007C7D32"/>
    <w:rsid w:val="007E2BC6"/>
    <w:rsid w:val="00861038"/>
    <w:rsid w:val="008835C5"/>
    <w:rsid w:val="00902BAA"/>
    <w:rsid w:val="00957D00"/>
    <w:rsid w:val="00995E93"/>
    <w:rsid w:val="00D47FA0"/>
    <w:rsid w:val="00DD0D74"/>
    <w:rsid w:val="00DD12AD"/>
    <w:rsid w:val="00E170B6"/>
    <w:rsid w:val="00E176D9"/>
    <w:rsid w:val="00F13F16"/>
    <w:rsid w:val="00F51F4E"/>
    <w:rsid w:val="00F75667"/>
    <w:rsid w:val="00FF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E68AFE5181D44E7A35B2C0088290F99">
    <w:name w:val="9E68AFE5181D44E7A35B2C0088290F99"/>
  </w:style>
  <w:style w:type="paragraph" w:customStyle="1" w:styleId="B67EBD30ECEF41EF846F78050321D59D">
    <w:name w:val="B67EBD30ECEF41EF846F78050321D59D"/>
  </w:style>
  <w:style w:type="paragraph" w:customStyle="1" w:styleId="4960CA9F1EFA47A3B1758A5805675014">
    <w:name w:val="4960CA9F1EFA47A3B1758A5805675014"/>
  </w:style>
  <w:style w:type="paragraph" w:customStyle="1" w:styleId="E0FF9AD5251C4AE1A2B6532F0111CB93">
    <w:name w:val="E0FF9AD5251C4AE1A2B6532F0111CB93"/>
  </w:style>
  <w:style w:type="paragraph" w:customStyle="1" w:styleId="1B33DA32B4BB4955AF1FA339C07040C1">
    <w:name w:val="1B33DA32B4BB4955AF1FA339C07040C1"/>
  </w:style>
  <w:style w:type="paragraph" w:customStyle="1" w:styleId="F485DEC55A434BB688F496143563848A">
    <w:name w:val="F485DEC55A434BB688F496143563848A"/>
  </w:style>
  <w:style w:type="character" w:styleId="PlaceholderText">
    <w:name w:val="Placeholder Text"/>
    <w:basedOn w:val="DefaultParagraphFont"/>
    <w:uiPriority w:val="99"/>
    <w:semiHidden/>
    <w:rsid w:val="002B78BD"/>
    <w:rPr>
      <w:color w:val="808080"/>
    </w:rPr>
  </w:style>
  <w:style w:type="paragraph" w:customStyle="1" w:styleId="5EA6E814A2ED4DC996C7A8462911913D">
    <w:name w:val="5EA6E814A2ED4DC996C7A8462911913D"/>
  </w:style>
  <w:style w:type="paragraph" w:customStyle="1" w:styleId="4FC69AD7AF904C249D38A5D264BD7CAB">
    <w:name w:val="4FC69AD7AF904C249D38A5D264BD7CAB"/>
  </w:style>
  <w:style w:type="paragraph" w:customStyle="1" w:styleId="B990248B06DA4AD8AC64938AE6C5E5D5">
    <w:name w:val="B990248B06DA4AD8AC64938AE6C5E5D5"/>
  </w:style>
  <w:style w:type="paragraph" w:customStyle="1" w:styleId="CB8446BDFB3D4E20AD7D0A1AAFEF10B5">
    <w:name w:val="CB8446BDFB3D4E20AD7D0A1AAFEF10B5"/>
  </w:style>
  <w:style w:type="character" w:styleId="Emphasis">
    <w:name w:val="Emphasis"/>
    <w:basedOn w:val="DefaultParagraphFont"/>
    <w:uiPriority w:val="2"/>
    <w:unhideWhenUsed/>
    <w:qFormat/>
    <w:rPr>
      <w:i/>
      <w:iCs/>
      <w:color w:val="404040" w:themeColor="text1" w:themeTint="BF"/>
    </w:rPr>
  </w:style>
  <w:style w:type="paragraph" w:customStyle="1" w:styleId="1BBD522BE72F4DA2AA12501AC2C2C13D">
    <w:name w:val="1BBD522BE72F4DA2AA12501AC2C2C13D"/>
  </w:style>
  <w:style w:type="paragraph" w:customStyle="1" w:styleId="92DBF6CBA0D84B0096C9D6BBFAA981A7">
    <w:name w:val="92DBF6CBA0D84B0096C9D6BBFAA981A7"/>
  </w:style>
  <w:style w:type="paragraph" w:customStyle="1" w:styleId="D768C6B79F82426BA3889786DF248427">
    <w:name w:val="D768C6B79F82426BA3889786DF248427"/>
  </w:style>
  <w:style w:type="paragraph" w:customStyle="1" w:styleId="B6ED9FC6F1C241C3AEEFE2FFBEF65F22">
    <w:name w:val="B6ED9FC6F1C241C3AEEFE2FFBEF65F22"/>
  </w:style>
  <w:style w:type="paragraph" w:customStyle="1" w:styleId="EDAB5EFE0D104657AB6E39B1EF23C9E4">
    <w:name w:val="EDAB5EFE0D104657AB6E39B1EF23C9E4"/>
    <w:rsid w:val="00302007"/>
  </w:style>
  <w:style w:type="paragraph" w:customStyle="1" w:styleId="F3FE0381EDDA46AAA38D67077724E9B3">
    <w:name w:val="F3FE0381EDDA46AAA38D67077724E9B3"/>
    <w:rsid w:val="00302007"/>
  </w:style>
  <w:style w:type="paragraph" w:customStyle="1" w:styleId="758D1CC16F5244F48593B723F9DEFB43">
    <w:name w:val="758D1CC16F5244F48593B723F9DEFB43"/>
    <w:rsid w:val="00302007"/>
  </w:style>
  <w:style w:type="paragraph" w:customStyle="1" w:styleId="1C9E6AC4FA2847F98EB008B38AEC51E6">
    <w:name w:val="1C9E6AC4FA2847F98EB008B38AEC51E6"/>
    <w:rsid w:val="00302007"/>
  </w:style>
  <w:style w:type="paragraph" w:customStyle="1" w:styleId="3CCA2DFAF801457FB067F6AE8FF5B78D">
    <w:name w:val="3CCA2DFAF801457FB067F6AE8FF5B78D"/>
    <w:rsid w:val="00302007"/>
  </w:style>
  <w:style w:type="paragraph" w:customStyle="1" w:styleId="2D343942D6544DE4AA1F9131006DE456">
    <w:name w:val="2D343942D6544DE4AA1F9131006DE456"/>
    <w:rsid w:val="00302007"/>
  </w:style>
  <w:style w:type="paragraph" w:customStyle="1" w:styleId="9DAC5D7D5CFA4907BF94CD6EE6A72B3F">
    <w:name w:val="9DAC5D7D5CFA4907BF94CD6EE6A72B3F"/>
    <w:rsid w:val="00302007"/>
  </w:style>
  <w:style w:type="paragraph" w:customStyle="1" w:styleId="EB9A1C93D30645A98DD28BBF2A941797">
    <w:name w:val="EB9A1C93D30645A98DD28BBF2A941797"/>
    <w:rsid w:val="00302007"/>
  </w:style>
  <w:style w:type="paragraph" w:customStyle="1" w:styleId="750CCF9BD4B24A46A4AE5D3FBCE016D0">
    <w:name w:val="750CCF9BD4B24A46A4AE5D3FBCE016D0"/>
    <w:rsid w:val="00302007"/>
  </w:style>
  <w:style w:type="paragraph" w:customStyle="1" w:styleId="85B77ED5C73A4A52B38E9A2063EFE4D5">
    <w:name w:val="85B77ED5C73A4A52B38E9A2063EFE4D5"/>
    <w:rsid w:val="00302007"/>
  </w:style>
  <w:style w:type="paragraph" w:customStyle="1" w:styleId="F59E5084DB7B47A4A2676866E7550C0E">
    <w:name w:val="F59E5084DB7B47A4A2676866E7550C0E"/>
    <w:rsid w:val="00302007"/>
  </w:style>
  <w:style w:type="paragraph" w:customStyle="1" w:styleId="519B7DC301554EEAB966C210D5D88904">
    <w:name w:val="519B7DC301554EEAB966C210D5D88904"/>
    <w:rsid w:val="00302007"/>
  </w:style>
  <w:style w:type="paragraph" w:customStyle="1" w:styleId="1F84C86273AE42B495C4E2662A5CA435">
    <w:name w:val="1F84C86273AE42B495C4E2662A5CA435"/>
    <w:rsid w:val="00284CB2"/>
  </w:style>
  <w:style w:type="paragraph" w:customStyle="1" w:styleId="CBE69425D9FA41AD8E16662A0AA9ACE3">
    <w:name w:val="CBE69425D9FA41AD8E16662A0AA9ACE3"/>
    <w:rsid w:val="00284CB2"/>
  </w:style>
  <w:style w:type="paragraph" w:customStyle="1" w:styleId="1EF7CCDD74C649C6B304B3A75E06C3F1">
    <w:name w:val="1EF7CCDD74C649C6B304B3A75E06C3F1"/>
    <w:rsid w:val="00284CB2"/>
  </w:style>
  <w:style w:type="paragraph" w:customStyle="1" w:styleId="D02B193ECF2449CFBAB7716B9823EA58">
    <w:name w:val="D02B193ECF2449CFBAB7716B9823EA58"/>
    <w:rsid w:val="00284CB2"/>
  </w:style>
  <w:style w:type="paragraph" w:customStyle="1" w:styleId="D291D5654C2742E3938D091EA252ADCC">
    <w:name w:val="D291D5654C2742E3938D091EA252ADCC"/>
    <w:rsid w:val="00284CB2"/>
  </w:style>
  <w:style w:type="paragraph" w:customStyle="1" w:styleId="34BD6310A4FB4CE28AFE327366498050">
    <w:name w:val="34BD6310A4FB4CE28AFE327366498050"/>
    <w:rsid w:val="00284CB2"/>
  </w:style>
  <w:style w:type="paragraph" w:customStyle="1" w:styleId="1236B52259A049E2BBF0B2403B55581D">
    <w:name w:val="1236B52259A049E2BBF0B2403B55581D"/>
    <w:rsid w:val="00284CB2"/>
  </w:style>
  <w:style w:type="paragraph" w:customStyle="1" w:styleId="EFD4F4401140455AB0F424FBC3568D32">
    <w:name w:val="EFD4F4401140455AB0F424FBC3568D32"/>
    <w:rsid w:val="00284CB2"/>
  </w:style>
  <w:style w:type="paragraph" w:customStyle="1" w:styleId="740EC84EFCAF4191B36147E16B7024A6">
    <w:name w:val="740EC84EFCAF4191B36147E16B7024A6"/>
    <w:rsid w:val="00284CB2"/>
  </w:style>
  <w:style w:type="paragraph" w:customStyle="1" w:styleId="8EFC16D5E2FF4BA1B96933A2538A0DBF">
    <w:name w:val="8EFC16D5E2FF4BA1B96933A2538A0DBF"/>
    <w:rsid w:val="00284CB2"/>
  </w:style>
  <w:style w:type="paragraph" w:customStyle="1" w:styleId="28BBBE19B85C41A7914D56A186DF40FC">
    <w:name w:val="28BBBE19B85C41A7914D56A186DF40FC"/>
    <w:rsid w:val="00284CB2"/>
  </w:style>
  <w:style w:type="paragraph" w:customStyle="1" w:styleId="FCC22A0ACFF44712B2BB5A763BE6C7AB">
    <w:name w:val="FCC22A0ACFF44712B2BB5A763BE6C7AB"/>
    <w:rsid w:val="00284CB2"/>
  </w:style>
  <w:style w:type="paragraph" w:customStyle="1" w:styleId="FE0AE8BF666143CEB249BA2A019650E3">
    <w:name w:val="FE0AE8BF666143CEB249BA2A019650E3"/>
    <w:rsid w:val="00284CB2"/>
  </w:style>
  <w:style w:type="paragraph" w:customStyle="1" w:styleId="E82002BE6EF24668AF60509687DF290B">
    <w:name w:val="E82002BE6EF24668AF60509687DF290B"/>
    <w:rsid w:val="00E176D9"/>
  </w:style>
  <w:style w:type="paragraph" w:customStyle="1" w:styleId="D8A0F11941214C4A951671028F6A0FD8">
    <w:name w:val="D8A0F11941214C4A951671028F6A0FD8"/>
    <w:rsid w:val="00E176D9"/>
  </w:style>
  <w:style w:type="paragraph" w:customStyle="1" w:styleId="C9EDB5DA1646454CB83C274E1E53C91C">
    <w:name w:val="C9EDB5DA1646454CB83C274E1E53C91C"/>
    <w:rsid w:val="002B78BD"/>
  </w:style>
  <w:style w:type="paragraph" w:customStyle="1" w:styleId="DFBEDD04C02046908E8B40A0A9087C38">
    <w:name w:val="DFBEDD04C02046908E8B40A0A9087C38"/>
    <w:rsid w:val="002B78BD"/>
  </w:style>
  <w:style w:type="paragraph" w:customStyle="1" w:styleId="C5C54B9BFDDC43BC926743B931D78CEA">
    <w:name w:val="C5C54B9BFDDC43BC926743B931D78CEA"/>
    <w:rsid w:val="002B78BD"/>
  </w:style>
  <w:style w:type="paragraph" w:customStyle="1" w:styleId="C6A64F2A277C4209BF5BE63A53BA9CA4">
    <w:name w:val="C6A64F2A277C4209BF5BE63A53BA9CA4"/>
    <w:rsid w:val="002B78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Calibri">
      <a:maj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047586-818A-42E7-8406-C090B9294F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0BDC6A-5E8D-4891-895D-4181A0847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Resume</Template>
  <TotalTime>372</TotalTime>
  <Pages>2</Pages>
  <Words>546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Shan ali</dc:creator>
  <cp:keywords/>
  <cp:lastModifiedBy>Shan Ali</cp:lastModifiedBy>
  <cp:revision>27</cp:revision>
  <cp:lastPrinted>2019-03-28T15:24:00Z</cp:lastPrinted>
  <dcterms:created xsi:type="dcterms:W3CDTF">2018-10-18T16:51:00Z</dcterms:created>
  <dcterms:modified xsi:type="dcterms:W3CDTF">2020-08-15T20:06:00Z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TC029194649991</vt:lpwstr>
  </property>
</Properties>
</file>