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4E73B" w14:textId="77777777" w:rsidR="008115E5" w:rsidRDefault="00A81E29">
      <w:pPr>
        <w:pStyle w:val="Name"/>
      </w:pPr>
      <w:bookmarkStart w:id="0" w:name="_GoBack"/>
      <w:bookmarkEnd w:id="0"/>
      <w:r>
        <w:t>Sana Mushtaq</w:t>
      </w:r>
    </w:p>
    <w:p w14:paraId="4887A44A" w14:textId="6B90890E" w:rsidR="008115E5" w:rsidRDefault="00A51657">
      <w:pPr>
        <w:pStyle w:val="ContactInfo"/>
      </w:pPr>
      <w:r>
        <w:rPr>
          <w:noProof/>
        </w:rPr>
        <w:drawing>
          <wp:inline distT="0" distB="0" distL="0" distR="0" wp14:anchorId="7FED8628" wp14:editId="56409821">
            <wp:extent cx="1905000" cy="2400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6D6CC" w14:textId="77777777" w:rsidR="001A7DD0" w:rsidRDefault="001A7DD0">
      <w:pPr>
        <w:pStyle w:val="ContactInfo"/>
      </w:pPr>
    </w:p>
    <w:p w14:paraId="29817EAA" w14:textId="4B17188E" w:rsidR="00C11C99" w:rsidRDefault="00EB0C24">
      <w:pPr>
        <w:pStyle w:val="ContactInfo"/>
      </w:pPr>
      <w:r>
        <w:t xml:space="preserve">Contact# </w:t>
      </w:r>
      <w:r w:rsidR="00C11C99">
        <w:t>0529760051</w:t>
      </w:r>
    </w:p>
    <w:p w14:paraId="1F8E747D" w14:textId="524E2732" w:rsidR="00634546" w:rsidRDefault="00E6422D" w:rsidP="00634546">
      <w:pPr>
        <w:pStyle w:val="ContactInfo"/>
      </w:pPr>
      <w:r>
        <w:t>Email : sanamushtaq13@gmail.com</w:t>
      </w:r>
    </w:p>
    <w:p w14:paraId="504C5C1C" w14:textId="3DC655E3" w:rsidR="00634546" w:rsidRDefault="00634546" w:rsidP="00634546">
      <w:pPr>
        <w:pStyle w:val="ContactInfo"/>
      </w:pPr>
      <w:r>
        <w:t>Visa Status: Residen</w:t>
      </w:r>
      <w:r w:rsidR="00212FD6">
        <w:t>t Visa</w:t>
      </w:r>
    </w:p>
    <w:p w14:paraId="7CD9AFA4" w14:textId="39A8BE96" w:rsidR="00BA09C3" w:rsidRDefault="00BA09C3" w:rsidP="00634546">
      <w:pPr>
        <w:pStyle w:val="ContactInfo"/>
      </w:pPr>
      <w:r>
        <w:t>Marital Status : Married</w:t>
      </w:r>
    </w:p>
    <w:p w14:paraId="6F3AB3AD" w14:textId="5CD6F034" w:rsidR="00EB0C24" w:rsidRDefault="00EB0C24" w:rsidP="00634546">
      <w:pPr>
        <w:pStyle w:val="ContactInfo"/>
      </w:pPr>
      <w:r>
        <w:t>Availability : Immediat</w:t>
      </w:r>
      <w:r w:rsidR="000D1BAA">
        <w:t>e</w:t>
      </w:r>
    </w:p>
    <w:p w14:paraId="3CC9E7C3" w14:textId="74B0BBD0" w:rsidR="00E373C0" w:rsidRDefault="00E373C0" w:rsidP="00E373C0">
      <w:pPr>
        <w:pStyle w:val="ContactInfo"/>
      </w:pPr>
      <w:r>
        <w:t xml:space="preserve">Current Address: Flat.103,Building 9-B, Mirdif </w:t>
      </w:r>
      <w:proofErr w:type="spellStart"/>
      <w:r>
        <w:t>Ghoroob</w:t>
      </w:r>
      <w:proofErr w:type="spellEnd"/>
    </w:p>
    <w:p w14:paraId="3B220B55" w14:textId="7956CDA5" w:rsidR="00997896" w:rsidRDefault="00997896" w:rsidP="00E373C0">
      <w:pPr>
        <w:pStyle w:val="ContactInfo"/>
      </w:pPr>
      <w:r>
        <w:t xml:space="preserve">Career Level : </w:t>
      </w:r>
      <w:r w:rsidR="002E0877">
        <w:t xml:space="preserve">Intermediate- 3 years </w:t>
      </w:r>
    </w:p>
    <w:p w14:paraId="59FFE0AB" w14:textId="4B7721D9" w:rsidR="008115E5" w:rsidRDefault="00874A7F">
      <w:pPr>
        <w:pStyle w:val="Heading1"/>
      </w:pPr>
      <w:sdt>
        <w:sdtPr>
          <w:id w:val="-1179423465"/>
          <w:placeholder>
            <w:docPart w:val="224B50A2E48BAA4A863442F9522F02D8"/>
          </w:placeholder>
          <w:temporary/>
          <w:showingPlcHdr/>
          <w15:appearance w15:val="hidden"/>
        </w:sdtPr>
        <w:sdtEndPr/>
        <w:sdtContent>
          <w:r w:rsidR="00691927">
            <w:t>Objective</w:t>
          </w:r>
        </w:sdtContent>
      </w:sdt>
    </w:p>
    <w:p w14:paraId="485AE580" w14:textId="13510C84" w:rsidR="008115E5" w:rsidRDefault="00195978">
      <w:r w:rsidRPr="00195978">
        <w:t>Dynamic,</w:t>
      </w:r>
      <w:r w:rsidR="00BE1B0A">
        <w:t xml:space="preserve"> </w:t>
      </w:r>
      <w:r w:rsidR="00DF2FE5">
        <w:t>action-oriented</w:t>
      </w:r>
      <w:r w:rsidRPr="00195978">
        <w:t xml:space="preserve"> </w:t>
      </w:r>
      <w:r w:rsidR="00CD2B31">
        <w:t xml:space="preserve">Business graduate </w:t>
      </w:r>
      <w:r w:rsidRPr="00195978">
        <w:t xml:space="preserve">with </w:t>
      </w:r>
      <w:r w:rsidR="00DF2FE5">
        <w:t>over</w:t>
      </w:r>
      <w:r w:rsidR="00F817F4">
        <w:t xml:space="preserve"> 3</w:t>
      </w:r>
      <w:r w:rsidRPr="00195978">
        <w:t xml:space="preserve"> years of experience</w:t>
      </w:r>
      <w:r w:rsidR="00F817F4">
        <w:t xml:space="preserve"> in HR and Procurement</w:t>
      </w:r>
      <w:r w:rsidR="00AD702A">
        <w:t xml:space="preserve"> </w:t>
      </w:r>
      <w:r w:rsidRPr="00195978">
        <w:t xml:space="preserve"> seeks opportunity to apply skills in </w:t>
      </w:r>
      <w:r w:rsidR="00223751">
        <w:t>Human Resource</w:t>
      </w:r>
      <w:r w:rsidR="00F10ADF">
        <w:t>,Logistics</w:t>
      </w:r>
      <w:r w:rsidR="002A2815">
        <w:t xml:space="preserve"> or relevant field</w:t>
      </w:r>
      <w:r w:rsidR="00AD702A">
        <w:t>.</w:t>
      </w:r>
    </w:p>
    <w:sdt>
      <w:sdtPr>
        <w:id w:val="1728489637"/>
        <w:placeholder>
          <w:docPart w:val="6F25895AFCE5224D9D7E67C9F29F823E"/>
        </w:placeholder>
        <w:temporary/>
        <w:showingPlcHdr/>
        <w15:appearance w15:val="hidden"/>
      </w:sdtPr>
      <w:sdtEndPr/>
      <w:sdtContent>
        <w:p w14:paraId="6223301F" w14:textId="77777777" w:rsidR="008115E5" w:rsidRDefault="00691927">
          <w:pPr>
            <w:pStyle w:val="Heading1"/>
          </w:pPr>
          <w:r>
            <w:t>Experience</w:t>
          </w:r>
        </w:p>
      </w:sdtContent>
    </w:sdt>
    <w:p w14:paraId="7AFA002E" w14:textId="7740A282" w:rsidR="008115E5" w:rsidRPr="00602EE5" w:rsidRDefault="008C70A3" w:rsidP="00762CC2">
      <w:pPr>
        <w:pStyle w:val="ListParagraph"/>
        <w:numPr>
          <w:ilvl w:val="0"/>
          <w:numId w:val="16"/>
        </w:numPr>
        <w:rPr>
          <w:b/>
          <w:bCs/>
        </w:rPr>
      </w:pPr>
      <w:r w:rsidRPr="00602EE5">
        <w:rPr>
          <w:b/>
          <w:bCs/>
        </w:rPr>
        <w:t>Merlin I-NGO</w:t>
      </w:r>
      <w:r w:rsidR="00972496" w:rsidRPr="00602EE5">
        <w:rPr>
          <w:b/>
          <w:bCs/>
        </w:rPr>
        <w:t xml:space="preserve"> (Uk)</w:t>
      </w:r>
      <w:r w:rsidR="000947E1" w:rsidRPr="00602EE5">
        <w:rPr>
          <w:b/>
          <w:bCs/>
        </w:rPr>
        <w:t xml:space="preserve"> - Islamabad</w:t>
      </w:r>
      <w:r w:rsidR="00762CC2" w:rsidRPr="00602EE5">
        <w:rPr>
          <w:b/>
          <w:bCs/>
        </w:rPr>
        <w:t xml:space="preserve">  | </w:t>
      </w:r>
      <w:r w:rsidR="00972496" w:rsidRPr="00602EE5">
        <w:rPr>
          <w:b/>
          <w:bCs/>
        </w:rPr>
        <w:t>Procurement Assistant | 2</w:t>
      </w:r>
      <w:r w:rsidR="003D741C" w:rsidRPr="00602EE5">
        <w:rPr>
          <w:b/>
          <w:bCs/>
        </w:rPr>
        <w:t>0</w:t>
      </w:r>
      <w:r w:rsidR="00175557" w:rsidRPr="00602EE5">
        <w:rPr>
          <w:b/>
          <w:bCs/>
        </w:rPr>
        <w:t>13-2015</w:t>
      </w:r>
    </w:p>
    <w:p w14:paraId="05A75A27" w14:textId="608CB932" w:rsidR="00323524" w:rsidRDefault="009C369B" w:rsidP="009C369B">
      <w:pPr>
        <w:pStyle w:val="ListParagraph"/>
        <w:ind w:left="720"/>
      </w:pPr>
      <w:r>
        <w:t xml:space="preserve">Obtain </w:t>
      </w:r>
      <w:r w:rsidR="007F3C0D">
        <w:t>price quotes from suppliers based on the various purchase requests within a company</w:t>
      </w:r>
      <w:r>
        <w:t>, Responsible</w:t>
      </w:r>
      <w:r w:rsidR="007F3C0D">
        <w:t xml:space="preserve"> for preparing purchase ord</w:t>
      </w:r>
      <w:r>
        <w:t>ers</w:t>
      </w:r>
      <w:r w:rsidR="007F3C0D">
        <w:t xml:space="preserve">, </w:t>
      </w:r>
      <w:r>
        <w:t xml:space="preserve">Preparing CBA’s ( comparative bids </w:t>
      </w:r>
      <w:r w:rsidR="006910A9">
        <w:t>analysis) and track</w:t>
      </w:r>
      <w:r w:rsidR="007F3C0D">
        <w:t xml:space="preserve"> of purchase orders for the</w:t>
      </w:r>
      <w:r w:rsidR="006910A9">
        <w:t xml:space="preserve"> </w:t>
      </w:r>
      <w:r w:rsidR="005D03EB">
        <w:t>I-NGO</w:t>
      </w:r>
    </w:p>
    <w:p w14:paraId="11A9AAC1" w14:textId="77777777" w:rsidR="00602EE5" w:rsidRDefault="00602EE5" w:rsidP="009C369B">
      <w:pPr>
        <w:pStyle w:val="ListParagraph"/>
        <w:ind w:left="720"/>
      </w:pPr>
    </w:p>
    <w:p w14:paraId="63E5ECA1" w14:textId="60F82EDB" w:rsidR="00762CC2" w:rsidRPr="00602EE5" w:rsidRDefault="000947E1" w:rsidP="00762CC2">
      <w:pPr>
        <w:pStyle w:val="ListParagraph"/>
        <w:numPr>
          <w:ilvl w:val="0"/>
          <w:numId w:val="16"/>
        </w:numPr>
        <w:rPr>
          <w:b/>
          <w:bCs/>
        </w:rPr>
      </w:pPr>
      <w:r w:rsidRPr="00602EE5">
        <w:rPr>
          <w:b/>
          <w:bCs/>
        </w:rPr>
        <w:t>ZTE- Islamabad |HR Assistant</w:t>
      </w:r>
      <w:r w:rsidR="00493E5D" w:rsidRPr="00602EE5">
        <w:rPr>
          <w:b/>
          <w:bCs/>
        </w:rPr>
        <w:t xml:space="preserve"> |</w:t>
      </w:r>
      <w:r w:rsidR="00DB42D8" w:rsidRPr="00602EE5">
        <w:rPr>
          <w:b/>
          <w:bCs/>
        </w:rPr>
        <w:t>201</w:t>
      </w:r>
      <w:r w:rsidR="00710343" w:rsidRPr="00602EE5">
        <w:rPr>
          <w:b/>
          <w:bCs/>
        </w:rPr>
        <w:t>2</w:t>
      </w:r>
      <w:r w:rsidR="00E916C9">
        <w:rPr>
          <w:b/>
          <w:bCs/>
        </w:rPr>
        <w:t>-201</w:t>
      </w:r>
      <w:r w:rsidR="004E3661">
        <w:rPr>
          <w:b/>
          <w:bCs/>
        </w:rPr>
        <w:t>2</w:t>
      </w:r>
    </w:p>
    <w:p w14:paraId="1CFF3641" w14:textId="085176E5" w:rsidR="00602EE5" w:rsidRDefault="00F2220F" w:rsidP="002E0877">
      <w:pPr>
        <w:pStyle w:val="ListParagraph"/>
        <w:ind w:left="720"/>
      </w:pPr>
      <w:r>
        <w:t>Assisting with day to day operations of the HR functions and duties</w:t>
      </w:r>
      <w:r w:rsidR="00EA039D">
        <w:t>,</w:t>
      </w:r>
      <w:r>
        <w:t xml:space="preserve">Providing clerical and administrative support to Human Resources </w:t>
      </w:r>
      <w:r w:rsidR="00A222D0">
        <w:t>Executive</w:t>
      </w:r>
      <w:r w:rsidR="00EA039D">
        <w:t>,</w:t>
      </w:r>
      <w:r>
        <w:t>Compiling and update employee records (hard and soft copies)</w:t>
      </w:r>
      <w:r w:rsidR="00C67986">
        <w:t>,</w:t>
      </w:r>
      <w:r w:rsidR="00C67986" w:rsidRPr="00C67986">
        <w:t xml:space="preserve"> </w:t>
      </w:r>
      <w:r w:rsidR="00C67986">
        <w:t>Attend seminars and meetings relative to the HR profession</w:t>
      </w:r>
      <w:r w:rsidR="00CA5E96">
        <w:t>,</w:t>
      </w:r>
      <w:r w:rsidR="00AB1D22">
        <w:t xml:space="preserve"> </w:t>
      </w:r>
      <w:r w:rsidR="00CA5E96">
        <w:t xml:space="preserve">Responsible for arranging </w:t>
      </w:r>
      <w:r w:rsidR="00AB1D22">
        <w:t>business travels and meetings</w:t>
      </w:r>
    </w:p>
    <w:p w14:paraId="384AD2DC" w14:textId="77777777" w:rsidR="002E0877" w:rsidRDefault="002E0877" w:rsidP="002E0877">
      <w:pPr>
        <w:pStyle w:val="ListParagraph"/>
        <w:ind w:left="720"/>
      </w:pPr>
    </w:p>
    <w:p w14:paraId="6BDFA25A" w14:textId="77777777" w:rsidR="005D03EB" w:rsidRPr="00602EE5" w:rsidRDefault="00DB42D8" w:rsidP="00CB4851">
      <w:pPr>
        <w:pStyle w:val="ListParagraph"/>
        <w:numPr>
          <w:ilvl w:val="0"/>
          <w:numId w:val="16"/>
        </w:numPr>
        <w:rPr>
          <w:b/>
          <w:bCs/>
        </w:rPr>
      </w:pPr>
      <w:r w:rsidRPr="00602EE5">
        <w:rPr>
          <w:b/>
          <w:bCs/>
        </w:rPr>
        <w:lastRenderedPageBreak/>
        <w:t>PTCL -Islamabad</w:t>
      </w:r>
      <w:r w:rsidR="00710343" w:rsidRPr="00602EE5">
        <w:rPr>
          <w:b/>
          <w:bCs/>
        </w:rPr>
        <w:t xml:space="preserve"> |HR </w:t>
      </w:r>
      <w:r w:rsidR="008D0EAB" w:rsidRPr="00602EE5">
        <w:rPr>
          <w:b/>
          <w:bCs/>
        </w:rPr>
        <w:t>Intern</w:t>
      </w:r>
      <w:r w:rsidR="00710343" w:rsidRPr="00602EE5">
        <w:rPr>
          <w:b/>
          <w:bCs/>
        </w:rPr>
        <w:t>| 2010</w:t>
      </w:r>
    </w:p>
    <w:p w14:paraId="410B220E" w14:textId="14AA45B4" w:rsidR="00DF5A1D" w:rsidRDefault="00DF5A1D" w:rsidP="00174DBB">
      <w:pPr>
        <w:pStyle w:val="ListParagraph"/>
        <w:ind w:left="720"/>
      </w:pPr>
      <w:r>
        <w:t>Cultivate interpersonal skills</w:t>
      </w:r>
      <w:r w:rsidR="00174DBB">
        <w:t xml:space="preserve">, </w:t>
      </w:r>
      <w:r>
        <w:t>Develop negotiating and public speaking skills</w:t>
      </w:r>
    </w:p>
    <w:p w14:paraId="5581C253" w14:textId="33D377D7" w:rsidR="00CB4851" w:rsidRDefault="00DF5A1D" w:rsidP="007F30C0">
      <w:pPr>
        <w:pStyle w:val="ListParagraph"/>
        <w:ind w:left="720"/>
      </w:pPr>
      <w:r>
        <w:t>Foster time management skills</w:t>
      </w:r>
      <w:r w:rsidR="00174DBB">
        <w:t>,</w:t>
      </w:r>
      <w:r>
        <w:t>Track progress, deadlines, and priorities of all projects</w:t>
      </w:r>
      <w:r w:rsidR="0038117E">
        <w:t>,</w:t>
      </w:r>
      <w:r>
        <w:t>Prepare Word, Excel and PowerPoint document</w:t>
      </w:r>
      <w:r w:rsidR="0038117E">
        <w:t xml:space="preserve">s, </w:t>
      </w:r>
      <w:r>
        <w:t>Proofread HR documents including audits, marketing information, and handbooks</w:t>
      </w:r>
      <w:r w:rsidR="008D1B3E">
        <w:t>,</w:t>
      </w:r>
      <w:r>
        <w:t>Work proactively with other team members</w:t>
      </w:r>
    </w:p>
    <w:sdt>
      <w:sdtPr>
        <w:id w:val="720946933"/>
        <w:placeholder>
          <w:docPart w:val="626C35F4F409344FB38CA796A892D2B3"/>
        </w:placeholder>
        <w:temporary/>
        <w:showingPlcHdr/>
        <w15:appearance w15:val="hidden"/>
      </w:sdtPr>
      <w:sdtEndPr/>
      <w:sdtContent>
        <w:p w14:paraId="5CBF53BD" w14:textId="77777777" w:rsidR="008115E5" w:rsidRDefault="00691927">
          <w:pPr>
            <w:pStyle w:val="Heading1"/>
          </w:pPr>
          <w:r>
            <w:t>Education</w:t>
          </w:r>
        </w:p>
      </w:sdtContent>
    </w:sdt>
    <w:p w14:paraId="32FC58D2" w14:textId="77777777" w:rsidR="008115E5" w:rsidRDefault="000C6BB5" w:rsidP="00D45AC7">
      <w:pPr>
        <w:pStyle w:val="ListParagraph"/>
        <w:numPr>
          <w:ilvl w:val="0"/>
          <w:numId w:val="15"/>
        </w:numPr>
      </w:pPr>
      <w:r>
        <w:t>MBA-HR | 2011</w:t>
      </w:r>
    </w:p>
    <w:p w14:paraId="15E83DFE" w14:textId="77777777" w:rsidR="000C6BB5" w:rsidRDefault="000C6BB5" w:rsidP="00D45AC7">
      <w:pPr>
        <w:pStyle w:val="ListParagraph"/>
        <w:numPr>
          <w:ilvl w:val="0"/>
          <w:numId w:val="15"/>
        </w:numPr>
      </w:pPr>
      <w:r>
        <w:t>B.com |2008</w:t>
      </w:r>
    </w:p>
    <w:p w14:paraId="099EFA9D" w14:textId="77777777" w:rsidR="00C174A0" w:rsidRDefault="000C6BB5" w:rsidP="00C174A0">
      <w:pPr>
        <w:pStyle w:val="ListParagraph"/>
        <w:numPr>
          <w:ilvl w:val="0"/>
          <w:numId w:val="15"/>
        </w:numPr>
      </w:pPr>
      <w:r>
        <w:t>Intermediate in Computer Science</w:t>
      </w:r>
      <w:r w:rsidR="002D7329">
        <w:t xml:space="preserve"> |2006</w:t>
      </w:r>
    </w:p>
    <w:p w14:paraId="33011B7F" w14:textId="77777777" w:rsidR="008115E5" w:rsidRDefault="00161FA7">
      <w:pPr>
        <w:pStyle w:val="Heading1"/>
      </w:pPr>
      <w:r>
        <w:t>Core Competencies</w:t>
      </w:r>
    </w:p>
    <w:p w14:paraId="4C88B565" w14:textId="77777777" w:rsidR="008115E5" w:rsidRDefault="00C127B7" w:rsidP="00C127B7">
      <w:pPr>
        <w:pStyle w:val="ListBullet"/>
        <w:numPr>
          <w:ilvl w:val="0"/>
          <w:numId w:val="18"/>
        </w:numPr>
      </w:pPr>
      <w:r>
        <w:t>Ms Office Suite</w:t>
      </w:r>
    </w:p>
    <w:p w14:paraId="33A3D0DD" w14:textId="77777777" w:rsidR="00C127B7" w:rsidRDefault="00C127B7" w:rsidP="00C127B7">
      <w:pPr>
        <w:pStyle w:val="ListBullet"/>
        <w:numPr>
          <w:ilvl w:val="0"/>
          <w:numId w:val="18"/>
        </w:numPr>
      </w:pPr>
      <w:r>
        <w:t>Presentation Skills</w:t>
      </w:r>
    </w:p>
    <w:p w14:paraId="2E907AB7" w14:textId="77777777" w:rsidR="006A5627" w:rsidRDefault="00C127B7" w:rsidP="006A5627">
      <w:pPr>
        <w:pStyle w:val="ListBullet"/>
        <w:numPr>
          <w:ilvl w:val="0"/>
          <w:numId w:val="18"/>
        </w:numPr>
      </w:pPr>
      <w:r>
        <w:t>Effective Business Communication Skills</w:t>
      </w:r>
    </w:p>
    <w:p w14:paraId="2E730392" w14:textId="6889F770" w:rsidR="00161FA7" w:rsidRDefault="00245EEB" w:rsidP="003B3A34">
      <w:pPr>
        <w:pStyle w:val="ListBullet"/>
        <w:numPr>
          <w:ilvl w:val="0"/>
          <w:numId w:val="18"/>
        </w:numPr>
      </w:pPr>
      <w:r>
        <w:t>Bilingual- Urdu &amp; English</w:t>
      </w:r>
    </w:p>
    <w:p w14:paraId="0FE68026" w14:textId="3C23EF47" w:rsidR="00231B4A" w:rsidRDefault="00231B4A" w:rsidP="003B3A34">
      <w:pPr>
        <w:pStyle w:val="ListBullet"/>
        <w:numPr>
          <w:ilvl w:val="0"/>
          <w:numId w:val="18"/>
        </w:numPr>
      </w:pPr>
      <w:r>
        <w:t>IELTS score</w:t>
      </w:r>
      <w:r w:rsidR="005C065D">
        <w:t>-</w:t>
      </w:r>
      <w:r>
        <w:t xml:space="preserve"> band 6.5</w:t>
      </w:r>
      <w:r w:rsidR="00175034">
        <w:t xml:space="preserve"> </w:t>
      </w:r>
    </w:p>
    <w:p w14:paraId="0D5CD015" w14:textId="77777777" w:rsidR="003C40DF" w:rsidRDefault="003C40DF" w:rsidP="006A5627">
      <w:pPr>
        <w:pStyle w:val="ListBullet"/>
        <w:numPr>
          <w:ilvl w:val="0"/>
          <w:numId w:val="18"/>
        </w:numPr>
      </w:pPr>
      <w:r>
        <w:t>Administrative</w:t>
      </w:r>
      <w:r w:rsidR="00E631D0">
        <w:t xml:space="preserve"> </w:t>
      </w:r>
      <w:r>
        <w:t>/ Management Skills</w:t>
      </w:r>
    </w:p>
    <w:p w14:paraId="3CA77984" w14:textId="79CE2545" w:rsidR="001A7DA4" w:rsidRDefault="00A33110" w:rsidP="00700800">
      <w:pPr>
        <w:pStyle w:val="ListBullet"/>
        <w:numPr>
          <w:ilvl w:val="0"/>
          <w:numId w:val="18"/>
        </w:numPr>
      </w:pPr>
      <w:r>
        <w:t xml:space="preserve">Book keeping/ Record </w:t>
      </w:r>
      <w:r w:rsidR="003B3A34">
        <w:t>Keeping</w:t>
      </w:r>
    </w:p>
    <w:p w14:paraId="49ECC9FA" w14:textId="3CCB55C7" w:rsidR="00163974" w:rsidRPr="00163974" w:rsidRDefault="00163974" w:rsidP="00163974">
      <w:pPr>
        <w:keepNext/>
        <w:keepLines/>
        <w:pBdr>
          <w:top w:val="single" w:sz="24" w:space="5" w:color="262626" w:themeColor="text1" w:themeTint="D9"/>
          <w:bottom w:val="single" w:sz="8" w:space="5" w:color="7F7F7F" w:themeColor="text1" w:themeTint="80"/>
        </w:pBdr>
        <w:spacing w:before="240" w:after="160" w:line="240" w:lineRule="auto"/>
        <w:outlineLvl w:val="0"/>
        <w:rPr>
          <w:rFonts w:asciiTheme="majorHAnsi" w:eastAsiaTheme="majorEastAsia" w:hAnsiTheme="majorHAnsi" w:cstheme="majorBidi"/>
          <w:b/>
          <w:caps/>
          <w:color w:val="0E0B05" w:themeColor="text2"/>
          <w:sz w:val="24"/>
          <w:szCs w:val="32"/>
        </w:rPr>
      </w:pPr>
      <w:r>
        <w:rPr>
          <w:rFonts w:asciiTheme="majorHAnsi" w:eastAsiaTheme="majorEastAsia" w:hAnsiTheme="majorHAnsi" w:cstheme="majorBidi"/>
          <w:b/>
          <w:caps/>
          <w:color w:val="0E0B05" w:themeColor="text2"/>
          <w:sz w:val="24"/>
          <w:szCs w:val="32"/>
        </w:rPr>
        <w:t>Workshops</w:t>
      </w:r>
    </w:p>
    <w:p w14:paraId="7478BB4E" w14:textId="0534E0F1" w:rsidR="006226D2" w:rsidRDefault="00220539" w:rsidP="00163974">
      <w:pPr>
        <w:pStyle w:val="ListBullet"/>
        <w:numPr>
          <w:ilvl w:val="0"/>
          <w:numId w:val="25"/>
        </w:numPr>
      </w:pPr>
      <w:r>
        <w:t>Effective Communication Skills- Bahria University, Islamabad</w:t>
      </w:r>
      <w:r w:rsidR="001C2FC7">
        <w:t>,Pakistan</w:t>
      </w:r>
    </w:p>
    <w:p w14:paraId="6E2B95F5" w14:textId="2E02A6C5" w:rsidR="00220539" w:rsidRDefault="001C2FC7" w:rsidP="00163974">
      <w:pPr>
        <w:pStyle w:val="ListBullet"/>
        <w:numPr>
          <w:ilvl w:val="0"/>
          <w:numId w:val="25"/>
        </w:numPr>
      </w:pPr>
      <w:r>
        <w:t>Business Communication- Aspire, Islamabad,Pakistan</w:t>
      </w:r>
    </w:p>
    <w:p w14:paraId="0AFD13B7" w14:textId="2D17E902" w:rsidR="008F518D" w:rsidRPr="0009792B" w:rsidRDefault="0009792B" w:rsidP="0009792B">
      <w:pPr>
        <w:keepNext/>
        <w:keepLines/>
        <w:pBdr>
          <w:top w:val="single" w:sz="24" w:space="5" w:color="262626" w:themeColor="text1" w:themeTint="D9"/>
          <w:bottom w:val="single" w:sz="8" w:space="5" w:color="7F7F7F" w:themeColor="text1" w:themeTint="80"/>
        </w:pBdr>
        <w:spacing w:before="240" w:after="160" w:line="240" w:lineRule="auto"/>
        <w:outlineLvl w:val="0"/>
        <w:rPr>
          <w:rFonts w:asciiTheme="majorHAnsi" w:eastAsiaTheme="majorEastAsia" w:hAnsiTheme="majorHAnsi" w:cstheme="majorBidi"/>
          <w:b/>
          <w:caps/>
          <w:color w:val="0E0B05" w:themeColor="text2"/>
          <w:sz w:val="24"/>
          <w:szCs w:val="32"/>
        </w:rPr>
      </w:pPr>
      <w:r>
        <w:rPr>
          <w:rFonts w:asciiTheme="majorHAnsi" w:eastAsiaTheme="majorEastAsia" w:hAnsiTheme="majorHAnsi" w:cstheme="majorBidi"/>
          <w:b/>
          <w:caps/>
          <w:color w:val="0E0B05" w:themeColor="text2"/>
          <w:sz w:val="24"/>
          <w:szCs w:val="32"/>
        </w:rPr>
        <w:t>References</w:t>
      </w:r>
    </w:p>
    <w:p w14:paraId="718EB685" w14:textId="493CF135" w:rsidR="008F518D" w:rsidRDefault="00F500FF" w:rsidP="00F500FF">
      <w:pPr>
        <w:pStyle w:val="ListBullet"/>
        <w:numPr>
          <w:ilvl w:val="0"/>
          <w:numId w:val="23"/>
        </w:numPr>
      </w:pPr>
      <w:r>
        <w:t>M</w:t>
      </w:r>
      <w:r w:rsidR="00482EF6">
        <w:t>r.</w:t>
      </w:r>
      <w:r>
        <w:t xml:space="preserve"> Naveed Qamar</w:t>
      </w:r>
      <w:r w:rsidR="00AA0544">
        <w:t xml:space="preserve"> |</w:t>
      </w:r>
      <w:r w:rsidR="004C71F9">
        <w:t>UAE</w:t>
      </w:r>
      <w:r w:rsidR="00AA0544">
        <w:t>| Relative</w:t>
      </w:r>
    </w:p>
    <w:p w14:paraId="3DC068E3" w14:textId="62344C14" w:rsidR="00482EF6" w:rsidRDefault="00A37383" w:rsidP="00482EF6">
      <w:pPr>
        <w:pStyle w:val="ListBullet"/>
        <w:numPr>
          <w:ilvl w:val="0"/>
          <w:numId w:val="0"/>
        </w:numPr>
        <w:ind w:left="720"/>
      </w:pPr>
      <w:r>
        <w:t>naveedqr@gmail.com</w:t>
      </w:r>
    </w:p>
    <w:p w14:paraId="5B506EA7" w14:textId="384FCD76" w:rsidR="004C71F9" w:rsidRDefault="004C71F9" w:rsidP="00F500FF">
      <w:pPr>
        <w:pStyle w:val="ListBullet"/>
        <w:numPr>
          <w:ilvl w:val="0"/>
          <w:numId w:val="23"/>
        </w:numPr>
      </w:pPr>
      <w:r>
        <w:t>Ms</w:t>
      </w:r>
      <w:r w:rsidR="00482EF6">
        <w:t xml:space="preserve">. </w:t>
      </w:r>
      <w:r>
        <w:t xml:space="preserve">Bagheri </w:t>
      </w:r>
      <w:r w:rsidR="00AA0544">
        <w:t>|UAE</w:t>
      </w:r>
      <w:r w:rsidR="00CF4F75">
        <w:t>| HR M</w:t>
      </w:r>
      <w:r w:rsidR="00231B4A">
        <w:t>anager</w:t>
      </w:r>
    </w:p>
    <w:p w14:paraId="3509406C" w14:textId="3F0CAE95" w:rsidR="00A37383" w:rsidRDefault="00A37383" w:rsidP="00A37383">
      <w:pPr>
        <w:pStyle w:val="ListBullet"/>
        <w:numPr>
          <w:ilvl w:val="0"/>
          <w:numId w:val="0"/>
        </w:numPr>
        <w:ind w:left="720"/>
      </w:pPr>
      <w:r>
        <w:t>M.Bagheri@navitascon.com</w:t>
      </w:r>
    </w:p>
    <w:p w14:paraId="7F90C6DA" w14:textId="77777777" w:rsidR="00455168" w:rsidRDefault="00455168" w:rsidP="00455168">
      <w:pPr>
        <w:pStyle w:val="ListBullet"/>
        <w:numPr>
          <w:ilvl w:val="0"/>
          <w:numId w:val="0"/>
        </w:numPr>
        <w:ind w:left="720"/>
      </w:pPr>
    </w:p>
    <w:sectPr w:rsidR="00455168" w:rsidSect="00691927">
      <w:headerReference w:type="default" r:id="rId9"/>
      <w:footerReference w:type="default" r:id="rId10"/>
      <w:headerReference w:type="first" r:id="rId11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D96449" w14:textId="77777777" w:rsidR="00772D06" w:rsidRDefault="00772D06">
      <w:r>
        <w:separator/>
      </w:r>
    </w:p>
  </w:endnote>
  <w:endnote w:type="continuationSeparator" w:id="0">
    <w:p w14:paraId="006025FF" w14:textId="77777777" w:rsidR="00772D06" w:rsidRDefault="00772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panose1 w:val="020B0604020202020204"/>
    <w:charset w:val="00"/>
    <w:family w:val="swiss"/>
    <w:pitch w:val="variable"/>
    <w:sig w:usb0="81000007" w:usb1="00000002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4CFC4" w14:textId="77777777" w:rsidR="008115E5" w:rsidRDefault="0069192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4C083" w14:textId="77777777" w:rsidR="00772D06" w:rsidRDefault="00772D06">
      <w:r>
        <w:separator/>
      </w:r>
    </w:p>
  </w:footnote>
  <w:footnote w:type="continuationSeparator" w:id="0">
    <w:p w14:paraId="6486CB49" w14:textId="77777777" w:rsidR="00772D06" w:rsidRDefault="00772D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11DB74" w14:textId="77777777" w:rsidR="008115E5" w:rsidRDefault="00691927">
    <w:r>
      <w:rPr>
        <w:noProof/>
        <w:lang w:eastAsia="zh-TW" w:bidi="hi-IN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A9665D8" wp14:editId="56CDE3D6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4EFA1333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36A0A" w14:textId="77777777" w:rsidR="008115E5" w:rsidRDefault="00691927">
    <w:r>
      <w:rPr>
        <w:noProof/>
        <w:lang w:eastAsia="zh-TW" w:bidi="hi-IN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33AA76D0" wp14:editId="2D9CDCE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5D2A357" w14:textId="77777777" w:rsidR="008115E5" w:rsidRDefault="008115E5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33AA76D0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">
              <v:shape id="Frame 5" o:spid="_x0000_s1027" style="position:absolute;left:1333;width:73152;height:96012;visibility:visible;mso-wrap-style:square;v-text-anchor:middle" coordsize="7315200,9601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75D2A357" w14:textId="77777777" w:rsidR="008115E5" w:rsidRDefault="008115E5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EAB4EE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5246C2"/>
    <w:multiLevelType w:val="hybridMultilevel"/>
    <w:tmpl w:val="830CEE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0F81DD2"/>
    <w:multiLevelType w:val="hybridMultilevel"/>
    <w:tmpl w:val="94EE02B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07D031A"/>
    <w:multiLevelType w:val="hybridMultilevel"/>
    <w:tmpl w:val="DA92A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8344A6"/>
    <w:multiLevelType w:val="hybridMultilevel"/>
    <w:tmpl w:val="C2782F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F20685"/>
    <w:multiLevelType w:val="hybridMultilevel"/>
    <w:tmpl w:val="868AD4F4"/>
    <w:lvl w:ilvl="0" w:tplc="08090001">
      <w:start w:val="1"/>
      <w:numFmt w:val="bullet"/>
      <w:lvlText w:val=""/>
      <w:lvlJc w:val="left"/>
      <w:pPr>
        <w:ind w:left="98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16" w15:restartNumberingAfterBreak="0">
    <w:nsid w:val="302126D3"/>
    <w:multiLevelType w:val="hybridMultilevel"/>
    <w:tmpl w:val="46861116"/>
    <w:lvl w:ilvl="0" w:tplc="08090001">
      <w:start w:val="1"/>
      <w:numFmt w:val="bullet"/>
      <w:lvlText w:val=""/>
      <w:lvlJc w:val="left"/>
      <w:pPr>
        <w:ind w:left="10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7" w:hanging="360"/>
      </w:pPr>
      <w:rPr>
        <w:rFonts w:ascii="Wingdings" w:hAnsi="Wingdings" w:hint="default"/>
      </w:rPr>
    </w:lvl>
  </w:abstractNum>
  <w:abstractNum w:abstractNumId="17" w15:restartNumberingAfterBreak="0">
    <w:nsid w:val="38154E39"/>
    <w:multiLevelType w:val="hybridMultilevel"/>
    <w:tmpl w:val="43E28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DC19BB"/>
    <w:multiLevelType w:val="hybridMultilevel"/>
    <w:tmpl w:val="BC7461E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20E5E47"/>
    <w:multiLevelType w:val="hybridMultilevel"/>
    <w:tmpl w:val="1996E436"/>
    <w:lvl w:ilvl="0" w:tplc="08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1E66B4"/>
    <w:multiLevelType w:val="hybridMultilevel"/>
    <w:tmpl w:val="A0A0B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F763FC"/>
    <w:multiLevelType w:val="hybridMultilevel"/>
    <w:tmpl w:val="F15AAD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A510F1"/>
    <w:multiLevelType w:val="hybridMultilevel"/>
    <w:tmpl w:val="4AE49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0"/>
  </w:num>
  <w:num w:numId="3">
    <w:abstractNumId w:val="12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4"/>
  </w:num>
  <w:num w:numId="14">
    <w:abstractNumId w:val="11"/>
  </w:num>
  <w:num w:numId="15">
    <w:abstractNumId w:val="14"/>
  </w:num>
  <w:num w:numId="16">
    <w:abstractNumId w:val="13"/>
  </w:num>
  <w:num w:numId="17">
    <w:abstractNumId w:val="19"/>
  </w:num>
  <w:num w:numId="18">
    <w:abstractNumId w:val="21"/>
  </w:num>
  <w:num w:numId="19">
    <w:abstractNumId w:val="10"/>
  </w:num>
  <w:num w:numId="20">
    <w:abstractNumId w:val="18"/>
  </w:num>
  <w:num w:numId="21">
    <w:abstractNumId w:val="16"/>
  </w:num>
  <w:num w:numId="22">
    <w:abstractNumId w:val="15"/>
  </w:num>
  <w:num w:numId="23">
    <w:abstractNumId w:val="22"/>
  </w:num>
  <w:num w:numId="24">
    <w:abstractNumId w:val="23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proofState w:spelling="clean"/>
  <w:attachedTemplate r:id="rId1"/>
  <w:defaultTabStop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E29"/>
    <w:rsid w:val="00032436"/>
    <w:rsid w:val="000947E1"/>
    <w:rsid w:val="0009792B"/>
    <w:rsid w:val="000C6BB5"/>
    <w:rsid w:val="000D1BAA"/>
    <w:rsid w:val="001507D9"/>
    <w:rsid w:val="00161FA7"/>
    <w:rsid w:val="00163974"/>
    <w:rsid w:val="00174DBB"/>
    <w:rsid w:val="00175034"/>
    <w:rsid w:val="00175557"/>
    <w:rsid w:val="00195978"/>
    <w:rsid w:val="001A37E0"/>
    <w:rsid w:val="001A7DA4"/>
    <w:rsid w:val="001A7DD0"/>
    <w:rsid w:val="001C2FC7"/>
    <w:rsid w:val="00212FD6"/>
    <w:rsid w:val="00220539"/>
    <w:rsid w:val="00223751"/>
    <w:rsid w:val="00231B4A"/>
    <w:rsid w:val="00240DD0"/>
    <w:rsid w:val="00245EEB"/>
    <w:rsid w:val="0028343B"/>
    <w:rsid w:val="002A2815"/>
    <w:rsid w:val="002B64E3"/>
    <w:rsid w:val="002D7329"/>
    <w:rsid w:val="002E0877"/>
    <w:rsid w:val="00323524"/>
    <w:rsid w:val="0038117E"/>
    <w:rsid w:val="003A62C3"/>
    <w:rsid w:val="003B0BB4"/>
    <w:rsid w:val="003B3A34"/>
    <w:rsid w:val="003C40DF"/>
    <w:rsid w:val="003D741C"/>
    <w:rsid w:val="00433646"/>
    <w:rsid w:val="0044679E"/>
    <w:rsid w:val="00455168"/>
    <w:rsid w:val="00482EF6"/>
    <w:rsid w:val="00493E5D"/>
    <w:rsid w:val="004C71F9"/>
    <w:rsid w:val="004D5AA0"/>
    <w:rsid w:val="004E3661"/>
    <w:rsid w:val="00500A2D"/>
    <w:rsid w:val="005C065D"/>
    <w:rsid w:val="005D03EB"/>
    <w:rsid w:val="00602EE5"/>
    <w:rsid w:val="00605FF1"/>
    <w:rsid w:val="006226D2"/>
    <w:rsid w:val="00634546"/>
    <w:rsid w:val="006910A9"/>
    <w:rsid w:val="00691927"/>
    <w:rsid w:val="00697D7E"/>
    <w:rsid w:val="006A5627"/>
    <w:rsid w:val="006B79C9"/>
    <w:rsid w:val="006F07F9"/>
    <w:rsid w:val="006F16EB"/>
    <w:rsid w:val="00700800"/>
    <w:rsid w:val="00710343"/>
    <w:rsid w:val="00762CC2"/>
    <w:rsid w:val="00772D06"/>
    <w:rsid w:val="007F30C0"/>
    <w:rsid w:val="007F3C0D"/>
    <w:rsid w:val="007F5975"/>
    <w:rsid w:val="008115E5"/>
    <w:rsid w:val="00866238"/>
    <w:rsid w:val="008726CA"/>
    <w:rsid w:val="008C70A3"/>
    <w:rsid w:val="008D0EAB"/>
    <w:rsid w:val="008D1B3E"/>
    <w:rsid w:val="008D2F6E"/>
    <w:rsid w:val="008F518D"/>
    <w:rsid w:val="009612F6"/>
    <w:rsid w:val="00972496"/>
    <w:rsid w:val="00997896"/>
    <w:rsid w:val="009C369B"/>
    <w:rsid w:val="00A222D0"/>
    <w:rsid w:val="00A33110"/>
    <w:rsid w:val="00A37383"/>
    <w:rsid w:val="00A51657"/>
    <w:rsid w:val="00A669F8"/>
    <w:rsid w:val="00A81E29"/>
    <w:rsid w:val="00AA0544"/>
    <w:rsid w:val="00AB1D22"/>
    <w:rsid w:val="00AD702A"/>
    <w:rsid w:val="00AE2873"/>
    <w:rsid w:val="00B64314"/>
    <w:rsid w:val="00BA09C3"/>
    <w:rsid w:val="00BE1B0A"/>
    <w:rsid w:val="00C11C99"/>
    <w:rsid w:val="00C127B7"/>
    <w:rsid w:val="00C174A0"/>
    <w:rsid w:val="00C67986"/>
    <w:rsid w:val="00C83C2E"/>
    <w:rsid w:val="00CA5E96"/>
    <w:rsid w:val="00CB4851"/>
    <w:rsid w:val="00CD2B31"/>
    <w:rsid w:val="00CF4F75"/>
    <w:rsid w:val="00D45AC7"/>
    <w:rsid w:val="00DB42D8"/>
    <w:rsid w:val="00DF2FE5"/>
    <w:rsid w:val="00DF5A1D"/>
    <w:rsid w:val="00E373C0"/>
    <w:rsid w:val="00E631D0"/>
    <w:rsid w:val="00E6422D"/>
    <w:rsid w:val="00E916C9"/>
    <w:rsid w:val="00EA039D"/>
    <w:rsid w:val="00EB0C24"/>
    <w:rsid w:val="00F10ADF"/>
    <w:rsid w:val="00F2220F"/>
    <w:rsid w:val="00F500FF"/>
    <w:rsid w:val="00F817F4"/>
    <w:rsid w:val="00F8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768366E"/>
  <w15:chartTrackingRefBased/>
  <w15:docId w15:val="{F1D30DCF-BF1F-F14E-9434-F6FB884F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62C3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240DD0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D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1CB2486F-33F3-9D45-934D-1C961711B81C%7dtf1639211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24B50A2E48BAA4A863442F9522F0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FC8CE7-8B96-3040-8C47-CBA92FEBE41D}"/>
      </w:docPartPr>
      <w:docPartBody>
        <w:p w:rsidR="00056960" w:rsidRDefault="00FB27CA">
          <w:pPr>
            <w:pStyle w:val="224B50A2E48BAA4A863442F9522F02D8"/>
          </w:pPr>
          <w:r>
            <w:t>Objective</w:t>
          </w:r>
        </w:p>
      </w:docPartBody>
    </w:docPart>
    <w:docPart>
      <w:docPartPr>
        <w:name w:val="6F25895AFCE5224D9D7E67C9F29F82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C1F4C0-2091-7940-A5B7-733EF2069D26}"/>
      </w:docPartPr>
      <w:docPartBody>
        <w:p w:rsidR="00056960" w:rsidRDefault="00FB27CA">
          <w:pPr>
            <w:pStyle w:val="6F25895AFCE5224D9D7E67C9F29F823E"/>
          </w:pPr>
          <w:r>
            <w:t>Experience</w:t>
          </w:r>
        </w:p>
      </w:docPartBody>
    </w:docPart>
    <w:docPart>
      <w:docPartPr>
        <w:name w:val="626C35F4F409344FB38CA796A892D2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15AF2-7649-D347-8103-BA5F71D468E5}"/>
      </w:docPartPr>
      <w:docPartBody>
        <w:p w:rsidR="00056960" w:rsidRDefault="00FB27CA">
          <w:pPr>
            <w:pStyle w:val="626C35F4F409344FB38CA796A892D2B3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panose1 w:val="020B0604020202020204"/>
    <w:charset w:val="00"/>
    <w:family w:val="swiss"/>
    <w:pitch w:val="variable"/>
    <w:sig w:usb0="81000007" w:usb1="00000002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7CA"/>
    <w:rsid w:val="00056960"/>
    <w:rsid w:val="00814D7D"/>
    <w:rsid w:val="00FB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5931E3D38E22A49B1FE9EB5446E93D8">
    <w:name w:val="55931E3D38E22A49B1FE9EB5446E93D8"/>
  </w:style>
  <w:style w:type="paragraph" w:customStyle="1" w:styleId="C978F52A7B15674A91C61B9A44D23B58">
    <w:name w:val="C978F52A7B15674A91C61B9A44D23B58"/>
  </w:style>
  <w:style w:type="paragraph" w:customStyle="1" w:styleId="224B50A2E48BAA4A863442F9522F02D8">
    <w:name w:val="224B50A2E48BAA4A863442F9522F02D8"/>
  </w:style>
  <w:style w:type="paragraph" w:customStyle="1" w:styleId="455722BE53457E438CE0BFE3E12EF46E">
    <w:name w:val="455722BE53457E438CE0BFE3E12EF46E"/>
  </w:style>
  <w:style w:type="paragraph" w:customStyle="1" w:styleId="6F25895AFCE5224D9D7E67C9F29F823E">
    <w:name w:val="6F25895AFCE5224D9D7E67C9F29F823E"/>
  </w:style>
  <w:style w:type="paragraph" w:customStyle="1" w:styleId="2E981FD3A233694DBDDBB5FAF4CEA045">
    <w:name w:val="2E981FD3A233694DBDDBB5FAF4CEA045"/>
  </w:style>
  <w:style w:type="paragraph" w:customStyle="1" w:styleId="56DE65CAD5B8FC4384C7D8B3DA34AD27">
    <w:name w:val="56DE65CAD5B8FC4384C7D8B3DA34AD27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GB" w:eastAsia="ja-JP"/>
    </w:rPr>
  </w:style>
  <w:style w:type="paragraph" w:customStyle="1" w:styleId="F1151D04AD11EB48B6D2FBA2534E07EC">
    <w:name w:val="F1151D04AD11EB48B6D2FBA2534E07EC"/>
  </w:style>
  <w:style w:type="paragraph" w:customStyle="1" w:styleId="626C35F4F409344FB38CA796A892D2B3">
    <w:name w:val="626C35F4F409344FB38CA796A892D2B3"/>
  </w:style>
  <w:style w:type="paragraph" w:customStyle="1" w:styleId="A8BDA44740655D4D8A1CC9B92EDAD9F8">
    <w:name w:val="A8BDA44740655D4D8A1CC9B92EDAD9F8"/>
  </w:style>
  <w:style w:type="paragraph" w:customStyle="1" w:styleId="5F6EF0947B56FB4199C4D2D37118CCDC">
    <w:name w:val="5F6EF0947B56FB4199C4D2D37118CCDC"/>
  </w:style>
  <w:style w:type="paragraph" w:customStyle="1" w:styleId="EE44140C7583034793F44AB679F0BAC7">
    <w:name w:val="EE44140C7583034793F44AB679F0BA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BEA266-9DD4-444E-B3C4-B7DFD96EA07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%7b1CB2486F-33F3-9D45-934D-1C961711B81C%7dtf16392110.dotx</Template>
  <TotalTime>0</TotalTime>
  <Pages>2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 Mushtaq</dc:creator>
  <cp:keywords/>
  <dc:description/>
  <cp:lastModifiedBy>Sana Mushtaq</cp:lastModifiedBy>
  <cp:revision>2</cp:revision>
  <dcterms:created xsi:type="dcterms:W3CDTF">2018-10-08T21:39:00Z</dcterms:created>
  <dcterms:modified xsi:type="dcterms:W3CDTF">2018-10-08T21:39:00Z</dcterms:modified>
</cp:coreProperties>
</file>