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tblpY="1"/>
        <w:tblOverlap w:val="never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047"/>
        <w:gridCol w:w="313"/>
      </w:tblGrid>
      <w:tr w:rsidR="00692703" w:rsidRPr="00CF1A49" w:rsidTr="00E01AF1">
        <w:trPr>
          <w:gridAfter w:val="1"/>
          <w:wAfter w:w="313" w:type="dxa"/>
          <w:trHeight w:hRule="exact" w:val="1800"/>
        </w:trPr>
        <w:tc>
          <w:tcPr>
            <w:tcW w:w="9047" w:type="dxa"/>
            <w:tcMar>
              <w:top w:w="0" w:type="dxa"/>
              <w:bottom w:w="0" w:type="dxa"/>
            </w:tcMar>
          </w:tcPr>
          <w:p w:rsidR="00692703" w:rsidRPr="00FB76EE" w:rsidRDefault="00FB76EE" w:rsidP="00E01AF1">
            <w:pPr>
              <w:pStyle w:val="Title"/>
              <w:rPr>
                <w:sz w:val="36"/>
                <w:szCs w:val="36"/>
              </w:rPr>
            </w:pPr>
            <w:r w:rsidRPr="00FB76EE">
              <w:rPr>
                <w:sz w:val="36"/>
                <w:szCs w:val="36"/>
              </w:rPr>
              <w:t>meeran mohammed</w:t>
            </w:r>
          </w:p>
          <w:p w:rsidR="00692703" w:rsidRPr="00AB5A44" w:rsidRDefault="00FB76EE" w:rsidP="00E01AF1">
            <w:pPr>
              <w:pStyle w:val="ContactInfo"/>
              <w:contextualSpacing w:val="0"/>
              <w:rPr>
                <w:sz w:val="24"/>
                <w:szCs w:val="24"/>
              </w:rPr>
            </w:pPr>
            <w:r w:rsidRPr="00AB5A44">
              <w:rPr>
                <w:sz w:val="24"/>
                <w:szCs w:val="24"/>
              </w:rPr>
              <w:t>Hilton crest 401 flat, Near St Adams High School, Pillar No 213, Golden Heights, UpperPally, Hyderabad – 500048.</w:t>
            </w:r>
          </w:p>
          <w:p w:rsidR="00692703" w:rsidRPr="0065688E" w:rsidRDefault="00803180" w:rsidP="00E01AF1">
            <w:pPr>
              <w:pStyle w:val="ContactInfoEmphasis"/>
              <w:contextualSpacing w:val="0"/>
              <w:rPr>
                <w:sz w:val="28"/>
                <w:szCs w:val="28"/>
              </w:rPr>
            </w:pPr>
            <w:sdt>
              <w:sdtPr>
                <w:rPr>
                  <w:sz w:val="28"/>
                  <w:szCs w:val="28"/>
                </w:rPr>
                <w:alias w:val="Enter email:"/>
                <w:tag w:val="Enter email:"/>
                <w:id w:val="1154873695"/>
                <w:placeholder>
                  <w:docPart w:val="99FA483422454C128789E6B165A49ECC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65688E">
                  <w:rPr>
                    <w:sz w:val="28"/>
                    <w:szCs w:val="28"/>
                  </w:rPr>
                  <w:t>Email</w:t>
                </w:r>
              </w:sdtContent>
            </w:sdt>
            <w:r w:rsidR="00692703" w:rsidRPr="0065688E">
              <w:rPr>
                <w:sz w:val="28"/>
                <w:szCs w:val="28"/>
              </w:rPr>
              <w:t xml:space="preserve"> </w:t>
            </w:r>
            <w:r w:rsidR="00FB76EE" w:rsidRPr="0065688E">
              <w:rPr>
                <w:sz w:val="28"/>
                <w:szCs w:val="28"/>
              </w:rPr>
              <w:t xml:space="preserve">– </w:t>
            </w:r>
            <w:hyperlink r:id="rId8" w:history="1">
              <w:r w:rsidR="00FB76EE" w:rsidRPr="0065688E">
                <w:rPr>
                  <w:rStyle w:val="Hyperlink"/>
                  <w:sz w:val="28"/>
                  <w:szCs w:val="28"/>
                </w:rPr>
                <w:t>md.meeran1@gmail.com</w:t>
              </w:r>
            </w:hyperlink>
            <w:r w:rsidR="00690614">
              <w:rPr>
                <w:sz w:val="28"/>
                <w:szCs w:val="28"/>
              </w:rPr>
              <w:t xml:space="preserve"> / </w:t>
            </w:r>
            <w:r w:rsidR="00F9628E">
              <w:rPr>
                <w:sz w:val="28"/>
                <w:szCs w:val="28"/>
              </w:rPr>
              <w:t xml:space="preserve">Maintenance </w:t>
            </w:r>
            <w:r w:rsidR="00FB76EE" w:rsidRPr="0065688E">
              <w:rPr>
                <w:sz w:val="28"/>
                <w:szCs w:val="28"/>
              </w:rPr>
              <w:t>Manager</w:t>
            </w:r>
            <w:r w:rsidR="00690614">
              <w:rPr>
                <w:sz w:val="28"/>
                <w:szCs w:val="28"/>
              </w:rPr>
              <w:t xml:space="preserve">                      </w:t>
            </w:r>
            <w:r w:rsidR="00D7208D">
              <w:rPr>
                <w:sz w:val="28"/>
                <w:szCs w:val="28"/>
              </w:rPr>
              <w:t xml:space="preserve">                     Mobile No -</w:t>
            </w:r>
            <w:r w:rsidR="00690614">
              <w:rPr>
                <w:sz w:val="28"/>
                <w:szCs w:val="28"/>
              </w:rPr>
              <w:t>9985185174/</w:t>
            </w:r>
            <w:r w:rsidR="00D7208D">
              <w:rPr>
                <w:sz w:val="28"/>
                <w:szCs w:val="28"/>
              </w:rPr>
              <w:t xml:space="preserve"> 6309741416</w:t>
            </w:r>
          </w:p>
        </w:tc>
      </w:tr>
      <w:tr w:rsidR="009571D8" w:rsidRPr="00CF1A49" w:rsidTr="00E01AF1">
        <w:tc>
          <w:tcPr>
            <w:tcW w:w="9360" w:type="dxa"/>
            <w:gridSpan w:val="2"/>
            <w:tcMar>
              <w:top w:w="432" w:type="dxa"/>
            </w:tcMar>
          </w:tcPr>
          <w:p w:rsidR="00FB76EE" w:rsidRDefault="00FB76EE" w:rsidP="00E01AF1">
            <w:pPr>
              <w:pStyle w:val="Heading1"/>
              <w:outlineLvl w:val="0"/>
            </w:pPr>
            <w:r>
              <w:t>professional Summary</w:t>
            </w:r>
          </w:p>
          <w:p w:rsidR="0003753D" w:rsidRDefault="0003753D" w:rsidP="00E01AF1">
            <w:pPr>
              <w:pStyle w:val="NormalWeb"/>
              <w:shd w:val="clear" w:color="auto" w:fill="FFFFFF"/>
              <w:spacing w:before="90" w:after="90" w:line="276" w:lineRule="auto"/>
              <w:rPr>
                <w:rFonts w:asciiTheme="minorHAnsi" w:hAnsiTheme="minorHAnsi" w:cs="Arial"/>
                <w:color w:val="000000"/>
                <w:sz w:val="28"/>
                <w:szCs w:val="28"/>
              </w:rPr>
            </w:pPr>
            <w:r w:rsidRPr="0003753D">
              <w:rPr>
                <w:rFonts w:asciiTheme="minorHAnsi" w:hAnsiTheme="minorHAnsi" w:cs="Arial"/>
                <w:color w:val="000000"/>
                <w:sz w:val="28"/>
                <w:szCs w:val="28"/>
              </w:rPr>
              <w:t>A dynamic professional with 1</w:t>
            </w:r>
            <w:r>
              <w:rPr>
                <w:rFonts w:asciiTheme="minorHAnsi" w:hAnsiTheme="minorHAnsi" w:cs="Arial"/>
                <w:color w:val="000000"/>
                <w:sz w:val="28"/>
                <w:szCs w:val="28"/>
              </w:rPr>
              <w:t>4</w:t>
            </w:r>
            <w:r w:rsidRPr="0003753D">
              <w:rPr>
                <w:rFonts w:asciiTheme="minorHAnsi" w:hAnsiTheme="minorHAnsi" w:cs="Arial"/>
                <w:color w:val="000000"/>
                <w:sz w:val="28"/>
                <w:szCs w:val="28"/>
              </w:rPr>
              <w:t xml:space="preserve"> years of rich domestic &amp; overseas experience in Oper</w:t>
            </w:r>
            <w:r>
              <w:rPr>
                <w:rFonts w:asciiTheme="minorHAnsi" w:hAnsiTheme="minorHAnsi" w:cs="Arial"/>
                <w:color w:val="000000"/>
                <w:sz w:val="28"/>
                <w:szCs w:val="28"/>
              </w:rPr>
              <w:t>ation &amp;Maintenance</w:t>
            </w:r>
            <w:r w:rsidRPr="0003753D">
              <w:rPr>
                <w:rFonts w:asciiTheme="minorHAnsi" w:hAnsiTheme="minorHAnsi" w:cs="Arial"/>
                <w:color w:val="000000"/>
                <w:sz w:val="28"/>
                <w:szCs w:val="28"/>
              </w:rPr>
              <w:t xml:space="preserve"> Projects, an effective communicator with excellent relationship management skills with strong analytical, problem solving &amp; organizational abilities. The ability to supervise a team and develop the final output.</w:t>
            </w:r>
          </w:p>
          <w:sdt>
            <w:sdtPr>
              <w:alias w:val="Education:"/>
              <w:tag w:val="Education:"/>
              <w:id w:val="-224762162"/>
              <w:placeholder>
                <w:docPart w:val="7E90EA1B0C664CB1932BA11DCED46D4B"/>
              </w:placeholder>
              <w:temporary/>
              <w:showingPlcHdr/>
              <w15:appearance w15:val="hidden"/>
            </w:sdtPr>
            <w:sdtEndPr/>
            <w:sdtContent>
              <w:p w:rsidR="0003753D" w:rsidRPr="00CF1A49" w:rsidRDefault="0003753D" w:rsidP="00E01AF1">
                <w:pPr>
                  <w:pStyle w:val="Heading1"/>
                  <w:outlineLvl w:val="0"/>
                </w:pPr>
                <w:r w:rsidRPr="00CF1A49">
                  <w:t>Education</w:t>
                </w:r>
              </w:p>
            </w:sdtContent>
          </w:sdt>
          <w:tbl>
            <w:tblPr>
              <w:tblStyle w:val="TableGrid"/>
              <w:tblW w:w="4975" w:type="pct"/>
              <w:tblInd w:w="72" w:type="dxa"/>
              <w:tblBorders>
                <w:left w:val="dotted" w:sz="18" w:space="0" w:color="BFBFBF" w:themeColor="background1" w:themeShade="BF"/>
              </w:tblBorders>
              <w:tblCellMar>
                <w:left w:w="576" w:type="dxa"/>
                <w:right w:w="0" w:type="dxa"/>
              </w:tblCellMar>
              <w:tblLook w:val="04A0" w:firstRow="1" w:lastRow="0" w:firstColumn="1" w:lastColumn="0" w:noHBand="0" w:noVBand="1"/>
              <w:tblDescription w:val="Education layout table"/>
            </w:tblPr>
            <w:tblGrid>
              <w:gridCol w:w="9290"/>
            </w:tblGrid>
            <w:tr w:rsidR="0003753D" w:rsidRPr="00CF1A49" w:rsidTr="003D3CA0">
              <w:tc>
                <w:tcPr>
                  <w:tcW w:w="9355" w:type="dxa"/>
                </w:tcPr>
                <w:p w:rsidR="0003753D" w:rsidRPr="00CF1A49" w:rsidRDefault="0003753D" w:rsidP="00F9628E">
                  <w:pPr>
                    <w:pStyle w:val="Heading3"/>
                    <w:framePr w:hSpace="180" w:wrap="around" w:vAnchor="text" w:hAnchor="text" w:y="1"/>
                    <w:numPr>
                      <w:ilvl w:val="0"/>
                      <w:numId w:val="18"/>
                    </w:numPr>
                    <w:contextualSpacing w:val="0"/>
                    <w:suppressOverlap/>
                    <w:outlineLvl w:val="2"/>
                  </w:pPr>
                  <w:r>
                    <w:t>aug 2006</w:t>
                  </w:r>
                </w:p>
                <w:p w:rsidR="0003753D" w:rsidRPr="00CF1A49" w:rsidRDefault="0003753D" w:rsidP="00F9628E">
                  <w:pPr>
                    <w:pStyle w:val="Heading2"/>
                    <w:framePr w:hSpace="180" w:wrap="around" w:vAnchor="text" w:hAnchor="text" w:y="1"/>
                    <w:contextualSpacing w:val="0"/>
                    <w:suppressOverlap/>
                    <w:outlineLvl w:val="1"/>
                  </w:pPr>
                  <w:r w:rsidRPr="0065688E">
                    <w:rPr>
                      <w:sz w:val="28"/>
                      <w:szCs w:val="28"/>
                    </w:rPr>
                    <w:t xml:space="preserve">B Tech Electrical and electronics engineering, </w:t>
                  </w:r>
                  <w:r w:rsidRPr="0065688E">
                    <w:rPr>
                      <w:rStyle w:val="SubtleReference"/>
                      <w:sz w:val="28"/>
                      <w:szCs w:val="28"/>
                    </w:rPr>
                    <w:t>asifia eng</w:t>
                  </w:r>
                  <w:r>
                    <w:rPr>
                      <w:rStyle w:val="SubtleReference"/>
                      <w:sz w:val="28"/>
                      <w:szCs w:val="28"/>
                    </w:rPr>
                    <w:t>ineering</w:t>
                  </w:r>
                  <w:r w:rsidRPr="0065688E">
                    <w:rPr>
                      <w:rStyle w:val="SubtleReference"/>
                      <w:sz w:val="28"/>
                      <w:szCs w:val="28"/>
                    </w:rPr>
                    <w:t xml:space="preserve"> college, IBRAHIMPATNEM, CHINTHULA.</w:t>
                  </w:r>
                </w:p>
              </w:tc>
            </w:tr>
            <w:tr w:rsidR="0003753D" w:rsidRPr="00CF1A49" w:rsidTr="003D3CA0">
              <w:tc>
                <w:tcPr>
                  <w:tcW w:w="9355" w:type="dxa"/>
                  <w:tcMar>
                    <w:top w:w="216" w:type="dxa"/>
                  </w:tcMar>
                </w:tcPr>
                <w:p w:rsidR="0003753D" w:rsidRPr="00CF1A49" w:rsidRDefault="0003753D" w:rsidP="00F9628E">
                  <w:pPr>
                    <w:pStyle w:val="Heading3"/>
                    <w:framePr w:hSpace="180" w:wrap="around" w:vAnchor="text" w:hAnchor="text" w:y="1"/>
                    <w:numPr>
                      <w:ilvl w:val="0"/>
                      <w:numId w:val="18"/>
                    </w:numPr>
                    <w:contextualSpacing w:val="0"/>
                    <w:suppressOverlap/>
                    <w:outlineLvl w:val="2"/>
                  </w:pPr>
                  <w:r>
                    <w:t>jun 2011</w:t>
                  </w:r>
                </w:p>
                <w:p w:rsidR="00000DA9" w:rsidRDefault="0003753D" w:rsidP="00F9628E">
                  <w:pPr>
                    <w:pStyle w:val="Heading2"/>
                    <w:framePr w:hSpace="180" w:wrap="around" w:vAnchor="text" w:hAnchor="text" w:y="1"/>
                    <w:contextualSpacing w:val="0"/>
                    <w:suppressOverlap/>
                    <w:outlineLvl w:val="1"/>
                    <w:rPr>
                      <w:rStyle w:val="SubtleReference"/>
                    </w:rPr>
                  </w:pPr>
                  <w:r>
                    <w:t>mba marketing and hr</w:t>
                  </w:r>
                  <w:r w:rsidRPr="00CF1A49">
                    <w:t>,</w:t>
                  </w:r>
                  <w:r>
                    <w:t xml:space="preserve"> </w:t>
                  </w:r>
                  <w:r w:rsidRPr="00CF1A49">
                    <w:t>VIVEKANANDA</w:t>
                  </w:r>
                  <w:r w:rsidR="00000DA9">
                    <w:rPr>
                      <w:rStyle w:val="SubtleReference"/>
                    </w:rPr>
                    <w:t xml:space="preserve"> pg college, SECUNDERABAD.</w:t>
                  </w:r>
                </w:p>
                <w:p w:rsidR="00000DA9" w:rsidRDefault="00000DA9" w:rsidP="00F9628E">
                  <w:pPr>
                    <w:pStyle w:val="Heading2"/>
                    <w:framePr w:hSpace="180" w:wrap="around" w:vAnchor="text" w:hAnchor="text" w:y="1"/>
                    <w:contextualSpacing w:val="0"/>
                    <w:suppressOverlap/>
                    <w:outlineLvl w:val="1"/>
                    <w:rPr>
                      <w:b w:val="0"/>
                      <w:smallCaps/>
                      <w:color w:val="595959" w:themeColor="text1" w:themeTint="A6"/>
                    </w:rPr>
                  </w:pPr>
                </w:p>
                <w:p w:rsidR="00000DA9" w:rsidRPr="00000DA9" w:rsidRDefault="00000DA9" w:rsidP="00F9628E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14"/>
                    </w:numPr>
                    <w:spacing w:line="259" w:lineRule="auto"/>
                    <w:suppressOverlap/>
                    <w:rPr>
                      <w:sz w:val="24"/>
                      <w:szCs w:val="24"/>
                    </w:rPr>
                  </w:pPr>
                  <w:r w:rsidRPr="00E37B60">
                    <w:rPr>
                      <w:sz w:val="24"/>
                      <w:szCs w:val="24"/>
                    </w:rPr>
                    <w:t>Saudi council of engineers, Membership No – 184006, Degree of Electrical engineer.</w:t>
                  </w:r>
                </w:p>
              </w:tc>
            </w:tr>
          </w:tbl>
          <w:p w:rsidR="001755A8" w:rsidRPr="00CF1A49" w:rsidRDefault="001755A8" w:rsidP="00E01AF1">
            <w:pPr>
              <w:contextualSpacing w:val="0"/>
            </w:pPr>
          </w:p>
        </w:tc>
      </w:tr>
    </w:tbl>
    <w:p w:rsidR="004E01EB" w:rsidRPr="00CF1A49" w:rsidRDefault="00E01AF1" w:rsidP="004E01EB">
      <w:pPr>
        <w:pStyle w:val="Heading1"/>
      </w:pPr>
      <w:r>
        <w:br w:type="textWrapping" w:clear="all"/>
      </w:r>
      <w:sdt>
        <w:sdtPr>
          <w:alias w:val="Experience:"/>
          <w:tag w:val="Experience:"/>
          <w:id w:val="-1983300934"/>
          <w:placeholder>
            <w:docPart w:val="11D80F94F75243F7854D2746AF9C6B80"/>
          </w:placeholder>
          <w:temporary/>
          <w:showingPlcHdr/>
          <w15:appearance w15:val="hidden"/>
        </w:sdtPr>
        <w:sdtEndPr/>
        <w:sdtContent>
          <w:r w:rsidR="004E01EB" w:rsidRPr="00CF1A49"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:rsidTr="00D66A52">
        <w:tc>
          <w:tcPr>
            <w:tcW w:w="9355" w:type="dxa"/>
          </w:tcPr>
          <w:p w:rsidR="001D0BF1" w:rsidRPr="008E3919" w:rsidRDefault="00AF3097" w:rsidP="00013C3E">
            <w:pPr>
              <w:pStyle w:val="Heading3"/>
              <w:numPr>
                <w:ilvl w:val="0"/>
                <w:numId w:val="16"/>
              </w:numPr>
              <w:contextualSpacing w:val="0"/>
              <w:outlineLvl w:val="2"/>
              <w:rPr>
                <w:sz w:val="24"/>
              </w:rPr>
            </w:pPr>
            <w:r w:rsidRPr="008E3919">
              <w:rPr>
                <w:sz w:val="24"/>
              </w:rPr>
              <w:t xml:space="preserve">nov 7 </w:t>
            </w:r>
            <w:r w:rsidR="00506568" w:rsidRPr="008E3919">
              <w:rPr>
                <w:sz w:val="24"/>
              </w:rPr>
              <w:t>2018 –</w:t>
            </w:r>
            <w:r w:rsidR="001D0BF1" w:rsidRPr="008E3919">
              <w:rPr>
                <w:sz w:val="24"/>
              </w:rPr>
              <w:t xml:space="preserve"> </w:t>
            </w:r>
            <w:r w:rsidRPr="008E3919">
              <w:rPr>
                <w:sz w:val="24"/>
              </w:rPr>
              <w:t xml:space="preserve">nov 23 </w:t>
            </w:r>
            <w:r w:rsidR="002014E3" w:rsidRPr="008E3919">
              <w:rPr>
                <w:sz w:val="24"/>
              </w:rPr>
              <w:t>2020:</w:t>
            </w:r>
            <w:r w:rsidR="00674136" w:rsidRPr="008E3919">
              <w:rPr>
                <w:sz w:val="24"/>
              </w:rPr>
              <w:t xml:space="preserve"> 2 yrs</w:t>
            </w:r>
          </w:p>
          <w:p w:rsidR="001D0BF1" w:rsidRPr="008E3919" w:rsidRDefault="00506568" w:rsidP="008D63A7">
            <w:pPr>
              <w:pStyle w:val="Heading2"/>
              <w:contextualSpacing w:val="0"/>
              <w:outlineLvl w:val="1"/>
              <w:rPr>
                <w:rStyle w:val="SubtleReference"/>
                <w:sz w:val="24"/>
                <w:szCs w:val="24"/>
              </w:rPr>
            </w:pPr>
            <w:r w:rsidRPr="008E3919">
              <w:rPr>
                <w:sz w:val="24"/>
                <w:szCs w:val="24"/>
              </w:rPr>
              <w:t xml:space="preserve"> maintenance </w:t>
            </w:r>
            <w:r w:rsidR="008D63A7" w:rsidRPr="008E3919">
              <w:rPr>
                <w:sz w:val="24"/>
                <w:szCs w:val="24"/>
              </w:rPr>
              <w:t>en</w:t>
            </w:r>
            <w:r w:rsidRPr="008E3919">
              <w:rPr>
                <w:sz w:val="24"/>
                <w:szCs w:val="24"/>
              </w:rPr>
              <w:t>g</w:t>
            </w:r>
            <w:r w:rsidR="008D63A7" w:rsidRPr="008E3919">
              <w:rPr>
                <w:sz w:val="24"/>
                <w:szCs w:val="24"/>
              </w:rPr>
              <w:t>ine</w:t>
            </w:r>
            <w:r w:rsidRPr="008E3919">
              <w:rPr>
                <w:sz w:val="24"/>
                <w:szCs w:val="24"/>
              </w:rPr>
              <w:t>er</w:t>
            </w:r>
            <w:r w:rsidR="001D0BF1" w:rsidRPr="008E3919">
              <w:rPr>
                <w:sz w:val="24"/>
                <w:szCs w:val="24"/>
              </w:rPr>
              <w:t xml:space="preserve">, </w:t>
            </w:r>
            <w:r w:rsidRPr="008E3919">
              <w:rPr>
                <w:rStyle w:val="SubtleReference"/>
                <w:sz w:val="24"/>
                <w:szCs w:val="24"/>
              </w:rPr>
              <w:t>initial saudi group, SAUDI</w:t>
            </w:r>
            <w:r w:rsidR="0065688E" w:rsidRPr="008E3919">
              <w:rPr>
                <w:rStyle w:val="SubtleReference"/>
                <w:sz w:val="24"/>
                <w:szCs w:val="24"/>
              </w:rPr>
              <w:t xml:space="preserve"> arabia, DAMMAM region.</w:t>
            </w:r>
          </w:p>
          <w:p w:rsidR="0065688E" w:rsidRPr="008E3919" w:rsidRDefault="0065688E" w:rsidP="00506568">
            <w:pPr>
              <w:pStyle w:val="Heading2"/>
              <w:contextualSpacing w:val="0"/>
              <w:outlineLvl w:val="1"/>
              <w:rPr>
                <w:rStyle w:val="SubtleReference"/>
                <w:b/>
                <w:bCs/>
                <w:sz w:val="24"/>
                <w:szCs w:val="24"/>
              </w:rPr>
            </w:pPr>
            <w:r w:rsidRPr="008E3919">
              <w:rPr>
                <w:rStyle w:val="SubtleReference"/>
                <w:b/>
                <w:bCs/>
                <w:sz w:val="24"/>
                <w:szCs w:val="24"/>
              </w:rPr>
              <w:t>PROJECT: mic maaden village – ras al khair</w:t>
            </w:r>
          </w:p>
          <w:p w:rsidR="008C7C76" w:rsidRPr="008E3919" w:rsidRDefault="008C7C76" w:rsidP="00506568">
            <w:pPr>
              <w:pStyle w:val="Heading2"/>
              <w:contextualSpacing w:val="0"/>
              <w:outlineLvl w:val="1"/>
              <w:rPr>
                <w:rStyle w:val="SubtleReference"/>
                <w:b/>
                <w:bCs/>
                <w:sz w:val="24"/>
                <w:szCs w:val="24"/>
              </w:rPr>
            </w:pP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Supervise and Lead all Maintenance Processes and Operations.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>Administer and make recommendations for routine personnel matter affecting subordinates, including: Training, Assigning, Scheduling, granting leave, appraisals and taking corrective actions.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lastRenderedPageBreak/>
              <w:t>Conduct daily building and grounds inspection with particular attention to life safety and efficient asset operation.</w:t>
            </w: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Track expenses and oversee the Budget for the Maintenance.</w:t>
            </w: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Maintain all Machinery to ensure its working Standards.</w:t>
            </w: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Create and Implement Maintenance Procedures.</w:t>
            </w: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Conduct Regular Inspections of the Facilities to detect and resolve problems.</w:t>
            </w:r>
          </w:p>
          <w:p w:rsidR="008E3919" w:rsidRPr="00AB5A44" w:rsidRDefault="008E3919" w:rsidP="008E3919">
            <w:pPr>
              <w:pStyle w:val="ListBullet"/>
              <w:rPr>
                <w:rFonts w:eastAsia="Times New Roman" w:cs="Arial"/>
                <w:color w:val="333333"/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</w:rPr>
              <w:t>Plan and manage all repair and installation activities.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  <w:lang w:eastAsia="en-IN"/>
              </w:rPr>
              <w:t>Ensure all department workers adhere to the safety policies and procedures.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  <w:lang w:eastAsia="en-IN"/>
              </w:rPr>
              <w:t>Assign repair Schedules and Evaluate repair cost estimates.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  <w:lang w:eastAsia="en-IN"/>
              </w:rPr>
              <w:t>Document and prepare daily progress reports and maintenance logs.</w:t>
            </w:r>
          </w:p>
          <w:p w:rsidR="008E3919" w:rsidRPr="00AB5A44" w:rsidRDefault="008E3919" w:rsidP="008E3919">
            <w:pPr>
              <w:pStyle w:val="ListBullet"/>
              <w:rPr>
                <w:sz w:val="28"/>
                <w:szCs w:val="28"/>
                <w:lang w:eastAsia="en-IN"/>
              </w:rPr>
            </w:pPr>
            <w:r w:rsidRPr="00AB5A44">
              <w:rPr>
                <w:sz w:val="28"/>
                <w:szCs w:val="28"/>
                <w:lang w:eastAsia="en-IN"/>
              </w:rPr>
              <w:t>Oversee equipment stock and place orders for New Suppliers when necessary.</w:t>
            </w:r>
          </w:p>
          <w:p w:rsidR="0065688E" w:rsidRPr="00AB5A44" w:rsidRDefault="0065688E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 xml:space="preserve">Work on assigned service calls and ensures timely completion. Prioritizes projects and ensures all requests are accurately logged and closed out in the </w:t>
            </w:r>
            <w:r w:rsidR="008475E0" w:rsidRPr="00AB5A44">
              <w:rPr>
                <w:sz w:val="28"/>
                <w:szCs w:val="28"/>
              </w:rPr>
              <w:t>E-facility Sys</w:t>
            </w:r>
            <w:r w:rsidR="00D16A72" w:rsidRPr="00AB5A44">
              <w:rPr>
                <w:sz w:val="28"/>
                <w:szCs w:val="28"/>
              </w:rPr>
              <w:t>tem.</w:t>
            </w:r>
          </w:p>
          <w:p w:rsidR="00D16A72" w:rsidRPr="00AB5A44" w:rsidRDefault="00D16A72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 xml:space="preserve">Coordinate and assist with </w:t>
            </w:r>
            <w:r w:rsidR="00E93DA9" w:rsidRPr="00AB5A44">
              <w:rPr>
                <w:sz w:val="28"/>
                <w:szCs w:val="28"/>
              </w:rPr>
              <w:t xml:space="preserve">all </w:t>
            </w:r>
            <w:r w:rsidRPr="00AB5A44">
              <w:rPr>
                <w:sz w:val="28"/>
                <w:szCs w:val="28"/>
              </w:rPr>
              <w:t>department</w:t>
            </w:r>
            <w:r w:rsidR="00E93DA9" w:rsidRPr="00AB5A44">
              <w:rPr>
                <w:sz w:val="28"/>
                <w:szCs w:val="28"/>
              </w:rPr>
              <w:t>s (HVAC, Electrical,</w:t>
            </w:r>
            <w:r w:rsidR="00D3182F" w:rsidRPr="00AB5A44">
              <w:rPr>
                <w:sz w:val="28"/>
                <w:szCs w:val="28"/>
              </w:rPr>
              <w:t xml:space="preserve"> </w:t>
            </w:r>
            <w:r w:rsidR="00E93DA9" w:rsidRPr="00AB5A44">
              <w:rPr>
                <w:sz w:val="28"/>
                <w:szCs w:val="28"/>
              </w:rPr>
              <w:t>Plumbing, Fire alarm system</w:t>
            </w:r>
            <w:r w:rsidR="00D3182F" w:rsidRPr="00AB5A44">
              <w:rPr>
                <w:sz w:val="28"/>
                <w:szCs w:val="28"/>
              </w:rPr>
              <w:t>, Carpentry, mason, Sewage Treatment plant, RMUs</w:t>
            </w:r>
            <w:r w:rsidRPr="00AB5A44">
              <w:rPr>
                <w:sz w:val="28"/>
                <w:szCs w:val="28"/>
              </w:rPr>
              <w:t xml:space="preserve"> and employee moves, </w:t>
            </w:r>
            <w:r w:rsidR="00D3182F" w:rsidRPr="00AB5A44">
              <w:rPr>
                <w:sz w:val="28"/>
                <w:szCs w:val="28"/>
              </w:rPr>
              <w:t>ads</w:t>
            </w:r>
            <w:r w:rsidRPr="00AB5A44">
              <w:rPr>
                <w:sz w:val="28"/>
                <w:szCs w:val="28"/>
              </w:rPr>
              <w:t xml:space="preserve"> and changes.</w:t>
            </w:r>
          </w:p>
          <w:p w:rsidR="00D16A72" w:rsidRPr="00AB5A44" w:rsidRDefault="00D16A72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>Manage total village operations and mailroom staff and outside vendors.</w:t>
            </w:r>
          </w:p>
          <w:p w:rsidR="00247DD1" w:rsidRPr="00AB5A44" w:rsidRDefault="00247DD1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 xml:space="preserve">Monitor and conduct general maintenance on building systems and equipment. This involves replacement of consumable parts (light bulbs, filters, batteries, equipment lubrication, adjustments and cleaning. </w:t>
            </w:r>
          </w:p>
          <w:p w:rsidR="00247DD1" w:rsidRPr="00AB5A44" w:rsidRDefault="0048465E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>Initiate, Plan</w:t>
            </w:r>
            <w:r w:rsidR="008475E0" w:rsidRPr="00AB5A44">
              <w:rPr>
                <w:sz w:val="28"/>
                <w:szCs w:val="28"/>
              </w:rPr>
              <w:t xml:space="preserve"> and </w:t>
            </w:r>
            <w:r w:rsidRPr="00AB5A44">
              <w:rPr>
                <w:sz w:val="28"/>
                <w:szCs w:val="28"/>
              </w:rPr>
              <w:t>Schedule equipment calibration and preventive maintenance tasks</w:t>
            </w:r>
            <w:r w:rsidR="008475E0" w:rsidRPr="00AB5A44">
              <w:rPr>
                <w:sz w:val="28"/>
                <w:szCs w:val="28"/>
              </w:rPr>
              <w:t>.</w:t>
            </w:r>
          </w:p>
          <w:p w:rsidR="0048465E" w:rsidRPr="00AB5A44" w:rsidRDefault="0048465E" w:rsidP="008E3919">
            <w:pPr>
              <w:pStyle w:val="ListBullet"/>
              <w:rPr>
                <w:sz w:val="28"/>
                <w:szCs w:val="28"/>
              </w:rPr>
            </w:pPr>
            <w:r w:rsidRPr="00AB5A44">
              <w:rPr>
                <w:sz w:val="28"/>
                <w:szCs w:val="28"/>
              </w:rPr>
              <w:t>Evaluate and revise PM work orders to reduce maintenance cost.</w:t>
            </w:r>
          </w:p>
          <w:p w:rsidR="00464DBE" w:rsidRPr="008E3919" w:rsidRDefault="00D3182F" w:rsidP="00AB5A44">
            <w:pPr>
              <w:pStyle w:val="ListBullet"/>
              <w:rPr>
                <w:sz w:val="24"/>
                <w:szCs w:val="24"/>
              </w:rPr>
            </w:pPr>
            <w:r w:rsidRPr="00AB5A44">
              <w:rPr>
                <w:sz w:val="28"/>
                <w:szCs w:val="28"/>
              </w:rPr>
              <w:t xml:space="preserve">Monthly submit the Total Maintenance performance report with department wise to the client  </w:t>
            </w:r>
          </w:p>
        </w:tc>
      </w:tr>
      <w:tr w:rsidR="00F61DF9" w:rsidRPr="00CF1A49" w:rsidTr="00F61DF9">
        <w:tc>
          <w:tcPr>
            <w:tcW w:w="9355" w:type="dxa"/>
            <w:tcMar>
              <w:top w:w="216" w:type="dxa"/>
            </w:tcMar>
          </w:tcPr>
          <w:p w:rsidR="00F61DF9" w:rsidRPr="008E3919" w:rsidRDefault="00506568" w:rsidP="00013C3E">
            <w:pPr>
              <w:pStyle w:val="Heading3"/>
              <w:numPr>
                <w:ilvl w:val="0"/>
                <w:numId w:val="16"/>
              </w:numPr>
              <w:contextualSpacing w:val="0"/>
              <w:outlineLvl w:val="2"/>
              <w:rPr>
                <w:sz w:val="24"/>
              </w:rPr>
            </w:pPr>
            <w:r w:rsidRPr="008E3919">
              <w:rPr>
                <w:sz w:val="24"/>
              </w:rPr>
              <w:lastRenderedPageBreak/>
              <w:t>feb 14 2014</w:t>
            </w:r>
            <w:r w:rsidR="00F61DF9" w:rsidRPr="008E3919">
              <w:rPr>
                <w:sz w:val="24"/>
              </w:rPr>
              <w:t xml:space="preserve"> – </w:t>
            </w:r>
            <w:r w:rsidRPr="008E3919">
              <w:rPr>
                <w:sz w:val="24"/>
              </w:rPr>
              <w:t xml:space="preserve">oct 10 </w:t>
            </w:r>
            <w:r w:rsidR="002014E3" w:rsidRPr="008E3919">
              <w:rPr>
                <w:sz w:val="24"/>
              </w:rPr>
              <w:t>z2018:</w:t>
            </w:r>
            <w:r w:rsidR="00936870" w:rsidRPr="008E3919">
              <w:rPr>
                <w:sz w:val="24"/>
              </w:rPr>
              <w:t xml:space="preserve"> 4 yrs 10 months</w:t>
            </w:r>
          </w:p>
          <w:p w:rsidR="00F61DF9" w:rsidRPr="008E3919" w:rsidRDefault="00506568" w:rsidP="00506568">
            <w:pPr>
              <w:pStyle w:val="Heading2"/>
              <w:contextualSpacing w:val="0"/>
              <w:outlineLvl w:val="1"/>
              <w:rPr>
                <w:rStyle w:val="SubtleReference"/>
                <w:sz w:val="24"/>
                <w:szCs w:val="24"/>
              </w:rPr>
            </w:pPr>
            <w:r w:rsidRPr="008E3919">
              <w:rPr>
                <w:sz w:val="24"/>
                <w:szCs w:val="24"/>
              </w:rPr>
              <w:t>maintenane engineer</w:t>
            </w:r>
            <w:r w:rsidR="00F61DF9" w:rsidRPr="008E3919">
              <w:rPr>
                <w:sz w:val="24"/>
                <w:szCs w:val="24"/>
              </w:rPr>
              <w:t xml:space="preserve">, </w:t>
            </w:r>
            <w:r w:rsidRPr="008E3919">
              <w:rPr>
                <w:rStyle w:val="SubtleReference"/>
                <w:sz w:val="24"/>
                <w:szCs w:val="24"/>
              </w:rPr>
              <w:t>saudi building technic maintenance company, KSA.</w:t>
            </w:r>
          </w:p>
          <w:p w:rsidR="004A5BE9" w:rsidRPr="008E3919" w:rsidRDefault="0065688E" w:rsidP="00AB5A44">
            <w:pPr>
              <w:pStyle w:val="Heading2"/>
              <w:contextualSpacing w:val="0"/>
              <w:outlineLvl w:val="1"/>
              <w:rPr>
                <w:rStyle w:val="SubtleReference"/>
                <w:sz w:val="24"/>
                <w:szCs w:val="24"/>
              </w:rPr>
            </w:pPr>
            <w:r w:rsidRPr="008E3919">
              <w:rPr>
                <w:rStyle w:val="SubtleReference"/>
                <w:sz w:val="24"/>
                <w:szCs w:val="24"/>
              </w:rPr>
              <w:t>PROJECT:</w:t>
            </w:r>
            <w:r w:rsidR="004A5BE9" w:rsidRPr="008E3919">
              <w:rPr>
                <w:rStyle w:val="SubtleReference"/>
                <w:sz w:val="24"/>
                <w:szCs w:val="24"/>
              </w:rPr>
              <w:t xml:space="preserve"> al imam Mohammed</w:t>
            </w:r>
            <w:r w:rsidRPr="008E3919">
              <w:rPr>
                <w:rStyle w:val="SubtleReference"/>
                <w:sz w:val="24"/>
                <w:szCs w:val="24"/>
              </w:rPr>
              <w:t xml:space="preserve"> bin</w:t>
            </w:r>
            <w:r w:rsidR="004A5BE9" w:rsidRPr="008E3919">
              <w:rPr>
                <w:rStyle w:val="SubtleReference"/>
                <w:sz w:val="24"/>
                <w:szCs w:val="24"/>
              </w:rPr>
              <w:t xml:space="preserve"> saud</w:t>
            </w:r>
            <w:r w:rsidRPr="008E3919">
              <w:rPr>
                <w:rStyle w:val="SubtleReference"/>
                <w:sz w:val="24"/>
                <w:szCs w:val="24"/>
              </w:rPr>
              <w:t xml:space="preserve"> islamic university, student residential area, riyadh.</w:t>
            </w:r>
          </w:p>
          <w:p w:rsidR="004A5BE9" w:rsidRPr="008E3919" w:rsidRDefault="004A5BE9" w:rsidP="00013C3E">
            <w:pPr>
              <w:pStyle w:val="Heading3"/>
              <w:numPr>
                <w:ilvl w:val="0"/>
                <w:numId w:val="16"/>
              </w:numPr>
              <w:contextualSpacing w:val="0"/>
              <w:outlineLvl w:val="2"/>
              <w:rPr>
                <w:sz w:val="24"/>
              </w:rPr>
            </w:pPr>
            <w:r w:rsidRPr="008E3919">
              <w:rPr>
                <w:sz w:val="24"/>
              </w:rPr>
              <w:t>august 2012 - february 2014</w:t>
            </w:r>
          </w:p>
          <w:p w:rsidR="004A5BE9" w:rsidRPr="008E3919" w:rsidRDefault="004A5BE9" w:rsidP="00AB5A44">
            <w:pPr>
              <w:pStyle w:val="Heading2"/>
              <w:contextualSpacing w:val="0"/>
              <w:outlineLvl w:val="1"/>
              <w:rPr>
                <w:rStyle w:val="SubtleReference"/>
                <w:sz w:val="24"/>
                <w:szCs w:val="24"/>
              </w:rPr>
            </w:pPr>
            <w:r w:rsidRPr="008E3919">
              <w:rPr>
                <w:sz w:val="24"/>
                <w:szCs w:val="24"/>
              </w:rPr>
              <w:t xml:space="preserve">maintenane engineer, </w:t>
            </w:r>
            <w:r w:rsidRPr="008E3919">
              <w:rPr>
                <w:color w:val="000000" w:themeColor="text1"/>
                <w:sz w:val="24"/>
                <w:szCs w:val="24"/>
              </w:rPr>
              <w:t>gm electrical SYTEMS, hyderabad</w:t>
            </w:r>
            <w:r w:rsidRPr="008E3919">
              <w:rPr>
                <w:rStyle w:val="SubtleReference"/>
                <w:color w:val="000000" w:themeColor="text1"/>
                <w:sz w:val="24"/>
                <w:szCs w:val="24"/>
              </w:rPr>
              <w:t>.</w:t>
            </w:r>
          </w:p>
          <w:p w:rsidR="00D7208D" w:rsidRPr="008E3919" w:rsidRDefault="004A5BE9" w:rsidP="00013C3E">
            <w:pPr>
              <w:pStyle w:val="Heading3"/>
              <w:numPr>
                <w:ilvl w:val="0"/>
                <w:numId w:val="16"/>
              </w:numPr>
              <w:contextualSpacing w:val="0"/>
              <w:outlineLvl w:val="2"/>
              <w:rPr>
                <w:sz w:val="24"/>
              </w:rPr>
            </w:pPr>
            <w:r w:rsidRPr="008E3919">
              <w:rPr>
                <w:sz w:val="24"/>
              </w:rPr>
              <w:t xml:space="preserve">june </w:t>
            </w:r>
            <w:r w:rsidR="00D7208D" w:rsidRPr="008E3919">
              <w:rPr>
                <w:sz w:val="24"/>
              </w:rPr>
              <w:t>20</w:t>
            </w:r>
            <w:r w:rsidRPr="008E3919">
              <w:rPr>
                <w:sz w:val="24"/>
              </w:rPr>
              <w:t>08</w:t>
            </w:r>
            <w:r w:rsidR="00D7208D" w:rsidRPr="008E3919">
              <w:rPr>
                <w:sz w:val="24"/>
              </w:rPr>
              <w:t xml:space="preserve"> – </w:t>
            </w:r>
            <w:r w:rsidRPr="008E3919">
              <w:rPr>
                <w:sz w:val="24"/>
              </w:rPr>
              <w:t>july 2012</w:t>
            </w:r>
          </w:p>
          <w:p w:rsidR="00D7208D" w:rsidRPr="008E3919" w:rsidRDefault="00D7208D" w:rsidP="00AB5A44">
            <w:pPr>
              <w:pStyle w:val="Heading2"/>
              <w:contextualSpacing w:val="0"/>
              <w:outlineLvl w:val="1"/>
              <w:rPr>
                <w:sz w:val="24"/>
                <w:szCs w:val="24"/>
              </w:rPr>
            </w:pPr>
            <w:r w:rsidRPr="008E3919">
              <w:rPr>
                <w:sz w:val="24"/>
                <w:szCs w:val="24"/>
              </w:rPr>
              <w:t xml:space="preserve">maintenane engineer, </w:t>
            </w:r>
            <w:r w:rsidR="004A5BE9" w:rsidRPr="008E3919">
              <w:rPr>
                <w:color w:val="000000" w:themeColor="text1"/>
                <w:sz w:val="24"/>
                <w:szCs w:val="24"/>
              </w:rPr>
              <w:t>lmi india PVT ltd, NEW delhi</w:t>
            </w:r>
            <w:r w:rsidRPr="008E3919">
              <w:rPr>
                <w:rStyle w:val="SubtleReference"/>
                <w:color w:val="000000" w:themeColor="text1"/>
                <w:sz w:val="24"/>
                <w:szCs w:val="24"/>
              </w:rPr>
              <w:t>.</w:t>
            </w:r>
          </w:p>
          <w:p w:rsidR="00D7208D" w:rsidRPr="008E3919" w:rsidRDefault="004A5BE9" w:rsidP="00013C3E">
            <w:pPr>
              <w:pStyle w:val="Heading3"/>
              <w:numPr>
                <w:ilvl w:val="0"/>
                <w:numId w:val="16"/>
              </w:numPr>
              <w:contextualSpacing w:val="0"/>
              <w:outlineLvl w:val="2"/>
              <w:rPr>
                <w:sz w:val="24"/>
              </w:rPr>
            </w:pPr>
            <w:r w:rsidRPr="008E3919">
              <w:rPr>
                <w:sz w:val="24"/>
              </w:rPr>
              <w:t>june 2006 - March</w:t>
            </w:r>
            <w:r w:rsidR="00D7208D" w:rsidRPr="008E3919">
              <w:rPr>
                <w:sz w:val="24"/>
              </w:rPr>
              <w:t xml:space="preserve"> 20</w:t>
            </w:r>
            <w:r w:rsidRPr="008E3919">
              <w:rPr>
                <w:sz w:val="24"/>
              </w:rPr>
              <w:t>0</w:t>
            </w:r>
            <w:r w:rsidR="00D7208D" w:rsidRPr="008E3919">
              <w:rPr>
                <w:sz w:val="24"/>
              </w:rPr>
              <w:t>8</w:t>
            </w:r>
          </w:p>
          <w:p w:rsidR="00D7208D" w:rsidRPr="008E3919" w:rsidRDefault="004A5BE9" w:rsidP="004A5BE9">
            <w:pPr>
              <w:pStyle w:val="Heading2"/>
              <w:contextualSpacing w:val="0"/>
              <w:outlineLvl w:val="1"/>
              <w:rPr>
                <w:color w:val="000000" w:themeColor="text1"/>
                <w:sz w:val="24"/>
                <w:szCs w:val="24"/>
              </w:rPr>
            </w:pPr>
            <w:r w:rsidRPr="008E3919">
              <w:rPr>
                <w:sz w:val="24"/>
                <w:szCs w:val="24"/>
              </w:rPr>
              <w:t>embedded system programmer</w:t>
            </w:r>
            <w:r w:rsidR="00D7208D" w:rsidRPr="008E3919">
              <w:rPr>
                <w:sz w:val="24"/>
                <w:szCs w:val="24"/>
              </w:rPr>
              <w:t xml:space="preserve">, </w:t>
            </w:r>
            <w:r w:rsidRPr="008E3919">
              <w:rPr>
                <w:color w:val="000000" w:themeColor="text1"/>
                <w:sz w:val="24"/>
                <w:szCs w:val="24"/>
              </w:rPr>
              <w:t>kasyap infotech pvt ltd, hyderabad.</w:t>
            </w:r>
          </w:p>
          <w:p w:rsidR="00F61DF9" w:rsidRPr="008E3919" w:rsidRDefault="00F61DF9" w:rsidP="00506568">
            <w:pPr>
              <w:rPr>
                <w:sz w:val="24"/>
                <w:szCs w:val="24"/>
              </w:rPr>
            </w:pPr>
          </w:p>
        </w:tc>
      </w:tr>
    </w:tbl>
    <w:sdt>
      <w:sdtPr>
        <w:rPr>
          <w:b w:val="0"/>
          <w:smallCaps/>
          <w:color w:val="595959" w:themeColor="text1" w:themeTint="A6"/>
        </w:rPr>
        <w:alias w:val="Skills:"/>
        <w:tag w:val="Skills:"/>
        <w:id w:val="-1392877668"/>
        <w:placeholder>
          <w:docPart w:val="0643517B044042218067C8EAD9265D64"/>
        </w:placeholder>
        <w:temporary/>
        <w:showingPlcHdr/>
        <w15:appearance w15:val="hidden"/>
      </w:sdtPr>
      <w:sdtEndPr>
        <w:rPr>
          <w:b/>
          <w:smallCaps w:val="0"/>
          <w:color w:val="262626" w:themeColor="text1" w:themeTint="D9"/>
        </w:rPr>
      </w:sdtEndPr>
      <w:sdtContent>
        <w:p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:rsidTr="00AB5A44">
        <w:trPr>
          <w:trHeight w:val="68"/>
        </w:trPr>
        <w:tc>
          <w:tcPr>
            <w:tcW w:w="4675" w:type="dxa"/>
          </w:tcPr>
          <w:p w:rsidR="001E3120" w:rsidRPr="00D3182F" w:rsidRDefault="008457AA" w:rsidP="008457AA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>Maintenance and Repairs.</w:t>
            </w:r>
          </w:p>
          <w:p w:rsidR="001F4E6D" w:rsidRPr="00D3182F" w:rsidRDefault="008457AA" w:rsidP="008457AA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>Preventive Maintenance checks and Services</w:t>
            </w:r>
          </w:p>
          <w:p w:rsidR="009F14E3" w:rsidRDefault="008457AA" w:rsidP="008457AA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>Problem anticipation and resolution</w:t>
            </w:r>
          </w:p>
          <w:p w:rsidR="009F14E3" w:rsidRPr="009F14E3" w:rsidRDefault="009F14E3" w:rsidP="009F14E3"/>
          <w:p w:rsidR="008457AA" w:rsidRPr="009F14E3" w:rsidRDefault="008457AA" w:rsidP="009F14E3"/>
        </w:tc>
        <w:tc>
          <w:tcPr>
            <w:tcW w:w="4675" w:type="dxa"/>
            <w:tcMar>
              <w:left w:w="360" w:type="dxa"/>
            </w:tcMar>
          </w:tcPr>
          <w:p w:rsidR="003A0632" w:rsidRPr="00D3182F" w:rsidRDefault="008457AA" w:rsidP="008457AA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 xml:space="preserve">Facility and equipment maintenance </w:t>
            </w:r>
          </w:p>
          <w:p w:rsidR="001E3120" w:rsidRPr="00D3182F" w:rsidRDefault="008457AA" w:rsidP="008457AA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>Employee training and development</w:t>
            </w:r>
          </w:p>
          <w:p w:rsidR="000C0A0D" w:rsidRDefault="008457AA" w:rsidP="000C0A0D">
            <w:pPr>
              <w:pStyle w:val="ListBullet"/>
              <w:contextualSpacing w:val="0"/>
              <w:rPr>
                <w:sz w:val="28"/>
                <w:szCs w:val="28"/>
              </w:rPr>
            </w:pPr>
            <w:r w:rsidRPr="00D3182F">
              <w:rPr>
                <w:sz w:val="28"/>
                <w:szCs w:val="28"/>
              </w:rPr>
              <w:t>Scheduling and preparation</w:t>
            </w:r>
          </w:p>
          <w:p w:rsidR="00E02994" w:rsidRPr="00C33F85" w:rsidRDefault="00E02994" w:rsidP="00DF6427">
            <w:pPr>
              <w:pStyle w:val="ListBullet"/>
              <w:numPr>
                <w:ilvl w:val="0"/>
                <w:numId w:val="0"/>
              </w:numPr>
              <w:contextualSpacing w:val="0"/>
              <w:rPr>
                <w:sz w:val="28"/>
                <w:szCs w:val="28"/>
              </w:rPr>
            </w:pPr>
          </w:p>
          <w:p w:rsidR="008457AA" w:rsidRPr="00D3182F" w:rsidRDefault="008457AA" w:rsidP="008457AA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  <w:rPr>
                <w:sz w:val="28"/>
                <w:szCs w:val="28"/>
              </w:rPr>
            </w:pPr>
          </w:p>
        </w:tc>
      </w:tr>
      <w:tr w:rsidR="00E02994" w:rsidRPr="006E1507" w:rsidTr="00AB5A44">
        <w:trPr>
          <w:trHeight w:val="68"/>
        </w:trPr>
        <w:tc>
          <w:tcPr>
            <w:tcW w:w="4675" w:type="dxa"/>
          </w:tcPr>
          <w:p w:rsidR="00E02994" w:rsidRPr="00D3182F" w:rsidRDefault="00E02994" w:rsidP="009F14E3">
            <w:pPr>
              <w:pStyle w:val="ListBullet"/>
              <w:numPr>
                <w:ilvl w:val="0"/>
                <w:numId w:val="0"/>
              </w:numPr>
              <w:rPr>
                <w:sz w:val="28"/>
                <w:szCs w:val="28"/>
              </w:rPr>
            </w:pPr>
          </w:p>
        </w:tc>
        <w:tc>
          <w:tcPr>
            <w:tcW w:w="4675" w:type="dxa"/>
            <w:tcMar>
              <w:left w:w="360" w:type="dxa"/>
            </w:tcMar>
          </w:tcPr>
          <w:p w:rsidR="00E02994" w:rsidRPr="00D3182F" w:rsidRDefault="00E02994" w:rsidP="00AB5A44">
            <w:pPr>
              <w:pStyle w:val="ListBullet"/>
              <w:numPr>
                <w:ilvl w:val="0"/>
                <w:numId w:val="0"/>
              </w:numPr>
              <w:rPr>
                <w:sz w:val="28"/>
                <w:szCs w:val="28"/>
              </w:rPr>
            </w:pPr>
          </w:p>
        </w:tc>
      </w:tr>
    </w:tbl>
    <w:p w:rsidR="00673090" w:rsidRDefault="00673090" w:rsidP="00673090">
      <w:pPr>
        <w:pStyle w:val="Heading1"/>
      </w:pPr>
      <w:r>
        <w:t>personal details</w:t>
      </w:r>
    </w:p>
    <w:p w:rsidR="009F14E3" w:rsidRPr="00B73DEA" w:rsidRDefault="00AB5A44" w:rsidP="00B73DEA">
      <w:pPr>
        <w:pStyle w:val="ListParagraph"/>
        <w:numPr>
          <w:ilvl w:val="0"/>
          <w:numId w:val="17"/>
        </w:num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F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athers N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ame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: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 xml:space="preserve"> Mohammed M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annan</w:t>
      </w:r>
    </w:p>
    <w:p w:rsidR="00673090" w:rsidRPr="00AB5A44" w:rsidRDefault="00673090" w:rsidP="00673090">
      <w:p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AB5A44">
        <w:rPr>
          <w:rFonts w:eastAsiaTheme="majorEastAsia" w:cstheme="minorHAnsi"/>
          <w:bCs/>
          <w:color w:val="262626" w:themeColor="text1" w:themeTint="D9"/>
          <w:sz w:val="28"/>
          <w:szCs w:val="28"/>
        </w:rPr>
        <w:tab/>
      </w:r>
    </w:p>
    <w:p w:rsidR="00673090" w:rsidRPr="00B73DEA" w:rsidRDefault="00AB5A44" w:rsidP="00B73DEA">
      <w:pPr>
        <w:pStyle w:val="ListParagraph"/>
        <w:numPr>
          <w:ilvl w:val="0"/>
          <w:numId w:val="17"/>
        </w:num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P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ermanent A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ddress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: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 xml:space="preserve"> H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no 14-96, H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ousing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 xml:space="preserve"> 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Board C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olony, N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agarkurnool-5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09209</w:t>
      </w:r>
    </w:p>
    <w:p w:rsidR="00673090" w:rsidRPr="00AB5A44" w:rsidRDefault="00673090" w:rsidP="00673090">
      <w:pPr>
        <w:tabs>
          <w:tab w:val="left" w:pos="3228"/>
        </w:tabs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AB5A44">
        <w:rPr>
          <w:rFonts w:eastAsiaTheme="majorEastAsia" w:cstheme="minorHAnsi"/>
          <w:bCs/>
          <w:color w:val="262626" w:themeColor="text1" w:themeTint="D9"/>
          <w:sz w:val="28"/>
          <w:szCs w:val="28"/>
        </w:rPr>
        <w:tab/>
      </w:r>
    </w:p>
    <w:p w:rsidR="00673090" w:rsidRPr="00B73DEA" w:rsidRDefault="00AB5A44" w:rsidP="00B73DEA">
      <w:pPr>
        <w:pStyle w:val="ListParagraph"/>
        <w:numPr>
          <w:ilvl w:val="0"/>
          <w:numId w:val="17"/>
        </w:num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D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ate of B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irth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: 23-12-1983</w:t>
      </w:r>
    </w:p>
    <w:p w:rsidR="00673090" w:rsidRPr="00AB5A44" w:rsidRDefault="00673090" w:rsidP="00673090">
      <w:p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</w:p>
    <w:p w:rsidR="00673090" w:rsidRPr="00B73DEA" w:rsidRDefault="00AB5A44" w:rsidP="00B73DEA">
      <w:pPr>
        <w:pStyle w:val="ListParagraph"/>
        <w:numPr>
          <w:ilvl w:val="0"/>
          <w:numId w:val="17"/>
        </w:num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Languages:</w:t>
      </w:r>
      <w:r w:rsidR="00673090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 xml:space="preserve"> </w:t>
      </w:r>
      <w:r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ENGLISH</w:t>
      </w:r>
      <w:r w:rsidR="00413D6F" w:rsidRP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, TELUGU, HINDI, URDU</w:t>
      </w:r>
      <w:r w:rsidR="00B73DEA">
        <w:rPr>
          <w:rFonts w:eastAsiaTheme="majorEastAsia" w:cstheme="minorHAnsi"/>
          <w:bCs/>
          <w:color w:val="262626" w:themeColor="text1" w:themeTint="D9"/>
          <w:sz w:val="28"/>
          <w:szCs w:val="28"/>
        </w:rPr>
        <w:t>.</w:t>
      </w:r>
    </w:p>
    <w:p w:rsidR="00C33F85" w:rsidRPr="00AB5A44" w:rsidRDefault="00C33F85" w:rsidP="00AB5A44">
      <w:p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</w:p>
    <w:p w:rsidR="00673090" w:rsidRPr="00AB5A44" w:rsidRDefault="00673090" w:rsidP="00673090">
      <w:pPr>
        <w:rPr>
          <w:rFonts w:eastAsiaTheme="majorEastAsia" w:cstheme="minorHAnsi"/>
          <w:bCs/>
          <w:color w:val="262626" w:themeColor="text1" w:themeTint="D9"/>
          <w:sz w:val="28"/>
          <w:szCs w:val="28"/>
        </w:rPr>
      </w:pPr>
    </w:p>
    <w:p w:rsidR="009F14E3" w:rsidRDefault="009F14E3" w:rsidP="009F14E3">
      <w:pPr>
        <w:pStyle w:val="Heading1"/>
      </w:pPr>
      <w:r>
        <w:t>declaration</w:t>
      </w:r>
    </w:p>
    <w:p w:rsidR="00D7208D" w:rsidRPr="00CF1A49" w:rsidRDefault="00D7208D" w:rsidP="00D7208D">
      <w:pPr>
        <w:pStyle w:val="Heading1"/>
      </w:pPr>
    </w:p>
    <w:p w:rsidR="00B51D1B" w:rsidRPr="00D7208D" w:rsidRDefault="00D7208D" w:rsidP="00D7208D">
      <w:pPr>
        <w:jc w:val="center"/>
        <w:rPr>
          <w:sz w:val="28"/>
          <w:szCs w:val="28"/>
        </w:rPr>
      </w:pPr>
      <w:r w:rsidRPr="00D7208D">
        <w:rPr>
          <w:sz w:val="28"/>
          <w:szCs w:val="28"/>
        </w:rPr>
        <w:t>I hereby declare that the above details are true and best of knowledge.</w:t>
      </w:r>
    </w:p>
    <w:p w:rsidR="00D7208D" w:rsidRDefault="00D7208D" w:rsidP="00D7208D">
      <w:pPr>
        <w:jc w:val="center"/>
        <w:rPr>
          <w:sz w:val="28"/>
          <w:szCs w:val="28"/>
        </w:rPr>
      </w:pPr>
    </w:p>
    <w:p w:rsidR="00D7208D" w:rsidRPr="00D7208D" w:rsidRDefault="00D7208D" w:rsidP="00D7208D">
      <w:pPr>
        <w:jc w:val="center"/>
        <w:rPr>
          <w:sz w:val="28"/>
          <w:szCs w:val="28"/>
        </w:rPr>
      </w:pPr>
    </w:p>
    <w:p w:rsidR="00D7208D" w:rsidRPr="00D7208D" w:rsidRDefault="003C050D" w:rsidP="00D7208D">
      <w:pPr>
        <w:rPr>
          <w:sz w:val="28"/>
          <w:szCs w:val="28"/>
        </w:rPr>
      </w:pPr>
      <w:r w:rsidRPr="00D7208D">
        <w:rPr>
          <w:sz w:val="28"/>
          <w:szCs w:val="28"/>
        </w:rPr>
        <w:t>Place:</w:t>
      </w:r>
    </w:p>
    <w:p w:rsidR="00D7208D" w:rsidRPr="00D7208D" w:rsidRDefault="00D7208D" w:rsidP="00D7208D">
      <w:pPr>
        <w:rPr>
          <w:sz w:val="28"/>
          <w:szCs w:val="28"/>
        </w:rPr>
      </w:pPr>
    </w:p>
    <w:p w:rsidR="00D7208D" w:rsidRPr="00D7208D" w:rsidRDefault="003C050D" w:rsidP="00D7208D">
      <w:pPr>
        <w:rPr>
          <w:sz w:val="28"/>
          <w:szCs w:val="28"/>
        </w:rPr>
      </w:pPr>
      <w:r w:rsidRPr="00D7208D">
        <w:rPr>
          <w:sz w:val="28"/>
          <w:szCs w:val="28"/>
        </w:rPr>
        <w:t>Date:</w:t>
      </w:r>
      <w:r w:rsidR="00D7208D" w:rsidRPr="00D7208D">
        <w:rPr>
          <w:sz w:val="28"/>
          <w:szCs w:val="28"/>
        </w:rPr>
        <w:t xml:space="preserve"> </w:t>
      </w:r>
    </w:p>
    <w:p w:rsidR="00D7208D" w:rsidRPr="00D7208D" w:rsidRDefault="00D7208D" w:rsidP="00D7208D">
      <w:pPr>
        <w:rPr>
          <w:sz w:val="28"/>
          <w:szCs w:val="28"/>
        </w:rPr>
      </w:pPr>
    </w:p>
    <w:p w:rsidR="00D7208D" w:rsidRPr="00D7208D" w:rsidRDefault="00D7208D" w:rsidP="00D7208D">
      <w:pPr>
        <w:rPr>
          <w:sz w:val="28"/>
          <w:szCs w:val="28"/>
        </w:rPr>
      </w:pPr>
    </w:p>
    <w:p w:rsidR="00D7208D" w:rsidRPr="00D7208D" w:rsidRDefault="003C050D" w:rsidP="00D7208D">
      <w:pPr>
        <w:jc w:val="right"/>
        <w:rPr>
          <w:sz w:val="28"/>
          <w:szCs w:val="28"/>
        </w:rPr>
      </w:pPr>
      <w:r>
        <w:rPr>
          <w:sz w:val="28"/>
          <w:szCs w:val="28"/>
        </w:rPr>
        <w:t>Your</w:t>
      </w:r>
      <w:r w:rsidR="00261624">
        <w:rPr>
          <w:sz w:val="28"/>
          <w:szCs w:val="28"/>
        </w:rPr>
        <w:t>s</w:t>
      </w:r>
      <w:r w:rsidR="00D7208D" w:rsidRPr="00D7208D">
        <w:rPr>
          <w:sz w:val="28"/>
          <w:szCs w:val="28"/>
        </w:rPr>
        <w:t xml:space="preserve"> Faithfully</w:t>
      </w:r>
    </w:p>
    <w:p w:rsidR="003C050D" w:rsidRDefault="003C050D" w:rsidP="00D7208D">
      <w:pPr>
        <w:jc w:val="right"/>
        <w:rPr>
          <w:sz w:val="28"/>
          <w:szCs w:val="28"/>
        </w:rPr>
      </w:pPr>
    </w:p>
    <w:p w:rsidR="003C050D" w:rsidRPr="00D7208D" w:rsidRDefault="003C050D" w:rsidP="00D7208D">
      <w:pPr>
        <w:jc w:val="right"/>
        <w:rPr>
          <w:sz w:val="28"/>
          <w:szCs w:val="28"/>
        </w:rPr>
      </w:pPr>
    </w:p>
    <w:p w:rsidR="00D7208D" w:rsidRDefault="00D7208D" w:rsidP="00D7208D">
      <w:pPr>
        <w:jc w:val="right"/>
        <w:rPr>
          <w:sz w:val="28"/>
          <w:szCs w:val="28"/>
        </w:rPr>
      </w:pPr>
      <w:r w:rsidRPr="00D7208D">
        <w:rPr>
          <w:sz w:val="28"/>
          <w:szCs w:val="28"/>
        </w:rPr>
        <w:t>(Mohammed Meeran)</w:t>
      </w:r>
    </w:p>
    <w:p w:rsidR="00D7208D" w:rsidRPr="00D7208D" w:rsidRDefault="00106B19" w:rsidP="00D7208D">
      <w:pPr>
        <w:jc w:val="right"/>
        <w:rPr>
          <w:sz w:val="28"/>
          <w:szCs w:val="28"/>
        </w:rPr>
      </w:pPr>
      <w:r>
        <w:rPr>
          <w:sz w:val="28"/>
          <w:szCs w:val="28"/>
        </w:rPr>
        <w:t>9985185174/</w:t>
      </w:r>
      <w:r w:rsidR="00D7208D">
        <w:rPr>
          <w:sz w:val="28"/>
          <w:szCs w:val="28"/>
        </w:rPr>
        <w:t>6309741416</w:t>
      </w:r>
    </w:p>
    <w:p w:rsidR="00D7208D" w:rsidRPr="006E1507" w:rsidRDefault="00D7208D" w:rsidP="00D7208D">
      <w:pPr>
        <w:jc w:val="right"/>
      </w:pPr>
    </w:p>
    <w:sectPr w:rsidR="00D7208D" w:rsidRPr="006E1507" w:rsidSect="00AB5A44">
      <w:footerReference w:type="default" r:id="rId9"/>
      <w:headerReference w:type="first" r:id="rId10"/>
      <w:pgSz w:w="12240" w:h="15840" w:code="1"/>
      <w:pgMar w:top="950" w:right="1440" w:bottom="426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04651" w:rsidRDefault="00304651" w:rsidP="0068194B">
      <w:r>
        <w:separator/>
      </w:r>
    </w:p>
    <w:p w:rsidR="00304651" w:rsidRDefault="00304651"/>
    <w:p w:rsidR="00304651" w:rsidRDefault="00304651"/>
  </w:endnote>
  <w:endnote w:type="continuationSeparator" w:id="0">
    <w:p w:rsidR="00304651" w:rsidRDefault="00304651" w:rsidP="0068194B">
      <w:r>
        <w:continuationSeparator/>
      </w:r>
    </w:p>
    <w:p w:rsidR="00304651" w:rsidRDefault="00304651"/>
    <w:p w:rsidR="00304651" w:rsidRDefault="003046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altName w:val="Noto Serif"/>
    <w:panose1 w:val="02040502050405020303"/>
    <w:charset w:val="00"/>
    <w:family w:val="roman"/>
    <w:pitch w:val="variable"/>
    <w:sig w:usb0="00000001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017159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162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04651" w:rsidRDefault="00304651" w:rsidP="0068194B">
      <w:r>
        <w:separator/>
      </w:r>
    </w:p>
    <w:p w:rsidR="00304651" w:rsidRDefault="00304651"/>
    <w:p w:rsidR="00304651" w:rsidRDefault="00304651"/>
  </w:footnote>
  <w:footnote w:type="continuationSeparator" w:id="0">
    <w:p w:rsidR="00304651" w:rsidRDefault="00304651" w:rsidP="0068194B">
      <w:r>
        <w:continuationSeparator/>
      </w:r>
    </w:p>
    <w:p w:rsidR="00304651" w:rsidRDefault="00304651"/>
    <w:p w:rsidR="00304651" w:rsidRDefault="0030465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36D54" w:rsidRPr="004E01EB" w:rsidRDefault="00E01AF1" w:rsidP="00E01AF1">
    <w:pPr>
      <w:pStyle w:val="Header"/>
      <w:jc w:val="center"/>
    </w:pPr>
    <w:r>
      <w:rPr>
        <w:noProof/>
        <w:lang w:eastAsia="en-IN"/>
      </w:rPr>
      <w:drawing>
        <wp:inline distT="0" distB="0" distL="0" distR="0" wp14:anchorId="70372CBA" wp14:editId="0FBBD76E">
          <wp:extent cx="709930" cy="922476"/>
          <wp:effectExtent l="0" t="0" r="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30" cy="9224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476C4" w:rsidRPr="004E01EB"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E887B1C" wp14:editId="54E7E49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0E31EF8E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8084062"/>
    <w:multiLevelType w:val="hybridMultilevel"/>
    <w:tmpl w:val="DD76946C"/>
    <w:lvl w:ilvl="0" w:tplc="B1F6A42A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2564397E"/>
    <w:multiLevelType w:val="hybridMultilevel"/>
    <w:tmpl w:val="BFC47328"/>
    <w:lvl w:ilvl="0" w:tplc="4009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3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4EB69B0"/>
    <w:multiLevelType w:val="hybridMultilevel"/>
    <w:tmpl w:val="159443C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3825A2"/>
    <w:multiLevelType w:val="hybridMultilevel"/>
    <w:tmpl w:val="66D2DE8E"/>
    <w:lvl w:ilvl="0" w:tplc="B1F6A42A">
      <w:start w:val="1"/>
      <w:numFmt w:val="bullet"/>
      <w:lvlText w:val=""/>
      <w:lvlJc w:val="left"/>
      <w:pPr>
        <w:ind w:left="15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6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747E5C93"/>
    <w:multiLevelType w:val="hybridMultilevel"/>
    <w:tmpl w:val="BF6051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13"/>
  </w:num>
  <w:num w:numId="8">
    <w:abstractNumId w:val="2"/>
  </w:num>
  <w:num w:numId="9">
    <w:abstractNumId w:val="16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5"/>
  </w:num>
  <w:num w:numId="15">
    <w:abstractNumId w:val="12"/>
  </w:num>
  <w:num w:numId="16">
    <w:abstractNumId w:val="14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14A"/>
    <w:rsid w:val="000001EF"/>
    <w:rsid w:val="00000DA9"/>
    <w:rsid w:val="00007322"/>
    <w:rsid w:val="00007728"/>
    <w:rsid w:val="00013C3E"/>
    <w:rsid w:val="00024584"/>
    <w:rsid w:val="00024730"/>
    <w:rsid w:val="0003753D"/>
    <w:rsid w:val="00055E95"/>
    <w:rsid w:val="0007021F"/>
    <w:rsid w:val="000B2BA5"/>
    <w:rsid w:val="000C0A0D"/>
    <w:rsid w:val="000F2F8C"/>
    <w:rsid w:val="0010006E"/>
    <w:rsid w:val="001045A8"/>
    <w:rsid w:val="00106B19"/>
    <w:rsid w:val="00114A91"/>
    <w:rsid w:val="001427E1"/>
    <w:rsid w:val="00153DA8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14E3"/>
    <w:rsid w:val="00203573"/>
    <w:rsid w:val="0020597D"/>
    <w:rsid w:val="00213B4C"/>
    <w:rsid w:val="002253B0"/>
    <w:rsid w:val="00236D54"/>
    <w:rsid w:val="0024114A"/>
    <w:rsid w:val="00241D8C"/>
    <w:rsid w:val="00241FDB"/>
    <w:rsid w:val="0024720C"/>
    <w:rsid w:val="00247DD1"/>
    <w:rsid w:val="00261624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4651"/>
    <w:rsid w:val="00307140"/>
    <w:rsid w:val="00316DFF"/>
    <w:rsid w:val="00325B57"/>
    <w:rsid w:val="00336056"/>
    <w:rsid w:val="003544E1"/>
    <w:rsid w:val="00366398"/>
    <w:rsid w:val="003A0632"/>
    <w:rsid w:val="003A30E5"/>
    <w:rsid w:val="003A6ADF"/>
    <w:rsid w:val="003B5928"/>
    <w:rsid w:val="003C050D"/>
    <w:rsid w:val="003D380F"/>
    <w:rsid w:val="003E160D"/>
    <w:rsid w:val="003F1D5F"/>
    <w:rsid w:val="00405128"/>
    <w:rsid w:val="00406CFF"/>
    <w:rsid w:val="00413D6F"/>
    <w:rsid w:val="00416B25"/>
    <w:rsid w:val="00420592"/>
    <w:rsid w:val="004319E0"/>
    <w:rsid w:val="00437E8C"/>
    <w:rsid w:val="00440225"/>
    <w:rsid w:val="004411A0"/>
    <w:rsid w:val="00464DBE"/>
    <w:rsid w:val="004726BC"/>
    <w:rsid w:val="00474105"/>
    <w:rsid w:val="00480E6E"/>
    <w:rsid w:val="0048465E"/>
    <w:rsid w:val="00486277"/>
    <w:rsid w:val="00494CF6"/>
    <w:rsid w:val="00495F8D"/>
    <w:rsid w:val="004A1FAE"/>
    <w:rsid w:val="004A32FF"/>
    <w:rsid w:val="004A5BE9"/>
    <w:rsid w:val="004B06EB"/>
    <w:rsid w:val="004B6AD0"/>
    <w:rsid w:val="004C2D5D"/>
    <w:rsid w:val="004C33E1"/>
    <w:rsid w:val="004E01EB"/>
    <w:rsid w:val="004E2794"/>
    <w:rsid w:val="004E4482"/>
    <w:rsid w:val="00506568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52971"/>
    <w:rsid w:val="0065688E"/>
    <w:rsid w:val="006618E9"/>
    <w:rsid w:val="00673090"/>
    <w:rsid w:val="00674136"/>
    <w:rsid w:val="0068194B"/>
    <w:rsid w:val="00690614"/>
    <w:rsid w:val="00692703"/>
    <w:rsid w:val="006A1962"/>
    <w:rsid w:val="006B5D48"/>
    <w:rsid w:val="006B7D7B"/>
    <w:rsid w:val="006C1A5E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457AA"/>
    <w:rsid w:val="008475E0"/>
    <w:rsid w:val="00855B59"/>
    <w:rsid w:val="00860461"/>
    <w:rsid w:val="0086487C"/>
    <w:rsid w:val="00870B20"/>
    <w:rsid w:val="008829F8"/>
    <w:rsid w:val="00885897"/>
    <w:rsid w:val="008A6538"/>
    <w:rsid w:val="008C7056"/>
    <w:rsid w:val="008C7C76"/>
    <w:rsid w:val="008D63A7"/>
    <w:rsid w:val="008E3919"/>
    <w:rsid w:val="008E744B"/>
    <w:rsid w:val="008F3B14"/>
    <w:rsid w:val="00901899"/>
    <w:rsid w:val="00902E56"/>
    <w:rsid w:val="0090344B"/>
    <w:rsid w:val="00905715"/>
    <w:rsid w:val="00912E95"/>
    <w:rsid w:val="0091321E"/>
    <w:rsid w:val="00913946"/>
    <w:rsid w:val="0092726B"/>
    <w:rsid w:val="009361BA"/>
    <w:rsid w:val="00936870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2197"/>
    <w:rsid w:val="009D44F8"/>
    <w:rsid w:val="009E3160"/>
    <w:rsid w:val="009F14E3"/>
    <w:rsid w:val="009F220C"/>
    <w:rsid w:val="009F3B05"/>
    <w:rsid w:val="009F4931"/>
    <w:rsid w:val="00A14534"/>
    <w:rsid w:val="00A16DAA"/>
    <w:rsid w:val="00A21430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76694"/>
    <w:rsid w:val="00A93A5D"/>
    <w:rsid w:val="00AB32F8"/>
    <w:rsid w:val="00AB5A44"/>
    <w:rsid w:val="00AB610B"/>
    <w:rsid w:val="00AD360E"/>
    <w:rsid w:val="00AD40FB"/>
    <w:rsid w:val="00AD782D"/>
    <w:rsid w:val="00AE7650"/>
    <w:rsid w:val="00AF3097"/>
    <w:rsid w:val="00B10EBE"/>
    <w:rsid w:val="00B13816"/>
    <w:rsid w:val="00B236F1"/>
    <w:rsid w:val="00B50F99"/>
    <w:rsid w:val="00B51D1B"/>
    <w:rsid w:val="00B540F4"/>
    <w:rsid w:val="00B60FD0"/>
    <w:rsid w:val="00B622DF"/>
    <w:rsid w:val="00B6332A"/>
    <w:rsid w:val="00B73DEA"/>
    <w:rsid w:val="00B81760"/>
    <w:rsid w:val="00B8494C"/>
    <w:rsid w:val="00BA1546"/>
    <w:rsid w:val="00BB4E51"/>
    <w:rsid w:val="00BD431F"/>
    <w:rsid w:val="00BE423E"/>
    <w:rsid w:val="00BF61AC"/>
    <w:rsid w:val="00C33F85"/>
    <w:rsid w:val="00C47FA6"/>
    <w:rsid w:val="00C57FC6"/>
    <w:rsid w:val="00C66A7D"/>
    <w:rsid w:val="00C779DA"/>
    <w:rsid w:val="00C814F7"/>
    <w:rsid w:val="00C92045"/>
    <w:rsid w:val="00CA4B4D"/>
    <w:rsid w:val="00CB35C3"/>
    <w:rsid w:val="00CD323D"/>
    <w:rsid w:val="00CE4030"/>
    <w:rsid w:val="00CE64B3"/>
    <w:rsid w:val="00CF1A49"/>
    <w:rsid w:val="00D0630C"/>
    <w:rsid w:val="00D16A72"/>
    <w:rsid w:val="00D243A9"/>
    <w:rsid w:val="00D305E5"/>
    <w:rsid w:val="00D3182F"/>
    <w:rsid w:val="00D37CD3"/>
    <w:rsid w:val="00D66A52"/>
    <w:rsid w:val="00D66EFA"/>
    <w:rsid w:val="00D7208D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2BA9"/>
    <w:rsid w:val="00DF4D6C"/>
    <w:rsid w:val="00DF6427"/>
    <w:rsid w:val="00E01923"/>
    <w:rsid w:val="00E01AF1"/>
    <w:rsid w:val="00E02994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3DA9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9628E"/>
    <w:rsid w:val="00FB31C1"/>
    <w:rsid w:val="00FB58F2"/>
    <w:rsid w:val="00FB76EE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E4B694"/>
  <w15:chartTrackingRefBased/>
  <w15:docId w15:val="{0DE5F4BB-EB2D-458F-B372-5923CB35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d.meeran1@gmail.com" TargetMode="Externa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ma%20meeraan\AppData\Roaming\Microsoft\Templates\Modern%20chronological%20resum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9FA483422454C128789E6B165A49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54026-6D1A-4A48-8B55-E4705065A115}"/>
      </w:docPartPr>
      <w:docPartBody>
        <w:p w:rsidR="00560677" w:rsidRDefault="009F5EE8">
          <w:pPr>
            <w:pStyle w:val="99FA483422454C128789E6B165A49ECC"/>
          </w:pPr>
          <w:r w:rsidRPr="00CF1A49">
            <w:t>Email</w:t>
          </w:r>
        </w:p>
      </w:docPartBody>
    </w:docPart>
    <w:docPart>
      <w:docPartPr>
        <w:name w:val="11D80F94F75243F7854D2746AF9C6B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4E656-BB29-4B02-A706-FAF4C7D32FFC}"/>
      </w:docPartPr>
      <w:docPartBody>
        <w:p w:rsidR="00560677" w:rsidRDefault="009F5EE8">
          <w:pPr>
            <w:pStyle w:val="11D80F94F75243F7854D2746AF9C6B80"/>
          </w:pPr>
          <w:r w:rsidRPr="00CF1A49">
            <w:t>Experience</w:t>
          </w:r>
        </w:p>
      </w:docPartBody>
    </w:docPart>
    <w:docPart>
      <w:docPartPr>
        <w:name w:val="0643517B044042218067C8EAD9265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420C0C-7253-4C58-B10F-5183A2688019}"/>
      </w:docPartPr>
      <w:docPartBody>
        <w:p w:rsidR="00560677" w:rsidRDefault="009F5EE8">
          <w:pPr>
            <w:pStyle w:val="0643517B044042218067C8EAD9265D64"/>
          </w:pPr>
          <w:r w:rsidRPr="00CF1A49">
            <w:t>Skills</w:t>
          </w:r>
        </w:p>
      </w:docPartBody>
    </w:docPart>
    <w:docPart>
      <w:docPartPr>
        <w:name w:val="7E90EA1B0C664CB1932BA11DCED46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6BD2C-317F-4A59-A3A4-26D86F2392D5}"/>
      </w:docPartPr>
      <w:docPartBody>
        <w:p w:rsidR="00B2421C" w:rsidRDefault="00560677" w:rsidP="00560677">
          <w:pPr>
            <w:pStyle w:val="7E90EA1B0C664CB1932BA11DCED46D4B"/>
          </w:pPr>
          <w:r w:rsidRPr="00CF1A49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altName w:val="Noto Serif"/>
    <w:panose1 w:val="02040502050405020303"/>
    <w:charset w:val="00"/>
    <w:family w:val="roman"/>
    <w:pitch w:val="variable"/>
    <w:sig w:usb0="00000001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A1D"/>
    <w:rsid w:val="00133A1D"/>
    <w:rsid w:val="002E3A1C"/>
    <w:rsid w:val="00560677"/>
    <w:rsid w:val="009F5EE8"/>
    <w:rsid w:val="00B2421C"/>
    <w:rsid w:val="00EA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99FA483422454C128789E6B165A49ECC">
    <w:name w:val="99FA483422454C128789E6B165A49ECC"/>
  </w:style>
  <w:style w:type="paragraph" w:customStyle="1" w:styleId="11D80F94F75243F7854D2746AF9C6B80">
    <w:name w:val="11D80F94F75243F7854D2746AF9C6B80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0643517B044042218067C8EAD9265D64">
    <w:name w:val="0643517B044042218067C8EAD9265D64"/>
  </w:style>
  <w:style w:type="paragraph" w:customStyle="1" w:styleId="7E90EA1B0C664CB1932BA11DCED46D4B">
    <w:name w:val="7E90EA1B0C664CB1932BA11DCED46D4B"/>
    <w:rsid w:val="005606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A3D1D-F29B-4AA1-8295-2313CF6FF25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Modern%20chronological%20resume.dotx</Template>
  <TotalTime>0</TotalTime>
  <Pages>3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 meeraan</dc:creator>
  <cp:keywords/>
  <dc:description/>
  <cp:lastModifiedBy>meeran mohammed</cp:lastModifiedBy>
  <cp:revision>2</cp:revision>
  <dcterms:created xsi:type="dcterms:W3CDTF">2020-12-29T10:42:00Z</dcterms:created>
  <dcterms:modified xsi:type="dcterms:W3CDTF">2020-12-29T10:42:00Z</dcterms:modified>
  <cp:category/>
</cp:coreProperties>
</file>