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66B5" w:rsidRPr="00605FF7" w:rsidRDefault="00605FF7" w:rsidP="00605FF7">
      <w:pPr>
        <w:jc w:val="both"/>
        <w:rPr>
          <w:b/>
          <w:i/>
          <w:iCs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734528" behindDoc="1" locked="0" layoutInCell="1" allowOverlap="1">
            <wp:simplePos x="0" y="0"/>
            <wp:positionH relativeFrom="margin">
              <wp:posOffset>5104765</wp:posOffset>
            </wp:positionH>
            <wp:positionV relativeFrom="paragraph">
              <wp:posOffset>0</wp:posOffset>
            </wp:positionV>
            <wp:extent cx="1092835" cy="14732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3F9F" w:rsidRPr="009366B5">
        <w:rPr>
          <w:b/>
          <w:i/>
          <w:iCs/>
          <w:noProof/>
          <w:sz w:val="48"/>
          <w:szCs w:val="48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-581025</wp:posOffset>
            </wp:positionH>
            <wp:positionV relativeFrom="paragraph">
              <wp:posOffset>285750</wp:posOffset>
            </wp:positionV>
            <wp:extent cx="809625" cy="742950"/>
            <wp:effectExtent l="19050" t="0" r="9525" b="0"/>
            <wp:wrapNone/>
            <wp:docPr id="7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7EF1">
        <w:rPr>
          <w:b/>
          <w:i/>
          <w:iCs/>
          <w:sz w:val="48"/>
          <w:szCs w:val="48"/>
        </w:rPr>
        <w:t>NADEEM NAJMI RASHEED</w:t>
      </w:r>
      <w:r w:rsidR="005D1343">
        <w:rPr>
          <w:b/>
          <w:i/>
          <w:iCs/>
          <w:sz w:val="48"/>
          <w:szCs w:val="48"/>
        </w:rPr>
        <w:t xml:space="preserve"> </w:t>
      </w:r>
    </w:p>
    <w:p w:rsidR="009366B5" w:rsidRPr="009366B5" w:rsidRDefault="009366B5" w:rsidP="009366B5">
      <w:pPr>
        <w:ind w:left="6480" w:firstLine="720"/>
        <w:rPr>
          <w:b/>
          <w:sz w:val="48"/>
          <w:szCs w:val="48"/>
        </w:rPr>
      </w:pPr>
    </w:p>
    <w:p w:rsidR="009366B5" w:rsidRPr="009366B5" w:rsidRDefault="00A17EF1" w:rsidP="009366B5">
      <w:pPr>
        <w:rPr>
          <w:b/>
          <w:bCs/>
          <w:i/>
          <w:iCs/>
          <w:lang w:val="pt-BR"/>
        </w:rPr>
      </w:pPr>
      <w:r>
        <w:rPr>
          <w:b/>
          <w:bCs/>
          <w:i/>
          <w:iCs/>
          <w:lang w:val="pt-BR"/>
        </w:rPr>
        <w:t>HOR AL ANZ</w:t>
      </w:r>
    </w:p>
    <w:p w:rsidR="00DB2149" w:rsidRPr="00216B13" w:rsidRDefault="00DB2149" w:rsidP="00BE4A04">
      <w:pPr>
        <w:rPr>
          <w:i/>
          <w:iCs/>
          <w:sz w:val="6"/>
          <w:szCs w:val="6"/>
          <w:lang w:val="pt-BR"/>
        </w:rPr>
      </w:pPr>
    </w:p>
    <w:p w:rsidR="004F0C8B" w:rsidRDefault="00BB3B8E" w:rsidP="00C337B2">
      <w:pPr>
        <w:rPr>
          <w:b/>
          <w:bCs/>
          <w:i/>
          <w:iCs/>
        </w:rPr>
      </w:pPr>
      <w:r w:rsidRPr="00BB3B8E">
        <w:rPr>
          <w:b/>
          <w:bCs/>
          <w:i/>
          <w:iCs/>
        </w:rPr>
        <w:t xml:space="preserve">Contact </w:t>
      </w:r>
      <w:r w:rsidR="005D1343">
        <w:rPr>
          <w:b/>
          <w:bCs/>
          <w:i/>
          <w:iCs/>
        </w:rPr>
        <w:t>#00971-5</w:t>
      </w:r>
      <w:r w:rsidR="00C337B2">
        <w:rPr>
          <w:b/>
          <w:bCs/>
          <w:i/>
          <w:iCs/>
        </w:rPr>
        <w:t>6-</w:t>
      </w:r>
      <w:r w:rsidR="00A17EF1">
        <w:rPr>
          <w:b/>
          <w:bCs/>
          <w:i/>
          <w:iCs/>
        </w:rPr>
        <w:t>3613564</w:t>
      </w:r>
    </w:p>
    <w:p w:rsidR="003842D6" w:rsidRDefault="001065C5" w:rsidP="003842D6">
      <w:pPr>
        <w:rPr>
          <w:b/>
          <w:i/>
          <w:iCs/>
        </w:rPr>
      </w:pPr>
      <w:r>
        <w:rPr>
          <w:b/>
          <w:i/>
          <w:iCs/>
        </w:rPr>
        <w:t xml:space="preserve">E mail = </w:t>
      </w:r>
      <w:hyperlink r:id="rId10" w:history="1">
        <w:r w:rsidR="00A17EF1" w:rsidRPr="009476B1">
          <w:rPr>
            <w:rStyle w:val="Hyperlink"/>
            <w:b/>
            <w:i/>
            <w:iCs/>
          </w:rPr>
          <w:t>NAJMIJEE448@GMAIL.COM</w:t>
        </w:r>
      </w:hyperlink>
    </w:p>
    <w:p w:rsidR="007D4DF7" w:rsidRPr="003842D6" w:rsidRDefault="00B82374" w:rsidP="003842D6">
      <w:pPr>
        <w:rPr>
          <w:b/>
          <w:i/>
          <w:iCs/>
        </w:rPr>
      </w:pPr>
      <w:r>
        <w:rPr>
          <w:i/>
          <w:iCs/>
          <w:noProof/>
        </w:rPr>
        <w:drawing>
          <wp:anchor distT="0" distB="0" distL="114300" distR="114300" simplePos="0" relativeHeight="251606528" behindDoc="1" locked="0" layoutInCell="1" allowOverlap="1">
            <wp:simplePos x="0" y="0"/>
            <wp:positionH relativeFrom="column">
              <wp:posOffset>-466725</wp:posOffset>
            </wp:positionH>
            <wp:positionV relativeFrom="paragraph">
              <wp:posOffset>143510</wp:posOffset>
            </wp:positionV>
            <wp:extent cx="469900" cy="431165"/>
            <wp:effectExtent l="19050" t="0" r="6350" b="0"/>
            <wp:wrapNone/>
            <wp:docPr id="47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66B5" w:rsidRDefault="00824B6E" w:rsidP="00BE4A04">
      <w:pPr>
        <w:rPr>
          <w:b/>
          <w:i/>
          <w:iCs/>
          <w:sz w:val="28"/>
          <w:szCs w:val="28"/>
        </w:rPr>
      </w:pPr>
      <w:r w:rsidRPr="004F0C8B">
        <w:rPr>
          <w:b/>
          <w:i/>
          <w:iCs/>
          <w:sz w:val="28"/>
          <w:szCs w:val="28"/>
        </w:rPr>
        <w:t>Objective:</w:t>
      </w:r>
    </w:p>
    <w:p w:rsidR="001A1186" w:rsidRDefault="000B7DBD" w:rsidP="007D4DF7">
      <w:r>
        <w:t>Seeking for a suitable position responsibility where my past and varied experience would be fully utilized in career opportunities and where making a significant contribution to the success of my employer will gain me career advancement opportunity.</w:t>
      </w:r>
    </w:p>
    <w:p w:rsidR="009366B5" w:rsidRDefault="009366B5" w:rsidP="007D4DF7"/>
    <w:p w:rsidR="007D4DF7" w:rsidRPr="004F0C8B" w:rsidRDefault="00B82374" w:rsidP="007D4DF7">
      <w:r>
        <w:rPr>
          <w:b/>
          <w:i/>
          <w:iCs/>
          <w:noProof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-482600</wp:posOffset>
            </wp:positionH>
            <wp:positionV relativeFrom="paragraph">
              <wp:posOffset>6985</wp:posOffset>
            </wp:positionV>
            <wp:extent cx="485775" cy="485775"/>
            <wp:effectExtent l="0" t="0" r="0" b="0"/>
            <wp:wrapNone/>
            <wp:docPr id="37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0743" w:rsidRDefault="00811433" w:rsidP="00346A53">
      <w:pPr>
        <w:tabs>
          <w:tab w:val="center" w:pos="5085"/>
        </w:tabs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 xml:space="preserve">EDUCATIONAL </w:t>
      </w:r>
      <w:r w:rsidR="00DB2149">
        <w:rPr>
          <w:b/>
          <w:i/>
          <w:iCs/>
          <w:sz w:val="28"/>
          <w:szCs w:val="28"/>
          <w:u w:val="single"/>
        </w:rPr>
        <w:t>QUALIFICATION</w:t>
      </w:r>
      <w:r w:rsidR="002C69BA" w:rsidRPr="004F0C8B">
        <w:rPr>
          <w:b/>
          <w:i/>
          <w:iCs/>
          <w:sz w:val="28"/>
          <w:szCs w:val="28"/>
        </w:rPr>
        <w:t>:</w:t>
      </w:r>
      <w:r w:rsidR="00346A53">
        <w:rPr>
          <w:b/>
          <w:i/>
          <w:iCs/>
          <w:sz w:val="28"/>
          <w:szCs w:val="28"/>
        </w:rPr>
        <w:tab/>
      </w:r>
    </w:p>
    <w:p w:rsidR="00DB2149" w:rsidRPr="00917A21" w:rsidRDefault="00DB2149" w:rsidP="00FD394C">
      <w:pPr>
        <w:rPr>
          <w:bCs/>
          <w:i/>
          <w:iCs/>
          <w:sz w:val="28"/>
          <w:szCs w:val="28"/>
        </w:rPr>
      </w:pPr>
    </w:p>
    <w:p w:rsidR="002C2099" w:rsidRPr="00A17EF1" w:rsidRDefault="00A17EF1" w:rsidP="00A17EF1">
      <w:pPr>
        <w:numPr>
          <w:ilvl w:val="0"/>
          <w:numId w:val="3"/>
        </w:numPr>
        <w:rPr>
          <w:i/>
          <w:iCs/>
        </w:rPr>
      </w:pPr>
      <w:r>
        <w:rPr>
          <w:i/>
          <w:iCs/>
        </w:rPr>
        <w:t xml:space="preserve">BA </w:t>
      </w:r>
      <w:r w:rsidR="00F70DFC">
        <w:rPr>
          <w:i/>
          <w:iCs/>
        </w:rPr>
        <w:t xml:space="preserve">    </w:t>
      </w:r>
      <w:r w:rsidR="00FD394C">
        <w:rPr>
          <w:i/>
          <w:iCs/>
        </w:rPr>
        <w:t>(</w:t>
      </w:r>
      <w:r>
        <w:rPr>
          <w:i/>
          <w:iCs/>
        </w:rPr>
        <w:t>PAKISTAN</w:t>
      </w:r>
      <w:r w:rsidR="00FD394C">
        <w:rPr>
          <w:i/>
          <w:iCs/>
        </w:rPr>
        <w:t>)</w:t>
      </w:r>
      <w:r w:rsidR="005D1343">
        <w:rPr>
          <w:i/>
          <w:iCs/>
        </w:rPr>
        <w:tab/>
      </w:r>
      <w:r w:rsidR="005D1343">
        <w:rPr>
          <w:i/>
          <w:iCs/>
        </w:rPr>
        <w:tab/>
      </w:r>
      <w:r>
        <w:rPr>
          <w:i/>
          <w:iCs/>
        </w:rPr>
        <w:t xml:space="preserve">ALLAMA IQBAL OPEN UNIVERSITY </w:t>
      </w:r>
      <w:r w:rsidR="005D1343">
        <w:rPr>
          <w:i/>
          <w:iCs/>
        </w:rPr>
        <w:t>(Pakistan)</w:t>
      </w:r>
      <w:r w:rsidR="005D1343">
        <w:rPr>
          <w:i/>
          <w:iCs/>
        </w:rPr>
        <w:tab/>
      </w:r>
      <w:r w:rsidR="00F70DFC">
        <w:rPr>
          <w:i/>
          <w:iCs/>
        </w:rPr>
        <w:t>20</w:t>
      </w:r>
      <w:r>
        <w:rPr>
          <w:i/>
          <w:iCs/>
        </w:rPr>
        <w:t>18</w:t>
      </w:r>
      <w:r w:rsidR="00B82374">
        <w:rPr>
          <w:i/>
          <w:iCs/>
          <w:noProof/>
        </w:rPr>
        <w:drawing>
          <wp:anchor distT="0" distB="0" distL="114300" distR="114300" simplePos="0" relativeHeight="251603456" behindDoc="1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273050</wp:posOffset>
            </wp:positionV>
            <wp:extent cx="409575" cy="375920"/>
            <wp:effectExtent l="19050" t="0" r="9525" b="0"/>
            <wp:wrapNone/>
            <wp:docPr id="51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7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5CA5" w:rsidRPr="00885CA5" w:rsidRDefault="00885CA5" w:rsidP="00885CA5">
      <w:pPr>
        <w:rPr>
          <w:bCs/>
          <w:i/>
          <w:iCs/>
          <w:sz w:val="28"/>
          <w:szCs w:val="28"/>
        </w:rPr>
      </w:pPr>
    </w:p>
    <w:p w:rsidR="002C2099" w:rsidRDefault="007C2F02" w:rsidP="007C2F02">
      <w:pPr>
        <w:rPr>
          <w:b/>
          <w:i/>
          <w:iCs/>
          <w:sz w:val="28"/>
          <w:szCs w:val="28"/>
          <w:u w:val="single"/>
        </w:rPr>
      </w:pPr>
      <w:r w:rsidRPr="002575A7">
        <w:rPr>
          <w:b/>
          <w:i/>
          <w:iCs/>
          <w:sz w:val="28"/>
          <w:szCs w:val="28"/>
          <w:u w:val="single"/>
        </w:rPr>
        <w:t>Personal Information:</w:t>
      </w:r>
    </w:p>
    <w:p w:rsidR="00346A53" w:rsidRPr="007D4DF7" w:rsidRDefault="00346A53" w:rsidP="007C2F02">
      <w:pPr>
        <w:rPr>
          <w:b/>
          <w:i/>
          <w:iCs/>
          <w:sz w:val="28"/>
          <w:szCs w:val="28"/>
          <w:u w:val="single"/>
        </w:rPr>
      </w:pPr>
    </w:p>
    <w:p w:rsidR="007C2F02" w:rsidRDefault="007C2F02" w:rsidP="007C2F02">
      <w:pPr>
        <w:rPr>
          <w:i/>
          <w:iCs/>
        </w:rPr>
      </w:pPr>
      <w:r w:rsidRPr="004F0C8B">
        <w:rPr>
          <w:i/>
          <w:iCs/>
        </w:rPr>
        <w:t>Date of birth</w:t>
      </w:r>
      <w:r w:rsidRPr="004F0C8B">
        <w:rPr>
          <w:i/>
          <w:iCs/>
        </w:rPr>
        <w:tab/>
      </w:r>
      <w:r w:rsidRPr="004F0C8B">
        <w:rPr>
          <w:i/>
          <w:iCs/>
        </w:rPr>
        <w:tab/>
        <w:t>:</w:t>
      </w:r>
      <w:r w:rsidRPr="004F0C8B">
        <w:rPr>
          <w:i/>
          <w:iCs/>
        </w:rPr>
        <w:tab/>
      </w:r>
      <w:r w:rsidR="00A17EF1">
        <w:rPr>
          <w:i/>
          <w:iCs/>
        </w:rPr>
        <w:t>21</w:t>
      </w:r>
      <w:r w:rsidR="00F70DFC">
        <w:rPr>
          <w:i/>
          <w:iCs/>
          <w:vertAlign w:val="superscript"/>
        </w:rPr>
        <w:t>h</w:t>
      </w:r>
      <w:r w:rsidR="00A17EF1">
        <w:rPr>
          <w:i/>
          <w:iCs/>
        </w:rPr>
        <w:t xml:space="preserve"> JAN 1994</w:t>
      </w:r>
    </w:p>
    <w:p w:rsidR="007C2F02" w:rsidRPr="004F0C8B" w:rsidRDefault="007C2F02" w:rsidP="007C2F02">
      <w:pPr>
        <w:rPr>
          <w:i/>
          <w:iCs/>
        </w:rPr>
      </w:pPr>
      <w:r>
        <w:rPr>
          <w:i/>
          <w:iCs/>
        </w:rPr>
        <w:t>Religion</w:t>
      </w:r>
      <w:r>
        <w:rPr>
          <w:i/>
          <w:iCs/>
        </w:rPr>
        <w:tab/>
      </w:r>
      <w:r>
        <w:rPr>
          <w:i/>
          <w:iCs/>
        </w:rPr>
        <w:tab/>
        <w:t>:</w:t>
      </w:r>
      <w:r>
        <w:rPr>
          <w:i/>
          <w:iCs/>
        </w:rPr>
        <w:tab/>
        <w:t>Islam</w:t>
      </w:r>
    </w:p>
    <w:p w:rsidR="007C2F02" w:rsidRDefault="007C2F02" w:rsidP="007C2F02">
      <w:pPr>
        <w:rPr>
          <w:i/>
          <w:iCs/>
        </w:rPr>
      </w:pPr>
      <w:r w:rsidRPr="004F0C8B">
        <w:rPr>
          <w:i/>
          <w:iCs/>
        </w:rPr>
        <w:t>Citizenship</w:t>
      </w:r>
      <w:r>
        <w:rPr>
          <w:i/>
          <w:iCs/>
        </w:rPr>
        <w:tab/>
      </w:r>
      <w:r>
        <w:rPr>
          <w:i/>
          <w:iCs/>
        </w:rPr>
        <w:tab/>
        <w:t>:</w:t>
      </w:r>
      <w:r>
        <w:rPr>
          <w:i/>
          <w:iCs/>
        </w:rPr>
        <w:tab/>
        <w:t>Pakistan</w:t>
      </w:r>
    </w:p>
    <w:p w:rsidR="007C2F02" w:rsidRDefault="007C2F02" w:rsidP="007C2F02">
      <w:pPr>
        <w:rPr>
          <w:i/>
          <w:iCs/>
        </w:rPr>
      </w:pPr>
      <w:r w:rsidRPr="004F0C8B">
        <w:rPr>
          <w:i/>
          <w:iCs/>
        </w:rPr>
        <w:t xml:space="preserve">Marital Status </w:t>
      </w:r>
      <w:r w:rsidRPr="004F0C8B">
        <w:rPr>
          <w:i/>
          <w:iCs/>
        </w:rPr>
        <w:tab/>
        <w:t>:</w:t>
      </w:r>
      <w:r w:rsidRPr="004F0C8B">
        <w:rPr>
          <w:i/>
          <w:iCs/>
        </w:rPr>
        <w:tab/>
      </w:r>
      <w:r>
        <w:rPr>
          <w:i/>
          <w:iCs/>
        </w:rPr>
        <w:t>Single</w:t>
      </w:r>
      <w:r w:rsidRPr="004F0C8B">
        <w:rPr>
          <w:i/>
          <w:iCs/>
        </w:rPr>
        <w:t>.</w:t>
      </w:r>
    </w:p>
    <w:p w:rsidR="00563069" w:rsidRPr="00F70DFC" w:rsidRDefault="007C2F02" w:rsidP="00B34DA6">
      <w:pPr>
        <w:rPr>
          <w:i/>
          <w:iCs/>
        </w:rPr>
      </w:pPr>
      <w:r>
        <w:rPr>
          <w:i/>
          <w:iCs/>
        </w:rPr>
        <w:t xml:space="preserve">Gender </w:t>
      </w:r>
      <w:r>
        <w:rPr>
          <w:i/>
          <w:iCs/>
        </w:rPr>
        <w:tab/>
      </w:r>
      <w:r>
        <w:rPr>
          <w:i/>
          <w:iCs/>
        </w:rPr>
        <w:tab/>
        <w:t>:</w:t>
      </w:r>
      <w:r>
        <w:rPr>
          <w:i/>
          <w:iCs/>
        </w:rPr>
        <w:tab/>
        <w:t>Male</w:t>
      </w:r>
    </w:p>
    <w:p w:rsidR="00A73FDD" w:rsidRDefault="00B82374" w:rsidP="008100CA">
      <w:pPr>
        <w:spacing w:line="360" w:lineRule="auto"/>
        <w:rPr>
          <w:i/>
          <w:iCs/>
        </w:rPr>
      </w:pPr>
      <w:r>
        <w:rPr>
          <w:b/>
          <w:i/>
          <w:iCs/>
          <w:noProof/>
          <w:sz w:val="28"/>
          <w:szCs w:val="28"/>
        </w:rPr>
        <w:drawing>
          <wp:anchor distT="0" distB="0" distL="114300" distR="114300" simplePos="0" relativeHeight="251595264" behindDoc="1" locked="0" layoutInCell="1" allowOverlap="1">
            <wp:simplePos x="0" y="0"/>
            <wp:positionH relativeFrom="column">
              <wp:posOffset>-504825</wp:posOffset>
            </wp:positionH>
            <wp:positionV relativeFrom="paragraph">
              <wp:posOffset>159385</wp:posOffset>
            </wp:positionV>
            <wp:extent cx="504825" cy="390525"/>
            <wp:effectExtent l="0" t="0" r="0" b="0"/>
            <wp:wrapNone/>
            <wp:docPr id="9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2F02">
        <w:rPr>
          <w:bCs/>
          <w:i/>
          <w:iCs/>
        </w:rPr>
        <w:t>Visa Status</w:t>
      </w:r>
      <w:r w:rsidR="007C2F02">
        <w:rPr>
          <w:bCs/>
          <w:i/>
          <w:iCs/>
        </w:rPr>
        <w:tab/>
      </w:r>
      <w:r w:rsidR="007C2F02">
        <w:rPr>
          <w:bCs/>
          <w:i/>
          <w:iCs/>
        </w:rPr>
        <w:tab/>
        <w:t>:</w:t>
      </w:r>
      <w:r w:rsidR="007C2F02">
        <w:rPr>
          <w:bCs/>
          <w:i/>
          <w:iCs/>
        </w:rPr>
        <w:tab/>
      </w:r>
      <w:r w:rsidR="00C50E9B" w:rsidRPr="00C50E9B">
        <w:rPr>
          <w:i/>
          <w:iCs/>
        </w:rPr>
        <w:t>Freelancer Visa (Own Visa)</w:t>
      </w:r>
    </w:p>
    <w:p w:rsidR="009366B5" w:rsidRPr="002575A7" w:rsidRDefault="008100CA" w:rsidP="000F4234">
      <w:pPr>
        <w:tabs>
          <w:tab w:val="left" w:pos="884"/>
        </w:tabs>
        <w:spacing w:before="60" w:after="60" w:line="240" w:lineRule="atLeast"/>
        <w:ind w:left="240" w:hanging="240"/>
        <w:rPr>
          <w:b/>
          <w:i/>
          <w:iCs/>
          <w:sz w:val="28"/>
          <w:szCs w:val="28"/>
          <w:u w:val="single"/>
        </w:rPr>
      </w:pPr>
      <w:r w:rsidRPr="002575A7">
        <w:rPr>
          <w:b/>
          <w:i/>
          <w:iCs/>
          <w:sz w:val="28"/>
          <w:szCs w:val="28"/>
          <w:u w:val="single"/>
        </w:rPr>
        <w:t>Languages:</w:t>
      </w:r>
    </w:p>
    <w:p w:rsidR="007D4DF7" w:rsidRDefault="00CC07FE" w:rsidP="008100CA">
      <w:pPr>
        <w:spacing w:before="60"/>
        <w:rPr>
          <w:i/>
          <w:iCs/>
        </w:rPr>
      </w:pPr>
      <w:r>
        <w:rPr>
          <w:i/>
          <w:iCs/>
        </w:rPr>
        <w:t>English, Urdu and Punjabi</w:t>
      </w:r>
    </w:p>
    <w:p w:rsidR="002C2099" w:rsidRPr="00D82565" w:rsidRDefault="002C2099" w:rsidP="008100CA">
      <w:pPr>
        <w:spacing w:before="60"/>
        <w:rPr>
          <w:i/>
          <w:iCs/>
        </w:rPr>
      </w:pPr>
    </w:p>
    <w:p w:rsidR="009366B5" w:rsidRDefault="008100CA" w:rsidP="008100CA">
      <w:pPr>
        <w:rPr>
          <w:b/>
          <w:i/>
          <w:iCs/>
          <w:sz w:val="28"/>
          <w:szCs w:val="28"/>
          <w:u w:val="single"/>
        </w:rPr>
      </w:pPr>
      <w:r w:rsidRPr="002575A7">
        <w:rPr>
          <w:b/>
          <w:i/>
          <w:iCs/>
          <w:sz w:val="28"/>
          <w:szCs w:val="28"/>
          <w:u w:val="single"/>
        </w:rPr>
        <w:t>Extra-Curricular Activities:</w:t>
      </w:r>
    </w:p>
    <w:p w:rsidR="007E1F23" w:rsidRDefault="007E1F23" w:rsidP="008100CA">
      <w:pPr>
        <w:rPr>
          <w:b/>
          <w:i/>
          <w:iCs/>
          <w:sz w:val="28"/>
          <w:szCs w:val="28"/>
          <w:u w:val="single"/>
        </w:rPr>
      </w:pPr>
    </w:p>
    <w:p w:rsidR="007E1F23" w:rsidRPr="007D4DF7" w:rsidRDefault="007E1F23" w:rsidP="008100CA">
      <w:pPr>
        <w:rPr>
          <w:b/>
          <w:i/>
          <w:iCs/>
          <w:sz w:val="28"/>
          <w:szCs w:val="28"/>
          <w:u w:val="single"/>
        </w:rPr>
      </w:pPr>
    </w:p>
    <w:p w:rsidR="003E1BDA" w:rsidRDefault="008100CA" w:rsidP="00727951">
      <w:pPr>
        <w:numPr>
          <w:ilvl w:val="0"/>
          <w:numId w:val="4"/>
        </w:numPr>
        <w:rPr>
          <w:bCs/>
          <w:i/>
          <w:iCs/>
        </w:rPr>
      </w:pPr>
      <w:r>
        <w:rPr>
          <w:bCs/>
          <w:i/>
          <w:iCs/>
        </w:rPr>
        <w:t>Reading Newspaper, Playing Cricket, Net Searching and Collecting Coins.</w:t>
      </w:r>
    </w:p>
    <w:p w:rsidR="007D4DF7" w:rsidRPr="007D4DF7" w:rsidRDefault="007D4DF7" w:rsidP="007D4DF7">
      <w:pPr>
        <w:rPr>
          <w:bCs/>
          <w:i/>
          <w:iCs/>
        </w:rPr>
      </w:pPr>
    </w:p>
    <w:p w:rsidR="007E1F23" w:rsidRDefault="007E1F23" w:rsidP="008100CA">
      <w:p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</w:p>
    <w:p w:rsidR="009366B5" w:rsidRDefault="008100CA" w:rsidP="008100CA">
      <w:p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WORK EXPERIENCE:</w:t>
      </w:r>
    </w:p>
    <w:p w:rsidR="00622651" w:rsidRDefault="00B82374" w:rsidP="00756067">
      <w:pPr>
        <w:tabs>
          <w:tab w:val="num" w:pos="0"/>
        </w:tabs>
        <w:spacing w:line="360" w:lineRule="auto"/>
        <w:rPr>
          <w:i/>
          <w:iCs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0800" behindDoc="1" locked="0" layoutInCell="1" allowOverlap="1" wp14:anchorId="62B863BE" wp14:editId="56D75FF7">
            <wp:simplePos x="0" y="0"/>
            <wp:positionH relativeFrom="column">
              <wp:posOffset>304800</wp:posOffset>
            </wp:positionH>
            <wp:positionV relativeFrom="paragraph">
              <wp:posOffset>10160</wp:posOffset>
            </wp:positionV>
            <wp:extent cx="809625" cy="742950"/>
            <wp:effectExtent l="19050" t="0" r="9525" b="0"/>
            <wp:wrapNone/>
            <wp:docPr id="35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6067">
        <w:rPr>
          <w:i/>
          <w:iCs/>
        </w:rPr>
        <w:tab/>
      </w:r>
      <w:r w:rsidR="00756067">
        <w:rPr>
          <w:i/>
          <w:iCs/>
        </w:rPr>
        <w:tab/>
      </w:r>
      <w:r w:rsidR="00756067">
        <w:rPr>
          <w:i/>
          <w:iCs/>
        </w:rPr>
        <w:tab/>
      </w:r>
      <w:r w:rsidR="00756067">
        <w:rPr>
          <w:i/>
          <w:iCs/>
        </w:rPr>
        <w:tab/>
      </w:r>
      <w:r w:rsidR="00A17EF1">
        <w:rPr>
          <w:i/>
          <w:iCs/>
        </w:rPr>
        <w:t>Position:</w:t>
      </w:r>
      <w:r w:rsidR="00A17EF1">
        <w:rPr>
          <w:i/>
          <w:iCs/>
        </w:rPr>
        <w:tab/>
        <w:t xml:space="preserve">Store </w:t>
      </w:r>
      <w:r w:rsidR="00012FBF">
        <w:rPr>
          <w:i/>
          <w:iCs/>
        </w:rPr>
        <w:t xml:space="preserve">In-charge </w:t>
      </w:r>
      <w:r w:rsidR="00A17EF1">
        <w:rPr>
          <w:i/>
          <w:iCs/>
        </w:rPr>
        <w:t xml:space="preserve"> </w:t>
      </w:r>
      <w:r w:rsidR="007E1F23">
        <w:rPr>
          <w:i/>
          <w:iCs/>
        </w:rPr>
        <w:t xml:space="preserve"> </w:t>
      </w:r>
      <w:r w:rsidR="005D1343">
        <w:rPr>
          <w:i/>
          <w:iCs/>
        </w:rPr>
        <w:t xml:space="preserve"> </w:t>
      </w:r>
    </w:p>
    <w:p w:rsidR="00622651" w:rsidRDefault="00756067" w:rsidP="0075606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="00622651">
        <w:rPr>
          <w:i/>
          <w:iCs/>
        </w:rPr>
        <w:t>C</w:t>
      </w:r>
      <w:r w:rsidR="00012FBF">
        <w:rPr>
          <w:i/>
          <w:iCs/>
        </w:rPr>
        <w:t>ompany:</w:t>
      </w:r>
      <w:r w:rsidR="00012FBF">
        <w:rPr>
          <w:i/>
          <w:iCs/>
        </w:rPr>
        <w:tab/>
        <w:t>China State C</w:t>
      </w:r>
      <w:r w:rsidR="00A17EF1">
        <w:rPr>
          <w:i/>
          <w:iCs/>
        </w:rPr>
        <w:t xml:space="preserve">onstruction </w:t>
      </w:r>
      <w:r w:rsidR="00012FBF">
        <w:rPr>
          <w:i/>
          <w:iCs/>
        </w:rPr>
        <w:t>Engineering Corporation</w:t>
      </w:r>
      <w:r w:rsidR="00A17EF1">
        <w:rPr>
          <w:i/>
          <w:iCs/>
        </w:rPr>
        <w:t xml:space="preserve"> </w:t>
      </w:r>
    </w:p>
    <w:p w:rsidR="00286ED1" w:rsidRDefault="00756067" w:rsidP="0075606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="005D1343">
        <w:rPr>
          <w:i/>
          <w:iCs/>
        </w:rPr>
        <w:t>Da</w:t>
      </w:r>
      <w:r w:rsidR="00A17EF1">
        <w:rPr>
          <w:i/>
          <w:iCs/>
        </w:rPr>
        <w:t xml:space="preserve">te:              </w:t>
      </w:r>
      <w:r w:rsidR="00012FBF">
        <w:rPr>
          <w:i/>
          <w:iCs/>
        </w:rPr>
        <w:t xml:space="preserve">2 Year     </w:t>
      </w:r>
    </w:p>
    <w:p w:rsidR="00286ED1" w:rsidRDefault="00286ED1" w:rsidP="00286ED1">
      <w:p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Job Description:</w:t>
      </w:r>
    </w:p>
    <w:p w:rsidR="00286ED1" w:rsidRPr="00286ED1" w:rsidRDefault="00286ED1" w:rsidP="00286ED1">
      <w:pPr>
        <w:pStyle w:val="ListParagraph"/>
        <w:numPr>
          <w:ilvl w:val="0"/>
          <w:numId w:val="7"/>
        </w:num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i/>
          <w:iCs/>
        </w:rPr>
        <w:t xml:space="preserve">Manage the inventory and keep track the stocks and products </w:t>
      </w:r>
    </w:p>
    <w:p w:rsidR="00286ED1" w:rsidRPr="00286ED1" w:rsidRDefault="00286ED1" w:rsidP="00286ED1">
      <w:pPr>
        <w:pStyle w:val="ListParagraph"/>
        <w:numPr>
          <w:ilvl w:val="0"/>
          <w:numId w:val="7"/>
        </w:num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i/>
          <w:iCs/>
        </w:rPr>
        <w:t>Dealing with suppliers and buyers And team management at the ware house</w:t>
      </w:r>
    </w:p>
    <w:p w:rsidR="00286ED1" w:rsidRDefault="00286ED1" w:rsidP="00756067">
      <w:pPr>
        <w:tabs>
          <w:tab w:val="num" w:pos="0"/>
        </w:tabs>
        <w:spacing w:line="360" w:lineRule="auto"/>
        <w:rPr>
          <w:i/>
          <w:iCs/>
        </w:rPr>
      </w:pPr>
    </w:p>
    <w:p w:rsidR="00012FBF" w:rsidRDefault="00012FBF" w:rsidP="0075606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 xml:space="preserve">     </w:t>
      </w:r>
    </w:p>
    <w:p w:rsidR="00A17EF1" w:rsidRDefault="00A17EF1" w:rsidP="0075606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>____________________________________________________________________________________</w:t>
      </w:r>
    </w:p>
    <w:p w:rsidR="000A0A1F" w:rsidRDefault="00012FBF" w:rsidP="0075606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 xml:space="preserve">                              </w:t>
      </w:r>
    </w:p>
    <w:p w:rsidR="000A0A1F" w:rsidRDefault="000A0A1F" w:rsidP="00756067">
      <w:pPr>
        <w:tabs>
          <w:tab w:val="num" w:pos="0"/>
        </w:tabs>
        <w:spacing w:line="360" w:lineRule="auto"/>
        <w:rPr>
          <w:i/>
          <w:iCs/>
        </w:rPr>
      </w:pPr>
    </w:p>
    <w:p w:rsidR="00A17EF1" w:rsidRDefault="000A0A1F" w:rsidP="0075606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="00012FBF">
        <w:rPr>
          <w:i/>
          <w:iCs/>
        </w:rPr>
        <w:t xml:space="preserve">                </w:t>
      </w:r>
      <w:r w:rsidR="00A17EF1">
        <w:rPr>
          <w:i/>
          <w:iCs/>
        </w:rPr>
        <w:t xml:space="preserve">Position:     safety officer HSE </w:t>
      </w:r>
    </w:p>
    <w:p w:rsidR="000A0A1F" w:rsidRDefault="00012FBF" w:rsidP="0075606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 xml:space="preserve">                                      </w:t>
      </w:r>
      <w:r w:rsidR="000A0A1F">
        <w:rPr>
          <w:i/>
          <w:iCs/>
        </w:rPr>
        <w:t xml:space="preserve">     </w:t>
      </w:r>
      <w:r>
        <w:rPr>
          <w:i/>
          <w:iCs/>
        </w:rPr>
        <w:t xml:space="preserve">        </w:t>
      </w:r>
      <w:r w:rsidR="00A17EF1">
        <w:rPr>
          <w:i/>
          <w:iCs/>
        </w:rPr>
        <w:t xml:space="preserve">Duration     </w:t>
      </w:r>
      <w:r>
        <w:rPr>
          <w:i/>
          <w:iCs/>
        </w:rPr>
        <w:t xml:space="preserve">   </w:t>
      </w:r>
      <w:r w:rsidR="00A17EF1">
        <w:rPr>
          <w:i/>
          <w:iCs/>
        </w:rPr>
        <w:t xml:space="preserve">3 Months </w:t>
      </w:r>
    </w:p>
    <w:p w:rsidR="00A17EF1" w:rsidRPr="000A0A1F" w:rsidRDefault="000A0A1F" w:rsidP="00756067">
      <w:p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Job Description:</w:t>
      </w:r>
      <w:r w:rsidR="00A17EF1">
        <w:rPr>
          <w:i/>
          <w:iCs/>
        </w:rPr>
        <w:t xml:space="preserve">  </w:t>
      </w:r>
    </w:p>
    <w:p w:rsidR="000A0A1F" w:rsidRDefault="000A0A1F" w:rsidP="000A0A1F">
      <w:pPr>
        <w:pStyle w:val="ListParagraph"/>
        <w:numPr>
          <w:ilvl w:val="0"/>
          <w:numId w:val="6"/>
        </w:num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 xml:space="preserve">Guiding to the employee about the safety while at the spot of work and control to the matters at the site related to the safety </w:t>
      </w:r>
    </w:p>
    <w:p w:rsidR="000A0A1F" w:rsidRDefault="000A0A1F" w:rsidP="00756067">
      <w:pPr>
        <w:tabs>
          <w:tab w:val="num" w:pos="0"/>
        </w:tabs>
        <w:spacing w:line="360" w:lineRule="auto"/>
        <w:rPr>
          <w:i/>
          <w:iCs/>
        </w:rPr>
      </w:pPr>
    </w:p>
    <w:p w:rsidR="00012FBF" w:rsidRDefault="00012FBF" w:rsidP="00012FBF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  <w:t xml:space="preserve">          Position:     Cashier</w:t>
      </w:r>
    </w:p>
    <w:p w:rsidR="00012FBF" w:rsidRDefault="00012FBF" w:rsidP="00012FBF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  <w:t xml:space="preserve">          Company    Metro Cash &amp; Carry Lahore Pakistan  </w:t>
      </w:r>
    </w:p>
    <w:p w:rsidR="00012FBF" w:rsidRDefault="00012FBF" w:rsidP="00012FBF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 xml:space="preserve">                                              Duration     1</w:t>
      </w:r>
      <w:r w:rsidR="000A0A1F">
        <w:rPr>
          <w:i/>
          <w:iCs/>
        </w:rPr>
        <w:t xml:space="preserve"> </w:t>
      </w:r>
      <w:r>
        <w:rPr>
          <w:i/>
          <w:iCs/>
        </w:rPr>
        <w:t xml:space="preserve">Year    </w:t>
      </w:r>
    </w:p>
    <w:p w:rsidR="00183562" w:rsidRDefault="00183562" w:rsidP="00183562">
      <w:p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Job Description:</w:t>
      </w:r>
    </w:p>
    <w:p w:rsidR="00622651" w:rsidRPr="000A0A1F" w:rsidRDefault="00183562" w:rsidP="000A0A1F">
      <w:pPr>
        <w:pStyle w:val="ListParagraph"/>
        <w:numPr>
          <w:ilvl w:val="0"/>
          <w:numId w:val="7"/>
        </w:numPr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i/>
          <w:iCs/>
        </w:rPr>
        <w:t>Till Operator</w:t>
      </w:r>
    </w:p>
    <w:p w:rsidR="00753844" w:rsidRDefault="00B82374" w:rsidP="008100CA">
      <w:pPr>
        <w:tabs>
          <w:tab w:val="num" w:pos="0"/>
        </w:tabs>
        <w:spacing w:line="360" w:lineRule="auto"/>
        <w:rPr>
          <w:i/>
          <w:iCs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78208" behindDoc="1" locked="0" layoutInCell="1" allowOverlap="1" wp14:anchorId="09A92347" wp14:editId="38BB1397">
            <wp:simplePos x="0" y="0"/>
            <wp:positionH relativeFrom="column">
              <wp:posOffset>342900</wp:posOffset>
            </wp:positionH>
            <wp:positionV relativeFrom="paragraph">
              <wp:posOffset>229235</wp:posOffset>
            </wp:positionV>
            <wp:extent cx="809625" cy="742950"/>
            <wp:effectExtent l="19050" t="0" r="9525" b="0"/>
            <wp:wrapNone/>
            <wp:docPr id="22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5734" w:rsidRDefault="00AE36C7" w:rsidP="00AE36C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="00095D1D">
        <w:rPr>
          <w:i/>
          <w:iCs/>
        </w:rPr>
        <w:t>Position:</w:t>
      </w:r>
      <w:r w:rsidR="00095D1D">
        <w:rPr>
          <w:i/>
          <w:iCs/>
        </w:rPr>
        <w:tab/>
      </w:r>
      <w:r w:rsidR="00012FBF">
        <w:rPr>
          <w:i/>
          <w:iCs/>
        </w:rPr>
        <w:t xml:space="preserve">Computer Operator </w:t>
      </w:r>
    </w:p>
    <w:p w:rsidR="00875734" w:rsidRDefault="00AE36C7" w:rsidP="00AE36C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="00875734">
        <w:rPr>
          <w:i/>
          <w:iCs/>
        </w:rPr>
        <w:t>Company:</w:t>
      </w:r>
      <w:r w:rsidR="00875734">
        <w:rPr>
          <w:i/>
          <w:iCs/>
        </w:rPr>
        <w:tab/>
      </w:r>
      <w:r w:rsidR="00012FBF">
        <w:rPr>
          <w:i/>
          <w:iCs/>
        </w:rPr>
        <w:t xml:space="preserve">Superior Group of colleges </w:t>
      </w:r>
    </w:p>
    <w:p w:rsidR="00A41C13" w:rsidRDefault="00AE36C7" w:rsidP="00AE36C7">
      <w:pPr>
        <w:tabs>
          <w:tab w:val="num" w:pos="0"/>
        </w:tabs>
        <w:spacing w:line="360" w:lineRule="auto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="00CE7BF1">
        <w:rPr>
          <w:i/>
          <w:iCs/>
        </w:rPr>
        <w:t>Date:</w:t>
      </w:r>
      <w:r w:rsidR="00CE7BF1">
        <w:rPr>
          <w:i/>
          <w:iCs/>
        </w:rPr>
        <w:tab/>
      </w:r>
      <w:r w:rsidR="00CE7BF1">
        <w:rPr>
          <w:i/>
          <w:iCs/>
        </w:rPr>
        <w:tab/>
      </w:r>
      <w:r w:rsidR="00012FBF">
        <w:rPr>
          <w:i/>
          <w:iCs/>
        </w:rPr>
        <w:t>1 Year</w:t>
      </w:r>
    </w:p>
    <w:p w:rsidR="00751E37" w:rsidRDefault="00751E37" w:rsidP="00AE36C7">
      <w:pPr>
        <w:tabs>
          <w:tab w:val="num" w:pos="0"/>
        </w:tabs>
        <w:spacing w:line="360" w:lineRule="auto"/>
        <w:rPr>
          <w:i/>
          <w:iCs/>
        </w:rPr>
      </w:pPr>
    </w:p>
    <w:p w:rsidR="008F5F4A" w:rsidRDefault="00875734" w:rsidP="00875734">
      <w:p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Job Description:</w:t>
      </w:r>
    </w:p>
    <w:p w:rsidR="00286ED1" w:rsidRPr="00286ED1" w:rsidRDefault="00286ED1" w:rsidP="00286ED1">
      <w:pPr>
        <w:pStyle w:val="ListParagraph"/>
        <w:numPr>
          <w:ilvl w:val="0"/>
          <w:numId w:val="7"/>
        </w:num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i/>
          <w:iCs/>
        </w:rPr>
        <w:t>Create manage and operate the digital records of the firm</w:t>
      </w:r>
    </w:p>
    <w:p w:rsidR="00286ED1" w:rsidRPr="00286ED1" w:rsidRDefault="00286ED1" w:rsidP="00286ED1">
      <w:pPr>
        <w:pStyle w:val="ListParagraph"/>
        <w:numPr>
          <w:ilvl w:val="0"/>
          <w:numId w:val="7"/>
        </w:num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i/>
          <w:iCs/>
        </w:rPr>
        <w:t xml:space="preserve">Manage and create invoices quote and students record on the channels of MS word and excel </w:t>
      </w:r>
    </w:p>
    <w:p w:rsidR="00286ED1" w:rsidRPr="00286ED1" w:rsidRDefault="00286ED1" w:rsidP="00286ED1">
      <w:pPr>
        <w:pStyle w:val="ListParagraph"/>
        <w:numPr>
          <w:ilvl w:val="0"/>
          <w:numId w:val="7"/>
        </w:numPr>
        <w:tabs>
          <w:tab w:val="num" w:pos="0"/>
        </w:tabs>
        <w:spacing w:line="360" w:lineRule="auto"/>
        <w:rPr>
          <w:b/>
          <w:i/>
          <w:iCs/>
          <w:sz w:val="28"/>
          <w:szCs w:val="28"/>
          <w:u w:val="single"/>
        </w:rPr>
      </w:pPr>
      <w:r>
        <w:rPr>
          <w:i/>
          <w:iCs/>
        </w:rPr>
        <w:t xml:space="preserve">Manage the events and schedule routines of the school and college </w:t>
      </w:r>
    </w:p>
    <w:p w:rsidR="007E1F23" w:rsidRDefault="007E1F23" w:rsidP="007E1F23">
      <w:pPr>
        <w:pStyle w:val="ListParagraph"/>
        <w:spacing w:line="360" w:lineRule="auto"/>
        <w:rPr>
          <w:i/>
          <w:iCs/>
        </w:rPr>
      </w:pPr>
    </w:p>
    <w:p w:rsidR="00BE4A04" w:rsidRPr="005D1343" w:rsidRDefault="00B82374" w:rsidP="007E1F23">
      <w:pPr>
        <w:pStyle w:val="ListParagraph"/>
        <w:spacing w:line="360" w:lineRule="auto"/>
        <w:rPr>
          <w:b/>
          <w:i/>
          <w:iCs/>
          <w:sz w:val="28"/>
          <w:szCs w:val="28"/>
          <w:u w:val="single"/>
        </w:rPr>
      </w:pPr>
      <w:r w:rsidRPr="002575A7">
        <w:rPr>
          <w:noProof/>
        </w:rPr>
        <w:drawing>
          <wp:anchor distT="0" distB="0" distL="114300" distR="114300" simplePos="0" relativeHeight="251644416" behindDoc="1" locked="0" layoutInCell="1" allowOverlap="1" wp14:anchorId="11B9DBBC" wp14:editId="222F79CA">
            <wp:simplePos x="0" y="0"/>
            <wp:positionH relativeFrom="column">
              <wp:posOffset>304800</wp:posOffset>
            </wp:positionH>
            <wp:positionV relativeFrom="paragraph">
              <wp:posOffset>259715</wp:posOffset>
            </wp:positionV>
            <wp:extent cx="809625" cy="742950"/>
            <wp:effectExtent l="19050" t="0" r="9525" b="0"/>
            <wp:wrapNone/>
            <wp:docPr id="14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75A7">
        <w:rPr>
          <w:noProof/>
        </w:rPr>
        <w:drawing>
          <wp:anchor distT="0" distB="0" distL="114300" distR="114300" simplePos="0" relativeHeight="251733504" behindDoc="1" locked="0" layoutInCell="1" allowOverlap="1" wp14:anchorId="12600098" wp14:editId="08038244">
            <wp:simplePos x="0" y="0"/>
            <wp:positionH relativeFrom="column">
              <wp:posOffset>304800</wp:posOffset>
            </wp:positionH>
            <wp:positionV relativeFrom="paragraph">
              <wp:posOffset>229870</wp:posOffset>
            </wp:positionV>
            <wp:extent cx="809625" cy="742950"/>
            <wp:effectExtent l="19050" t="0" r="9525" b="0"/>
            <wp:wrapNone/>
            <wp:docPr id="24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6CB8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366395</wp:posOffset>
            </wp:positionV>
            <wp:extent cx="422275" cy="419100"/>
            <wp:effectExtent l="0" t="0" r="0" b="0"/>
            <wp:wrapNone/>
            <wp:docPr id="46" name="Picture 59" descr="log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oo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51E37" w:rsidRPr="002C2099" w:rsidRDefault="00751E37" w:rsidP="00751E37">
      <w:pPr>
        <w:spacing w:line="360" w:lineRule="auto"/>
        <w:rPr>
          <w:i/>
          <w:iCs/>
        </w:rPr>
      </w:pPr>
    </w:p>
    <w:p w:rsidR="009251DE" w:rsidRDefault="00BE4A04" w:rsidP="00BE4A04">
      <w:pPr>
        <w:rPr>
          <w:bCs/>
          <w:i/>
          <w:iCs/>
        </w:rPr>
      </w:pPr>
      <w:r>
        <w:rPr>
          <w:bCs/>
          <w:i/>
          <w:iCs/>
        </w:rPr>
        <w:t>Reference will be available upon request…..</w:t>
      </w:r>
    </w:p>
    <w:p w:rsidR="00BE4A04" w:rsidRPr="007A2188" w:rsidRDefault="009A569C" w:rsidP="007A2188">
      <w:pPr>
        <w:rPr>
          <w:b/>
          <w:i/>
          <w:iCs/>
          <w:sz w:val="50"/>
          <w:szCs w:val="44"/>
        </w:rPr>
      </w:pPr>
      <w:r w:rsidRPr="007A2188">
        <w:rPr>
          <w:bCs/>
          <w:i/>
          <w:iCs/>
          <w:sz w:val="26"/>
          <w:szCs w:val="20"/>
        </w:rPr>
        <w:t>I hereby certify that the above mentioned statement is correct and true to the best of my knowledge and belief.</w:t>
      </w:r>
    </w:p>
    <w:sectPr w:rsidR="00BE4A04" w:rsidRPr="007A2188" w:rsidSect="0082022B">
      <w:pgSz w:w="11909" w:h="16834" w:code="9"/>
      <w:pgMar w:top="540" w:right="479" w:bottom="18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56262" w:rsidRDefault="00A56262" w:rsidP="00117870">
      <w:r>
        <w:separator/>
      </w:r>
    </w:p>
  </w:endnote>
  <w:endnote w:type="continuationSeparator" w:id="0">
    <w:p w:rsidR="00A56262" w:rsidRDefault="00A56262" w:rsidP="00117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56262" w:rsidRDefault="00A56262" w:rsidP="00117870">
      <w:r>
        <w:separator/>
      </w:r>
    </w:p>
  </w:footnote>
  <w:footnote w:type="continuationSeparator" w:id="0">
    <w:p w:rsidR="00A56262" w:rsidRDefault="00A56262" w:rsidP="00117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A866D76E"/>
    <w:lvl w:ilvl="0">
      <w:numFmt w:val="decimal"/>
      <w:pStyle w:val="Achievement"/>
      <w:lvlText w:val="*"/>
      <w:lvlJc w:val="left"/>
    </w:lvl>
  </w:abstractNum>
  <w:abstractNum w:abstractNumId="1" w15:restartNumberingAfterBreak="0">
    <w:nsid w:val="0E102AE0"/>
    <w:multiLevelType w:val="hybridMultilevel"/>
    <w:tmpl w:val="1F02EA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862BF"/>
    <w:multiLevelType w:val="hybridMultilevel"/>
    <w:tmpl w:val="04B62A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E7331E"/>
    <w:multiLevelType w:val="hybridMultilevel"/>
    <w:tmpl w:val="251AC5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23CB9"/>
    <w:multiLevelType w:val="hybridMultilevel"/>
    <w:tmpl w:val="5EA415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70936"/>
    <w:multiLevelType w:val="hybridMultilevel"/>
    <w:tmpl w:val="CB146F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B414E2"/>
    <w:multiLevelType w:val="hybridMultilevel"/>
    <w:tmpl w:val="1F6E45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620"/>
    <w:rsid w:val="00004C53"/>
    <w:rsid w:val="00010F5C"/>
    <w:rsid w:val="00012FBF"/>
    <w:rsid w:val="00032ADD"/>
    <w:rsid w:val="00043196"/>
    <w:rsid w:val="000437CF"/>
    <w:rsid w:val="00050F75"/>
    <w:rsid w:val="000550AB"/>
    <w:rsid w:val="00062A2D"/>
    <w:rsid w:val="000656F9"/>
    <w:rsid w:val="00070DE6"/>
    <w:rsid w:val="00074F91"/>
    <w:rsid w:val="00090E8C"/>
    <w:rsid w:val="00095CBC"/>
    <w:rsid w:val="00095D1D"/>
    <w:rsid w:val="000A0A1F"/>
    <w:rsid w:val="000A2B00"/>
    <w:rsid w:val="000B388F"/>
    <w:rsid w:val="000B4D9B"/>
    <w:rsid w:val="000B7B64"/>
    <w:rsid w:val="000B7DBD"/>
    <w:rsid w:val="000D716A"/>
    <w:rsid w:val="000E7EEB"/>
    <w:rsid w:val="000F4234"/>
    <w:rsid w:val="000F755E"/>
    <w:rsid w:val="00101EED"/>
    <w:rsid w:val="00105784"/>
    <w:rsid w:val="001065C5"/>
    <w:rsid w:val="00112FD1"/>
    <w:rsid w:val="00115A9F"/>
    <w:rsid w:val="00117870"/>
    <w:rsid w:val="00122F4E"/>
    <w:rsid w:val="00124C43"/>
    <w:rsid w:val="00127680"/>
    <w:rsid w:val="00134518"/>
    <w:rsid w:val="001370C7"/>
    <w:rsid w:val="00154454"/>
    <w:rsid w:val="001549C4"/>
    <w:rsid w:val="00165A96"/>
    <w:rsid w:val="0017122E"/>
    <w:rsid w:val="00173D40"/>
    <w:rsid w:val="001824D7"/>
    <w:rsid w:val="00183562"/>
    <w:rsid w:val="00187A1D"/>
    <w:rsid w:val="00194D27"/>
    <w:rsid w:val="001A02B2"/>
    <w:rsid w:val="001A1186"/>
    <w:rsid w:val="001A60D3"/>
    <w:rsid w:val="001B070D"/>
    <w:rsid w:val="001B53D2"/>
    <w:rsid w:val="001B6349"/>
    <w:rsid w:val="001C3AAD"/>
    <w:rsid w:val="001C4142"/>
    <w:rsid w:val="001C689B"/>
    <w:rsid w:val="001D6746"/>
    <w:rsid w:val="001F36D5"/>
    <w:rsid w:val="001F6AE4"/>
    <w:rsid w:val="001F796E"/>
    <w:rsid w:val="00207FE4"/>
    <w:rsid w:val="00216B13"/>
    <w:rsid w:val="002220E0"/>
    <w:rsid w:val="002277D4"/>
    <w:rsid w:val="002517D1"/>
    <w:rsid w:val="0025227F"/>
    <w:rsid w:val="002575A7"/>
    <w:rsid w:val="00270AEA"/>
    <w:rsid w:val="0027587A"/>
    <w:rsid w:val="002844F7"/>
    <w:rsid w:val="00285A86"/>
    <w:rsid w:val="00286ED1"/>
    <w:rsid w:val="00290621"/>
    <w:rsid w:val="0029743F"/>
    <w:rsid w:val="002A2272"/>
    <w:rsid w:val="002A47BF"/>
    <w:rsid w:val="002A6B2A"/>
    <w:rsid w:val="002C2099"/>
    <w:rsid w:val="002C69BA"/>
    <w:rsid w:val="002D039F"/>
    <w:rsid w:val="002D04F8"/>
    <w:rsid w:val="002D4228"/>
    <w:rsid w:val="002E0424"/>
    <w:rsid w:val="002E2932"/>
    <w:rsid w:val="002F327C"/>
    <w:rsid w:val="002F5125"/>
    <w:rsid w:val="00301464"/>
    <w:rsid w:val="00302434"/>
    <w:rsid w:val="003208B0"/>
    <w:rsid w:val="00331C1F"/>
    <w:rsid w:val="00332D58"/>
    <w:rsid w:val="00337929"/>
    <w:rsid w:val="00340140"/>
    <w:rsid w:val="00346A53"/>
    <w:rsid w:val="00350877"/>
    <w:rsid w:val="00364F18"/>
    <w:rsid w:val="00366AF9"/>
    <w:rsid w:val="003710EA"/>
    <w:rsid w:val="003825FD"/>
    <w:rsid w:val="003842D6"/>
    <w:rsid w:val="0039369C"/>
    <w:rsid w:val="00393C7A"/>
    <w:rsid w:val="003C04E8"/>
    <w:rsid w:val="003C55CD"/>
    <w:rsid w:val="003D3597"/>
    <w:rsid w:val="003D4A1C"/>
    <w:rsid w:val="003E1BDA"/>
    <w:rsid w:val="003E6C9F"/>
    <w:rsid w:val="003F2BA9"/>
    <w:rsid w:val="003F5C0B"/>
    <w:rsid w:val="00402ABD"/>
    <w:rsid w:val="00404BCA"/>
    <w:rsid w:val="0040606E"/>
    <w:rsid w:val="004072E8"/>
    <w:rsid w:val="00407F38"/>
    <w:rsid w:val="0041419A"/>
    <w:rsid w:val="0041420A"/>
    <w:rsid w:val="00422F29"/>
    <w:rsid w:val="00425372"/>
    <w:rsid w:val="00434A83"/>
    <w:rsid w:val="004446C1"/>
    <w:rsid w:val="0047071C"/>
    <w:rsid w:val="00473773"/>
    <w:rsid w:val="0048531D"/>
    <w:rsid w:val="00496914"/>
    <w:rsid w:val="004A0AEC"/>
    <w:rsid w:val="004B53C3"/>
    <w:rsid w:val="004C1F31"/>
    <w:rsid w:val="004C77AC"/>
    <w:rsid w:val="004D2D37"/>
    <w:rsid w:val="004D3EB3"/>
    <w:rsid w:val="004D63C2"/>
    <w:rsid w:val="004D722D"/>
    <w:rsid w:val="004E1B59"/>
    <w:rsid w:val="004E709B"/>
    <w:rsid w:val="004F035C"/>
    <w:rsid w:val="004F0C8B"/>
    <w:rsid w:val="004F66F3"/>
    <w:rsid w:val="00500267"/>
    <w:rsid w:val="00510C45"/>
    <w:rsid w:val="00511D04"/>
    <w:rsid w:val="00511F88"/>
    <w:rsid w:val="005139C6"/>
    <w:rsid w:val="005176DB"/>
    <w:rsid w:val="00520677"/>
    <w:rsid w:val="00525796"/>
    <w:rsid w:val="00530F03"/>
    <w:rsid w:val="00531BD1"/>
    <w:rsid w:val="00535131"/>
    <w:rsid w:val="005358BD"/>
    <w:rsid w:val="0053635B"/>
    <w:rsid w:val="00536BCA"/>
    <w:rsid w:val="005400F8"/>
    <w:rsid w:val="00541306"/>
    <w:rsid w:val="00545A2D"/>
    <w:rsid w:val="00552205"/>
    <w:rsid w:val="005524BA"/>
    <w:rsid w:val="00563069"/>
    <w:rsid w:val="00575BBE"/>
    <w:rsid w:val="005813CC"/>
    <w:rsid w:val="00582915"/>
    <w:rsid w:val="005870F7"/>
    <w:rsid w:val="005B1F84"/>
    <w:rsid w:val="005B4945"/>
    <w:rsid w:val="005C19F3"/>
    <w:rsid w:val="005C5352"/>
    <w:rsid w:val="005D1343"/>
    <w:rsid w:val="005D2B8B"/>
    <w:rsid w:val="005D3F3B"/>
    <w:rsid w:val="005D4D47"/>
    <w:rsid w:val="005E49D6"/>
    <w:rsid w:val="005F4D7E"/>
    <w:rsid w:val="005F5208"/>
    <w:rsid w:val="00603AB4"/>
    <w:rsid w:val="00603CA4"/>
    <w:rsid w:val="00605FF7"/>
    <w:rsid w:val="006076F8"/>
    <w:rsid w:val="00622056"/>
    <w:rsid w:val="00622651"/>
    <w:rsid w:val="00627DA2"/>
    <w:rsid w:val="00633C44"/>
    <w:rsid w:val="00634743"/>
    <w:rsid w:val="0064393A"/>
    <w:rsid w:val="006439FF"/>
    <w:rsid w:val="00650743"/>
    <w:rsid w:val="006609DB"/>
    <w:rsid w:val="00665F00"/>
    <w:rsid w:val="00672569"/>
    <w:rsid w:val="00673F9F"/>
    <w:rsid w:val="00674383"/>
    <w:rsid w:val="00675498"/>
    <w:rsid w:val="00691C10"/>
    <w:rsid w:val="00695463"/>
    <w:rsid w:val="006A2E73"/>
    <w:rsid w:val="006B5BA9"/>
    <w:rsid w:val="006C4D87"/>
    <w:rsid w:val="006D5321"/>
    <w:rsid w:val="006E1764"/>
    <w:rsid w:val="006F5089"/>
    <w:rsid w:val="00707D5A"/>
    <w:rsid w:val="00713E71"/>
    <w:rsid w:val="00715EC1"/>
    <w:rsid w:val="007263EF"/>
    <w:rsid w:val="00727951"/>
    <w:rsid w:val="00730C8B"/>
    <w:rsid w:val="0073561B"/>
    <w:rsid w:val="00736BE2"/>
    <w:rsid w:val="00740BC0"/>
    <w:rsid w:val="00751BF7"/>
    <w:rsid w:val="00751E37"/>
    <w:rsid w:val="00752B14"/>
    <w:rsid w:val="00753844"/>
    <w:rsid w:val="00756067"/>
    <w:rsid w:val="00757583"/>
    <w:rsid w:val="007620BD"/>
    <w:rsid w:val="007637EA"/>
    <w:rsid w:val="0076451D"/>
    <w:rsid w:val="00772F5A"/>
    <w:rsid w:val="007760D7"/>
    <w:rsid w:val="00780E70"/>
    <w:rsid w:val="007827BB"/>
    <w:rsid w:val="00783BC2"/>
    <w:rsid w:val="007929E5"/>
    <w:rsid w:val="007A04B4"/>
    <w:rsid w:val="007A2188"/>
    <w:rsid w:val="007A5898"/>
    <w:rsid w:val="007A7A22"/>
    <w:rsid w:val="007B4FEB"/>
    <w:rsid w:val="007B5B3B"/>
    <w:rsid w:val="007C2F02"/>
    <w:rsid w:val="007C5A32"/>
    <w:rsid w:val="007D4DF7"/>
    <w:rsid w:val="007D5C92"/>
    <w:rsid w:val="007E1F23"/>
    <w:rsid w:val="007E2EC6"/>
    <w:rsid w:val="007E5F7F"/>
    <w:rsid w:val="007E6CB8"/>
    <w:rsid w:val="007F0D72"/>
    <w:rsid w:val="00803413"/>
    <w:rsid w:val="008100CA"/>
    <w:rsid w:val="00811433"/>
    <w:rsid w:val="00817FE9"/>
    <w:rsid w:val="0082022B"/>
    <w:rsid w:val="00824B6E"/>
    <w:rsid w:val="008366D8"/>
    <w:rsid w:val="00840387"/>
    <w:rsid w:val="00845D4D"/>
    <w:rsid w:val="00850702"/>
    <w:rsid w:val="0086184F"/>
    <w:rsid w:val="00863026"/>
    <w:rsid w:val="00875734"/>
    <w:rsid w:val="00877D7B"/>
    <w:rsid w:val="00885CA5"/>
    <w:rsid w:val="00886488"/>
    <w:rsid w:val="008948FE"/>
    <w:rsid w:val="008A0568"/>
    <w:rsid w:val="008A1AA0"/>
    <w:rsid w:val="008B3A8B"/>
    <w:rsid w:val="008B4712"/>
    <w:rsid w:val="008B4D5C"/>
    <w:rsid w:val="008C45FF"/>
    <w:rsid w:val="008D1DCA"/>
    <w:rsid w:val="008E46E5"/>
    <w:rsid w:val="008E5F47"/>
    <w:rsid w:val="008E6160"/>
    <w:rsid w:val="008F5F4A"/>
    <w:rsid w:val="009004EF"/>
    <w:rsid w:val="00913688"/>
    <w:rsid w:val="009175FE"/>
    <w:rsid w:val="00917A21"/>
    <w:rsid w:val="009251DE"/>
    <w:rsid w:val="00931CA5"/>
    <w:rsid w:val="009345C7"/>
    <w:rsid w:val="009366B5"/>
    <w:rsid w:val="00950BAF"/>
    <w:rsid w:val="00956312"/>
    <w:rsid w:val="00964AF8"/>
    <w:rsid w:val="00973E95"/>
    <w:rsid w:val="00975516"/>
    <w:rsid w:val="00975D2B"/>
    <w:rsid w:val="00994B4F"/>
    <w:rsid w:val="00997E94"/>
    <w:rsid w:val="009A569C"/>
    <w:rsid w:val="009B092F"/>
    <w:rsid w:val="009B1880"/>
    <w:rsid w:val="009B4CAF"/>
    <w:rsid w:val="009C1A8E"/>
    <w:rsid w:val="009C5115"/>
    <w:rsid w:val="009D0D27"/>
    <w:rsid w:val="009E090A"/>
    <w:rsid w:val="009E7F6C"/>
    <w:rsid w:val="00A14B6F"/>
    <w:rsid w:val="00A1667D"/>
    <w:rsid w:val="00A17EF1"/>
    <w:rsid w:val="00A232B0"/>
    <w:rsid w:val="00A26E21"/>
    <w:rsid w:val="00A30A19"/>
    <w:rsid w:val="00A32488"/>
    <w:rsid w:val="00A36981"/>
    <w:rsid w:val="00A41C13"/>
    <w:rsid w:val="00A42D8E"/>
    <w:rsid w:val="00A557EB"/>
    <w:rsid w:val="00A56262"/>
    <w:rsid w:val="00A5685D"/>
    <w:rsid w:val="00A61D13"/>
    <w:rsid w:val="00A62185"/>
    <w:rsid w:val="00A63620"/>
    <w:rsid w:val="00A64DDB"/>
    <w:rsid w:val="00A722A3"/>
    <w:rsid w:val="00A73882"/>
    <w:rsid w:val="00A73FDD"/>
    <w:rsid w:val="00A841D5"/>
    <w:rsid w:val="00A915A4"/>
    <w:rsid w:val="00A97B03"/>
    <w:rsid w:val="00AB756C"/>
    <w:rsid w:val="00AC3D4A"/>
    <w:rsid w:val="00AC7C4D"/>
    <w:rsid w:val="00AD0A2C"/>
    <w:rsid w:val="00AD1022"/>
    <w:rsid w:val="00AD6EA7"/>
    <w:rsid w:val="00AE36C7"/>
    <w:rsid w:val="00AE78F4"/>
    <w:rsid w:val="00AF240D"/>
    <w:rsid w:val="00B01B8F"/>
    <w:rsid w:val="00B02C78"/>
    <w:rsid w:val="00B15BF6"/>
    <w:rsid w:val="00B17D5E"/>
    <w:rsid w:val="00B24CB1"/>
    <w:rsid w:val="00B320D1"/>
    <w:rsid w:val="00B33223"/>
    <w:rsid w:val="00B33711"/>
    <w:rsid w:val="00B34DA6"/>
    <w:rsid w:val="00B353CF"/>
    <w:rsid w:val="00B4325C"/>
    <w:rsid w:val="00B50576"/>
    <w:rsid w:val="00B57093"/>
    <w:rsid w:val="00B60318"/>
    <w:rsid w:val="00B63B29"/>
    <w:rsid w:val="00B76F78"/>
    <w:rsid w:val="00B805D3"/>
    <w:rsid w:val="00B82374"/>
    <w:rsid w:val="00B87BC7"/>
    <w:rsid w:val="00B963B8"/>
    <w:rsid w:val="00BA13E8"/>
    <w:rsid w:val="00BA518B"/>
    <w:rsid w:val="00BA7378"/>
    <w:rsid w:val="00BB085C"/>
    <w:rsid w:val="00BB10F0"/>
    <w:rsid w:val="00BB1506"/>
    <w:rsid w:val="00BB3B8E"/>
    <w:rsid w:val="00BB7A94"/>
    <w:rsid w:val="00BC037F"/>
    <w:rsid w:val="00BC2ABE"/>
    <w:rsid w:val="00BC5EE2"/>
    <w:rsid w:val="00BE2095"/>
    <w:rsid w:val="00BE2877"/>
    <w:rsid w:val="00BE4A04"/>
    <w:rsid w:val="00BE59D6"/>
    <w:rsid w:val="00BE700E"/>
    <w:rsid w:val="00BE74E6"/>
    <w:rsid w:val="00BF59AE"/>
    <w:rsid w:val="00BF6D78"/>
    <w:rsid w:val="00C25490"/>
    <w:rsid w:val="00C27B23"/>
    <w:rsid w:val="00C337B2"/>
    <w:rsid w:val="00C34DAF"/>
    <w:rsid w:val="00C501AF"/>
    <w:rsid w:val="00C50E9B"/>
    <w:rsid w:val="00C7091B"/>
    <w:rsid w:val="00C72C16"/>
    <w:rsid w:val="00C736A8"/>
    <w:rsid w:val="00C74803"/>
    <w:rsid w:val="00C76BFA"/>
    <w:rsid w:val="00C80007"/>
    <w:rsid w:val="00C807A8"/>
    <w:rsid w:val="00C821EB"/>
    <w:rsid w:val="00C8417D"/>
    <w:rsid w:val="00C94F89"/>
    <w:rsid w:val="00C97709"/>
    <w:rsid w:val="00CA4027"/>
    <w:rsid w:val="00CA69AC"/>
    <w:rsid w:val="00CB2EC5"/>
    <w:rsid w:val="00CC07FE"/>
    <w:rsid w:val="00CD068F"/>
    <w:rsid w:val="00CE2386"/>
    <w:rsid w:val="00CE2B2E"/>
    <w:rsid w:val="00CE35AF"/>
    <w:rsid w:val="00CE5471"/>
    <w:rsid w:val="00CE5608"/>
    <w:rsid w:val="00CE7BF1"/>
    <w:rsid w:val="00D00DD3"/>
    <w:rsid w:val="00D11644"/>
    <w:rsid w:val="00D12DAC"/>
    <w:rsid w:val="00D14A69"/>
    <w:rsid w:val="00D20726"/>
    <w:rsid w:val="00D21D2D"/>
    <w:rsid w:val="00D222ED"/>
    <w:rsid w:val="00D37142"/>
    <w:rsid w:val="00D45CEB"/>
    <w:rsid w:val="00D47069"/>
    <w:rsid w:val="00D47419"/>
    <w:rsid w:val="00D479C0"/>
    <w:rsid w:val="00D50DC8"/>
    <w:rsid w:val="00D82565"/>
    <w:rsid w:val="00D825A6"/>
    <w:rsid w:val="00D923B2"/>
    <w:rsid w:val="00D93F6D"/>
    <w:rsid w:val="00D94D60"/>
    <w:rsid w:val="00D9649F"/>
    <w:rsid w:val="00DA19BF"/>
    <w:rsid w:val="00DA72EF"/>
    <w:rsid w:val="00DB2149"/>
    <w:rsid w:val="00DB2C29"/>
    <w:rsid w:val="00DB5182"/>
    <w:rsid w:val="00DB670F"/>
    <w:rsid w:val="00DB7C9C"/>
    <w:rsid w:val="00DC72BD"/>
    <w:rsid w:val="00DD36FD"/>
    <w:rsid w:val="00DD5050"/>
    <w:rsid w:val="00DD6B50"/>
    <w:rsid w:val="00DE5275"/>
    <w:rsid w:val="00E06585"/>
    <w:rsid w:val="00E11150"/>
    <w:rsid w:val="00E1283E"/>
    <w:rsid w:val="00E14BE2"/>
    <w:rsid w:val="00E166E6"/>
    <w:rsid w:val="00E20C33"/>
    <w:rsid w:val="00E23021"/>
    <w:rsid w:val="00E33082"/>
    <w:rsid w:val="00E3475E"/>
    <w:rsid w:val="00E40432"/>
    <w:rsid w:val="00E42DDC"/>
    <w:rsid w:val="00E43501"/>
    <w:rsid w:val="00E456B5"/>
    <w:rsid w:val="00E52872"/>
    <w:rsid w:val="00E52A9B"/>
    <w:rsid w:val="00E55413"/>
    <w:rsid w:val="00E576DE"/>
    <w:rsid w:val="00E72D7E"/>
    <w:rsid w:val="00E754AD"/>
    <w:rsid w:val="00E77D37"/>
    <w:rsid w:val="00E83606"/>
    <w:rsid w:val="00E863ED"/>
    <w:rsid w:val="00E90652"/>
    <w:rsid w:val="00E94AED"/>
    <w:rsid w:val="00EA07C6"/>
    <w:rsid w:val="00EA3B12"/>
    <w:rsid w:val="00EA701D"/>
    <w:rsid w:val="00EB4264"/>
    <w:rsid w:val="00EB67CB"/>
    <w:rsid w:val="00ED687E"/>
    <w:rsid w:val="00EE2FC4"/>
    <w:rsid w:val="00EF6C13"/>
    <w:rsid w:val="00F04691"/>
    <w:rsid w:val="00F0739E"/>
    <w:rsid w:val="00F13F40"/>
    <w:rsid w:val="00F26D96"/>
    <w:rsid w:val="00F2701B"/>
    <w:rsid w:val="00F312E4"/>
    <w:rsid w:val="00F343C3"/>
    <w:rsid w:val="00F34586"/>
    <w:rsid w:val="00F42C29"/>
    <w:rsid w:val="00F46225"/>
    <w:rsid w:val="00F534BA"/>
    <w:rsid w:val="00F65545"/>
    <w:rsid w:val="00F67C8C"/>
    <w:rsid w:val="00F70DFC"/>
    <w:rsid w:val="00F74758"/>
    <w:rsid w:val="00F846C1"/>
    <w:rsid w:val="00F84BFF"/>
    <w:rsid w:val="00F85EBA"/>
    <w:rsid w:val="00F951DD"/>
    <w:rsid w:val="00FA03BF"/>
    <w:rsid w:val="00FA0FB7"/>
    <w:rsid w:val="00FA66E9"/>
    <w:rsid w:val="00FB3CD3"/>
    <w:rsid w:val="00FB5B0C"/>
    <w:rsid w:val="00FB7795"/>
    <w:rsid w:val="00FC2C28"/>
    <w:rsid w:val="00FC61EA"/>
    <w:rsid w:val="00FD1C8C"/>
    <w:rsid w:val="00FD394C"/>
    <w:rsid w:val="00FD7BF0"/>
    <w:rsid w:val="00FE5EB5"/>
    <w:rsid w:val="00FE6787"/>
    <w:rsid w:val="00FE7085"/>
    <w:rsid w:val="00FF5B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D261FFD-75A5-46F2-9FEB-832301DB0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F6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E1B59"/>
    <w:rPr>
      <w:color w:val="0000FF"/>
      <w:u w:val="single"/>
    </w:rPr>
  </w:style>
  <w:style w:type="paragraph" w:styleId="BalloonText">
    <w:name w:val="Balloon Text"/>
    <w:basedOn w:val="Normal"/>
    <w:semiHidden/>
    <w:rsid w:val="005400F8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73561B"/>
    <w:rPr>
      <w:rFonts w:ascii="Arial" w:hAnsi="Arial" w:cs="Arial"/>
      <w:sz w:val="20"/>
    </w:rPr>
  </w:style>
  <w:style w:type="paragraph" w:customStyle="1" w:styleId="Achievement">
    <w:name w:val="Achievement"/>
    <w:basedOn w:val="BodyText"/>
    <w:rsid w:val="00E40432"/>
    <w:pPr>
      <w:numPr>
        <w:numId w:val="1"/>
      </w:numPr>
      <w:spacing w:after="60" w:line="240" w:lineRule="atLeast"/>
      <w:jc w:val="both"/>
    </w:pPr>
    <w:rPr>
      <w:rFonts w:ascii="Garamond" w:hAnsi="Garamond" w:cs="Times New Roman"/>
      <w:sz w:val="22"/>
      <w:szCs w:val="20"/>
      <w:lang w:val="en-GB"/>
    </w:rPr>
  </w:style>
  <w:style w:type="paragraph" w:customStyle="1" w:styleId="achievement0">
    <w:name w:val="achievement"/>
    <w:basedOn w:val="Normal"/>
    <w:rsid w:val="00E40432"/>
    <w:pPr>
      <w:spacing w:after="120"/>
      <w:ind w:left="120" w:right="120"/>
    </w:pPr>
    <w:rPr>
      <w:sz w:val="17"/>
      <w:szCs w:val="17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1178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870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178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1787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D93F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2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3.jpeg" /><Relationship Id="rId5" Type="http://schemas.openxmlformats.org/officeDocument/2006/relationships/webSettings" Target="webSettings.xml" /><Relationship Id="rId10" Type="http://schemas.openxmlformats.org/officeDocument/2006/relationships/hyperlink" Target="mailto:NAJMIJEE448@GMAIL.COM" TargetMode="External" /><Relationship Id="rId4" Type="http://schemas.openxmlformats.org/officeDocument/2006/relationships/settings" Target="settings.xml" /><Relationship Id="rId9" Type="http://schemas.openxmlformats.org/officeDocument/2006/relationships/image" Target="media/image2.jpe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faisal%20cv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94519-3411-48CC-B000-4737DB0A373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faisal%20cv.dotx</Template>
  <TotalTime>0</TotalTime>
  <Pages>2</Pages>
  <Words>279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Yasir Ali</vt:lpstr>
    </vt:vector>
  </TitlesOfParts>
  <Company>Haier Pakistan (Pvt) Limited.</Company>
  <LinksUpToDate>false</LinksUpToDate>
  <CharactersWithSpaces>2206</CharactersWithSpaces>
  <SharedDoc>false</SharedDoc>
  <HLinks>
    <vt:vector size="6" baseType="variant">
      <vt:variant>
        <vt:i4>5636203</vt:i4>
      </vt:variant>
      <vt:variant>
        <vt:i4>0</vt:i4>
      </vt:variant>
      <vt:variant>
        <vt:i4>0</vt:i4>
      </vt:variant>
      <vt:variant>
        <vt:i4>5</vt:i4>
      </vt:variant>
      <vt:variant>
        <vt:lpwstr>mailto:sameer84afr@gmail.com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Yasir Ali</dc:title>
  <dc:creator>User</dc:creator>
  <cp:lastModifiedBy>latif talhl</cp:lastModifiedBy>
  <cp:revision>2</cp:revision>
  <cp:lastPrinted>2020-04-21T02:57:00Z</cp:lastPrinted>
  <dcterms:created xsi:type="dcterms:W3CDTF">2021-05-27T16:55:00Z</dcterms:created>
  <dcterms:modified xsi:type="dcterms:W3CDTF">2021-05-27T16:55:00Z</dcterms:modified>
</cp:coreProperties>
</file>