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685"/>
        <w:gridCol w:w="635"/>
        <w:gridCol w:w="6470"/>
      </w:tblGrid>
      <w:tr w:rsidR="001B2ABD" w:rsidTr="00E95088">
        <w:trPr>
          <w:trHeight w:val="2565"/>
        </w:trPr>
        <w:tc>
          <w:tcPr>
            <w:tcW w:w="3685" w:type="dxa"/>
          </w:tcPr>
          <w:p w:rsidR="001B2ABD" w:rsidRDefault="00AD65A9" w:rsidP="001B2ABD">
            <w:pPr>
              <w:tabs>
                <w:tab w:val="left" w:pos="990"/>
              </w:tabs>
              <w:jc w:val="center"/>
            </w:pPr>
            <w:r>
              <w:rPr>
                <w:noProof/>
                <w:lang w:eastAsia="en-US" w:bidi="si-LK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464820</wp:posOffset>
                  </wp:positionH>
                  <wp:positionV relativeFrom="paragraph">
                    <wp:posOffset>2540</wp:posOffset>
                  </wp:positionV>
                  <wp:extent cx="1143000" cy="1470513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 giha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470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35" w:type="dxa"/>
          </w:tcPr>
          <w:p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p w:rsidR="00C529AC" w:rsidRDefault="00C529AC" w:rsidP="001B2ABD">
            <w:pPr>
              <w:pStyle w:val="Title"/>
              <w:rPr>
                <w:sz w:val="40"/>
                <w:szCs w:val="40"/>
              </w:rPr>
            </w:pPr>
          </w:p>
          <w:p w:rsidR="001B2ABD" w:rsidRPr="00C529AC" w:rsidRDefault="00C529AC" w:rsidP="001B2ABD">
            <w:pPr>
              <w:pStyle w:val="Title"/>
              <w:rPr>
                <w:sz w:val="40"/>
                <w:szCs w:val="40"/>
              </w:rPr>
            </w:pPr>
            <w:r w:rsidRPr="00C529AC">
              <w:rPr>
                <w:sz w:val="40"/>
                <w:szCs w:val="40"/>
              </w:rPr>
              <w:t>Gihan Angelo A. Casiechetty</w:t>
            </w:r>
          </w:p>
          <w:p w:rsidR="001B2ABD" w:rsidRPr="00727F2A" w:rsidRDefault="00806D2F" w:rsidP="001B2ABD">
            <w:pPr>
              <w:pStyle w:val="Subtitle"/>
              <w:rPr>
                <w:rFonts w:asciiTheme="majorHAnsi" w:hAnsiTheme="majorHAnsi"/>
              </w:rPr>
            </w:pPr>
            <w:r w:rsidRPr="009F44D3">
              <w:rPr>
                <w:rFonts w:asciiTheme="majorHAnsi" w:hAnsiTheme="majorHAnsi"/>
                <w:spacing w:val="16"/>
                <w:w w:val="100"/>
                <w:sz w:val="28"/>
                <w:szCs w:val="24"/>
              </w:rPr>
              <w:t>MBA, Dip.PO</w:t>
            </w:r>
            <w:r w:rsidRPr="009F44D3">
              <w:rPr>
                <w:rFonts w:asciiTheme="majorHAnsi" w:hAnsiTheme="majorHAnsi"/>
                <w:spacing w:val="5"/>
                <w:w w:val="100"/>
                <w:sz w:val="28"/>
                <w:szCs w:val="24"/>
              </w:rPr>
              <w:t>M</w:t>
            </w:r>
          </w:p>
        </w:tc>
      </w:tr>
      <w:tr w:rsidR="001B2ABD" w:rsidTr="00E95088">
        <w:trPr>
          <w:trHeight w:val="11112"/>
        </w:trPr>
        <w:tc>
          <w:tcPr>
            <w:tcW w:w="3685" w:type="dxa"/>
          </w:tcPr>
          <w:sdt>
            <w:sdtPr>
              <w:id w:val="-1711873194"/>
              <w:placeholder>
                <w:docPart w:val="881BFC4C8BD34795903371639B8534E8"/>
              </w:placeholder>
              <w:temporary/>
              <w:showingPlcHdr/>
              <w15:appearance w15:val="hidden"/>
            </w:sdtPr>
            <w:sdtEndPr/>
            <w:sdtContent>
              <w:p w:rsidR="001B2ABD" w:rsidRDefault="00036450" w:rsidP="00036450">
                <w:pPr>
                  <w:pStyle w:val="Heading3"/>
                </w:pPr>
                <w:r w:rsidRPr="00817FF6">
                  <w:t>Profile</w:t>
                </w:r>
              </w:p>
            </w:sdtContent>
          </w:sdt>
          <w:p w:rsidR="00E178E9" w:rsidRDefault="00817FF6" w:rsidP="00A74AE6">
            <w:pPr>
              <w:jc w:val="both"/>
            </w:pPr>
            <w:r w:rsidRPr="00817FF6">
              <w:t>Manage</w:t>
            </w:r>
            <w:r w:rsidR="00DC7244">
              <w:t>rial</w:t>
            </w:r>
            <w:r w:rsidRPr="00817FF6">
              <w:t xml:space="preserve"> Experience in </w:t>
            </w:r>
            <w:r w:rsidR="00DC7244" w:rsidRPr="005B3913">
              <w:rPr>
                <w:b/>
                <w:bCs/>
              </w:rPr>
              <w:t xml:space="preserve">Health </w:t>
            </w:r>
            <w:r w:rsidR="00370D5E" w:rsidRPr="005B3913">
              <w:rPr>
                <w:b/>
                <w:bCs/>
              </w:rPr>
              <w:t>C</w:t>
            </w:r>
            <w:r w:rsidR="00DC7244" w:rsidRPr="005B3913">
              <w:rPr>
                <w:b/>
                <w:bCs/>
              </w:rPr>
              <w:t>are,</w:t>
            </w:r>
            <w:r w:rsidR="00370D5E" w:rsidRPr="005B3913">
              <w:rPr>
                <w:b/>
                <w:bCs/>
              </w:rPr>
              <w:t xml:space="preserve"> Construction and Logistic industries</w:t>
            </w:r>
            <w:r w:rsidR="00A74AE6">
              <w:t xml:space="preserve"> along with catering,</w:t>
            </w:r>
            <w:r w:rsidR="00370D5E">
              <w:t xml:space="preserve"> </w:t>
            </w:r>
            <w:r w:rsidR="00A74AE6">
              <w:rPr>
                <w:b/>
                <w:bCs/>
              </w:rPr>
              <w:t>Retail, B2B,</w:t>
            </w:r>
            <w:r w:rsidR="00370D5E" w:rsidRPr="005B3913">
              <w:rPr>
                <w:b/>
                <w:bCs/>
              </w:rPr>
              <w:t xml:space="preserve"> B2C</w:t>
            </w:r>
            <w:r w:rsidR="00DC7244">
              <w:t xml:space="preserve"> </w:t>
            </w:r>
            <w:r w:rsidR="00370D5E">
              <w:t>markets</w:t>
            </w:r>
            <w:r w:rsidR="005B3913">
              <w:t>.</w:t>
            </w:r>
            <w:r w:rsidR="00370D5E">
              <w:t xml:space="preserve"> </w:t>
            </w:r>
            <w:r w:rsidR="005B3913">
              <w:t>A</w:t>
            </w:r>
            <w:r w:rsidR="005B3913" w:rsidRPr="00817FF6">
              <w:t xml:space="preserve">ltogether </w:t>
            </w:r>
            <w:r w:rsidR="005B3913" w:rsidRPr="005B3913">
              <w:rPr>
                <w:b/>
                <w:bCs/>
              </w:rPr>
              <w:t>19 years</w:t>
            </w:r>
            <w:r w:rsidR="00370D5E">
              <w:t xml:space="preserve"> in </w:t>
            </w:r>
            <w:r w:rsidR="00370D5E" w:rsidRPr="005B3913">
              <w:rPr>
                <w:b/>
                <w:bCs/>
              </w:rPr>
              <w:t>Business development,</w:t>
            </w:r>
            <w:r w:rsidR="00DC7244" w:rsidRPr="005B3913">
              <w:rPr>
                <w:b/>
                <w:bCs/>
              </w:rPr>
              <w:t xml:space="preserve"> Operations </w:t>
            </w:r>
            <w:r w:rsidR="00370D5E" w:rsidRPr="005B3913">
              <w:rPr>
                <w:b/>
                <w:bCs/>
              </w:rPr>
              <w:t xml:space="preserve">and </w:t>
            </w:r>
            <w:r w:rsidR="005B3913" w:rsidRPr="005B3913">
              <w:rPr>
                <w:b/>
                <w:bCs/>
              </w:rPr>
              <w:t>manufacturing</w:t>
            </w:r>
            <w:r w:rsidR="005B3913">
              <w:t>.</w:t>
            </w:r>
            <w:r w:rsidRPr="00817FF6">
              <w:t xml:space="preserve"> </w:t>
            </w:r>
            <w:r w:rsidR="00563430">
              <w:t>Postg</w:t>
            </w:r>
            <w:r w:rsidR="008C2A31">
              <w:t>raduate in</w:t>
            </w:r>
            <w:r w:rsidRPr="00817FF6">
              <w:t xml:space="preserve"> Business Administration</w:t>
            </w:r>
            <w:r w:rsidR="008C2A31">
              <w:t xml:space="preserve"> (</w:t>
            </w:r>
            <w:r w:rsidR="008C2A31" w:rsidRPr="008C2A31">
              <w:rPr>
                <w:b/>
                <w:bCs/>
              </w:rPr>
              <w:t>MBA</w:t>
            </w:r>
            <w:r w:rsidR="008C2A31">
              <w:t>)</w:t>
            </w:r>
            <w:r w:rsidRPr="00817FF6">
              <w:t>.</w:t>
            </w:r>
          </w:p>
          <w:p w:rsidR="00817FF6" w:rsidRDefault="00817FF6" w:rsidP="00A74AE6">
            <w:pPr>
              <w:jc w:val="both"/>
              <w:rPr>
                <w:b/>
                <w:bCs/>
              </w:rPr>
            </w:pPr>
          </w:p>
          <w:p w:rsidR="00036450" w:rsidRPr="00817FF6" w:rsidRDefault="0021590C" w:rsidP="00A74AE6">
            <w:pPr>
              <w:jc w:val="both"/>
            </w:pPr>
            <w:r w:rsidRPr="00817FF6">
              <w:t>Fully committed to provide the high standards and maximize the productivity. People oriented, enjoy working directly with clients and the internal staff.</w:t>
            </w:r>
          </w:p>
          <w:p w:rsidR="005F4D49" w:rsidRDefault="005F4D49" w:rsidP="00036450"/>
          <w:p w:rsidR="00342998" w:rsidRDefault="00342998" w:rsidP="00036450"/>
          <w:p w:rsidR="005F4D49" w:rsidRPr="00817FF6" w:rsidRDefault="00B47E98" w:rsidP="005F4D49">
            <w:pPr>
              <w:pStyle w:val="Heading3"/>
            </w:pPr>
            <w:r>
              <w:t xml:space="preserve">Proffessional </w:t>
            </w:r>
            <w:r w:rsidR="005F4D49" w:rsidRPr="00817FF6">
              <w:t>Skills</w:t>
            </w:r>
          </w:p>
          <w:p w:rsidR="004100FC" w:rsidRPr="00817FF6" w:rsidRDefault="00342998" w:rsidP="005F4D49">
            <w:r w:rsidRPr="00817FF6">
              <w:t>P</w:t>
            </w:r>
            <w:r w:rsidR="004100FC" w:rsidRPr="00817FF6">
              <w:t xml:space="preserve">roduction </w:t>
            </w:r>
            <w:r w:rsidR="00E72F72" w:rsidRPr="00817FF6">
              <w:t>&amp;</w:t>
            </w:r>
            <w:r w:rsidRPr="00817FF6">
              <w:t xml:space="preserve"> O</w:t>
            </w:r>
            <w:r w:rsidR="004100FC" w:rsidRPr="00817FF6">
              <w:t>perations</w:t>
            </w:r>
            <w:r w:rsidR="00445F85" w:rsidRPr="00817FF6">
              <w:t xml:space="preserve"> </w:t>
            </w:r>
            <w:r w:rsidR="004100FC" w:rsidRPr="00817FF6">
              <w:t>Management</w:t>
            </w:r>
          </w:p>
          <w:p w:rsidR="005F4D49" w:rsidRPr="00817FF6" w:rsidRDefault="005F4D49" w:rsidP="005F4D49">
            <w:r w:rsidRPr="00817FF6">
              <w:t>Leadership</w:t>
            </w:r>
          </w:p>
          <w:p w:rsidR="005F4D49" w:rsidRPr="00817FF6" w:rsidRDefault="005F4D49" w:rsidP="005F4D49">
            <w:r w:rsidRPr="00817FF6">
              <w:t>Target Driven</w:t>
            </w:r>
          </w:p>
          <w:p w:rsidR="005F4D49" w:rsidRPr="00817FF6" w:rsidRDefault="005F4D49" w:rsidP="005F4D49">
            <w:r w:rsidRPr="00817FF6">
              <w:t xml:space="preserve">Communication </w:t>
            </w:r>
            <w:r w:rsidR="00342998" w:rsidRPr="00817FF6">
              <w:t>&amp;</w:t>
            </w:r>
            <w:r w:rsidRPr="00817FF6">
              <w:t xml:space="preserve"> PR</w:t>
            </w:r>
          </w:p>
          <w:p w:rsidR="005F4D49" w:rsidRPr="00817FF6" w:rsidRDefault="005F4D49" w:rsidP="005F4D49">
            <w:r w:rsidRPr="00817FF6">
              <w:t>Team Working</w:t>
            </w:r>
          </w:p>
          <w:p w:rsidR="0021590C" w:rsidRPr="00817FF6" w:rsidRDefault="0021590C" w:rsidP="005F4D49">
            <w:r w:rsidRPr="00817FF6">
              <w:t>Standardization</w:t>
            </w:r>
          </w:p>
          <w:p w:rsidR="0021590C" w:rsidRPr="00817FF6" w:rsidRDefault="0021590C" w:rsidP="005F4D49">
            <w:r w:rsidRPr="00817FF6">
              <w:t>Strategic planning</w:t>
            </w:r>
          </w:p>
          <w:p w:rsidR="0021590C" w:rsidRDefault="0021590C" w:rsidP="005F4D49">
            <w:r w:rsidRPr="00817FF6">
              <w:t>Production Planning</w:t>
            </w:r>
            <w:r w:rsidR="00B35E00">
              <w:br/>
              <w:t>P</w:t>
            </w:r>
            <w:r w:rsidR="006862A7">
              <w:t>roblem Solving</w:t>
            </w:r>
          </w:p>
          <w:p w:rsidR="006862A7" w:rsidRDefault="006862A7" w:rsidP="005F4D49">
            <w:r>
              <w:t>Change management</w:t>
            </w:r>
          </w:p>
          <w:p w:rsidR="00B35E00" w:rsidRDefault="00B35E00" w:rsidP="005F4D49">
            <w:r>
              <w:t xml:space="preserve">Customer </w:t>
            </w:r>
            <w:r w:rsidR="004C740A">
              <w:t>Service</w:t>
            </w:r>
          </w:p>
          <w:p w:rsidR="006862A7" w:rsidRPr="00817FF6" w:rsidRDefault="006862A7" w:rsidP="005F4D49"/>
          <w:p w:rsidR="00B47E98" w:rsidRPr="00443081" w:rsidRDefault="00B47E98" w:rsidP="00B47E98">
            <w:pPr>
              <w:pStyle w:val="Heading3"/>
            </w:pPr>
            <w:r>
              <w:t>IT Skills</w:t>
            </w:r>
          </w:p>
          <w:p w:rsidR="00B47E98" w:rsidRDefault="00B47E98" w:rsidP="00B47E98">
            <w:r>
              <w:t xml:space="preserve">HTML, CSS, PHP, </w:t>
            </w:r>
            <w:r w:rsidR="00DC7244">
              <w:t>My</w:t>
            </w:r>
            <w:r>
              <w:t xml:space="preserve">SQL DBM, MySQLi, PDO, Photoshop, MS Office, </w:t>
            </w:r>
            <w:r w:rsidR="00233D31">
              <w:t>Social media marketting</w:t>
            </w:r>
          </w:p>
          <w:p w:rsidR="00342998" w:rsidRDefault="00342998" w:rsidP="00036450"/>
          <w:p w:rsidR="005F4D49" w:rsidRPr="00817FF6" w:rsidRDefault="005F4D49" w:rsidP="005F4D49">
            <w:pPr>
              <w:pStyle w:val="Heading3"/>
            </w:pPr>
            <w:r w:rsidRPr="00817FF6">
              <w:t>Languages</w:t>
            </w:r>
          </w:p>
          <w:p w:rsidR="005F4D49" w:rsidRPr="00817FF6" w:rsidRDefault="005F4D49" w:rsidP="005F4D49">
            <w:r w:rsidRPr="00817FF6">
              <w:t>Fluent in English</w:t>
            </w:r>
          </w:p>
          <w:p w:rsidR="00445F85" w:rsidRPr="004D3011" w:rsidRDefault="005F4D49" w:rsidP="00B47E98">
            <w:r w:rsidRPr="00817FF6">
              <w:t>Ability to speak basic Hindi</w:t>
            </w:r>
          </w:p>
        </w:tc>
        <w:tc>
          <w:tcPr>
            <w:tcW w:w="635" w:type="dxa"/>
          </w:tcPr>
          <w:p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sdt>
            <w:sdtPr>
              <w:id w:val="1049110328"/>
              <w:placeholder>
                <w:docPart w:val="4FE789FC47AC48DE8E4440EEE51E1A4A"/>
              </w:placeholder>
              <w:temporary/>
              <w:showingPlcHdr/>
              <w15:appearance w15:val="hidden"/>
            </w:sdtPr>
            <w:sdtEndPr/>
            <w:sdtContent>
              <w:p w:rsidR="001B2ABD" w:rsidRDefault="00E25A26" w:rsidP="00036450">
                <w:pPr>
                  <w:pStyle w:val="Heading2"/>
                </w:pPr>
                <w:r w:rsidRPr="00036450">
                  <w:t>EDUCATION</w:t>
                </w:r>
              </w:p>
            </w:sdtContent>
          </w:sdt>
          <w:p w:rsidR="00C641EF" w:rsidRDefault="00C641EF" w:rsidP="00B359E4">
            <w:pPr>
              <w:pStyle w:val="Date"/>
              <w:rPr>
                <w:b/>
              </w:rPr>
            </w:pPr>
            <w:r w:rsidRPr="00C641EF">
              <w:rPr>
                <w:b/>
              </w:rPr>
              <w:t>Asia E University – Malaysia</w:t>
            </w:r>
          </w:p>
          <w:p w:rsidR="00036450" w:rsidRPr="00B359E4" w:rsidRDefault="00C641EF" w:rsidP="00B359E4">
            <w:pPr>
              <w:pStyle w:val="Date"/>
            </w:pPr>
            <w:r>
              <w:t>2018</w:t>
            </w:r>
            <w:r w:rsidR="00036450" w:rsidRPr="00B359E4">
              <w:t xml:space="preserve"> - </w:t>
            </w:r>
            <w:r>
              <w:t>2020</w:t>
            </w:r>
          </w:p>
          <w:p w:rsidR="00036450" w:rsidRDefault="00C641EF" w:rsidP="00036450">
            <w:r w:rsidRPr="00C641EF">
              <w:t>Master of Business Administration</w:t>
            </w:r>
          </w:p>
          <w:p w:rsidR="00C641EF" w:rsidRDefault="00C641EF" w:rsidP="00036450"/>
          <w:p w:rsidR="00036450" w:rsidRPr="00B359E4" w:rsidRDefault="00C641EF" w:rsidP="00B359E4">
            <w:pPr>
              <w:pStyle w:val="Heading4"/>
            </w:pPr>
            <w:r w:rsidRPr="00C641EF">
              <w:t>London Business School – Colombo, Sri Lanka.</w:t>
            </w:r>
          </w:p>
          <w:p w:rsidR="00036450" w:rsidRPr="00B359E4" w:rsidRDefault="00C641EF" w:rsidP="00B359E4">
            <w:pPr>
              <w:pStyle w:val="Date"/>
            </w:pPr>
            <w:r>
              <w:t>2010</w:t>
            </w:r>
            <w:r w:rsidR="00036450" w:rsidRPr="00B359E4">
              <w:t xml:space="preserve"> - </w:t>
            </w:r>
            <w:r>
              <w:t>2011</w:t>
            </w:r>
          </w:p>
          <w:p w:rsidR="00C641EF" w:rsidRDefault="00C641EF" w:rsidP="00036450">
            <w:r w:rsidRPr="00C641EF">
              <w:t>Diploma in Production and Operations Management</w:t>
            </w:r>
          </w:p>
          <w:p w:rsidR="00C641EF" w:rsidRDefault="00C641EF" w:rsidP="00C641EF"/>
          <w:p w:rsidR="00C641EF" w:rsidRPr="00B359E4" w:rsidRDefault="00C641EF" w:rsidP="00C641EF">
            <w:pPr>
              <w:pStyle w:val="Heading4"/>
            </w:pPr>
            <w:r w:rsidRPr="00C641EF">
              <w:t>St. Anthony’s College (Nati</w:t>
            </w:r>
            <w:r>
              <w:t>onal School) Wattala, Sri Lanka</w:t>
            </w:r>
            <w:r w:rsidRPr="00C641EF">
              <w:t>.</w:t>
            </w:r>
          </w:p>
          <w:p w:rsidR="00C641EF" w:rsidRPr="00B359E4" w:rsidRDefault="00C641EF" w:rsidP="00C641EF">
            <w:pPr>
              <w:pStyle w:val="Date"/>
            </w:pPr>
            <w:r>
              <w:t>1998</w:t>
            </w:r>
            <w:r w:rsidRPr="00B359E4">
              <w:t xml:space="preserve"> - </w:t>
            </w:r>
            <w:r>
              <w:t>2001</w:t>
            </w:r>
          </w:p>
          <w:p w:rsidR="00C641EF" w:rsidRDefault="00C641EF" w:rsidP="00C641EF">
            <w:r w:rsidRPr="00C641EF">
              <w:t>G.C.E Advance Level – Mathematics steam</w:t>
            </w:r>
          </w:p>
          <w:p w:rsidR="00C641EF" w:rsidRDefault="00C641EF" w:rsidP="00C641EF"/>
          <w:p w:rsidR="00C641EF" w:rsidRDefault="00C641EF" w:rsidP="00C641EF">
            <w:pPr>
              <w:pStyle w:val="Date"/>
              <w:rPr>
                <w:b/>
              </w:rPr>
            </w:pPr>
            <w:r w:rsidRPr="00C641EF">
              <w:rPr>
                <w:b/>
              </w:rPr>
              <w:t>St. Anthony’s College (National School) Wattala, Sri Lanka.</w:t>
            </w:r>
          </w:p>
          <w:p w:rsidR="00C641EF" w:rsidRPr="00B359E4" w:rsidRDefault="00C641EF" w:rsidP="00C641EF">
            <w:pPr>
              <w:pStyle w:val="Date"/>
            </w:pPr>
            <w:r>
              <w:t>1986</w:t>
            </w:r>
            <w:r w:rsidRPr="00B359E4">
              <w:t xml:space="preserve"> - </w:t>
            </w:r>
            <w:r>
              <w:t>1997</w:t>
            </w:r>
          </w:p>
          <w:p w:rsidR="00C641EF" w:rsidRDefault="00C641EF" w:rsidP="00C641EF">
            <w:r w:rsidRPr="00C641EF">
              <w:t>G.C.E. Ordinary Level</w:t>
            </w:r>
          </w:p>
          <w:p w:rsidR="00C641EF" w:rsidRDefault="00C641EF" w:rsidP="00036450"/>
          <w:sdt>
            <w:sdtPr>
              <w:id w:val="1001553383"/>
              <w:placeholder>
                <w:docPart w:val="41D1CCC2D914494BB14FCD006303E023"/>
              </w:placeholder>
              <w:temporary/>
              <w:showingPlcHdr/>
              <w15:appearance w15:val="hidden"/>
            </w:sdtPr>
            <w:sdtEndPr/>
            <w:sdtContent>
              <w:p w:rsidR="00036450" w:rsidRDefault="00036450" w:rsidP="00036450">
                <w:pPr>
                  <w:pStyle w:val="Heading2"/>
                </w:pPr>
                <w:r w:rsidRPr="00036450">
                  <w:t>WORK EXPERIENCE</w:t>
                </w:r>
              </w:p>
            </w:sdtContent>
          </w:sdt>
          <w:p w:rsidR="00946DCA" w:rsidRDefault="00946DCA" w:rsidP="00B359E4">
            <w:pPr>
              <w:pStyle w:val="Heading4"/>
            </w:pPr>
          </w:p>
          <w:p w:rsidR="00036450" w:rsidRDefault="005F6ADB" w:rsidP="00B359E4">
            <w:pPr>
              <w:pStyle w:val="Heading4"/>
              <w:rPr>
                <w:bCs/>
              </w:rPr>
            </w:pPr>
            <w:r w:rsidRPr="005F6ADB">
              <w:t>Pure Vision Eyec</w:t>
            </w:r>
            <w:r>
              <w:t xml:space="preserve">are (Pvt) Ltd </w:t>
            </w:r>
            <w:r w:rsidR="000E3044">
              <w:t>–</w:t>
            </w:r>
            <w:r w:rsidR="00036450" w:rsidRPr="00036450">
              <w:t xml:space="preserve"> </w:t>
            </w:r>
            <w:r w:rsidR="000E3044">
              <w:t xml:space="preserve">Snr. Manager </w:t>
            </w:r>
            <w:r w:rsidR="000E3044" w:rsidRPr="000E3044">
              <w:t>Busi</w:t>
            </w:r>
            <w:r w:rsidR="000E3044">
              <w:t>ness Development and Operations</w:t>
            </w:r>
          </w:p>
          <w:p w:rsidR="00036450" w:rsidRDefault="005F6ADB" w:rsidP="00B359E4">
            <w:pPr>
              <w:pStyle w:val="Date"/>
            </w:pPr>
            <w:r>
              <w:t>Dec</w:t>
            </w:r>
            <w:r w:rsidR="00EA44DF">
              <w:t xml:space="preserve"> </w:t>
            </w:r>
            <w:r>
              <w:t>2018</w:t>
            </w:r>
            <w:r w:rsidR="00EA44DF">
              <w:t xml:space="preserve"> </w:t>
            </w:r>
            <w:r w:rsidR="00036450" w:rsidRPr="00036450">
              <w:t>–</w:t>
            </w:r>
            <w:r w:rsidR="00EA44DF">
              <w:t xml:space="preserve"> July 2022</w:t>
            </w:r>
          </w:p>
          <w:p w:rsidR="00EB0B1C" w:rsidRPr="00EB0B1C" w:rsidRDefault="00EB0B1C" w:rsidP="00EB0B1C"/>
          <w:p w:rsidR="00CE3431" w:rsidRDefault="005F6ADB" w:rsidP="005F4D49">
            <w:r w:rsidRPr="005F6ADB">
              <w:t>Optical Industry (Eye Care</w:t>
            </w:r>
            <w:r w:rsidR="002713B1">
              <w:t xml:space="preserve"> – Retail, </w:t>
            </w:r>
            <w:r w:rsidR="006862A7">
              <w:t>B2B</w:t>
            </w:r>
            <w:r w:rsidR="002713B1">
              <w:t xml:space="preserve">, Imports, </w:t>
            </w:r>
            <w:r w:rsidR="006862A7">
              <w:t>C</w:t>
            </w:r>
            <w:r w:rsidR="002713B1">
              <w:t>linical</w:t>
            </w:r>
            <w:r w:rsidRPr="005F6ADB">
              <w:t>)</w:t>
            </w:r>
          </w:p>
          <w:p w:rsidR="005F6ADB" w:rsidRPr="005F4D49" w:rsidRDefault="005F6ADB" w:rsidP="005F4D49"/>
          <w:p w:rsidR="005F6ADB" w:rsidRDefault="000E3044" w:rsidP="005F6ADB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>Business Development</w:t>
            </w:r>
          </w:p>
          <w:p w:rsidR="000E3044" w:rsidRDefault="000E3044" w:rsidP="005F6ADB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>Sales and Marketing</w:t>
            </w:r>
          </w:p>
          <w:p w:rsidR="005F6ADB" w:rsidRDefault="005F6ADB" w:rsidP="005F6ADB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>Total Operation Management</w:t>
            </w:r>
          </w:p>
          <w:p w:rsidR="002713B1" w:rsidRDefault="007F6684" w:rsidP="005F6ADB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>Managing Branch N</w:t>
            </w:r>
            <w:r w:rsidR="002713B1">
              <w:t>etwork</w:t>
            </w:r>
          </w:p>
          <w:p w:rsidR="002713B1" w:rsidRDefault="00BF683E" w:rsidP="005F6ADB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 xml:space="preserve">VVIP </w:t>
            </w:r>
            <w:r w:rsidR="007F6684">
              <w:t>Customer S</w:t>
            </w:r>
            <w:r>
              <w:t>olutions</w:t>
            </w:r>
          </w:p>
          <w:p w:rsidR="009F44D3" w:rsidRDefault="009F44D3" w:rsidP="005F6ADB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>Budget Planning</w:t>
            </w:r>
          </w:p>
          <w:p w:rsidR="005F6ADB" w:rsidRDefault="00661819" w:rsidP="005F6ADB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>Band D</w:t>
            </w:r>
            <w:r w:rsidR="00BF683E">
              <w:t>evelopment</w:t>
            </w:r>
          </w:p>
          <w:p w:rsidR="005F6ADB" w:rsidRDefault="009F44D3" w:rsidP="005F6ADB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 xml:space="preserve">Employee </w:t>
            </w:r>
            <w:r w:rsidR="005F6ADB">
              <w:t>Training</w:t>
            </w:r>
          </w:p>
          <w:p w:rsidR="00661819" w:rsidRDefault="00661819" w:rsidP="005F6ADB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>Handling Principals and Brand Selection</w:t>
            </w:r>
          </w:p>
          <w:p w:rsidR="00011D30" w:rsidRDefault="00011D30" w:rsidP="005F6ADB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>Bids and Tenders</w:t>
            </w:r>
          </w:p>
          <w:p w:rsidR="00CE3431" w:rsidRDefault="00CE3431" w:rsidP="00036450"/>
          <w:p w:rsidR="004D3011" w:rsidRPr="004D3011" w:rsidRDefault="005F6ADB" w:rsidP="00B359E4">
            <w:pPr>
              <w:pStyle w:val="Heading4"/>
              <w:rPr>
                <w:bCs/>
              </w:rPr>
            </w:pPr>
            <w:r w:rsidRPr="005F6ADB">
              <w:t xml:space="preserve">SEYA </w:t>
            </w:r>
            <w:r w:rsidR="00817FF6" w:rsidRPr="005F6ADB">
              <w:t>Optical</w:t>
            </w:r>
            <w:r w:rsidR="004D3011" w:rsidRPr="004D3011">
              <w:t xml:space="preserve"> </w:t>
            </w:r>
            <w:r>
              <w:t>–</w:t>
            </w:r>
            <w:r w:rsidR="004D3011" w:rsidRPr="004D3011">
              <w:t xml:space="preserve"> </w:t>
            </w:r>
            <w:r w:rsidR="001E6D43">
              <w:t xml:space="preserve">Business Development and </w:t>
            </w:r>
            <w:r>
              <w:t>Operations Manager</w:t>
            </w:r>
          </w:p>
          <w:p w:rsidR="004D3011" w:rsidRDefault="005F6ADB" w:rsidP="00B359E4">
            <w:pPr>
              <w:pStyle w:val="Date"/>
            </w:pPr>
            <w:r>
              <w:t>Jan 2014</w:t>
            </w:r>
            <w:r w:rsidR="00EA44DF">
              <w:t xml:space="preserve"> </w:t>
            </w:r>
            <w:r w:rsidR="004D3011" w:rsidRPr="004D3011">
              <w:t>–</w:t>
            </w:r>
            <w:r w:rsidR="00EA44DF">
              <w:t xml:space="preserve"> </w:t>
            </w:r>
            <w:r>
              <w:t>Nov 2018</w:t>
            </w:r>
          </w:p>
          <w:p w:rsidR="00EB0B1C" w:rsidRPr="00EB0B1C" w:rsidRDefault="00EB0B1C" w:rsidP="00EB0B1C"/>
          <w:p w:rsidR="00453132" w:rsidRDefault="005F6ADB" w:rsidP="00453132">
            <w:r w:rsidRPr="005F6ADB">
              <w:t>Optical Industry (Eye Care</w:t>
            </w:r>
            <w:r w:rsidR="006862A7">
              <w:t xml:space="preserve"> – Retail and Clinical</w:t>
            </w:r>
            <w:r w:rsidRPr="005F6ADB">
              <w:t>)</w:t>
            </w:r>
          </w:p>
          <w:p w:rsidR="00CE3431" w:rsidRPr="00453132" w:rsidRDefault="00CE3431" w:rsidP="00453132"/>
          <w:p w:rsidR="005F6ADB" w:rsidRDefault="0042539A" w:rsidP="005F6ADB">
            <w:pPr>
              <w:pStyle w:val="ListParagraph"/>
              <w:numPr>
                <w:ilvl w:val="0"/>
                <w:numId w:val="2"/>
              </w:numPr>
              <w:spacing w:line="276" w:lineRule="auto"/>
            </w:pPr>
            <w:r>
              <w:t>Business development and m</w:t>
            </w:r>
            <w:r w:rsidR="005F6ADB">
              <w:t xml:space="preserve">arketing </w:t>
            </w:r>
          </w:p>
          <w:p w:rsidR="005F6ADB" w:rsidRDefault="0042539A" w:rsidP="005F6ADB">
            <w:pPr>
              <w:pStyle w:val="ListParagraph"/>
              <w:numPr>
                <w:ilvl w:val="0"/>
                <w:numId w:val="2"/>
              </w:numPr>
              <w:spacing w:line="276" w:lineRule="auto"/>
            </w:pPr>
            <w:r>
              <w:t>Managing testing</w:t>
            </w:r>
            <w:r w:rsidR="009F44D3">
              <w:t xml:space="preserve"> and staff</w:t>
            </w:r>
          </w:p>
          <w:p w:rsidR="00036450" w:rsidRDefault="002945BE" w:rsidP="005F6ADB">
            <w:pPr>
              <w:pStyle w:val="ListParagraph"/>
              <w:numPr>
                <w:ilvl w:val="0"/>
                <w:numId w:val="2"/>
              </w:numPr>
              <w:spacing w:line="276" w:lineRule="auto"/>
            </w:pPr>
            <w:r>
              <w:t>Organizing eye-care &amp; awareness c</w:t>
            </w:r>
            <w:r w:rsidR="005F6ADB">
              <w:t>amps</w:t>
            </w:r>
          </w:p>
          <w:p w:rsidR="005F6ADB" w:rsidRPr="00EB0B1C" w:rsidRDefault="0042539A" w:rsidP="002945BE">
            <w:pPr>
              <w:pStyle w:val="ListParagraph"/>
              <w:numPr>
                <w:ilvl w:val="0"/>
                <w:numId w:val="2"/>
              </w:numPr>
              <w:spacing w:line="276" w:lineRule="auto"/>
            </w:pPr>
            <w:r>
              <w:t>Distribution</w:t>
            </w:r>
            <w:r w:rsidR="00AB3D20">
              <w:t xml:space="preserve">, </w:t>
            </w:r>
            <w:r w:rsidR="002945BE">
              <w:t>p</w:t>
            </w:r>
            <w:r w:rsidR="00AB3D20">
              <w:t>urchasing</w:t>
            </w:r>
            <w:r>
              <w:t xml:space="preserve"> and </w:t>
            </w:r>
            <w:r w:rsidR="002945BE">
              <w:t>managing stock l</w:t>
            </w:r>
            <w:r w:rsidR="005F6ADB">
              <w:t>evels</w:t>
            </w:r>
          </w:p>
        </w:tc>
      </w:tr>
    </w:tbl>
    <w:p w:rsidR="0043117B" w:rsidRDefault="00EB0B1C" w:rsidP="000C45FF">
      <w:pPr>
        <w:tabs>
          <w:tab w:val="left" w:pos="990"/>
        </w:tabs>
      </w:pPr>
      <w:r>
        <w:t>1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685"/>
        <w:gridCol w:w="635"/>
        <w:gridCol w:w="6470"/>
      </w:tblGrid>
      <w:tr w:rsidR="004B7186" w:rsidTr="00357870">
        <w:trPr>
          <w:trHeight w:val="13625"/>
        </w:trPr>
        <w:tc>
          <w:tcPr>
            <w:tcW w:w="3685" w:type="dxa"/>
          </w:tcPr>
          <w:p w:rsidR="004B7186" w:rsidRDefault="004B7186" w:rsidP="00520A34"/>
          <w:p w:rsidR="00342998" w:rsidRPr="00E4381A" w:rsidRDefault="00342998" w:rsidP="00342998">
            <w:pPr>
              <w:rPr>
                <w:rStyle w:val="Hyperlink"/>
              </w:rPr>
            </w:pPr>
          </w:p>
          <w:p w:rsidR="005C2C4C" w:rsidRDefault="005C2C4C" w:rsidP="00342998">
            <w:pPr>
              <w:pStyle w:val="Heading3"/>
            </w:pPr>
          </w:p>
          <w:p w:rsidR="00342998" w:rsidRPr="00443081" w:rsidRDefault="00342998" w:rsidP="00342998">
            <w:pPr>
              <w:pStyle w:val="Heading3"/>
            </w:pPr>
            <w:r w:rsidRPr="00443081">
              <w:t>personal details</w:t>
            </w:r>
          </w:p>
          <w:p w:rsidR="00342998" w:rsidRPr="00443081" w:rsidRDefault="00342998" w:rsidP="006862A7">
            <w:pPr>
              <w:spacing w:after="240"/>
            </w:pPr>
            <w:r w:rsidRPr="00443081">
              <w:t>Full Name: Gihan Angelo Ambrose Casiechetty</w:t>
            </w:r>
          </w:p>
          <w:p w:rsidR="00342998" w:rsidRPr="00443081" w:rsidRDefault="00342998" w:rsidP="006862A7">
            <w:pPr>
              <w:spacing w:after="240"/>
            </w:pPr>
            <w:r w:rsidRPr="00443081">
              <w:t>Nationality : Sri Lankan</w:t>
            </w:r>
          </w:p>
          <w:p w:rsidR="00342998" w:rsidRPr="00443081" w:rsidRDefault="00342998" w:rsidP="006862A7">
            <w:pPr>
              <w:spacing w:after="240"/>
            </w:pPr>
            <w:r w:rsidRPr="00443081">
              <w:t>Visa Status : Visit Visa</w:t>
            </w:r>
          </w:p>
          <w:p w:rsidR="00342998" w:rsidRPr="00443081" w:rsidRDefault="00342998" w:rsidP="006862A7">
            <w:pPr>
              <w:spacing w:after="240"/>
            </w:pPr>
            <w:r w:rsidRPr="00443081">
              <w:t>Date of Birth : 3</w:t>
            </w:r>
            <w:r w:rsidRPr="00443081">
              <w:rPr>
                <w:vertAlign w:val="superscript"/>
              </w:rPr>
              <w:t>rd</w:t>
            </w:r>
            <w:r w:rsidRPr="00443081">
              <w:t xml:space="preserve"> August 1981</w:t>
            </w:r>
          </w:p>
          <w:p w:rsidR="00342998" w:rsidRDefault="00342998" w:rsidP="00520A34"/>
          <w:p w:rsidR="00217A30" w:rsidRDefault="00217A30" w:rsidP="00520A34"/>
          <w:sdt>
            <w:sdtPr>
              <w:id w:val="-1954003311"/>
              <w:placeholder>
                <w:docPart w:val="22C9A921A0A74C1C9DC42FCB7C84EC29"/>
              </w:placeholder>
              <w:temporary/>
              <w:showingPlcHdr/>
              <w15:appearance w15:val="hidden"/>
            </w:sdtPr>
            <w:sdtEndPr/>
            <w:sdtContent>
              <w:p w:rsidR="00B47E98" w:rsidRPr="00CB0055" w:rsidRDefault="00B47E98" w:rsidP="00B47E98">
                <w:pPr>
                  <w:pStyle w:val="Heading3"/>
                </w:pPr>
                <w:r w:rsidRPr="00817FF6">
                  <w:t>Contact</w:t>
                </w:r>
              </w:p>
            </w:sdtContent>
          </w:sdt>
          <w:sdt>
            <w:sdtPr>
              <w:id w:val="1111563247"/>
              <w:placeholder>
                <w:docPart w:val="559DEBB8555B4E37BAD2A3DA7B9C8987"/>
              </w:placeholder>
              <w:temporary/>
              <w:showingPlcHdr/>
              <w15:appearance w15:val="hidden"/>
            </w:sdtPr>
            <w:sdtEndPr/>
            <w:sdtContent>
              <w:p w:rsidR="00B47E98" w:rsidRPr="00817FF6" w:rsidRDefault="00B47E98" w:rsidP="00B47E98">
                <w:r w:rsidRPr="00817FF6">
                  <w:t>PHONE:</w:t>
                </w:r>
              </w:p>
            </w:sdtContent>
          </w:sdt>
          <w:p w:rsidR="00B47E98" w:rsidRPr="00817FF6" w:rsidRDefault="00B47E98" w:rsidP="00B47E98">
            <w:r w:rsidRPr="00817FF6">
              <w:t xml:space="preserve">+971 </w:t>
            </w:r>
            <w:r w:rsidR="00FD67F5">
              <w:t>5299 86</w:t>
            </w:r>
            <w:r w:rsidR="000007A0">
              <w:t xml:space="preserve"> 058</w:t>
            </w:r>
          </w:p>
          <w:p w:rsidR="00B47E98" w:rsidRPr="00817FF6" w:rsidRDefault="00B47E98" w:rsidP="00B47E98"/>
          <w:sdt>
            <w:sdtPr>
              <w:id w:val="-240260293"/>
              <w:placeholder>
                <w:docPart w:val="6BFBA2ED77774FF387F1686AA9A0060E"/>
              </w:placeholder>
              <w:temporary/>
              <w:showingPlcHdr/>
              <w15:appearance w15:val="hidden"/>
            </w:sdtPr>
            <w:sdtEndPr/>
            <w:sdtContent>
              <w:p w:rsidR="00B47E98" w:rsidRPr="00817FF6" w:rsidRDefault="00B47E98" w:rsidP="00B47E98">
                <w:r w:rsidRPr="00817FF6">
                  <w:t>EMAIL:</w:t>
                </w:r>
              </w:p>
            </w:sdtContent>
          </w:sdt>
          <w:p w:rsidR="00B47E98" w:rsidRPr="00817FF6" w:rsidRDefault="00D82D08" w:rsidP="00B47E98">
            <w:hyperlink r:id="rId12" w:history="1">
              <w:r w:rsidR="00EC7B8F" w:rsidRPr="000D4505">
                <w:rPr>
                  <w:rStyle w:val="Hyperlink"/>
                </w:rPr>
                <w:t>gihanaac@gmail.com</w:t>
              </w:r>
            </w:hyperlink>
          </w:p>
          <w:p w:rsidR="00217A30" w:rsidRDefault="00217A30" w:rsidP="00520A34"/>
          <w:p w:rsidR="00217A30" w:rsidRDefault="00217A30" w:rsidP="00217A30"/>
          <w:p w:rsidR="00E178E9" w:rsidRPr="00443081" w:rsidRDefault="00E178E9" w:rsidP="00E178E9">
            <w:pPr>
              <w:pStyle w:val="Heading3"/>
            </w:pPr>
            <w:r w:rsidRPr="00443081">
              <w:t>SporTs</w:t>
            </w:r>
          </w:p>
          <w:p w:rsidR="00E91BB6" w:rsidRDefault="00C50CAF" w:rsidP="00E91BB6">
            <w:r w:rsidRPr="00C50CAF">
              <w:t>Volley ball – Member of College team</w:t>
            </w:r>
          </w:p>
          <w:p w:rsidR="00C50CAF" w:rsidRPr="00E91BB6" w:rsidRDefault="00C50CAF" w:rsidP="00E91BB6"/>
          <w:p w:rsidR="00E178E9" w:rsidRPr="004D3011" w:rsidRDefault="00E91BB6" w:rsidP="00E91BB6">
            <w:r w:rsidRPr="00E91BB6">
              <w:t>Soccer</w:t>
            </w:r>
            <w:r>
              <w:rPr>
                <w:b/>
                <w:bCs/>
              </w:rPr>
              <w:t xml:space="preserve"> - </w:t>
            </w:r>
            <w:r w:rsidRPr="00E91BB6">
              <w:t>Member of the Young Bees Club and the soccer team. (1998 -2006)</w:t>
            </w:r>
          </w:p>
        </w:tc>
        <w:tc>
          <w:tcPr>
            <w:tcW w:w="635" w:type="dxa"/>
          </w:tcPr>
          <w:p w:rsidR="004B7186" w:rsidRDefault="004B7186" w:rsidP="00520A34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sdt>
            <w:sdtPr>
              <w:id w:val="664748155"/>
              <w:placeholder>
                <w:docPart w:val="A4C176CA50EE4A4BB91DE9B2E8568132"/>
              </w:placeholder>
              <w:temporary/>
              <w:showingPlcHdr/>
              <w15:appearance w15:val="hidden"/>
            </w:sdtPr>
            <w:sdtEndPr/>
            <w:sdtContent>
              <w:p w:rsidR="004B7186" w:rsidRDefault="004B7186" w:rsidP="00520A34">
                <w:pPr>
                  <w:pStyle w:val="Heading2"/>
                </w:pPr>
                <w:r w:rsidRPr="00443081">
                  <w:t>WORK EXPERIENCE</w:t>
                </w:r>
              </w:p>
            </w:sdtContent>
          </w:sdt>
          <w:p w:rsidR="004B7186" w:rsidRDefault="004B7186" w:rsidP="00520A34"/>
          <w:p w:rsidR="005F6ADB" w:rsidRPr="005F6ADB" w:rsidRDefault="005F6ADB" w:rsidP="005F6ADB">
            <w:pPr>
              <w:outlineLvl w:val="3"/>
              <w:rPr>
                <w:b/>
                <w:bCs/>
              </w:rPr>
            </w:pPr>
            <w:r w:rsidRPr="005F6ADB">
              <w:rPr>
                <w:b/>
              </w:rPr>
              <w:t>Readymix Qatar L.L.C., Qatar - Shipping (Operations) In Charge</w:t>
            </w:r>
          </w:p>
          <w:p w:rsidR="005F6ADB" w:rsidRPr="005F6ADB" w:rsidRDefault="005F6ADB" w:rsidP="005F6ADB">
            <w:r w:rsidRPr="005F6ADB">
              <w:t>Nov 2007 – Dec 2013</w:t>
            </w:r>
          </w:p>
          <w:p w:rsidR="005F6ADB" w:rsidRPr="005F6ADB" w:rsidRDefault="005F6ADB" w:rsidP="005F6ADB"/>
          <w:p w:rsidR="005F6ADB" w:rsidRPr="005F6ADB" w:rsidRDefault="005F6ADB" w:rsidP="005F6ADB">
            <w:r w:rsidRPr="005F6ADB">
              <w:t>Readymix Concrete Manufacturing</w:t>
            </w:r>
          </w:p>
          <w:p w:rsidR="005F6ADB" w:rsidRPr="005F6ADB" w:rsidRDefault="005F6ADB" w:rsidP="005F6ADB"/>
          <w:p w:rsidR="005F6ADB" w:rsidRPr="005F6ADB" w:rsidRDefault="005F6ADB" w:rsidP="005F6ADB">
            <w:pPr>
              <w:numPr>
                <w:ilvl w:val="0"/>
                <w:numId w:val="2"/>
              </w:numPr>
              <w:spacing w:line="276" w:lineRule="auto"/>
              <w:contextualSpacing/>
            </w:pPr>
            <w:r w:rsidRPr="005F6ADB">
              <w:t>Organizing all plant production</w:t>
            </w:r>
          </w:p>
          <w:p w:rsidR="005F6ADB" w:rsidRPr="005F6ADB" w:rsidRDefault="007F6684" w:rsidP="005F6ADB">
            <w:pPr>
              <w:numPr>
                <w:ilvl w:val="0"/>
                <w:numId w:val="2"/>
              </w:numPr>
              <w:spacing w:line="276" w:lineRule="auto"/>
              <w:contextualSpacing/>
            </w:pPr>
            <w:r>
              <w:t>U</w:t>
            </w:r>
            <w:r w:rsidR="005F6ADB" w:rsidRPr="005F6ADB">
              <w:t>tilizing plant equipment’s and vehicles</w:t>
            </w:r>
          </w:p>
          <w:p w:rsidR="005F6ADB" w:rsidRPr="005F6ADB" w:rsidRDefault="007F6684" w:rsidP="005F6ADB">
            <w:pPr>
              <w:numPr>
                <w:ilvl w:val="0"/>
                <w:numId w:val="2"/>
              </w:numPr>
              <w:spacing w:line="276" w:lineRule="auto"/>
              <w:contextualSpacing/>
            </w:pPr>
            <w:r>
              <w:t>U</w:t>
            </w:r>
            <w:r w:rsidR="005F6ADB" w:rsidRPr="005F6ADB">
              <w:t>tilizing operators and drivers</w:t>
            </w:r>
          </w:p>
          <w:p w:rsidR="005F6ADB" w:rsidRPr="005F6ADB" w:rsidRDefault="003C0A73" w:rsidP="005F6ADB">
            <w:pPr>
              <w:numPr>
                <w:ilvl w:val="0"/>
                <w:numId w:val="2"/>
              </w:numPr>
              <w:spacing w:line="276" w:lineRule="auto"/>
              <w:contextualSpacing/>
            </w:pPr>
            <w:r>
              <w:t>C</w:t>
            </w:r>
            <w:r w:rsidR="005F6ADB" w:rsidRPr="005F6ADB">
              <w:t>oordinating with all plants</w:t>
            </w:r>
          </w:p>
          <w:p w:rsidR="005F6ADB" w:rsidRDefault="00E50F75" w:rsidP="004B5F4F">
            <w:pPr>
              <w:numPr>
                <w:ilvl w:val="0"/>
                <w:numId w:val="2"/>
              </w:numPr>
              <w:spacing w:line="276" w:lineRule="auto"/>
              <w:contextualSpacing/>
            </w:pPr>
            <w:r>
              <w:t>I</w:t>
            </w:r>
            <w:r w:rsidR="005F6ADB" w:rsidRPr="005F6ADB">
              <w:t>nvolving plant breakdowns and back-up solutions</w:t>
            </w:r>
          </w:p>
          <w:p w:rsidR="004B7186" w:rsidRDefault="005F6ADB" w:rsidP="004B5F4F">
            <w:pPr>
              <w:numPr>
                <w:ilvl w:val="0"/>
                <w:numId w:val="2"/>
              </w:numPr>
              <w:spacing w:line="276" w:lineRule="auto"/>
              <w:contextualSpacing/>
            </w:pPr>
            <w:r w:rsidRPr="005F6ADB">
              <w:t>Coordinating w</w:t>
            </w:r>
            <w:r w:rsidR="00E50F75">
              <w:t>ith clients and site’s management</w:t>
            </w:r>
            <w:r w:rsidRPr="005F6ADB">
              <w:t>.</w:t>
            </w:r>
          </w:p>
          <w:p w:rsidR="00EC7B8F" w:rsidRDefault="00EC7B8F" w:rsidP="00EC7B8F">
            <w:pPr>
              <w:numPr>
                <w:ilvl w:val="0"/>
                <w:numId w:val="2"/>
              </w:numPr>
              <w:spacing w:line="276" w:lineRule="auto"/>
              <w:contextualSpacing/>
            </w:pPr>
            <w:r>
              <w:t>Scheduling vehicle for services, technical &amp; legal inspections</w:t>
            </w:r>
          </w:p>
          <w:p w:rsidR="00EC7B8F" w:rsidRDefault="00EC7B8F" w:rsidP="00EC7B8F">
            <w:pPr>
              <w:numPr>
                <w:ilvl w:val="0"/>
                <w:numId w:val="2"/>
              </w:numPr>
              <w:spacing w:line="276" w:lineRule="auto"/>
              <w:contextualSpacing/>
            </w:pPr>
            <w:r>
              <w:t xml:space="preserve">Maintaining </w:t>
            </w:r>
            <w:r w:rsidR="00E50F75">
              <w:t xml:space="preserve">fleet </w:t>
            </w:r>
            <w:r>
              <w:t>KPI summery for more than 350 vehicles</w:t>
            </w:r>
          </w:p>
          <w:p w:rsidR="00EC7B8F" w:rsidRDefault="00EC7B8F" w:rsidP="00EC7B8F">
            <w:pPr>
              <w:numPr>
                <w:ilvl w:val="0"/>
                <w:numId w:val="2"/>
              </w:numPr>
              <w:spacing w:line="276" w:lineRule="auto"/>
              <w:contextualSpacing/>
            </w:pPr>
            <w:r>
              <w:t>Analyzing driver performance &amp; vehicle performance via “Fleet Board” (</w:t>
            </w:r>
            <w:r w:rsidR="00E50F75">
              <w:t>GPS</w:t>
            </w:r>
            <w:r>
              <w:t xml:space="preserve"> based total fleet management system)</w:t>
            </w:r>
          </w:p>
          <w:p w:rsidR="00EC7B8F" w:rsidRDefault="00EC7B8F" w:rsidP="00EC7B8F">
            <w:pPr>
              <w:numPr>
                <w:ilvl w:val="0"/>
                <w:numId w:val="2"/>
              </w:numPr>
              <w:spacing w:line="276" w:lineRule="auto"/>
              <w:contextualSpacing/>
            </w:pPr>
            <w:r>
              <w:t>Scheduling drivers &amp; operators to be trained</w:t>
            </w:r>
          </w:p>
          <w:p w:rsidR="00B47E98" w:rsidRDefault="00B47E98" w:rsidP="00520A34"/>
          <w:p w:rsidR="00C44E48" w:rsidRDefault="00C44E48" w:rsidP="00520A34"/>
          <w:p w:rsidR="000212C4" w:rsidRDefault="000212C4" w:rsidP="000212C4">
            <w:pPr>
              <w:pStyle w:val="Heading4"/>
            </w:pPr>
            <w:r>
              <w:t>Logowiz Ltd, Sri Lanka -  Warehouse Supervisor</w:t>
            </w:r>
          </w:p>
          <w:p w:rsidR="000212C4" w:rsidRPr="000212C4" w:rsidRDefault="000212C4" w:rsidP="000212C4">
            <w:pPr>
              <w:pStyle w:val="Heading4"/>
              <w:rPr>
                <w:b w:val="0"/>
                <w:bCs/>
              </w:rPr>
            </w:pPr>
            <w:r w:rsidRPr="000212C4">
              <w:rPr>
                <w:b w:val="0"/>
                <w:bCs/>
              </w:rPr>
              <w:t>Dec 2003 – Sep 2007</w:t>
            </w:r>
          </w:p>
          <w:p w:rsidR="000212C4" w:rsidRPr="000212C4" w:rsidRDefault="000212C4" w:rsidP="000212C4">
            <w:pPr>
              <w:pStyle w:val="Heading4"/>
              <w:rPr>
                <w:b w:val="0"/>
                <w:bCs/>
              </w:rPr>
            </w:pPr>
          </w:p>
          <w:p w:rsidR="000212C4" w:rsidRPr="000212C4" w:rsidRDefault="00F02639" w:rsidP="000212C4">
            <w:pPr>
              <w:pStyle w:val="Heading4"/>
              <w:rPr>
                <w:b w:val="0"/>
                <w:bCs/>
              </w:rPr>
            </w:pPr>
            <w:r>
              <w:rPr>
                <w:b w:val="0"/>
                <w:bCs/>
              </w:rPr>
              <w:t>3PL O</w:t>
            </w:r>
            <w:r w:rsidR="000212C4" w:rsidRPr="000212C4">
              <w:rPr>
                <w:b w:val="0"/>
                <w:bCs/>
              </w:rPr>
              <w:t>perations</w:t>
            </w:r>
          </w:p>
          <w:p w:rsidR="000212C4" w:rsidRPr="000212C4" w:rsidRDefault="000212C4" w:rsidP="000212C4">
            <w:pPr>
              <w:pStyle w:val="Heading4"/>
              <w:rPr>
                <w:b w:val="0"/>
                <w:bCs/>
              </w:rPr>
            </w:pPr>
          </w:p>
          <w:p w:rsidR="000212C4" w:rsidRPr="000212C4" w:rsidRDefault="000212C4" w:rsidP="000212C4">
            <w:pPr>
              <w:pStyle w:val="Heading4"/>
              <w:numPr>
                <w:ilvl w:val="0"/>
                <w:numId w:val="6"/>
              </w:numPr>
              <w:rPr>
                <w:b w:val="0"/>
                <w:bCs/>
              </w:rPr>
            </w:pPr>
            <w:r w:rsidRPr="000212C4">
              <w:rPr>
                <w:b w:val="0"/>
                <w:bCs/>
              </w:rPr>
              <w:t>Inventory control</w:t>
            </w:r>
          </w:p>
          <w:p w:rsidR="000212C4" w:rsidRPr="000212C4" w:rsidRDefault="000212C4" w:rsidP="000212C4">
            <w:pPr>
              <w:pStyle w:val="Heading4"/>
              <w:numPr>
                <w:ilvl w:val="0"/>
                <w:numId w:val="6"/>
              </w:numPr>
              <w:rPr>
                <w:b w:val="0"/>
                <w:bCs/>
              </w:rPr>
            </w:pPr>
            <w:r w:rsidRPr="000212C4">
              <w:rPr>
                <w:b w:val="0"/>
                <w:bCs/>
              </w:rPr>
              <w:t>Handling the documentation pertaining to the warehouse operations</w:t>
            </w:r>
          </w:p>
          <w:p w:rsidR="000212C4" w:rsidRPr="000212C4" w:rsidRDefault="00B66681" w:rsidP="000212C4">
            <w:pPr>
              <w:pStyle w:val="Heading4"/>
              <w:numPr>
                <w:ilvl w:val="0"/>
                <w:numId w:val="6"/>
              </w:numPr>
              <w:rPr>
                <w:b w:val="0"/>
                <w:bCs/>
              </w:rPr>
            </w:pPr>
            <w:r>
              <w:rPr>
                <w:b w:val="0"/>
                <w:bCs/>
              </w:rPr>
              <w:t xml:space="preserve">Scheduling distribution and </w:t>
            </w:r>
            <w:bookmarkStart w:id="0" w:name="_GoBack"/>
            <w:bookmarkEnd w:id="0"/>
            <w:r>
              <w:rPr>
                <w:b w:val="0"/>
                <w:bCs/>
              </w:rPr>
              <w:t>transport</w:t>
            </w:r>
          </w:p>
          <w:p w:rsidR="00F02639" w:rsidRDefault="000212C4" w:rsidP="00E91BB6">
            <w:pPr>
              <w:pStyle w:val="Heading4"/>
              <w:numPr>
                <w:ilvl w:val="0"/>
                <w:numId w:val="6"/>
              </w:numPr>
              <w:rPr>
                <w:b w:val="0"/>
                <w:bCs/>
              </w:rPr>
            </w:pPr>
            <w:r w:rsidRPr="000212C4">
              <w:rPr>
                <w:b w:val="0"/>
                <w:bCs/>
              </w:rPr>
              <w:t xml:space="preserve">Stock taking, analyzing &amp; stock </w:t>
            </w:r>
            <w:r w:rsidR="00F02639">
              <w:rPr>
                <w:b w:val="0"/>
                <w:bCs/>
              </w:rPr>
              <w:t>reconciliation</w:t>
            </w:r>
          </w:p>
          <w:p w:rsidR="00F02639" w:rsidRDefault="009716E9" w:rsidP="00F02639">
            <w:pPr>
              <w:pStyle w:val="Heading4"/>
              <w:numPr>
                <w:ilvl w:val="0"/>
                <w:numId w:val="6"/>
              </w:numPr>
              <w:rPr>
                <w:b w:val="0"/>
                <w:bCs/>
              </w:rPr>
            </w:pPr>
            <w:r>
              <w:rPr>
                <w:b w:val="0"/>
                <w:bCs/>
              </w:rPr>
              <w:t>Team Leader d</w:t>
            </w:r>
            <w:r w:rsidR="00F02639">
              <w:rPr>
                <w:b w:val="0"/>
                <w:bCs/>
              </w:rPr>
              <w:t xml:space="preserve">ata </w:t>
            </w:r>
            <w:r>
              <w:rPr>
                <w:b w:val="0"/>
                <w:bCs/>
              </w:rPr>
              <w:t>e</w:t>
            </w:r>
            <w:r w:rsidR="00F02639">
              <w:rPr>
                <w:b w:val="0"/>
                <w:bCs/>
              </w:rPr>
              <w:t xml:space="preserve">ntry and </w:t>
            </w:r>
            <w:r>
              <w:rPr>
                <w:b w:val="0"/>
                <w:bCs/>
              </w:rPr>
              <w:t>b</w:t>
            </w:r>
            <w:r w:rsidR="00F02639">
              <w:rPr>
                <w:b w:val="0"/>
                <w:bCs/>
              </w:rPr>
              <w:t>acklog operation</w:t>
            </w:r>
          </w:p>
          <w:p w:rsidR="00F02639" w:rsidRPr="00F02639" w:rsidRDefault="00F02639" w:rsidP="00F02639">
            <w:pPr>
              <w:pStyle w:val="Heading4"/>
              <w:numPr>
                <w:ilvl w:val="0"/>
                <w:numId w:val="6"/>
              </w:numPr>
              <w:rPr>
                <w:b w:val="0"/>
                <w:bCs/>
              </w:rPr>
            </w:pPr>
            <w:r>
              <w:rPr>
                <w:b w:val="0"/>
                <w:bCs/>
              </w:rPr>
              <w:t xml:space="preserve">Packaging, </w:t>
            </w:r>
            <w:r w:rsidR="009716E9">
              <w:rPr>
                <w:b w:val="0"/>
                <w:bCs/>
              </w:rPr>
              <w:t>s</w:t>
            </w:r>
            <w:r>
              <w:rPr>
                <w:b w:val="0"/>
                <w:bCs/>
              </w:rPr>
              <w:t xml:space="preserve">torage and </w:t>
            </w:r>
            <w:r w:rsidR="009716E9">
              <w:rPr>
                <w:b w:val="0"/>
                <w:bCs/>
              </w:rPr>
              <w:t>d</w:t>
            </w:r>
            <w:r>
              <w:rPr>
                <w:b w:val="0"/>
                <w:bCs/>
              </w:rPr>
              <w:t xml:space="preserve">istribution </w:t>
            </w:r>
            <w:r w:rsidR="009716E9">
              <w:rPr>
                <w:b w:val="0"/>
                <w:bCs/>
              </w:rPr>
              <w:t>s</w:t>
            </w:r>
            <w:r>
              <w:rPr>
                <w:b w:val="0"/>
                <w:bCs/>
              </w:rPr>
              <w:t>upervisor for Caltex Lubricants blending plant.</w:t>
            </w:r>
          </w:p>
          <w:p w:rsidR="00313AE4" w:rsidRPr="00313AE4" w:rsidRDefault="00313AE4" w:rsidP="00313AE4"/>
          <w:p w:rsidR="00E91BB6" w:rsidRPr="00443081" w:rsidRDefault="00662F3D" w:rsidP="00E91BB6">
            <w:pPr>
              <w:pStyle w:val="Heading2"/>
            </w:pPr>
            <w:r w:rsidRPr="00443081">
              <w:t>Leadership</w:t>
            </w:r>
          </w:p>
          <w:p w:rsidR="00E91BB6" w:rsidRDefault="00E91BB6" w:rsidP="00E91BB6"/>
          <w:p w:rsidR="00662F3D" w:rsidRPr="00662F3D" w:rsidRDefault="00662F3D" w:rsidP="00F04D0E">
            <w:pPr>
              <w:pStyle w:val="Heading4"/>
              <w:numPr>
                <w:ilvl w:val="0"/>
                <w:numId w:val="5"/>
              </w:numPr>
              <w:spacing w:before="240" w:after="40"/>
              <w:ind w:left="418"/>
              <w:rPr>
                <w:b w:val="0"/>
              </w:rPr>
            </w:pPr>
            <w:r w:rsidRPr="00662F3D">
              <w:rPr>
                <w:b w:val="0"/>
              </w:rPr>
              <w:t>Was an active member of the college, Senior Science Association.</w:t>
            </w:r>
          </w:p>
          <w:p w:rsidR="00662F3D" w:rsidRPr="00662F3D" w:rsidRDefault="00662F3D" w:rsidP="00F04D0E">
            <w:pPr>
              <w:pStyle w:val="Heading4"/>
              <w:numPr>
                <w:ilvl w:val="0"/>
                <w:numId w:val="5"/>
              </w:numPr>
              <w:spacing w:before="240" w:after="40"/>
              <w:ind w:left="418"/>
              <w:rPr>
                <w:b w:val="0"/>
              </w:rPr>
            </w:pPr>
            <w:r w:rsidRPr="00662F3D">
              <w:rPr>
                <w:b w:val="0"/>
              </w:rPr>
              <w:t>Was a member of the Young Catholic Association of St. Paul’s Church, Waragoda, Kelaniya. (Vice President 2002/2003, 2003/2004 &amp; President 2004/2005)</w:t>
            </w:r>
          </w:p>
          <w:p w:rsidR="00662F3D" w:rsidRDefault="00662F3D" w:rsidP="00F04D0E">
            <w:pPr>
              <w:pStyle w:val="Heading4"/>
              <w:numPr>
                <w:ilvl w:val="0"/>
                <w:numId w:val="5"/>
              </w:numPr>
              <w:spacing w:before="240" w:after="40"/>
              <w:ind w:left="418"/>
            </w:pPr>
            <w:r w:rsidRPr="00662F3D">
              <w:rPr>
                <w:b w:val="0"/>
              </w:rPr>
              <w:t>Vice President of St. Anthony’s College Old Boy’s Association (2018/2019</w:t>
            </w:r>
            <w:r w:rsidR="000D287F">
              <w:t xml:space="preserve"> </w:t>
            </w:r>
            <w:r w:rsidR="000D287F" w:rsidRPr="00443081">
              <w:rPr>
                <w:b w:val="0"/>
                <w:bCs/>
              </w:rPr>
              <w:t>&amp; 2022/2023</w:t>
            </w:r>
            <w:r w:rsidRPr="00443081">
              <w:rPr>
                <w:b w:val="0"/>
                <w:bCs/>
              </w:rPr>
              <w:t>),</w:t>
            </w:r>
            <w:r w:rsidRPr="00662F3D">
              <w:rPr>
                <w:b w:val="0"/>
              </w:rPr>
              <w:t xml:space="preserve"> Former Asst. Treasurer and an Executive committee member since 2014</w:t>
            </w:r>
          </w:p>
          <w:p w:rsidR="004B7186" w:rsidRDefault="00662F3D" w:rsidP="00F04D0E">
            <w:pPr>
              <w:pStyle w:val="Heading4"/>
              <w:numPr>
                <w:ilvl w:val="0"/>
                <w:numId w:val="5"/>
              </w:numPr>
              <w:spacing w:before="240" w:after="40"/>
              <w:ind w:left="418"/>
              <w:rPr>
                <w:b w:val="0"/>
              </w:rPr>
            </w:pPr>
            <w:r w:rsidRPr="00443081">
              <w:rPr>
                <w:b w:val="0"/>
              </w:rPr>
              <w:t>Member of Millennium Batch of St. Anthony’s College (Secretary - 2014/ 2017)</w:t>
            </w:r>
          </w:p>
          <w:p w:rsidR="00313AE4" w:rsidRDefault="00313AE4" w:rsidP="00313AE4"/>
          <w:p w:rsidR="00313AE4" w:rsidRDefault="00313AE4" w:rsidP="00313AE4"/>
          <w:p w:rsidR="00313AE4" w:rsidRPr="00313AE4" w:rsidRDefault="00313AE4" w:rsidP="00313AE4">
            <w:pPr>
              <w:pStyle w:val="Heading4"/>
              <w:spacing w:after="240"/>
            </w:pPr>
          </w:p>
        </w:tc>
      </w:tr>
    </w:tbl>
    <w:p w:rsidR="00FB51D3" w:rsidRDefault="00FB51D3" w:rsidP="000C45FF">
      <w:pPr>
        <w:tabs>
          <w:tab w:val="left" w:pos="990"/>
        </w:tabs>
      </w:pPr>
    </w:p>
    <w:p w:rsidR="004B7186" w:rsidRDefault="00445F85" w:rsidP="000C45FF">
      <w:pPr>
        <w:tabs>
          <w:tab w:val="left" w:pos="990"/>
        </w:tabs>
      </w:pPr>
      <w:r>
        <w:t>2</w:t>
      </w:r>
    </w:p>
    <w:sectPr w:rsidR="004B7186" w:rsidSect="000C45FF">
      <w:headerReference w:type="defaul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2D08" w:rsidRDefault="00D82D08" w:rsidP="000C45FF">
      <w:r>
        <w:separator/>
      </w:r>
    </w:p>
  </w:endnote>
  <w:endnote w:type="continuationSeparator" w:id="0">
    <w:p w:rsidR="00D82D08" w:rsidRDefault="00D82D08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Iskoola Pota">
    <w:panose1 w:val="020B0502040204020203"/>
    <w:charset w:val="00"/>
    <w:family w:val="auto"/>
    <w:pitch w:val="variable"/>
    <w:sig w:usb0="00000003" w:usb1="00000000" w:usb2="000002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2D08" w:rsidRDefault="00D82D08" w:rsidP="000C45FF">
      <w:r>
        <w:separator/>
      </w:r>
    </w:p>
  </w:footnote>
  <w:footnote w:type="continuationSeparator" w:id="0">
    <w:p w:rsidR="00D82D08" w:rsidRDefault="00D82D08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45FF" w:rsidRDefault="000C45FF">
    <w:pPr>
      <w:pStyle w:val="Header"/>
    </w:pPr>
    <w:r>
      <w:rPr>
        <w:noProof/>
        <w:lang w:eastAsia="en-US" w:bidi="si-LK"/>
      </w:rPr>
      <w:drawing>
        <wp:anchor distT="0" distB="0" distL="114300" distR="114300" simplePos="0" relativeHeight="251658240" behindDoc="1" locked="0" layoutInCell="1" allowOverlap="1" wp14:anchorId="7786422C" wp14:editId="74A599C0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12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A24A4C"/>
    <w:multiLevelType w:val="hybridMultilevel"/>
    <w:tmpl w:val="FB605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3212AD"/>
    <w:multiLevelType w:val="hybridMultilevel"/>
    <w:tmpl w:val="39362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A019F8"/>
    <w:multiLevelType w:val="hybridMultilevel"/>
    <w:tmpl w:val="C7EC4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DE3343"/>
    <w:multiLevelType w:val="hybridMultilevel"/>
    <w:tmpl w:val="A5CAE0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11328C"/>
    <w:multiLevelType w:val="hybridMultilevel"/>
    <w:tmpl w:val="E0F6F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1E26A8"/>
    <w:multiLevelType w:val="hybridMultilevel"/>
    <w:tmpl w:val="46D0E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9AC"/>
    <w:rsid w:val="000007A0"/>
    <w:rsid w:val="0000084B"/>
    <w:rsid w:val="00011D30"/>
    <w:rsid w:val="000212C4"/>
    <w:rsid w:val="00033586"/>
    <w:rsid w:val="00036450"/>
    <w:rsid w:val="00094499"/>
    <w:rsid w:val="000C45FF"/>
    <w:rsid w:val="000D287F"/>
    <w:rsid w:val="000D325E"/>
    <w:rsid w:val="000E3044"/>
    <w:rsid w:val="000E3FD1"/>
    <w:rsid w:val="00112054"/>
    <w:rsid w:val="00124C3F"/>
    <w:rsid w:val="001525E1"/>
    <w:rsid w:val="00180329"/>
    <w:rsid w:val="0019001F"/>
    <w:rsid w:val="001A74A5"/>
    <w:rsid w:val="001B2ABD"/>
    <w:rsid w:val="001E0391"/>
    <w:rsid w:val="001E1759"/>
    <w:rsid w:val="001E5103"/>
    <w:rsid w:val="001E6D43"/>
    <w:rsid w:val="001F1ECC"/>
    <w:rsid w:val="0021590C"/>
    <w:rsid w:val="00217A30"/>
    <w:rsid w:val="00233D31"/>
    <w:rsid w:val="002400EB"/>
    <w:rsid w:val="00256CF7"/>
    <w:rsid w:val="002713B1"/>
    <w:rsid w:val="0027653C"/>
    <w:rsid w:val="00281FD5"/>
    <w:rsid w:val="002945BE"/>
    <w:rsid w:val="00297444"/>
    <w:rsid w:val="0030481B"/>
    <w:rsid w:val="00313AE4"/>
    <w:rsid w:val="003156FC"/>
    <w:rsid w:val="00317516"/>
    <w:rsid w:val="003254B5"/>
    <w:rsid w:val="00342998"/>
    <w:rsid w:val="00357870"/>
    <w:rsid w:val="00370D5E"/>
    <w:rsid w:val="0037121F"/>
    <w:rsid w:val="003A6B7D"/>
    <w:rsid w:val="003B06CA"/>
    <w:rsid w:val="003C0A73"/>
    <w:rsid w:val="003D6B88"/>
    <w:rsid w:val="004071FC"/>
    <w:rsid w:val="004100FC"/>
    <w:rsid w:val="0042539A"/>
    <w:rsid w:val="00427086"/>
    <w:rsid w:val="00443081"/>
    <w:rsid w:val="00445947"/>
    <w:rsid w:val="00445F85"/>
    <w:rsid w:val="00450650"/>
    <w:rsid w:val="00453132"/>
    <w:rsid w:val="00456D21"/>
    <w:rsid w:val="004813B3"/>
    <w:rsid w:val="00496591"/>
    <w:rsid w:val="004B7186"/>
    <w:rsid w:val="004C35E6"/>
    <w:rsid w:val="004C63E4"/>
    <w:rsid w:val="004C740A"/>
    <w:rsid w:val="004D3011"/>
    <w:rsid w:val="00522CC8"/>
    <w:rsid w:val="005262AC"/>
    <w:rsid w:val="00541FF1"/>
    <w:rsid w:val="00563430"/>
    <w:rsid w:val="005B3913"/>
    <w:rsid w:val="005C2C4C"/>
    <w:rsid w:val="005D4C78"/>
    <w:rsid w:val="005D7234"/>
    <w:rsid w:val="005E39D5"/>
    <w:rsid w:val="005F4D49"/>
    <w:rsid w:val="005F6ADB"/>
    <w:rsid w:val="00600670"/>
    <w:rsid w:val="0062123A"/>
    <w:rsid w:val="00621482"/>
    <w:rsid w:val="00625E1C"/>
    <w:rsid w:val="0064333C"/>
    <w:rsid w:val="00646E75"/>
    <w:rsid w:val="00661819"/>
    <w:rsid w:val="00662F3D"/>
    <w:rsid w:val="006771D0"/>
    <w:rsid w:val="006862A7"/>
    <w:rsid w:val="00701B1F"/>
    <w:rsid w:val="00715FCB"/>
    <w:rsid w:val="00727F2A"/>
    <w:rsid w:val="00743101"/>
    <w:rsid w:val="00765ABE"/>
    <w:rsid w:val="007775E1"/>
    <w:rsid w:val="007867A0"/>
    <w:rsid w:val="007927F5"/>
    <w:rsid w:val="007C2929"/>
    <w:rsid w:val="007F6684"/>
    <w:rsid w:val="00802CA0"/>
    <w:rsid w:val="00806D2F"/>
    <w:rsid w:val="008154B0"/>
    <w:rsid w:val="00817FF6"/>
    <w:rsid w:val="008960A6"/>
    <w:rsid w:val="008C2A31"/>
    <w:rsid w:val="009260CD"/>
    <w:rsid w:val="009449B0"/>
    <w:rsid w:val="00946DCA"/>
    <w:rsid w:val="00952C25"/>
    <w:rsid w:val="009561C6"/>
    <w:rsid w:val="009716E9"/>
    <w:rsid w:val="009751A6"/>
    <w:rsid w:val="00997AAE"/>
    <w:rsid w:val="009D7CEE"/>
    <w:rsid w:val="009F44D3"/>
    <w:rsid w:val="00A13B9E"/>
    <w:rsid w:val="00A2118D"/>
    <w:rsid w:val="00A74AE6"/>
    <w:rsid w:val="00AB3D20"/>
    <w:rsid w:val="00AC0D33"/>
    <w:rsid w:val="00AC56EC"/>
    <w:rsid w:val="00AD65A9"/>
    <w:rsid w:val="00AD76E2"/>
    <w:rsid w:val="00AE5ED9"/>
    <w:rsid w:val="00AF006A"/>
    <w:rsid w:val="00B20152"/>
    <w:rsid w:val="00B359E4"/>
    <w:rsid w:val="00B35E00"/>
    <w:rsid w:val="00B47E98"/>
    <w:rsid w:val="00B57D98"/>
    <w:rsid w:val="00B66681"/>
    <w:rsid w:val="00B70850"/>
    <w:rsid w:val="00BB1C7F"/>
    <w:rsid w:val="00BF683E"/>
    <w:rsid w:val="00C066B6"/>
    <w:rsid w:val="00C37BA1"/>
    <w:rsid w:val="00C44E48"/>
    <w:rsid w:val="00C4674C"/>
    <w:rsid w:val="00C506CF"/>
    <w:rsid w:val="00C50CAF"/>
    <w:rsid w:val="00C529AC"/>
    <w:rsid w:val="00C641EF"/>
    <w:rsid w:val="00C72BED"/>
    <w:rsid w:val="00C9578B"/>
    <w:rsid w:val="00CB0055"/>
    <w:rsid w:val="00CE3431"/>
    <w:rsid w:val="00D026A1"/>
    <w:rsid w:val="00D2522B"/>
    <w:rsid w:val="00D422DE"/>
    <w:rsid w:val="00D5459D"/>
    <w:rsid w:val="00D55A39"/>
    <w:rsid w:val="00D82D08"/>
    <w:rsid w:val="00DA1F4D"/>
    <w:rsid w:val="00DC7244"/>
    <w:rsid w:val="00DD172A"/>
    <w:rsid w:val="00E178E9"/>
    <w:rsid w:val="00E25A26"/>
    <w:rsid w:val="00E4381A"/>
    <w:rsid w:val="00E50F75"/>
    <w:rsid w:val="00E55D74"/>
    <w:rsid w:val="00E564DD"/>
    <w:rsid w:val="00E63533"/>
    <w:rsid w:val="00E72F72"/>
    <w:rsid w:val="00E81D59"/>
    <w:rsid w:val="00E91BB6"/>
    <w:rsid w:val="00E95088"/>
    <w:rsid w:val="00E970D6"/>
    <w:rsid w:val="00EA44DF"/>
    <w:rsid w:val="00EB0B1C"/>
    <w:rsid w:val="00EC7B8F"/>
    <w:rsid w:val="00ED041A"/>
    <w:rsid w:val="00ED70AB"/>
    <w:rsid w:val="00F02639"/>
    <w:rsid w:val="00F04D0E"/>
    <w:rsid w:val="00F407C0"/>
    <w:rsid w:val="00F6018F"/>
    <w:rsid w:val="00F60274"/>
    <w:rsid w:val="00F77FB9"/>
    <w:rsid w:val="00FB068F"/>
    <w:rsid w:val="00FB51D3"/>
    <w:rsid w:val="00FD67F5"/>
    <w:rsid w:val="00FF7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E86E36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1BB6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table" w:styleId="PlainTable4">
    <w:name w:val="Plain Table 4"/>
    <w:basedOn w:val="TableNormal"/>
    <w:uiPriority w:val="44"/>
    <w:rsid w:val="0042708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765AB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1Light">
    <w:name w:val="Grid Table 1 Light"/>
    <w:basedOn w:val="TableNormal"/>
    <w:uiPriority w:val="46"/>
    <w:rsid w:val="001E510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semiHidden/>
    <w:qFormat/>
    <w:rsid w:val="001E5103"/>
    <w:pPr>
      <w:ind w:left="720"/>
      <w:contextualSpacing/>
    </w:pPr>
  </w:style>
  <w:style w:type="table" w:styleId="TableGridLight">
    <w:name w:val="Grid Table Light"/>
    <w:basedOn w:val="TableNormal"/>
    <w:uiPriority w:val="40"/>
    <w:rsid w:val="00313AE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gihanaac@gmail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ihan\AppData\Roaming\Microsoft\Templates\Blue%20grey%20resume(2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81BFC4C8BD34795903371639B8534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BDE3A-C2C1-4837-B54B-B251691092E9}"/>
      </w:docPartPr>
      <w:docPartBody>
        <w:p w:rsidR="00E33EAB" w:rsidRDefault="009A64A7">
          <w:pPr>
            <w:pStyle w:val="881BFC4C8BD34795903371639B8534E8"/>
          </w:pPr>
          <w:r w:rsidRPr="00D5459D">
            <w:t>Profile</w:t>
          </w:r>
        </w:p>
      </w:docPartBody>
    </w:docPart>
    <w:docPart>
      <w:docPartPr>
        <w:name w:val="4FE789FC47AC48DE8E4440EEE51E1A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65F496-16B1-467C-9642-3A2A6C7F1D13}"/>
      </w:docPartPr>
      <w:docPartBody>
        <w:p w:rsidR="00E33EAB" w:rsidRDefault="009A64A7">
          <w:pPr>
            <w:pStyle w:val="4FE789FC47AC48DE8E4440EEE51E1A4A"/>
          </w:pPr>
          <w:r w:rsidRPr="00036450">
            <w:t>EDUCATION</w:t>
          </w:r>
        </w:p>
      </w:docPartBody>
    </w:docPart>
    <w:docPart>
      <w:docPartPr>
        <w:name w:val="41D1CCC2D914494BB14FCD006303E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D6AA94-EBEB-4F54-919D-D9A97A0FCCA7}"/>
      </w:docPartPr>
      <w:docPartBody>
        <w:p w:rsidR="00E33EAB" w:rsidRDefault="009A64A7">
          <w:pPr>
            <w:pStyle w:val="41D1CCC2D914494BB14FCD006303E023"/>
          </w:pPr>
          <w:r w:rsidRPr="00036450">
            <w:t>WORK EXPERIENCE</w:t>
          </w:r>
        </w:p>
      </w:docPartBody>
    </w:docPart>
    <w:docPart>
      <w:docPartPr>
        <w:name w:val="A4C176CA50EE4A4BB91DE9B2E85681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095628-952D-486A-A589-73200C9F1EB7}"/>
      </w:docPartPr>
      <w:docPartBody>
        <w:p w:rsidR="00E33EAB" w:rsidRDefault="00551586" w:rsidP="00551586">
          <w:pPr>
            <w:pStyle w:val="A4C176CA50EE4A4BB91DE9B2E8568132"/>
          </w:pPr>
          <w:r w:rsidRPr="00036450">
            <w:t>WORK EXPERIENCE</w:t>
          </w:r>
        </w:p>
      </w:docPartBody>
    </w:docPart>
    <w:docPart>
      <w:docPartPr>
        <w:name w:val="22C9A921A0A74C1C9DC42FCB7C84EC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348C8A-9603-4785-B382-DA485C123917}"/>
      </w:docPartPr>
      <w:docPartBody>
        <w:p w:rsidR="00B30A45" w:rsidRDefault="00F24B39" w:rsidP="00F24B39">
          <w:pPr>
            <w:pStyle w:val="22C9A921A0A74C1C9DC42FCB7C84EC29"/>
          </w:pPr>
          <w:r w:rsidRPr="00CB0055">
            <w:t>Contact</w:t>
          </w:r>
        </w:p>
      </w:docPartBody>
    </w:docPart>
    <w:docPart>
      <w:docPartPr>
        <w:name w:val="559DEBB8555B4E37BAD2A3DA7B9C89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FD8D72-105B-4861-94AC-B2B95595BAA6}"/>
      </w:docPartPr>
      <w:docPartBody>
        <w:p w:rsidR="00B30A45" w:rsidRDefault="00F24B39" w:rsidP="00F24B39">
          <w:pPr>
            <w:pStyle w:val="559DEBB8555B4E37BAD2A3DA7B9C8987"/>
          </w:pPr>
          <w:r w:rsidRPr="004D3011">
            <w:t>PHONE:</w:t>
          </w:r>
        </w:p>
      </w:docPartBody>
    </w:docPart>
    <w:docPart>
      <w:docPartPr>
        <w:name w:val="6BFBA2ED77774FF387F1686AA9A006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819F0A-2B7A-462B-B361-841AEFA83130}"/>
      </w:docPartPr>
      <w:docPartBody>
        <w:p w:rsidR="00B30A45" w:rsidRDefault="00F24B39" w:rsidP="00F24B39">
          <w:pPr>
            <w:pStyle w:val="6BFBA2ED77774FF387F1686AA9A0060E"/>
          </w:pPr>
          <w:r w:rsidRPr="004D3011">
            <w:t>EMAIL: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Iskoola Pota">
    <w:panose1 w:val="020B0502040204020203"/>
    <w:charset w:val="00"/>
    <w:family w:val="auto"/>
    <w:pitch w:val="variable"/>
    <w:sig w:usb0="00000003" w:usb1="00000000" w:usb2="000002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586"/>
    <w:rsid w:val="000407DC"/>
    <w:rsid w:val="002D3833"/>
    <w:rsid w:val="0033532E"/>
    <w:rsid w:val="00551586"/>
    <w:rsid w:val="005747C0"/>
    <w:rsid w:val="008B0806"/>
    <w:rsid w:val="009A64A7"/>
    <w:rsid w:val="00B30A45"/>
    <w:rsid w:val="00B70491"/>
    <w:rsid w:val="00C01913"/>
    <w:rsid w:val="00C02D24"/>
    <w:rsid w:val="00E33EAB"/>
    <w:rsid w:val="00F24B39"/>
    <w:rsid w:val="00F947CE"/>
    <w:rsid w:val="00FA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si-L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5B9BD5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eastAsia="ja-JP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1AC6C774C9B48F0BB805F87C85E1136">
    <w:name w:val="F1AC6C774C9B48F0BB805F87C85E1136"/>
  </w:style>
  <w:style w:type="paragraph" w:customStyle="1" w:styleId="7066AC7F9EC5440FBD7C9CC588079E62">
    <w:name w:val="7066AC7F9EC5440FBD7C9CC588079E62"/>
  </w:style>
  <w:style w:type="paragraph" w:customStyle="1" w:styleId="881BFC4C8BD34795903371639B8534E8">
    <w:name w:val="881BFC4C8BD34795903371639B8534E8"/>
  </w:style>
  <w:style w:type="paragraph" w:customStyle="1" w:styleId="95BF3C9D6454403F923024CA96176C29">
    <w:name w:val="95BF3C9D6454403F923024CA96176C29"/>
  </w:style>
  <w:style w:type="paragraph" w:customStyle="1" w:styleId="598392316E45442390C6C74BAB1728D3">
    <w:name w:val="598392316E45442390C6C74BAB1728D3"/>
  </w:style>
  <w:style w:type="paragraph" w:customStyle="1" w:styleId="E08ED1E46D584A6582F49611813874CA">
    <w:name w:val="E08ED1E46D584A6582F49611813874CA"/>
  </w:style>
  <w:style w:type="paragraph" w:customStyle="1" w:styleId="1904F5EC322C4F92824E138BCBDFDA11">
    <w:name w:val="1904F5EC322C4F92824E138BCBDFDA11"/>
  </w:style>
  <w:style w:type="paragraph" w:customStyle="1" w:styleId="1939ABE7E40941EC84A48BBCED3CE690">
    <w:name w:val="1939ABE7E40941EC84A48BBCED3CE690"/>
  </w:style>
  <w:style w:type="paragraph" w:customStyle="1" w:styleId="1029C3F9036D489E8E35AEEAF763A8A1">
    <w:name w:val="1029C3F9036D489E8E35AEEAF763A8A1"/>
  </w:style>
  <w:style w:type="paragraph" w:customStyle="1" w:styleId="B9612BBF095F408D87F400CA603A7A5D">
    <w:name w:val="B9612BBF095F408D87F400CA603A7A5D"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paragraph" w:customStyle="1" w:styleId="48FB8F0A07D64D408D6F0158EF378FE2">
    <w:name w:val="48FB8F0A07D64D408D6F0158EF378FE2"/>
  </w:style>
  <w:style w:type="paragraph" w:customStyle="1" w:styleId="184E3E15C96D440DA3C99946E4CB08E7">
    <w:name w:val="184E3E15C96D440DA3C99946E4CB08E7"/>
  </w:style>
  <w:style w:type="paragraph" w:customStyle="1" w:styleId="F1AC66DE02494B43A8C090DCCCF57A8A">
    <w:name w:val="F1AC66DE02494B43A8C090DCCCF57A8A"/>
  </w:style>
  <w:style w:type="paragraph" w:customStyle="1" w:styleId="15D4FEE00A324661B695462BA0DDF9A6">
    <w:name w:val="15D4FEE00A324661B695462BA0DDF9A6"/>
  </w:style>
  <w:style w:type="paragraph" w:customStyle="1" w:styleId="D6065F69C77D4225A57190E546A6B5B0">
    <w:name w:val="D6065F69C77D4225A57190E546A6B5B0"/>
  </w:style>
  <w:style w:type="paragraph" w:customStyle="1" w:styleId="7F86C96EA48A41CF94D3F66D959E894F">
    <w:name w:val="7F86C96EA48A41CF94D3F66D959E894F"/>
  </w:style>
  <w:style w:type="paragraph" w:customStyle="1" w:styleId="4FE789FC47AC48DE8E4440EEE51E1A4A">
    <w:name w:val="4FE789FC47AC48DE8E4440EEE51E1A4A"/>
  </w:style>
  <w:style w:type="paragraph" w:customStyle="1" w:styleId="6E6DEC5F433740D49E8F4C1120B8BF97">
    <w:name w:val="6E6DEC5F433740D49E8F4C1120B8BF97"/>
  </w:style>
  <w:style w:type="paragraph" w:customStyle="1" w:styleId="9F693126D0A94FF68E90AFBB74FD1D86">
    <w:name w:val="9F693126D0A94FF68E90AFBB74FD1D86"/>
  </w:style>
  <w:style w:type="paragraph" w:customStyle="1" w:styleId="B3929C506A474557A05E2210869C8D73">
    <w:name w:val="B3929C506A474557A05E2210869C8D73"/>
  </w:style>
  <w:style w:type="paragraph" w:customStyle="1" w:styleId="08FB5CD7B8394D049F8B4C8EF5364BAA">
    <w:name w:val="08FB5CD7B8394D049F8B4C8EF5364BAA"/>
  </w:style>
  <w:style w:type="paragraph" w:customStyle="1" w:styleId="FE0F430DE681432F816BCE9189F4A5D5">
    <w:name w:val="FE0F430DE681432F816BCE9189F4A5D5"/>
  </w:style>
  <w:style w:type="paragraph" w:customStyle="1" w:styleId="A157CDFF670D496CA70221B353C3C73D">
    <w:name w:val="A157CDFF670D496CA70221B353C3C73D"/>
  </w:style>
  <w:style w:type="paragraph" w:customStyle="1" w:styleId="0DEE4F46BDB94676B3DB7D8D05DE0EF3">
    <w:name w:val="0DEE4F46BDB94676B3DB7D8D05DE0EF3"/>
  </w:style>
  <w:style w:type="paragraph" w:customStyle="1" w:styleId="41D1CCC2D914494BB14FCD006303E023">
    <w:name w:val="41D1CCC2D914494BB14FCD006303E023"/>
  </w:style>
  <w:style w:type="paragraph" w:customStyle="1" w:styleId="4B7F0CB0515E4B5A8AB67767D49108F1">
    <w:name w:val="4B7F0CB0515E4B5A8AB67767D49108F1"/>
  </w:style>
  <w:style w:type="paragraph" w:customStyle="1" w:styleId="E0AAC9DDAFCB40908DEE18B818D70404">
    <w:name w:val="E0AAC9DDAFCB40908DEE18B818D70404"/>
  </w:style>
  <w:style w:type="paragraph" w:customStyle="1" w:styleId="BA2949AA13D54D7EBEB142F6BF07928B">
    <w:name w:val="BA2949AA13D54D7EBEB142F6BF07928B"/>
  </w:style>
  <w:style w:type="paragraph" w:customStyle="1" w:styleId="415531E7DCFC436594FBC75BAE6655B6">
    <w:name w:val="415531E7DCFC436594FBC75BAE6655B6"/>
  </w:style>
  <w:style w:type="paragraph" w:customStyle="1" w:styleId="DD5E321373D646B683D5406AEC1C4602">
    <w:name w:val="DD5E321373D646B683D5406AEC1C4602"/>
  </w:style>
  <w:style w:type="paragraph" w:customStyle="1" w:styleId="2F0712FD3E0048059A7B39F8FCA718EE">
    <w:name w:val="2F0712FD3E0048059A7B39F8FCA718EE"/>
  </w:style>
  <w:style w:type="paragraph" w:customStyle="1" w:styleId="BA285A173CA24FF1AA3A5AEF84874282">
    <w:name w:val="BA285A173CA24FF1AA3A5AEF84874282"/>
  </w:style>
  <w:style w:type="paragraph" w:customStyle="1" w:styleId="E5CFA6DD66B941F28B5E00A09E5666E0">
    <w:name w:val="E5CFA6DD66B941F28B5E00A09E5666E0"/>
  </w:style>
  <w:style w:type="paragraph" w:customStyle="1" w:styleId="0B542B1DA5CC4AD19DAC9C7054F332EC">
    <w:name w:val="0B542B1DA5CC4AD19DAC9C7054F332EC"/>
  </w:style>
  <w:style w:type="paragraph" w:customStyle="1" w:styleId="FC69183E845B4FBB9EDC552940763AE3">
    <w:name w:val="FC69183E845B4FBB9EDC552940763AE3"/>
  </w:style>
  <w:style w:type="paragraph" w:customStyle="1" w:styleId="5D5C09B81D0D4E12835D6B4931867B57">
    <w:name w:val="5D5C09B81D0D4E12835D6B4931867B57"/>
  </w:style>
  <w:style w:type="paragraph" w:customStyle="1" w:styleId="941FE706C6DD40C69EA2D4FF7289EF86">
    <w:name w:val="941FE706C6DD40C69EA2D4FF7289EF86"/>
  </w:style>
  <w:style w:type="paragraph" w:customStyle="1" w:styleId="3CF0DF03785D414DA8206A92280C5DDA">
    <w:name w:val="3CF0DF03785D414DA8206A92280C5DDA"/>
  </w:style>
  <w:style w:type="paragraph" w:customStyle="1" w:styleId="1E64A5995A9F4C0FA8D3C3D62B061E4D">
    <w:name w:val="1E64A5995A9F4C0FA8D3C3D62B061E4D"/>
  </w:style>
  <w:style w:type="paragraph" w:customStyle="1" w:styleId="829F57404DF24AFAB4E1A1208B267058">
    <w:name w:val="829F57404DF24AFAB4E1A1208B267058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szCs w:val="26"/>
      <w:lang w:eastAsia="ja-JP" w:bidi="ar-SA"/>
    </w:rPr>
  </w:style>
  <w:style w:type="paragraph" w:customStyle="1" w:styleId="154540DF98AF4FC4B1622D00F3F999A9">
    <w:name w:val="154540DF98AF4FC4B1622D00F3F999A9"/>
  </w:style>
  <w:style w:type="paragraph" w:customStyle="1" w:styleId="CE248701771C4CE79952F465C89D5A1F">
    <w:name w:val="CE248701771C4CE79952F465C89D5A1F"/>
    <w:rsid w:val="00551586"/>
  </w:style>
  <w:style w:type="paragraph" w:customStyle="1" w:styleId="D1DBBB3B82714A23A190EC8E0D920BA8">
    <w:name w:val="D1DBBB3B82714A23A190EC8E0D920BA8"/>
    <w:rsid w:val="00551586"/>
  </w:style>
  <w:style w:type="paragraph" w:customStyle="1" w:styleId="3CE3F3875BFA48E0A9BEC6A464342F89">
    <w:name w:val="3CE3F3875BFA48E0A9BEC6A464342F89"/>
    <w:rsid w:val="00551586"/>
  </w:style>
  <w:style w:type="paragraph" w:customStyle="1" w:styleId="A92B373899534CB19CFD3ECB064FFC69">
    <w:name w:val="A92B373899534CB19CFD3ECB064FFC69"/>
    <w:rsid w:val="00551586"/>
  </w:style>
  <w:style w:type="paragraph" w:customStyle="1" w:styleId="9490D50B266D45009AA4F99BC83A47B5">
    <w:name w:val="9490D50B266D45009AA4F99BC83A47B5"/>
    <w:rsid w:val="00551586"/>
  </w:style>
  <w:style w:type="paragraph" w:customStyle="1" w:styleId="C7AA4FD796464389878E300B90ADD673">
    <w:name w:val="C7AA4FD796464389878E300B90ADD673"/>
    <w:rsid w:val="00551586"/>
  </w:style>
  <w:style w:type="paragraph" w:customStyle="1" w:styleId="20FC10F380154D2A9266018D709E5CFC">
    <w:name w:val="20FC10F380154D2A9266018D709E5CFC"/>
    <w:rsid w:val="00551586"/>
  </w:style>
  <w:style w:type="paragraph" w:customStyle="1" w:styleId="03C7374AB9AC4AC6B19B2A1339700BB5">
    <w:name w:val="03C7374AB9AC4AC6B19B2A1339700BB5"/>
    <w:rsid w:val="00551586"/>
  </w:style>
  <w:style w:type="paragraph" w:customStyle="1" w:styleId="3350C70AA646405ABBCB255F5544E602">
    <w:name w:val="3350C70AA646405ABBCB255F5544E602"/>
    <w:rsid w:val="00551586"/>
  </w:style>
  <w:style w:type="paragraph" w:customStyle="1" w:styleId="29FDF433CCCC4913BE5F1F8FC8C27DE5">
    <w:name w:val="29FDF433CCCC4913BE5F1F8FC8C27DE5"/>
    <w:rsid w:val="00551586"/>
  </w:style>
  <w:style w:type="paragraph" w:customStyle="1" w:styleId="B7DFA1E6B91C447F85678998C22EDA85">
    <w:name w:val="B7DFA1E6B91C447F85678998C22EDA85"/>
    <w:rsid w:val="00551586"/>
  </w:style>
  <w:style w:type="paragraph" w:customStyle="1" w:styleId="D541064802064040AB649FB24D84DD41">
    <w:name w:val="D541064802064040AB649FB24D84DD41"/>
    <w:rsid w:val="00551586"/>
  </w:style>
  <w:style w:type="paragraph" w:customStyle="1" w:styleId="279564A5DDE84A95B530CB14483E627F">
    <w:name w:val="279564A5DDE84A95B530CB14483E627F"/>
    <w:rsid w:val="00551586"/>
  </w:style>
  <w:style w:type="paragraph" w:customStyle="1" w:styleId="1DCA0F6848634441968DEC9E8873569A">
    <w:name w:val="1DCA0F6848634441968DEC9E8873569A"/>
    <w:rsid w:val="00551586"/>
  </w:style>
  <w:style w:type="paragraph" w:customStyle="1" w:styleId="BD6D01FC84D540C8AA91C533C8C02644">
    <w:name w:val="BD6D01FC84D540C8AA91C533C8C02644"/>
    <w:rsid w:val="00551586"/>
  </w:style>
  <w:style w:type="paragraph" w:customStyle="1" w:styleId="DDFDF182DB454567B006A89DEC9FEA2D">
    <w:name w:val="DDFDF182DB454567B006A89DEC9FEA2D"/>
    <w:rsid w:val="00551586"/>
  </w:style>
  <w:style w:type="paragraph" w:customStyle="1" w:styleId="9E54C2143ACF4EF09C0D078F39D9D883">
    <w:name w:val="9E54C2143ACF4EF09C0D078F39D9D883"/>
    <w:rsid w:val="00551586"/>
  </w:style>
  <w:style w:type="paragraph" w:customStyle="1" w:styleId="D32F5B2FEFA04598A571739FC5CE2EA1">
    <w:name w:val="D32F5B2FEFA04598A571739FC5CE2EA1"/>
    <w:rsid w:val="00551586"/>
  </w:style>
  <w:style w:type="paragraph" w:customStyle="1" w:styleId="70C3181AFF7D4D888D40C25FB1643C68">
    <w:name w:val="70C3181AFF7D4D888D40C25FB1643C68"/>
    <w:rsid w:val="00551586"/>
  </w:style>
  <w:style w:type="paragraph" w:customStyle="1" w:styleId="389EE60546034024862F25D384B0A266">
    <w:name w:val="389EE60546034024862F25D384B0A266"/>
    <w:rsid w:val="00551586"/>
  </w:style>
  <w:style w:type="paragraph" w:customStyle="1" w:styleId="3F3DDF1257B042019EBFE271F7D55195">
    <w:name w:val="3F3DDF1257B042019EBFE271F7D55195"/>
    <w:rsid w:val="00551586"/>
  </w:style>
  <w:style w:type="paragraph" w:customStyle="1" w:styleId="7B9EB3EB2B344E83B27E42F403889A5E">
    <w:name w:val="7B9EB3EB2B344E83B27E42F403889A5E"/>
    <w:rsid w:val="00551586"/>
  </w:style>
  <w:style w:type="paragraph" w:customStyle="1" w:styleId="5F2C716AD6CD412C9A52E68791900889">
    <w:name w:val="5F2C716AD6CD412C9A52E68791900889"/>
    <w:rsid w:val="00551586"/>
  </w:style>
  <w:style w:type="paragraph" w:customStyle="1" w:styleId="1907D4542C4D40CBB56FC0C248FB1A61">
    <w:name w:val="1907D4542C4D40CBB56FC0C248FB1A61"/>
    <w:rsid w:val="00551586"/>
  </w:style>
  <w:style w:type="paragraph" w:customStyle="1" w:styleId="107AFC848FE44B75830EDF0650ED7B2E">
    <w:name w:val="107AFC848FE44B75830EDF0650ED7B2E"/>
    <w:rsid w:val="00551586"/>
  </w:style>
  <w:style w:type="paragraph" w:customStyle="1" w:styleId="449D70BAA7A9495C8535C3EF5294C4D3">
    <w:name w:val="449D70BAA7A9495C8535C3EF5294C4D3"/>
    <w:rsid w:val="00551586"/>
  </w:style>
  <w:style w:type="paragraph" w:customStyle="1" w:styleId="4908D1E874874719AAFAD929A17EAE55">
    <w:name w:val="4908D1E874874719AAFAD929A17EAE55"/>
    <w:rsid w:val="00551586"/>
  </w:style>
  <w:style w:type="paragraph" w:customStyle="1" w:styleId="905D90FB2906419089B4E59D94C97E7C">
    <w:name w:val="905D90FB2906419089B4E59D94C97E7C"/>
    <w:rsid w:val="00551586"/>
  </w:style>
  <w:style w:type="paragraph" w:customStyle="1" w:styleId="61861D26F4DF44F1BBF7ED8CC8CA8A4F">
    <w:name w:val="61861D26F4DF44F1BBF7ED8CC8CA8A4F"/>
    <w:rsid w:val="00551586"/>
  </w:style>
  <w:style w:type="paragraph" w:customStyle="1" w:styleId="D8346066E25F4256A1064FF1C527BF7E">
    <w:name w:val="D8346066E25F4256A1064FF1C527BF7E"/>
    <w:rsid w:val="00551586"/>
  </w:style>
  <w:style w:type="paragraph" w:customStyle="1" w:styleId="157F628F679C404680DB286A5155AA09">
    <w:name w:val="157F628F679C404680DB286A5155AA09"/>
    <w:rsid w:val="00551586"/>
  </w:style>
  <w:style w:type="paragraph" w:customStyle="1" w:styleId="D77192865B214F5C9F88818C60B6E9F7">
    <w:name w:val="D77192865B214F5C9F88818C60B6E9F7"/>
    <w:rsid w:val="00551586"/>
  </w:style>
  <w:style w:type="paragraph" w:customStyle="1" w:styleId="C303C96BD2B6490A872F553C92F3BFD8">
    <w:name w:val="C303C96BD2B6490A872F553C92F3BFD8"/>
    <w:rsid w:val="00551586"/>
  </w:style>
  <w:style w:type="paragraph" w:customStyle="1" w:styleId="21FE5C4992144ED085D97E35B5016CDD">
    <w:name w:val="21FE5C4992144ED085D97E35B5016CDD"/>
    <w:rsid w:val="00551586"/>
  </w:style>
  <w:style w:type="paragraph" w:customStyle="1" w:styleId="7AB3E753E90B40649F17899FC2B6CB54">
    <w:name w:val="7AB3E753E90B40649F17899FC2B6CB54"/>
    <w:rsid w:val="00551586"/>
  </w:style>
  <w:style w:type="paragraph" w:customStyle="1" w:styleId="AF287837FD5C4642915D629C3888FE06">
    <w:name w:val="AF287837FD5C4642915D629C3888FE06"/>
    <w:rsid w:val="00551586"/>
  </w:style>
  <w:style w:type="paragraph" w:customStyle="1" w:styleId="CC1D893DA00344BF9F173D082845F94A">
    <w:name w:val="CC1D893DA00344BF9F173D082845F94A"/>
    <w:rsid w:val="00551586"/>
  </w:style>
  <w:style w:type="paragraph" w:customStyle="1" w:styleId="C0391C6494F041B3989018CA3801FFD8">
    <w:name w:val="C0391C6494F041B3989018CA3801FFD8"/>
    <w:rsid w:val="00551586"/>
  </w:style>
  <w:style w:type="paragraph" w:customStyle="1" w:styleId="32FB7D65F3E54E34BD2818EE7A2395F2">
    <w:name w:val="32FB7D65F3E54E34BD2818EE7A2395F2"/>
    <w:rsid w:val="00551586"/>
  </w:style>
  <w:style w:type="paragraph" w:customStyle="1" w:styleId="BA5EAC4B012340E283907B7DA034ACD6">
    <w:name w:val="BA5EAC4B012340E283907B7DA034ACD6"/>
    <w:rsid w:val="00551586"/>
  </w:style>
  <w:style w:type="paragraph" w:customStyle="1" w:styleId="A4C176CA50EE4A4BB91DE9B2E8568132">
    <w:name w:val="A4C176CA50EE4A4BB91DE9B2E8568132"/>
    <w:rsid w:val="00551586"/>
  </w:style>
  <w:style w:type="paragraph" w:customStyle="1" w:styleId="3C11E7119DB945589968B8B904E13E39">
    <w:name w:val="3C11E7119DB945589968B8B904E13E39"/>
    <w:rsid w:val="00551586"/>
  </w:style>
  <w:style w:type="paragraph" w:customStyle="1" w:styleId="708194EE77984040A4F326F58A880A93">
    <w:name w:val="708194EE77984040A4F326F58A880A93"/>
    <w:rsid w:val="00551586"/>
  </w:style>
  <w:style w:type="paragraph" w:customStyle="1" w:styleId="8FAC829E9DA641BBA232BA6D18F6540A">
    <w:name w:val="8FAC829E9DA641BBA232BA6D18F6540A"/>
    <w:rsid w:val="00551586"/>
  </w:style>
  <w:style w:type="paragraph" w:customStyle="1" w:styleId="2309C06330E84930B4AB1E6400482407">
    <w:name w:val="2309C06330E84930B4AB1E6400482407"/>
    <w:rsid w:val="00551586"/>
  </w:style>
  <w:style w:type="paragraph" w:customStyle="1" w:styleId="A687506A8B944AE1B835DDDB2B52B521">
    <w:name w:val="A687506A8B944AE1B835DDDB2B52B521"/>
    <w:rsid w:val="00551586"/>
  </w:style>
  <w:style w:type="paragraph" w:customStyle="1" w:styleId="E2BD828B9A00494784C90AD78627B097">
    <w:name w:val="E2BD828B9A00494784C90AD78627B097"/>
    <w:rsid w:val="00551586"/>
  </w:style>
  <w:style w:type="paragraph" w:customStyle="1" w:styleId="104539255B75475B83445627A7E14A5C">
    <w:name w:val="104539255B75475B83445627A7E14A5C"/>
    <w:rsid w:val="00551586"/>
  </w:style>
  <w:style w:type="paragraph" w:customStyle="1" w:styleId="71CB9831D056497DA2CA39DD89E846E2">
    <w:name w:val="71CB9831D056497DA2CA39DD89E846E2"/>
    <w:rsid w:val="00551586"/>
  </w:style>
  <w:style w:type="paragraph" w:customStyle="1" w:styleId="F1271694FC604952AFBE1115B911BB03">
    <w:name w:val="F1271694FC604952AFBE1115B911BB03"/>
    <w:rsid w:val="00551586"/>
  </w:style>
  <w:style w:type="paragraph" w:customStyle="1" w:styleId="22C9A921A0A74C1C9DC42FCB7C84EC29">
    <w:name w:val="22C9A921A0A74C1C9DC42FCB7C84EC29"/>
    <w:rsid w:val="00F24B39"/>
  </w:style>
  <w:style w:type="paragraph" w:customStyle="1" w:styleId="559DEBB8555B4E37BAD2A3DA7B9C8987">
    <w:name w:val="559DEBB8555B4E37BAD2A3DA7B9C8987"/>
    <w:rsid w:val="00F24B39"/>
  </w:style>
  <w:style w:type="paragraph" w:customStyle="1" w:styleId="6BFBA2ED77774FF387F1686AA9A0060E">
    <w:name w:val="6BFBA2ED77774FF387F1686AA9A0060E"/>
    <w:rsid w:val="00F24B3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9DA1F38-DC2F-45C3-8F58-6038B96D5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grey resume(2).dotx</Template>
  <TotalTime>0</TotalTime>
  <Pages>2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2022-09-07T10:06:00Z</dcterms:created>
  <dcterms:modified xsi:type="dcterms:W3CDTF">2022-09-12T08:42:00Z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