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144" w:type="pct"/>
        <w:tblInd w:w="-270" w:type="dxa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630"/>
      </w:tblGrid>
      <w:tr w:rsidR="00692703" w:rsidRPr="00CF1A49" w:rsidTr="004814CB">
        <w:trPr>
          <w:trHeight w:hRule="exact" w:val="1800"/>
        </w:trPr>
        <w:tc>
          <w:tcPr>
            <w:tcW w:w="9630" w:type="dxa"/>
            <w:tcMar>
              <w:top w:w="0" w:type="dxa"/>
              <w:bottom w:w="0" w:type="dxa"/>
            </w:tcMar>
          </w:tcPr>
          <w:p w:rsidR="00692703" w:rsidRPr="00CF1A49" w:rsidRDefault="00705AA1" w:rsidP="00705AA1">
            <w:pPr>
              <w:pStyle w:val="Title"/>
              <w:jc w:val="left"/>
            </w:pPr>
            <w:r>
              <w:t xml:space="preserve">       </w:t>
            </w:r>
            <w:r w:rsidR="003A7ECA">
              <w:pict>
                <v:shape id="Picture 1" o:spid="_x0000_i1026" type="#_x0000_t75" style="width:81.75pt;height:50.25pt;visibility:visible;mso-wrap-style:square">
                  <v:imagedata r:id="rId7" o:title="EKRAM PHOTO"/>
                </v:shape>
              </w:pict>
            </w:r>
            <w:r w:rsidR="00AB412F">
              <w:t>EKRAM</w:t>
            </w:r>
            <w:r w:rsidR="00692703" w:rsidRPr="00CF1A49">
              <w:t xml:space="preserve"> </w:t>
            </w:r>
            <w:r w:rsidR="00AB412F">
              <w:rPr>
                <w:rStyle w:val="IntenseEmphasis"/>
              </w:rPr>
              <w:t>AZRAG</w:t>
            </w:r>
          </w:p>
          <w:p w:rsidR="00983DE8" w:rsidRPr="00983DE8" w:rsidRDefault="00983DE8" w:rsidP="00983DE8">
            <w:pPr>
              <w:pStyle w:val="ContactInfo"/>
              <w:contextualSpacing w:val="0"/>
              <w:rPr>
                <w:b/>
                <w:bCs/>
                <w:sz w:val="28"/>
                <w:szCs w:val="28"/>
              </w:rPr>
            </w:pPr>
            <w:r w:rsidRPr="00983DE8">
              <w:rPr>
                <w:b/>
                <w:bCs/>
                <w:sz w:val="28"/>
                <w:szCs w:val="28"/>
              </w:rPr>
              <w:t>IT PROJECT COORDINATOR</w:t>
            </w:r>
          </w:p>
          <w:p w:rsidR="00692703" w:rsidRPr="00CF1A49" w:rsidRDefault="0000590A" w:rsidP="0000590A">
            <w:pPr>
              <w:pStyle w:val="ContactInfoEmphasis"/>
              <w:contextualSpacing w:val="0"/>
              <w:jc w:val="left"/>
            </w:pPr>
            <w:r>
              <w:t xml:space="preserve">                             </w:t>
            </w:r>
            <w:r w:rsidR="00AB412F">
              <w:t>Ekunna2011@gmail.com</w:t>
            </w:r>
            <w:r w:rsidR="00692703" w:rsidRPr="00CF1A49">
              <w:t xml:space="preserve"> </w:t>
            </w:r>
            <w:sdt>
              <w:sdtPr>
                <w:alias w:val="Divider dot:"/>
                <w:tag w:val="Divider dot:"/>
                <w:id w:val="2000459528"/>
                <w:placeholder>
                  <w:docPart w:val="42402B9EC3634244BC193E8665DE6743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F1A49">
                  <w:t>·</w:t>
                </w:r>
              </w:sdtContent>
            </w:sdt>
            <w:r w:rsidR="00692703" w:rsidRPr="00CF1A49">
              <w:t xml:space="preserve"> </w:t>
            </w:r>
            <w:r w:rsidR="00983DE8">
              <w:t xml:space="preserve">United Arab Emirates </w:t>
            </w:r>
            <w:sdt>
              <w:sdtPr>
                <w:alias w:val="Divider dot:"/>
                <w:tag w:val="Divider dot:"/>
                <w:id w:val="759871761"/>
                <w:placeholder>
                  <w:docPart w:val="6D1CB908EF9F42A6B950B172B86BC678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F1A49">
                  <w:t>·</w:t>
                </w:r>
              </w:sdtContent>
            </w:sdt>
            <w:r w:rsidR="00983DE8">
              <w:t xml:space="preserve"> </w:t>
            </w:r>
            <w:r w:rsidR="00692703" w:rsidRPr="00CF1A49">
              <w:t xml:space="preserve"> </w:t>
            </w:r>
            <w:r w:rsidR="00983DE8">
              <w:t>mobile:</w:t>
            </w:r>
            <w:r w:rsidR="00983DE8" w:rsidRPr="00CF1A49">
              <w:t xml:space="preserve"> </w:t>
            </w:r>
            <w:r w:rsidR="00983DE8">
              <w:t>+</w:t>
            </w:r>
            <w:r w:rsidR="00F0275B">
              <w:t xml:space="preserve"> </w:t>
            </w:r>
            <w:r w:rsidR="00983DE8">
              <w:t>791</w:t>
            </w:r>
            <w:r w:rsidR="00D31F4F">
              <w:t xml:space="preserve"> </w:t>
            </w:r>
            <w:r w:rsidR="00983DE8">
              <w:t>502189895</w:t>
            </w:r>
          </w:p>
        </w:tc>
      </w:tr>
      <w:tr w:rsidR="009571D8" w:rsidRPr="00CF1A49" w:rsidTr="004814CB">
        <w:tc>
          <w:tcPr>
            <w:tcW w:w="9630" w:type="dxa"/>
            <w:tcMar>
              <w:top w:w="432" w:type="dxa"/>
            </w:tcMar>
          </w:tcPr>
          <w:p w:rsidR="0000590A" w:rsidRDefault="0000590A" w:rsidP="00AB412F">
            <w:pPr>
              <w:spacing w:line="295" w:lineRule="auto"/>
              <w:ind w:right="200"/>
              <w:rPr>
                <w:rFonts w:ascii="Arial" w:eastAsia="Arial" w:hAnsi="Arial" w:cs="Arial"/>
                <w:b/>
                <w:bCs/>
                <w:color w:val="393737"/>
                <w:sz w:val="24"/>
                <w:szCs w:val="24"/>
              </w:rPr>
            </w:pPr>
          </w:p>
          <w:p w:rsidR="00A92677" w:rsidRPr="00856798" w:rsidRDefault="0000590A" w:rsidP="0000590A">
            <w:pPr>
              <w:spacing w:line="295" w:lineRule="auto"/>
              <w:ind w:right="200"/>
              <w:rPr>
                <w:sz w:val="24"/>
                <w:szCs w:val="24"/>
              </w:rPr>
            </w:pPr>
            <w:r w:rsidRPr="00856798">
              <w:rPr>
                <w:b/>
                <w:bCs/>
                <w:sz w:val="24"/>
                <w:szCs w:val="24"/>
              </w:rPr>
              <w:t>M</w:t>
            </w:r>
            <w:r w:rsidRPr="00856798">
              <w:rPr>
                <w:sz w:val="24"/>
                <w:szCs w:val="24"/>
              </w:rPr>
              <w:t>y professional experience in information technology</w:t>
            </w:r>
            <w:r w:rsidR="00126420" w:rsidRPr="00856798">
              <w:rPr>
                <w:sz w:val="24"/>
                <w:szCs w:val="24"/>
              </w:rPr>
              <w:t xml:space="preserve"> project</w:t>
            </w:r>
            <w:r w:rsidR="00C32E19">
              <w:rPr>
                <w:sz w:val="24"/>
                <w:szCs w:val="24"/>
              </w:rPr>
              <w:t>s</w:t>
            </w:r>
            <w:r w:rsidR="00126420" w:rsidRPr="00856798">
              <w:rPr>
                <w:sz w:val="24"/>
                <w:szCs w:val="24"/>
              </w:rPr>
              <w:t xml:space="preserve"> coordinator</w:t>
            </w:r>
            <w:r w:rsidRPr="00856798">
              <w:rPr>
                <w:sz w:val="24"/>
                <w:szCs w:val="24"/>
              </w:rPr>
              <w:t xml:space="preserve"> </w:t>
            </w:r>
            <w:r w:rsidR="0010301D">
              <w:rPr>
                <w:sz w:val="24"/>
                <w:szCs w:val="24"/>
              </w:rPr>
              <w:t>with +6</w:t>
            </w:r>
            <w:r w:rsidR="00126420" w:rsidRPr="00856798">
              <w:rPr>
                <w:sz w:val="24"/>
                <w:szCs w:val="24"/>
              </w:rPr>
              <w:t xml:space="preserve"> years’ </w:t>
            </w:r>
            <w:r w:rsidR="00A92677" w:rsidRPr="00856798">
              <w:rPr>
                <w:sz w:val="24"/>
                <w:szCs w:val="24"/>
              </w:rPr>
              <w:t>monitoring and managing communication for technical project processes between the technical and business functions of the organization.</w:t>
            </w:r>
          </w:p>
          <w:p w:rsidR="00CC5770" w:rsidRPr="00856798" w:rsidRDefault="00CC5770" w:rsidP="0000590A">
            <w:pPr>
              <w:spacing w:line="295" w:lineRule="auto"/>
              <w:ind w:right="200"/>
              <w:rPr>
                <w:sz w:val="24"/>
                <w:szCs w:val="24"/>
              </w:rPr>
            </w:pPr>
          </w:p>
          <w:p w:rsidR="001755A8" w:rsidRPr="0000590A" w:rsidRDefault="00AB412F" w:rsidP="0000590A">
            <w:pPr>
              <w:spacing w:line="295" w:lineRule="auto"/>
              <w:ind w:right="200"/>
              <w:rPr>
                <w:rFonts w:ascii="Arial" w:eastAsia="Arial" w:hAnsi="Arial" w:cs="Arial"/>
                <w:color w:val="393737"/>
                <w:sz w:val="24"/>
                <w:szCs w:val="24"/>
              </w:rPr>
            </w:pPr>
            <w:r w:rsidRPr="00856798">
              <w:rPr>
                <w:b/>
                <w:bCs/>
                <w:sz w:val="24"/>
                <w:szCs w:val="24"/>
              </w:rPr>
              <w:t>S</w:t>
            </w:r>
            <w:r w:rsidRPr="00856798">
              <w:rPr>
                <w:sz w:val="24"/>
                <w:szCs w:val="24"/>
              </w:rPr>
              <w:t>eeking an opportunity utilize, showcase and expand core competencies</w:t>
            </w:r>
            <w:r w:rsidR="004814CB" w:rsidRPr="00856798">
              <w:rPr>
                <w:sz w:val="24"/>
                <w:szCs w:val="24"/>
              </w:rPr>
              <w:t xml:space="preserve"> interpersonal </w:t>
            </w:r>
            <w:r w:rsidRPr="00856798">
              <w:rPr>
                <w:sz w:val="24"/>
                <w:szCs w:val="24"/>
              </w:rPr>
              <w:t>relations, communication skills, solve problems, creative and initiative.</w:t>
            </w:r>
          </w:p>
        </w:tc>
      </w:tr>
    </w:tbl>
    <w:p w:rsidR="004E01EB" w:rsidRPr="00CF1A49" w:rsidRDefault="003A7ECA" w:rsidP="004E01EB">
      <w:pPr>
        <w:pStyle w:val="Heading1"/>
      </w:pPr>
      <w:sdt>
        <w:sdtPr>
          <w:alias w:val="Experience:"/>
          <w:tag w:val="Experience:"/>
          <w:id w:val="-1983300934"/>
          <w:placeholder>
            <w:docPart w:val="F10E3DE788BA4A628DFE2AEE1D36BC6E"/>
          </w:placeholder>
          <w:temporary/>
          <w:showingPlcHdr/>
          <w15:appearance w15:val="hidden"/>
        </w:sdtPr>
        <w:sdtEndPr/>
        <w:sdtContent>
          <w:r w:rsidR="004E01EB" w:rsidRPr="00CF1A49">
            <w:t>Experience</w:t>
          </w:r>
        </w:sdtContent>
      </w:sdt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:rsidTr="00D66A52">
        <w:tc>
          <w:tcPr>
            <w:tcW w:w="9355" w:type="dxa"/>
          </w:tcPr>
          <w:p w:rsidR="001D0BF1" w:rsidRPr="00CF1A49" w:rsidRDefault="00C82FF5" w:rsidP="004814CB">
            <w:pPr>
              <w:pStyle w:val="Heading3"/>
              <w:contextualSpacing w:val="0"/>
              <w:outlineLvl w:val="2"/>
            </w:pPr>
            <w:r>
              <w:t>FEB</w:t>
            </w:r>
            <w:r w:rsidR="004814CB">
              <w:t xml:space="preserve"> 2020</w:t>
            </w:r>
            <w:r w:rsidR="001D0BF1" w:rsidRPr="00CF1A49">
              <w:t xml:space="preserve"> – </w:t>
            </w:r>
            <w:r w:rsidR="004814CB">
              <w:t>feb 2022</w:t>
            </w:r>
          </w:p>
          <w:p w:rsidR="001D0BF1" w:rsidRDefault="001D053D" w:rsidP="004814CB">
            <w:pPr>
              <w:pStyle w:val="Heading2"/>
              <w:contextualSpacing w:val="0"/>
              <w:outlineLvl w:val="1"/>
              <w:rPr>
                <w:rStyle w:val="SubtleReference"/>
                <w:b/>
                <w:bCs/>
              </w:rPr>
            </w:pPr>
            <w:r>
              <w:t>it project coordenator</w:t>
            </w:r>
            <w:r w:rsidR="001D0BF1" w:rsidRPr="00CF1A49">
              <w:t xml:space="preserve">, </w:t>
            </w:r>
            <w:r w:rsidR="004814CB" w:rsidRPr="00906F8A">
              <w:rPr>
                <w:rStyle w:val="SubtleReference"/>
                <w:b/>
                <w:bCs/>
              </w:rPr>
              <w:t>national university</w:t>
            </w:r>
          </w:p>
          <w:p w:rsidR="000478BE" w:rsidRPr="00CF1A49" w:rsidRDefault="000478BE" w:rsidP="000478BE">
            <w:pPr>
              <w:spacing w:after="160" w:line="259" w:lineRule="auto"/>
            </w:pPr>
            <w:r>
              <w:t>Gather and analyze facts, draw conclusions, define problems, and suggest solutions.</w:t>
            </w:r>
          </w:p>
          <w:p w:rsidR="00DA340A" w:rsidRDefault="00DA340A" w:rsidP="00DA340A">
            <w:pPr>
              <w:spacing w:after="160" w:line="259" w:lineRule="auto"/>
            </w:pPr>
            <w:r>
              <w:t>Develop, maintain, update, and oversee project plans and schedules using tools established by agency and division.</w:t>
            </w:r>
          </w:p>
          <w:p w:rsidR="00DA340A" w:rsidRDefault="00DA340A" w:rsidP="00DA340A">
            <w:pPr>
              <w:spacing w:after="160" w:line="259" w:lineRule="auto"/>
            </w:pPr>
            <w:r>
              <w:t xml:space="preserve"> Monitoring and maintaining project plans, schedules, work hours and budget.</w:t>
            </w:r>
          </w:p>
          <w:p w:rsidR="00DD731B" w:rsidRDefault="00DA340A" w:rsidP="00DD731B">
            <w:pPr>
              <w:spacing w:after="160" w:line="259" w:lineRule="auto"/>
            </w:pPr>
            <w:r>
              <w:t xml:space="preserve"> </w:t>
            </w:r>
            <w:r w:rsidR="00DD731B">
              <w:t xml:space="preserve">Provide technical assistance to management and Technical Project Managers in request </w:t>
            </w:r>
            <w:r w:rsidR="000C7A0D">
              <w:t xml:space="preserve">  </w:t>
            </w:r>
            <w:r w:rsidR="00DD731B">
              <w:t>management, project prioritization, resource allocation, and regular portfolio reviews.</w:t>
            </w:r>
          </w:p>
          <w:p w:rsidR="00DA340A" w:rsidRDefault="00DA340A" w:rsidP="00DA340A">
            <w:pPr>
              <w:spacing w:after="160" w:line="259" w:lineRule="auto"/>
            </w:pPr>
          </w:p>
          <w:p w:rsidR="001E3120" w:rsidRPr="00CF1A49" w:rsidRDefault="001E3120" w:rsidP="004814CB">
            <w:pPr>
              <w:contextualSpacing w:val="0"/>
            </w:pPr>
          </w:p>
        </w:tc>
      </w:tr>
      <w:tr w:rsidR="00F61DF9" w:rsidRPr="00CF1A49" w:rsidTr="00F61DF9">
        <w:tc>
          <w:tcPr>
            <w:tcW w:w="9355" w:type="dxa"/>
            <w:tcMar>
              <w:top w:w="216" w:type="dxa"/>
            </w:tcMar>
          </w:tcPr>
          <w:p w:rsidR="00F61DF9" w:rsidRPr="00CF1A49" w:rsidRDefault="004814CB" w:rsidP="004814CB">
            <w:pPr>
              <w:pStyle w:val="Heading3"/>
              <w:contextualSpacing w:val="0"/>
              <w:outlineLvl w:val="2"/>
            </w:pPr>
            <w:r>
              <w:t>aug 2015</w:t>
            </w:r>
            <w:r w:rsidR="00F61DF9" w:rsidRPr="00CF1A49">
              <w:t xml:space="preserve"> – </w:t>
            </w:r>
            <w:r>
              <w:t>dec 2019</w:t>
            </w:r>
          </w:p>
          <w:p w:rsidR="004814CB" w:rsidRDefault="0086596A" w:rsidP="004814CB">
            <w:pPr>
              <w:pStyle w:val="Heading2"/>
              <w:contextualSpacing w:val="0"/>
              <w:outlineLvl w:val="1"/>
              <w:rPr>
                <w:rStyle w:val="SubtleReference"/>
              </w:rPr>
            </w:pPr>
            <w:r>
              <w:t>it project coordinator</w:t>
            </w:r>
            <w:r w:rsidR="00F61DF9" w:rsidRPr="00CF1A49">
              <w:t xml:space="preserve">, </w:t>
            </w:r>
            <w:r w:rsidR="004814CB" w:rsidRPr="00906F8A">
              <w:rPr>
                <w:rStyle w:val="SubtleReference"/>
                <w:b/>
                <w:bCs/>
              </w:rPr>
              <w:t>aliaa specalist hospial</w:t>
            </w:r>
          </w:p>
          <w:p w:rsidR="00736B93" w:rsidRDefault="00736B93" w:rsidP="00736B93">
            <w:pPr>
              <w:spacing w:after="160" w:line="259" w:lineRule="auto"/>
            </w:pPr>
            <w:r>
              <w:t>Create a project management calendar for fulfilling each goal</w:t>
            </w:r>
            <w:r w:rsidR="00B4455F">
              <w:t>s</w:t>
            </w:r>
            <w:r>
              <w:t xml:space="preserve"> and objectives.</w:t>
            </w:r>
          </w:p>
          <w:p w:rsidR="00792176" w:rsidRDefault="00736B93" w:rsidP="009008C4">
            <w:pPr>
              <w:spacing w:after="160" w:line="259" w:lineRule="auto"/>
            </w:pPr>
            <w:r>
              <w:t>Coordinate plans and systems, set priorities project deadline.</w:t>
            </w:r>
            <w:r w:rsidR="00657938">
              <w:t xml:space="preserve"> </w:t>
            </w:r>
            <w:r w:rsidR="00792176">
              <w:t>Collect and evaluate project data necessary to meet project reporting and evaluation requirements.</w:t>
            </w:r>
          </w:p>
          <w:p w:rsidR="00165531" w:rsidRDefault="00165531" w:rsidP="00792176">
            <w:pPr>
              <w:spacing w:after="160" w:line="259" w:lineRule="auto"/>
            </w:pPr>
            <w:r>
              <w:t>Design and develop the configurations to be deployed on systems using the approved solution assessment to meet customer requirements.</w:t>
            </w:r>
          </w:p>
          <w:p w:rsidR="00EC5079" w:rsidRDefault="009008C4" w:rsidP="00792176">
            <w:pPr>
              <w:spacing w:after="160" w:line="259" w:lineRule="auto"/>
            </w:pPr>
            <w:r>
              <w:t>Oversee</w:t>
            </w:r>
            <w:r w:rsidR="00EC5079">
              <w:t xml:space="preserve"> the work of professional Information Technology staff by making and reviewing work assignments, establishing priorities, coordinating activities, and resolving related work problems</w:t>
            </w:r>
          </w:p>
          <w:p w:rsidR="001E132E" w:rsidRDefault="001E132E" w:rsidP="001E132E">
            <w:pPr>
              <w:spacing w:after="160" w:line="259" w:lineRule="auto"/>
            </w:pPr>
            <w:r>
              <w:t xml:space="preserve">Implement IT concepts and basic operating principles of data communications and information systems hardware and software. </w:t>
            </w:r>
          </w:p>
          <w:p w:rsidR="00736B93" w:rsidRDefault="001E132E" w:rsidP="00113434">
            <w:pPr>
              <w:spacing w:after="160" w:line="259" w:lineRule="auto"/>
            </w:pPr>
            <w:r>
              <w:t xml:space="preserve">maintain records, prepare reports, and conduct correspondence related to the work. </w:t>
            </w:r>
          </w:p>
          <w:p w:rsidR="009008C4" w:rsidRDefault="009008C4" w:rsidP="009008C4">
            <w:pPr>
              <w:spacing w:after="160" w:line="259" w:lineRule="auto"/>
            </w:pPr>
            <w:r>
              <w:t>Documentation for each projects.</w:t>
            </w:r>
          </w:p>
          <w:p w:rsidR="009008C4" w:rsidRDefault="009008C4" w:rsidP="00113434">
            <w:pPr>
              <w:spacing w:after="160" w:line="259" w:lineRule="auto"/>
            </w:pPr>
          </w:p>
          <w:p w:rsidR="003A38D1" w:rsidRDefault="003A38D1" w:rsidP="00113434">
            <w:pPr>
              <w:spacing w:after="160" w:line="259" w:lineRule="auto"/>
            </w:pPr>
          </w:p>
          <w:p w:rsidR="00EC5079" w:rsidRDefault="00EC5079" w:rsidP="00113434">
            <w:pPr>
              <w:spacing w:after="160" w:line="259" w:lineRule="auto"/>
            </w:pPr>
          </w:p>
          <w:p w:rsidR="00736B93" w:rsidRDefault="00736B93" w:rsidP="00736B93">
            <w:pPr>
              <w:spacing w:after="160" w:line="259" w:lineRule="auto"/>
            </w:pPr>
          </w:p>
          <w:p w:rsidR="002F6058" w:rsidRPr="009D0239" w:rsidRDefault="002F6058" w:rsidP="00404EC0">
            <w:pPr>
              <w:spacing w:line="300" w:lineRule="auto"/>
              <w:ind w:right="1240"/>
              <w:rPr>
                <w:b/>
                <w:bCs/>
              </w:rPr>
            </w:pPr>
            <w:r w:rsidRPr="009D0239">
              <w:rPr>
                <w:b/>
                <w:bCs/>
              </w:rPr>
              <w:t>JAN 200</w:t>
            </w:r>
            <w:r w:rsidR="00404EC0" w:rsidRPr="009D0239">
              <w:rPr>
                <w:b/>
                <w:bCs/>
              </w:rPr>
              <w:t>8</w:t>
            </w:r>
            <w:r w:rsidRPr="009D0239">
              <w:rPr>
                <w:b/>
                <w:bCs/>
              </w:rPr>
              <w:t xml:space="preserve"> – </w:t>
            </w:r>
            <w:r w:rsidR="0081085A" w:rsidRPr="009D0239">
              <w:rPr>
                <w:b/>
                <w:bCs/>
              </w:rPr>
              <w:t>JUN</w:t>
            </w:r>
            <w:r w:rsidRPr="009D0239">
              <w:rPr>
                <w:b/>
                <w:bCs/>
              </w:rPr>
              <w:t xml:space="preserve"> 2015</w:t>
            </w:r>
          </w:p>
          <w:p w:rsidR="002F6058" w:rsidRPr="004D67B9" w:rsidRDefault="002F6058" w:rsidP="002F6058">
            <w:pPr>
              <w:spacing w:line="300" w:lineRule="auto"/>
              <w:ind w:right="1240"/>
              <w:rPr>
                <w:rStyle w:val="SubtleReference"/>
                <w:rFonts w:eastAsiaTheme="majorEastAsia" w:cstheme="majorBidi"/>
                <w:bCs/>
                <w:caps/>
                <w:sz w:val="26"/>
                <w:szCs w:val="26"/>
              </w:rPr>
            </w:pPr>
            <w:r w:rsidRPr="002F6058">
              <w:rPr>
                <w:rFonts w:eastAsiaTheme="majorEastAsia" w:cstheme="majorBidi"/>
                <w:b/>
                <w:caps/>
                <w:color w:val="1D824C" w:themeColor="accent1"/>
                <w:sz w:val="26"/>
                <w:szCs w:val="26"/>
              </w:rPr>
              <w:t>SYSTEM ADMIN</w:t>
            </w:r>
            <w:r>
              <w:t xml:space="preserve">, </w:t>
            </w:r>
            <w:r w:rsidRPr="004D67B9">
              <w:rPr>
                <w:rStyle w:val="SubtleReference"/>
                <w:rFonts w:eastAsiaTheme="majorEastAsia" w:cstheme="majorBidi"/>
                <w:bCs/>
                <w:caps/>
                <w:sz w:val="26"/>
                <w:szCs w:val="26"/>
              </w:rPr>
              <w:t>SCABS ENGINEERING COMPANY</w:t>
            </w:r>
          </w:p>
          <w:p w:rsidR="002F6058" w:rsidRDefault="002F6058" w:rsidP="002F6058">
            <w:pPr>
              <w:spacing w:line="300" w:lineRule="auto"/>
              <w:ind w:right="1240"/>
            </w:pPr>
            <w:r w:rsidRPr="002F6058">
              <w:t>organize, install and support an organization's computer systems.</w:t>
            </w:r>
          </w:p>
          <w:p w:rsidR="009D0239" w:rsidRDefault="00B3492E" w:rsidP="00113434">
            <w:pPr>
              <w:spacing w:line="300" w:lineRule="auto"/>
              <w:ind w:right="1240"/>
            </w:pPr>
            <w:r>
              <w:t>t</w:t>
            </w:r>
            <w:r w:rsidRPr="00B3492E">
              <w:t>roubleshoot system and network problems, diagnosing and solving hardware or software faults</w:t>
            </w:r>
            <w:r>
              <w:t>.</w:t>
            </w:r>
            <w:r w:rsidR="008C040D">
              <w:t xml:space="preserve"> Test and evaluate new technology.</w:t>
            </w:r>
          </w:p>
          <w:p w:rsidR="002F6058" w:rsidRDefault="002F6058" w:rsidP="002F6058">
            <w:pPr>
              <w:spacing w:line="300" w:lineRule="auto"/>
              <w:ind w:right="1240"/>
            </w:pPr>
          </w:p>
          <w:p w:rsidR="002F6058" w:rsidRPr="0027329D" w:rsidRDefault="002F6058" w:rsidP="002F6058">
            <w:pPr>
              <w:spacing w:line="300" w:lineRule="auto"/>
              <w:ind w:right="1240"/>
              <w:rPr>
                <w:b/>
                <w:bCs/>
              </w:rPr>
            </w:pPr>
            <w:r w:rsidRPr="0027329D">
              <w:rPr>
                <w:b/>
                <w:bCs/>
              </w:rPr>
              <w:t>JAN 2005 – DEC 2007</w:t>
            </w:r>
          </w:p>
          <w:p w:rsidR="002F6058" w:rsidRPr="00906F8A" w:rsidRDefault="002F6058" w:rsidP="002F6058">
            <w:pPr>
              <w:spacing w:line="300" w:lineRule="auto"/>
              <w:ind w:right="1240"/>
              <w:rPr>
                <w:b/>
                <w:bCs/>
              </w:rPr>
            </w:pPr>
            <w:r w:rsidRPr="002F6058">
              <w:rPr>
                <w:rFonts w:eastAsiaTheme="majorEastAsia" w:cstheme="majorBidi"/>
                <w:b/>
                <w:caps/>
                <w:color w:val="1D824C" w:themeColor="accent1"/>
                <w:sz w:val="26"/>
                <w:szCs w:val="26"/>
              </w:rPr>
              <w:t>DATA CENTER SUPERVISOR</w:t>
            </w:r>
            <w:r>
              <w:t xml:space="preserve">, </w:t>
            </w:r>
            <w:r w:rsidRPr="00906F8A">
              <w:rPr>
                <w:b/>
                <w:bCs/>
              </w:rPr>
              <w:t>MINISTRY OF INTERIOR AFFAIRS</w:t>
            </w:r>
          </w:p>
          <w:p w:rsidR="000E5E86" w:rsidRDefault="002F6058" w:rsidP="008C040D">
            <w:pPr>
              <w:spacing w:line="300" w:lineRule="auto"/>
              <w:ind w:right="1240"/>
            </w:pPr>
            <w:r>
              <w:t xml:space="preserve">Responsible for main server to print passports and IDs. </w:t>
            </w:r>
            <w:r w:rsidR="000E5E86">
              <w:t>Reviewing and verifying of the data entered by data entry, printing it and setting a date for its delivery to the customer.</w:t>
            </w:r>
          </w:p>
          <w:p w:rsidR="008C040D" w:rsidRDefault="008C040D" w:rsidP="008C040D">
            <w:pPr>
              <w:spacing w:line="300" w:lineRule="auto"/>
              <w:ind w:right="1240"/>
            </w:pPr>
          </w:p>
          <w:p w:rsidR="000E5E86" w:rsidRPr="0027329D" w:rsidRDefault="000E5E86" w:rsidP="002F6058">
            <w:pPr>
              <w:spacing w:line="300" w:lineRule="auto"/>
              <w:ind w:right="1240"/>
              <w:rPr>
                <w:b/>
                <w:bCs/>
              </w:rPr>
            </w:pPr>
            <w:r w:rsidRPr="0027329D">
              <w:rPr>
                <w:b/>
                <w:bCs/>
              </w:rPr>
              <w:t>DEC 2004 – DEC 2005</w:t>
            </w:r>
          </w:p>
          <w:p w:rsidR="000E5E86" w:rsidRDefault="000E5E86" w:rsidP="002F6058">
            <w:pPr>
              <w:spacing w:line="300" w:lineRule="auto"/>
              <w:ind w:right="1240"/>
            </w:pPr>
            <w:r w:rsidRPr="000E5E86">
              <w:rPr>
                <w:rFonts w:eastAsiaTheme="majorEastAsia" w:cstheme="majorBidi"/>
                <w:b/>
                <w:caps/>
                <w:color w:val="1D824C" w:themeColor="accent1"/>
                <w:sz w:val="26"/>
                <w:szCs w:val="26"/>
              </w:rPr>
              <w:t>DATA ENTERY</w:t>
            </w:r>
            <w:r>
              <w:t xml:space="preserve">, </w:t>
            </w:r>
            <w:r w:rsidRPr="00906F8A">
              <w:rPr>
                <w:b/>
                <w:bCs/>
              </w:rPr>
              <w:t>NATIONAL INFORMATION CENTER</w:t>
            </w:r>
          </w:p>
          <w:p w:rsidR="000E5E86" w:rsidRDefault="000E5E86" w:rsidP="002F6058">
            <w:pPr>
              <w:spacing w:line="300" w:lineRule="auto"/>
              <w:ind w:right="1240"/>
            </w:pPr>
            <w:r>
              <w:t>Enter passport, nationality and IDs data.</w:t>
            </w:r>
          </w:p>
          <w:p w:rsidR="002F6058" w:rsidRDefault="002F6058" w:rsidP="002F6058">
            <w:pPr>
              <w:spacing w:line="300" w:lineRule="auto"/>
              <w:ind w:right="1240"/>
            </w:pPr>
          </w:p>
          <w:p w:rsidR="00F61DF9" w:rsidRDefault="00F61DF9" w:rsidP="00F61DF9"/>
        </w:tc>
      </w:tr>
    </w:tbl>
    <w:sdt>
      <w:sdtPr>
        <w:alias w:val="Education:"/>
        <w:tag w:val="Education:"/>
        <w:id w:val="-1908763273"/>
        <w:placeholder>
          <w:docPart w:val="AC4298C8C1F3499CB6BCF3B73CC9FB1F"/>
        </w:placeholder>
        <w:temporary/>
        <w:showingPlcHdr/>
        <w15:appearance w15:val="hidden"/>
      </w:sdtPr>
      <w:sdtEndPr/>
      <w:sdtContent>
        <w:p w:rsidR="00DA59AA" w:rsidRPr="00CF1A49" w:rsidRDefault="00DA59AA" w:rsidP="0097790C">
          <w:pPr>
            <w:pStyle w:val="Heading1"/>
          </w:pPr>
          <w:r w:rsidRPr="00CF1A49">
            <w:t>Education</w:t>
          </w:r>
        </w:p>
      </w:sdtContent>
    </w:sdt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1D0BF1" w:rsidRPr="00CF1A49" w:rsidTr="00D66A52">
        <w:tc>
          <w:tcPr>
            <w:tcW w:w="9355" w:type="dxa"/>
          </w:tcPr>
          <w:p w:rsidR="001D0BF1" w:rsidRPr="00CF1A49" w:rsidRDefault="009C5422" w:rsidP="001D0BF1">
            <w:pPr>
              <w:pStyle w:val="Heading3"/>
              <w:contextualSpacing w:val="0"/>
              <w:outlineLvl w:val="2"/>
            </w:pPr>
            <w:r>
              <w:t>DEC 2010</w:t>
            </w:r>
          </w:p>
          <w:p w:rsidR="001D0BF1" w:rsidRPr="009C5422" w:rsidRDefault="009C5422" w:rsidP="009C5422">
            <w:pPr>
              <w:pStyle w:val="Heading2"/>
              <w:contextualSpacing w:val="0"/>
              <w:outlineLvl w:val="1"/>
              <w:rPr>
                <w:rStyle w:val="SubtleReference"/>
                <w:b/>
                <w:bCs/>
              </w:rPr>
            </w:pPr>
            <w:r>
              <w:t>MASTER DEGREE</w:t>
            </w:r>
            <w:r w:rsidR="001D0BF1" w:rsidRPr="00CF1A49">
              <w:t xml:space="preserve">, </w:t>
            </w:r>
            <w:r w:rsidRPr="009C5422">
              <w:rPr>
                <w:rStyle w:val="SubtleReference"/>
                <w:b/>
                <w:bCs/>
              </w:rPr>
              <w:t>UNIVERSITY OF KHARTOUM</w:t>
            </w:r>
          </w:p>
          <w:p w:rsidR="009C5422" w:rsidRDefault="004F27A7" w:rsidP="009C5422">
            <w:pPr>
              <w:pStyle w:val="Heading2"/>
              <w:contextualSpacing w:val="0"/>
              <w:outlineLvl w:val="1"/>
              <w:rPr>
                <w:rFonts w:eastAsiaTheme="minorHAnsi" w:cstheme="minorBidi"/>
                <w:b w:val="0"/>
                <w:caps w:val="0"/>
                <w:color w:val="595959" w:themeColor="text1" w:themeTint="A6"/>
                <w:sz w:val="22"/>
                <w:szCs w:val="22"/>
              </w:rPr>
            </w:pPr>
            <w:r w:rsidRPr="004F27A7">
              <w:rPr>
                <w:rFonts w:eastAsiaTheme="minorHAnsi" w:cstheme="minorBidi"/>
                <w:b w:val="0"/>
                <w:caps w:val="0"/>
                <w:color w:val="595959" w:themeColor="text1" w:themeTint="A6"/>
                <w:sz w:val="22"/>
                <w:szCs w:val="22"/>
              </w:rPr>
              <w:t>COMPUTER SCIENCE.</w:t>
            </w:r>
          </w:p>
          <w:p w:rsidR="004F27A7" w:rsidRPr="004F27A7" w:rsidRDefault="004F27A7" w:rsidP="009C5422">
            <w:pPr>
              <w:pStyle w:val="Heading2"/>
              <w:contextualSpacing w:val="0"/>
              <w:outlineLvl w:val="1"/>
              <w:rPr>
                <w:rFonts w:eastAsiaTheme="minorHAnsi" w:cstheme="minorBidi"/>
                <w:b w:val="0"/>
                <w:caps w:val="0"/>
                <w:color w:val="595959" w:themeColor="text1" w:themeTint="A6"/>
                <w:sz w:val="22"/>
                <w:szCs w:val="22"/>
              </w:rPr>
            </w:pPr>
          </w:p>
          <w:p w:rsidR="007538DC" w:rsidRDefault="009C5422" w:rsidP="009C5422">
            <w:pPr>
              <w:contextualSpacing w:val="0"/>
            </w:pPr>
            <w:r>
              <w:t>JAN 2004</w:t>
            </w:r>
          </w:p>
          <w:p w:rsidR="009C5422" w:rsidRDefault="009C5422" w:rsidP="009C5422">
            <w:pPr>
              <w:contextualSpacing w:val="0"/>
              <w:rPr>
                <w:b/>
                <w:bCs/>
              </w:rPr>
            </w:pPr>
            <w:r w:rsidRPr="009C5422">
              <w:rPr>
                <w:rFonts w:eastAsiaTheme="majorEastAsia" w:cstheme="majorBidi"/>
                <w:b/>
                <w:caps/>
                <w:color w:val="1D824C" w:themeColor="accent1"/>
                <w:sz w:val="26"/>
                <w:szCs w:val="26"/>
              </w:rPr>
              <w:t>BACHELOR DEGREE</w:t>
            </w:r>
            <w:r>
              <w:t xml:space="preserve">, </w:t>
            </w:r>
            <w:r w:rsidRPr="009C5422">
              <w:rPr>
                <w:b/>
                <w:bCs/>
              </w:rPr>
              <w:t>OMDURMAN AHLIA UNIVERSITY</w:t>
            </w:r>
          </w:p>
          <w:p w:rsidR="004F27A7" w:rsidRPr="004F27A7" w:rsidRDefault="004F27A7" w:rsidP="004F27A7">
            <w:pPr>
              <w:pStyle w:val="Heading2"/>
              <w:contextualSpacing w:val="0"/>
              <w:outlineLvl w:val="1"/>
              <w:rPr>
                <w:rFonts w:eastAsiaTheme="minorHAnsi" w:cstheme="minorBidi"/>
                <w:b w:val="0"/>
                <w:caps w:val="0"/>
                <w:color w:val="595959" w:themeColor="text1" w:themeTint="A6"/>
                <w:sz w:val="22"/>
                <w:szCs w:val="22"/>
              </w:rPr>
            </w:pPr>
            <w:r w:rsidRPr="004F27A7">
              <w:rPr>
                <w:rFonts w:eastAsiaTheme="minorHAnsi" w:cstheme="minorBidi"/>
                <w:b w:val="0"/>
                <w:caps w:val="0"/>
                <w:color w:val="595959" w:themeColor="text1" w:themeTint="A6"/>
                <w:sz w:val="22"/>
                <w:szCs w:val="22"/>
              </w:rPr>
              <w:t>COMPUTER SCIENCE.</w:t>
            </w:r>
          </w:p>
        </w:tc>
      </w:tr>
      <w:tr w:rsidR="00F61DF9" w:rsidRPr="00CF1A49" w:rsidTr="00F61DF9">
        <w:tc>
          <w:tcPr>
            <w:tcW w:w="9355" w:type="dxa"/>
            <w:tcMar>
              <w:top w:w="216" w:type="dxa"/>
            </w:tcMar>
          </w:tcPr>
          <w:p w:rsidR="00F61DF9" w:rsidRPr="00CF1A49" w:rsidRDefault="009C5422" w:rsidP="00F61DF9">
            <w:pPr>
              <w:pStyle w:val="Heading3"/>
              <w:contextualSpacing w:val="0"/>
              <w:outlineLvl w:val="2"/>
            </w:pPr>
            <w:r>
              <w:t xml:space="preserve">FEB 2009 </w:t>
            </w:r>
          </w:p>
          <w:p w:rsidR="00F61DF9" w:rsidRPr="009C5422" w:rsidRDefault="009C5422" w:rsidP="009C5422">
            <w:pPr>
              <w:pStyle w:val="Heading2"/>
              <w:contextualSpacing w:val="0"/>
              <w:outlineLvl w:val="1"/>
              <w:rPr>
                <w:b w:val="0"/>
                <w:bCs/>
              </w:rPr>
            </w:pPr>
            <w:r>
              <w:t>DIPLOMA DEGREE</w:t>
            </w:r>
            <w:r w:rsidR="00F61DF9" w:rsidRPr="00CF1A49">
              <w:t xml:space="preserve">, </w:t>
            </w:r>
            <w:r w:rsidRPr="009C5422">
              <w:rPr>
                <w:rStyle w:val="SubtleReference"/>
                <w:b/>
                <w:bCs/>
              </w:rPr>
              <w:t>SUDATEL TELECOMMUNICATIONS ACADEMY</w:t>
            </w:r>
          </w:p>
          <w:p w:rsidR="00F61DF9" w:rsidRDefault="000C6455" w:rsidP="000C6455">
            <w:r>
              <w:t>COMPUTER MAINTENANCE AND NETWORK</w:t>
            </w:r>
          </w:p>
        </w:tc>
      </w:tr>
    </w:tbl>
    <w:sdt>
      <w:sdtPr>
        <w:alias w:val="Skills:"/>
        <w:tag w:val="Skills:"/>
        <w:id w:val="-1392877668"/>
        <w:placeholder>
          <w:docPart w:val="E6D9051B46384D9CAC6720159352C010"/>
        </w:placeholder>
        <w:temporary/>
        <w:showingPlcHdr/>
        <w15:appearance w15:val="hidden"/>
      </w:sdtPr>
      <w:sdtEndPr/>
      <w:sdtContent>
        <w:p w:rsidR="00486277" w:rsidRPr="00CF1A49" w:rsidRDefault="00486277" w:rsidP="00486277">
          <w:pPr>
            <w:pStyle w:val="Heading1"/>
          </w:pPr>
          <w:r w:rsidRPr="00CF1A49"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6E1507" w:rsidTr="00CF1A49">
        <w:tc>
          <w:tcPr>
            <w:tcW w:w="4675" w:type="dxa"/>
          </w:tcPr>
          <w:p w:rsidR="001E3120" w:rsidRPr="006E1507" w:rsidRDefault="00400028" w:rsidP="00640584">
            <w:pPr>
              <w:pStyle w:val="ListBullet"/>
            </w:pPr>
            <w:r>
              <w:t xml:space="preserve">Proficient using Microsoft office software. </w:t>
            </w:r>
          </w:p>
          <w:p w:rsidR="001F4E6D" w:rsidRDefault="00400028" w:rsidP="00640584">
            <w:pPr>
              <w:pStyle w:val="ListBullet"/>
            </w:pPr>
            <w:r>
              <w:t xml:space="preserve">Excellent communication skills. </w:t>
            </w:r>
          </w:p>
          <w:p w:rsidR="00C4266E" w:rsidRDefault="00640584" w:rsidP="00640584">
            <w:pPr>
              <w:pStyle w:val="ListBullet"/>
            </w:pPr>
            <w:r>
              <w:t>Good skills in social media marketing</w:t>
            </w:r>
            <w:r w:rsidR="00C4266E">
              <w:t>.</w:t>
            </w:r>
          </w:p>
          <w:p w:rsidR="00640584" w:rsidRDefault="00640584" w:rsidP="00640584">
            <w:pPr>
              <w:pStyle w:val="ListBullet"/>
            </w:pPr>
            <w:r>
              <w:t>Multi-tasking.</w:t>
            </w:r>
          </w:p>
          <w:p w:rsidR="00640584" w:rsidRPr="006E1507" w:rsidRDefault="00640584" w:rsidP="00640584">
            <w:pPr>
              <w:pStyle w:val="ListBullet"/>
              <w:numPr>
                <w:ilvl w:val="0"/>
                <w:numId w:val="0"/>
              </w:numPr>
              <w:ind w:left="360"/>
            </w:pPr>
          </w:p>
        </w:tc>
        <w:tc>
          <w:tcPr>
            <w:tcW w:w="4675" w:type="dxa"/>
            <w:tcMar>
              <w:left w:w="360" w:type="dxa"/>
            </w:tcMar>
          </w:tcPr>
          <w:p w:rsidR="003A0632" w:rsidRPr="006E1507" w:rsidRDefault="00CA4F3E" w:rsidP="00640584">
            <w:pPr>
              <w:pStyle w:val="ListBullet"/>
            </w:pPr>
            <w:r>
              <w:t xml:space="preserve">Good </w:t>
            </w:r>
            <w:r w:rsidR="009961AB">
              <w:t>Time and project management.</w:t>
            </w:r>
          </w:p>
          <w:p w:rsidR="001E3120" w:rsidRPr="006E1507" w:rsidRDefault="00FA7DD0" w:rsidP="00640584">
            <w:pPr>
              <w:pStyle w:val="ListBullet"/>
            </w:pPr>
            <w:r>
              <w:t xml:space="preserve">Excellent </w:t>
            </w:r>
            <w:bookmarkStart w:id="0" w:name="_GoBack"/>
            <w:bookmarkEnd w:id="0"/>
            <w:r w:rsidR="00CA4F3E">
              <w:t>Make plans and strategic.</w:t>
            </w:r>
          </w:p>
          <w:p w:rsidR="00640584" w:rsidRDefault="00640584" w:rsidP="00640584">
            <w:pPr>
              <w:pStyle w:val="ListBullet"/>
            </w:pPr>
            <w:r>
              <w:t>Working effectively both independently and as part of a team.</w:t>
            </w:r>
          </w:p>
          <w:p w:rsidR="001E3120" w:rsidRPr="006E1507" w:rsidRDefault="001E3120" w:rsidP="00640584">
            <w:pPr>
              <w:pStyle w:val="ListBullet"/>
              <w:numPr>
                <w:ilvl w:val="0"/>
                <w:numId w:val="0"/>
              </w:numPr>
              <w:ind w:left="360"/>
            </w:pPr>
          </w:p>
        </w:tc>
      </w:tr>
    </w:tbl>
    <w:p w:rsidR="00B51D1B" w:rsidRPr="009008C4" w:rsidRDefault="00B51D1B" w:rsidP="009008C4">
      <w:pPr>
        <w:pStyle w:val="Heading1"/>
      </w:pPr>
    </w:p>
    <w:sectPr w:rsidR="00B51D1B" w:rsidRPr="009008C4" w:rsidSect="005A1B10">
      <w:footerReference w:type="default" r:id="rId8"/>
      <w:headerReference w:type="first" r:id="rId9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ECA" w:rsidRDefault="003A7ECA" w:rsidP="0068194B">
      <w:r>
        <w:separator/>
      </w:r>
    </w:p>
    <w:p w:rsidR="003A7ECA" w:rsidRDefault="003A7ECA"/>
    <w:p w:rsidR="003A7ECA" w:rsidRDefault="003A7ECA"/>
  </w:endnote>
  <w:endnote w:type="continuationSeparator" w:id="0">
    <w:p w:rsidR="003A7ECA" w:rsidRDefault="003A7ECA" w:rsidP="0068194B">
      <w:r>
        <w:continuationSeparator/>
      </w:r>
    </w:p>
    <w:p w:rsidR="003A7ECA" w:rsidRDefault="003A7ECA"/>
    <w:p w:rsidR="003A7ECA" w:rsidRDefault="003A7E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7DD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ECA" w:rsidRDefault="003A7ECA" w:rsidP="0068194B">
      <w:r>
        <w:separator/>
      </w:r>
    </w:p>
    <w:p w:rsidR="003A7ECA" w:rsidRDefault="003A7ECA"/>
    <w:p w:rsidR="003A7ECA" w:rsidRDefault="003A7ECA"/>
  </w:footnote>
  <w:footnote w:type="continuationSeparator" w:id="0">
    <w:p w:rsidR="003A7ECA" w:rsidRDefault="003A7ECA" w:rsidP="0068194B">
      <w:r>
        <w:continuationSeparator/>
      </w:r>
    </w:p>
    <w:p w:rsidR="003A7ECA" w:rsidRDefault="003A7ECA"/>
    <w:p w:rsidR="003A7ECA" w:rsidRDefault="003A7E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EDD98AC" wp14:editId="1636F99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2CDC8731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in;height:2in;visibility:visible;mso-wrap-style:square" o:bullet="t">
        <v:imagedata r:id="rId1" o:title="EKRAM PHOTO"/>
      </v:shape>
    </w:pict>
  </w:numPicBullet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66EE08F8"/>
    <w:multiLevelType w:val="hybridMultilevel"/>
    <w:tmpl w:val="ECF619F8"/>
    <w:lvl w:ilvl="0" w:tplc="6EBA3B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11"/>
  </w:num>
  <w:num w:numId="8">
    <w:abstractNumId w:val="2"/>
  </w:num>
  <w:num w:numId="9">
    <w:abstractNumId w:val="12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12F"/>
    <w:rsid w:val="000001EF"/>
    <w:rsid w:val="0000590A"/>
    <w:rsid w:val="00007322"/>
    <w:rsid w:val="00007728"/>
    <w:rsid w:val="00024584"/>
    <w:rsid w:val="00024730"/>
    <w:rsid w:val="000478BE"/>
    <w:rsid w:val="00055E95"/>
    <w:rsid w:val="0007021F"/>
    <w:rsid w:val="000B2BA5"/>
    <w:rsid w:val="000C6455"/>
    <w:rsid w:val="000C7A0D"/>
    <w:rsid w:val="000E5E86"/>
    <w:rsid w:val="000F2F8C"/>
    <w:rsid w:val="0010006E"/>
    <w:rsid w:val="0010301D"/>
    <w:rsid w:val="001045A8"/>
    <w:rsid w:val="00113434"/>
    <w:rsid w:val="00114A91"/>
    <w:rsid w:val="00126420"/>
    <w:rsid w:val="001406D2"/>
    <w:rsid w:val="001427E1"/>
    <w:rsid w:val="00163668"/>
    <w:rsid w:val="00165531"/>
    <w:rsid w:val="00171566"/>
    <w:rsid w:val="00174676"/>
    <w:rsid w:val="001755A8"/>
    <w:rsid w:val="00184014"/>
    <w:rsid w:val="00192008"/>
    <w:rsid w:val="001C0E68"/>
    <w:rsid w:val="001C4B6F"/>
    <w:rsid w:val="001D053D"/>
    <w:rsid w:val="001D0BF1"/>
    <w:rsid w:val="001D3219"/>
    <w:rsid w:val="001E132E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329D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2F6058"/>
    <w:rsid w:val="00307140"/>
    <w:rsid w:val="00311EA5"/>
    <w:rsid w:val="00316DFF"/>
    <w:rsid w:val="00325B57"/>
    <w:rsid w:val="00336056"/>
    <w:rsid w:val="003544E1"/>
    <w:rsid w:val="00366398"/>
    <w:rsid w:val="003A0632"/>
    <w:rsid w:val="003A30E5"/>
    <w:rsid w:val="003A38D1"/>
    <w:rsid w:val="003A6ADF"/>
    <w:rsid w:val="003A7ECA"/>
    <w:rsid w:val="003B5928"/>
    <w:rsid w:val="003D380F"/>
    <w:rsid w:val="003E160D"/>
    <w:rsid w:val="003F1D5F"/>
    <w:rsid w:val="00400028"/>
    <w:rsid w:val="00404EC0"/>
    <w:rsid w:val="00405128"/>
    <w:rsid w:val="00406CFF"/>
    <w:rsid w:val="00416B25"/>
    <w:rsid w:val="00420592"/>
    <w:rsid w:val="004319E0"/>
    <w:rsid w:val="00437E8C"/>
    <w:rsid w:val="00440225"/>
    <w:rsid w:val="004517F0"/>
    <w:rsid w:val="004726BC"/>
    <w:rsid w:val="00474105"/>
    <w:rsid w:val="00480E6E"/>
    <w:rsid w:val="004814CB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D67B9"/>
    <w:rsid w:val="004E01EB"/>
    <w:rsid w:val="004E2794"/>
    <w:rsid w:val="004F27A7"/>
    <w:rsid w:val="00510392"/>
    <w:rsid w:val="00513E2A"/>
    <w:rsid w:val="00566A35"/>
    <w:rsid w:val="0056701E"/>
    <w:rsid w:val="005740D7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2312F"/>
    <w:rsid w:val="00625F2C"/>
    <w:rsid w:val="00631F35"/>
    <w:rsid w:val="00640584"/>
    <w:rsid w:val="00657938"/>
    <w:rsid w:val="006618E9"/>
    <w:rsid w:val="0068194B"/>
    <w:rsid w:val="00692703"/>
    <w:rsid w:val="006A1962"/>
    <w:rsid w:val="006B5D48"/>
    <w:rsid w:val="006B7D7B"/>
    <w:rsid w:val="006C1A5E"/>
    <w:rsid w:val="006E1507"/>
    <w:rsid w:val="006E76F6"/>
    <w:rsid w:val="006F189C"/>
    <w:rsid w:val="00705AA1"/>
    <w:rsid w:val="00712D8B"/>
    <w:rsid w:val="007273B7"/>
    <w:rsid w:val="00733E0A"/>
    <w:rsid w:val="00736B93"/>
    <w:rsid w:val="0074403D"/>
    <w:rsid w:val="00746D44"/>
    <w:rsid w:val="007538DC"/>
    <w:rsid w:val="00757803"/>
    <w:rsid w:val="0079206B"/>
    <w:rsid w:val="00792176"/>
    <w:rsid w:val="00796076"/>
    <w:rsid w:val="007C0566"/>
    <w:rsid w:val="007C606B"/>
    <w:rsid w:val="007D6294"/>
    <w:rsid w:val="007E6A61"/>
    <w:rsid w:val="00801140"/>
    <w:rsid w:val="00803404"/>
    <w:rsid w:val="0081085A"/>
    <w:rsid w:val="00834955"/>
    <w:rsid w:val="00855B59"/>
    <w:rsid w:val="00856798"/>
    <w:rsid w:val="00860461"/>
    <w:rsid w:val="0086487C"/>
    <w:rsid w:val="0086596A"/>
    <w:rsid w:val="00870B20"/>
    <w:rsid w:val="008829F8"/>
    <w:rsid w:val="00885897"/>
    <w:rsid w:val="008A6538"/>
    <w:rsid w:val="008C040D"/>
    <w:rsid w:val="008C7056"/>
    <w:rsid w:val="008F3B14"/>
    <w:rsid w:val="009008C4"/>
    <w:rsid w:val="00901899"/>
    <w:rsid w:val="0090344B"/>
    <w:rsid w:val="00905715"/>
    <w:rsid w:val="00906F8A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3DE8"/>
    <w:rsid w:val="0098506E"/>
    <w:rsid w:val="009961AB"/>
    <w:rsid w:val="009A44CE"/>
    <w:rsid w:val="009C4DFC"/>
    <w:rsid w:val="009C5422"/>
    <w:rsid w:val="009D0239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2677"/>
    <w:rsid w:val="00A93A5D"/>
    <w:rsid w:val="00AB32F8"/>
    <w:rsid w:val="00AB412F"/>
    <w:rsid w:val="00AB610B"/>
    <w:rsid w:val="00AD360E"/>
    <w:rsid w:val="00AD40FB"/>
    <w:rsid w:val="00AD782D"/>
    <w:rsid w:val="00AE7650"/>
    <w:rsid w:val="00B10EBE"/>
    <w:rsid w:val="00B236F1"/>
    <w:rsid w:val="00B324BA"/>
    <w:rsid w:val="00B3492E"/>
    <w:rsid w:val="00B4455F"/>
    <w:rsid w:val="00B50F99"/>
    <w:rsid w:val="00B51D1B"/>
    <w:rsid w:val="00B540F4"/>
    <w:rsid w:val="00B60FD0"/>
    <w:rsid w:val="00B622DF"/>
    <w:rsid w:val="00B6332A"/>
    <w:rsid w:val="00B81760"/>
    <w:rsid w:val="00B8494C"/>
    <w:rsid w:val="00BA0C77"/>
    <w:rsid w:val="00BA1546"/>
    <w:rsid w:val="00BB4E51"/>
    <w:rsid w:val="00BD431F"/>
    <w:rsid w:val="00BE423E"/>
    <w:rsid w:val="00BF61AC"/>
    <w:rsid w:val="00C32E19"/>
    <w:rsid w:val="00C4266E"/>
    <w:rsid w:val="00C47FA6"/>
    <w:rsid w:val="00C57FC6"/>
    <w:rsid w:val="00C66A7D"/>
    <w:rsid w:val="00C779DA"/>
    <w:rsid w:val="00C814F7"/>
    <w:rsid w:val="00C82FF5"/>
    <w:rsid w:val="00CA4B4D"/>
    <w:rsid w:val="00CA4F3E"/>
    <w:rsid w:val="00CB35C3"/>
    <w:rsid w:val="00CC0DAE"/>
    <w:rsid w:val="00CC5770"/>
    <w:rsid w:val="00CD323D"/>
    <w:rsid w:val="00CE4030"/>
    <w:rsid w:val="00CE64B3"/>
    <w:rsid w:val="00CF1A49"/>
    <w:rsid w:val="00D0630C"/>
    <w:rsid w:val="00D243A9"/>
    <w:rsid w:val="00D305E5"/>
    <w:rsid w:val="00D31F4F"/>
    <w:rsid w:val="00D37CD3"/>
    <w:rsid w:val="00D64C6E"/>
    <w:rsid w:val="00D66A52"/>
    <w:rsid w:val="00D66EFA"/>
    <w:rsid w:val="00D72A2D"/>
    <w:rsid w:val="00D9521A"/>
    <w:rsid w:val="00DA340A"/>
    <w:rsid w:val="00DA3914"/>
    <w:rsid w:val="00DA59AA"/>
    <w:rsid w:val="00DB6915"/>
    <w:rsid w:val="00DB7E1E"/>
    <w:rsid w:val="00DC1B78"/>
    <w:rsid w:val="00DC2A2F"/>
    <w:rsid w:val="00DC600B"/>
    <w:rsid w:val="00DD731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C5079"/>
    <w:rsid w:val="00EE2CA8"/>
    <w:rsid w:val="00EF17E8"/>
    <w:rsid w:val="00EF51D9"/>
    <w:rsid w:val="00F0275B"/>
    <w:rsid w:val="00F130DD"/>
    <w:rsid w:val="00F24884"/>
    <w:rsid w:val="00F476C4"/>
    <w:rsid w:val="00F61DF9"/>
    <w:rsid w:val="00F70B08"/>
    <w:rsid w:val="00F81960"/>
    <w:rsid w:val="00F8769D"/>
    <w:rsid w:val="00F9350C"/>
    <w:rsid w:val="00F94EB5"/>
    <w:rsid w:val="00F9624D"/>
    <w:rsid w:val="00FA7DD0"/>
    <w:rsid w:val="00FB31C1"/>
    <w:rsid w:val="00FB58F2"/>
    <w:rsid w:val="00FC6AEA"/>
    <w:rsid w:val="00FD327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9B7E5"/>
  <w15:chartTrackingRefBased/>
  <w15:docId w15:val="{FFBDD82D-86F3-44EB-98FA-C6F7F5612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22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AppData\Roaming\Microsoft\Templates\Chronological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2402B9EC3634244BC193E8665DE6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1BB8A1-5A69-4C68-AE14-2FFCB16D57D4}"/>
      </w:docPartPr>
      <w:docPartBody>
        <w:p w:rsidR="009656FD" w:rsidRDefault="007B2D51">
          <w:pPr>
            <w:pStyle w:val="42402B9EC3634244BC193E8665DE6743"/>
          </w:pPr>
          <w:r w:rsidRPr="00CF1A49">
            <w:t>·</w:t>
          </w:r>
        </w:p>
      </w:docPartBody>
    </w:docPart>
    <w:docPart>
      <w:docPartPr>
        <w:name w:val="6D1CB908EF9F42A6B950B172B86BC6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0C165-6ACD-4940-8BF3-C6EAFB57E987}"/>
      </w:docPartPr>
      <w:docPartBody>
        <w:p w:rsidR="009656FD" w:rsidRDefault="007B2D51">
          <w:pPr>
            <w:pStyle w:val="6D1CB908EF9F42A6B950B172B86BC678"/>
          </w:pPr>
          <w:r w:rsidRPr="00CF1A49">
            <w:t>·</w:t>
          </w:r>
        </w:p>
      </w:docPartBody>
    </w:docPart>
    <w:docPart>
      <w:docPartPr>
        <w:name w:val="F10E3DE788BA4A628DFE2AEE1D36BC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12BAD-1ED1-44B2-A2A7-6ED0CFE410B3}"/>
      </w:docPartPr>
      <w:docPartBody>
        <w:p w:rsidR="009656FD" w:rsidRDefault="007B2D51">
          <w:pPr>
            <w:pStyle w:val="F10E3DE788BA4A628DFE2AEE1D36BC6E"/>
          </w:pPr>
          <w:r w:rsidRPr="00CF1A49">
            <w:t>Experience</w:t>
          </w:r>
        </w:p>
      </w:docPartBody>
    </w:docPart>
    <w:docPart>
      <w:docPartPr>
        <w:name w:val="AC4298C8C1F3499CB6BCF3B73CC9FB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397AE4-EF04-4406-813C-2A410461C58F}"/>
      </w:docPartPr>
      <w:docPartBody>
        <w:p w:rsidR="009656FD" w:rsidRDefault="007B2D51">
          <w:pPr>
            <w:pStyle w:val="AC4298C8C1F3499CB6BCF3B73CC9FB1F"/>
          </w:pPr>
          <w:r w:rsidRPr="00CF1A49">
            <w:t>Education</w:t>
          </w:r>
        </w:p>
      </w:docPartBody>
    </w:docPart>
    <w:docPart>
      <w:docPartPr>
        <w:name w:val="E6D9051B46384D9CAC6720159352C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0E0ABA-215D-4356-8942-B1B326F69869}"/>
      </w:docPartPr>
      <w:docPartBody>
        <w:p w:rsidR="009656FD" w:rsidRDefault="007B2D51">
          <w:pPr>
            <w:pStyle w:val="E6D9051B46384D9CAC6720159352C010"/>
          </w:pPr>
          <w:r w:rsidRPr="00CF1A49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D51"/>
    <w:rsid w:val="000767F3"/>
    <w:rsid w:val="002F6437"/>
    <w:rsid w:val="00455CE2"/>
    <w:rsid w:val="007B2D51"/>
    <w:rsid w:val="009656FD"/>
    <w:rsid w:val="00B949D7"/>
    <w:rsid w:val="00F9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5850E3C37545BB80B1DDD24DFE0D06">
    <w:name w:val="EE5850E3C37545BB80B1DDD24DFE0D06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935F9C10238047D49466730B42993797">
    <w:name w:val="935F9C10238047D49466730B42993797"/>
  </w:style>
  <w:style w:type="paragraph" w:customStyle="1" w:styleId="86A0C6B494E042D0A5CCFB411D5407E2">
    <w:name w:val="86A0C6B494E042D0A5CCFB411D5407E2"/>
  </w:style>
  <w:style w:type="paragraph" w:customStyle="1" w:styleId="09B6B0F5BAD648CE81B7CA431AC52BF1">
    <w:name w:val="09B6B0F5BAD648CE81B7CA431AC52BF1"/>
  </w:style>
  <w:style w:type="paragraph" w:customStyle="1" w:styleId="C92C838E7644452FA7049101A8693B68">
    <w:name w:val="C92C838E7644452FA7049101A8693B68"/>
  </w:style>
  <w:style w:type="paragraph" w:customStyle="1" w:styleId="B7FF533FC468473F93058FEC1D7F2C05">
    <w:name w:val="B7FF533FC468473F93058FEC1D7F2C05"/>
  </w:style>
  <w:style w:type="paragraph" w:customStyle="1" w:styleId="42402B9EC3634244BC193E8665DE6743">
    <w:name w:val="42402B9EC3634244BC193E8665DE6743"/>
  </w:style>
  <w:style w:type="paragraph" w:customStyle="1" w:styleId="480B9FB1342643EC9F5B1DC8AF46E349">
    <w:name w:val="480B9FB1342643EC9F5B1DC8AF46E349"/>
  </w:style>
  <w:style w:type="paragraph" w:customStyle="1" w:styleId="6D1CB908EF9F42A6B950B172B86BC678">
    <w:name w:val="6D1CB908EF9F42A6B950B172B86BC678"/>
  </w:style>
  <w:style w:type="paragraph" w:customStyle="1" w:styleId="213FE9556F3842E7BEBCCA6AE19006C0">
    <w:name w:val="213FE9556F3842E7BEBCCA6AE19006C0"/>
  </w:style>
  <w:style w:type="paragraph" w:customStyle="1" w:styleId="1A06E547BA3142D58683C930C0CF8260">
    <w:name w:val="1A06E547BA3142D58683C930C0CF8260"/>
  </w:style>
  <w:style w:type="paragraph" w:customStyle="1" w:styleId="F10E3DE788BA4A628DFE2AEE1D36BC6E">
    <w:name w:val="F10E3DE788BA4A628DFE2AEE1D36BC6E"/>
  </w:style>
  <w:style w:type="paragraph" w:customStyle="1" w:styleId="A7FF091E1B2C43B2892F2B2C39DDB622">
    <w:name w:val="A7FF091E1B2C43B2892F2B2C39DDB622"/>
  </w:style>
  <w:style w:type="paragraph" w:customStyle="1" w:styleId="0AE26FD8CE104842B12B94EBE96557E2">
    <w:name w:val="0AE26FD8CE104842B12B94EBE96557E2"/>
  </w:style>
  <w:style w:type="paragraph" w:customStyle="1" w:styleId="23C9D5863DE14A15ABEBC7DA3A840331">
    <w:name w:val="23C9D5863DE14A15ABEBC7DA3A840331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7DD066B60FDA48D59780BA762AB5FA60">
    <w:name w:val="7DD066B60FDA48D59780BA762AB5FA60"/>
  </w:style>
  <w:style w:type="paragraph" w:customStyle="1" w:styleId="702FE98B45754868BBD4FBE94480D55F">
    <w:name w:val="702FE98B45754868BBD4FBE94480D55F"/>
  </w:style>
  <w:style w:type="paragraph" w:customStyle="1" w:styleId="F9BE65CA7D904E28891E1713793F9057">
    <w:name w:val="F9BE65CA7D904E28891E1713793F9057"/>
  </w:style>
  <w:style w:type="paragraph" w:customStyle="1" w:styleId="D35CAA1B70F6483EB98C9A7603788EBB">
    <w:name w:val="D35CAA1B70F6483EB98C9A7603788EBB"/>
  </w:style>
  <w:style w:type="paragraph" w:customStyle="1" w:styleId="D091100F213B45E98DE2244B5FD0202D">
    <w:name w:val="D091100F213B45E98DE2244B5FD0202D"/>
  </w:style>
  <w:style w:type="paragraph" w:customStyle="1" w:styleId="E2705332AEDD434DACB1C26452AF9A22">
    <w:name w:val="E2705332AEDD434DACB1C26452AF9A22"/>
  </w:style>
  <w:style w:type="paragraph" w:customStyle="1" w:styleId="E8EAACAA9AA74736AD71AC26E073A304">
    <w:name w:val="E8EAACAA9AA74736AD71AC26E073A304"/>
  </w:style>
  <w:style w:type="paragraph" w:customStyle="1" w:styleId="AC4298C8C1F3499CB6BCF3B73CC9FB1F">
    <w:name w:val="AC4298C8C1F3499CB6BCF3B73CC9FB1F"/>
  </w:style>
  <w:style w:type="paragraph" w:customStyle="1" w:styleId="66C9195D998B48B08E7B133275CE0849">
    <w:name w:val="66C9195D998B48B08E7B133275CE0849"/>
  </w:style>
  <w:style w:type="paragraph" w:customStyle="1" w:styleId="626136C77E364AC99DFBF24AC4F22C4A">
    <w:name w:val="626136C77E364AC99DFBF24AC4F22C4A"/>
  </w:style>
  <w:style w:type="paragraph" w:customStyle="1" w:styleId="77A27A7697334A94A60F4936B01DA137">
    <w:name w:val="77A27A7697334A94A60F4936B01DA137"/>
  </w:style>
  <w:style w:type="paragraph" w:customStyle="1" w:styleId="47F90A61C93F4BC1AEAD90C40A881027">
    <w:name w:val="47F90A61C93F4BC1AEAD90C40A881027"/>
  </w:style>
  <w:style w:type="paragraph" w:customStyle="1" w:styleId="311C65CEB0244C18A72607BB88FCE1EE">
    <w:name w:val="311C65CEB0244C18A72607BB88FCE1EE"/>
  </w:style>
  <w:style w:type="paragraph" w:customStyle="1" w:styleId="1509E3CCBDFA46888B020D775FAF0E78">
    <w:name w:val="1509E3CCBDFA46888B020D775FAF0E78"/>
  </w:style>
  <w:style w:type="paragraph" w:customStyle="1" w:styleId="4DD2E14F77F140EF94DBD0BA424BE833">
    <w:name w:val="4DD2E14F77F140EF94DBD0BA424BE833"/>
  </w:style>
  <w:style w:type="paragraph" w:customStyle="1" w:styleId="051BB9161C4547D2940928AC6AB7164D">
    <w:name w:val="051BB9161C4547D2940928AC6AB7164D"/>
  </w:style>
  <w:style w:type="paragraph" w:customStyle="1" w:styleId="A2CAC308D04A48E5A9925CB1580AE8D7">
    <w:name w:val="A2CAC308D04A48E5A9925CB1580AE8D7"/>
  </w:style>
  <w:style w:type="paragraph" w:customStyle="1" w:styleId="72BC7A318D4043B0A796439978334D69">
    <w:name w:val="72BC7A318D4043B0A796439978334D69"/>
  </w:style>
  <w:style w:type="paragraph" w:customStyle="1" w:styleId="E6D9051B46384D9CAC6720159352C010">
    <w:name w:val="E6D9051B46384D9CAC6720159352C010"/>
  </w:style>
  <w:style w:type="paragraph" w:customStyle="1" w:styleId="BABCC12FBE124D218E655D003A84BF09">
    <w:name w:val="BABCC12FBE124D218E655D003A84BF09"/>
  </w:style>
  <w:style w:type="paragraph" w:customStyle="1" w:styleId="A2FCF8EE7F3041ECA610E06CFBEBD686">
    <w:name w:val="A2FCF8EE7F3041ECA610E06CFBEBD686"/>
  </w:style>
  <w:style w:type="paragraph" w:customStyle="1" w:styleId="7C76C01E04374508B4415D03A4421807">
    <w:name w:val="7C76C01E04374508B4415D03A4421807"/>
  </w:style>
  <w:style w:type="paragraph" w:customStyle="1" w:styleId="616F0026192F49038C54C12266390B00">
    <w:name w:val="616F0026192F49038C54C12266390B00"/>
  </w:style>
  <w:style w:type="paragraph" w:customStyle="1" w:styleId="73CCF051C68C4079A80DCFBAE90EE0F7">
    <w:name w:val="73CCF051C68C4079A80DCFBAE90EE0F7"/>
  </w:style>
  <w:style w:type="paragraph" w:customStyle="1" w:styleId="01F5A262FB5F4238873E93E8D6B9B3E2">
    <w:name w:val="01F5A262FB5F4238873E93E8D6B9B3E2"/>
  </w:style>
  <w:style w:type="paragraph" w:customStyle="1" w:styleId="5CA80C17A9864177882123AD36021450">
    <w:name w:val="5CA80C17A9864177882123AD360214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Chronological Resume (Modern design).dotx</Template>
  <TotalTime>193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49</cp:revision>
  <dcterms:created xsi:type="dcterms:W3CDTF">2022-04-10T10:16:00Z</dcterms:created>
  <dcterms:modified xsi:type="dcterms:W3CDTF">2022-04-17T11:33:00Z</dcterms:modified>
  <cp:category/>
</cp:coreProperties>
</file>