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:rsidTr="00A158B7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:rsidR="003D1B71" w:rsidRDefault="003D1B71" w:rsidP="003D1B71">
            <w:pPr>
              <w:pStyle w:val="BodyText"/>
              <w:kinsoku w:val="0"/>
              <w:overflowPunct w:val="0"/>
              <w:ind w:left="-12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3D1B71" w:rsidRPr="0056708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:rsidR="006E4774" w:rsidRDefault="00F9161B" w:rsidP="006E4774">
            <w:pPr>
              <w:pStyle w:val="Title"/>
            </w:pPr>
            <w:r>
              <w:t xml:space="preserve">NIKITHA </w:t>
            </w:r>
          </w:p>
          <w:p w:rsidR="006E4774" w:rsidRPr="006E4774" w:rsidRDefault="006E4774" w:rsidP="006E4774">
            <w:pPr>
              <w:rPr>
                <w:sz w:val="24"/>
                <w:szCs w:val="24"/>
              </w:rPr>
            </w:pPr>
            <w:r w:rsidRPr="006E4774">
              <w:rPr>
                <w:color w:val="4A6EE2" w:themeColor="accent3" w:themeTint="80"/>
                <w:sz w:val="24"/>
                <w:szCs w:val="24"/>
              </w:rPr>
              <w:t>GENDER</w:t>
            </w:r>
            <w:r w:rsidRPr="006E4774">
              <w:rPr>
                <w:sz w:val="24"/>
                <w:szCs w:val="24"/>
              </w:rPr>
              <w:t>: FEMALE</w:t>
            </w:r>
          </w:p>
          <w:p w:rsidR="006E4774" w:rsidRPr="006E4774" w:rsidRDefault="006E4774" w:rsidP="006E4774">
            <w:pPr>
              <w:rPr>
                <w:sz w:val="24"/>
                <w:szCs w:val="24"/>
              </w:rPr>
            </w:pPr>
            <w:r w:rsidRPr="006E4774">
              <w:rPr>
                <w:color w:val="4A6EE2" w:themeColor="accent3" w:themeTint="80"/>
                <w:sz w:val="24"/>
                <w:szCs w:val="24"/>
              </w:rPr>
              <w:t>AGE</w:t>
            </w:r>
            <w:r w:rsidRPr="006E4774">
              <w:rPr>
                <w:sz w:val="24"/>
                <w:szCs w:val="24"/>
              </w:rPr>
              <w:t>: 23</w:t>
            </w:r>
          </w:p>
          <w:p w:rsidR="006E4774" w:rsidRPr="006E4774" w:rsidRDefault="006E4774" w:rsidP="006E4774">
            <w:pPr>
              <w:rPr>
                <w:sz w:val="24"/>
                <w:szCs w:val="24"/>
              </w:rPr>
            </w:pPr>
            <w:r w:rsidRPr="006E4774">
              <w:rPr>
                <w:color w:val="4A6EE2" w:themeColor="accent3" w:themeTint="80"/>
                <w:sz w:val="24"/>
                <w:szCs w:val="24"/>
              </w:rPr>
              <w:t>MARTIAL STATUS</w:t>
            </w:r>
            <w:r w:rsidRPr="006E4774">
              <w:rPr>
                <w:sz w:val="24"/>
                <w:szCs w:val="24"/>
              </w:rPr>
              <w:t>: SINGLE</w:t>
            </w:r>
          </w:p>
          <w:p w:rsidR="006E4774" w:rsidRPr="006E4774" w:rsidRDefault="006E4774" w:rsidP="006E4774">
            <w:r w:rsidRPr="006E4774">
              <w:rPr>
                <w:color w:val="4A6EE2" w:themeColor="accent3" w:themeTint="80"/>
                <w:sz w:val="24"/>
                <w:szCs w:val="24"/>
              </w:rPr>
              <w:t>VISA STATUS</w:t>
            </w:r>
            <w:r w:rsidRPr="006E4774">
              <w:rPr>
                <w:sz w:val="24"/>
                <w:szCs w:val="24"/>
              </w:rPr>
              <w:t>: MOTHERS SPONSER</w:t>
            </w:r>
          </w:p>
        </w:tc>
      </w:tr>
      <w:tr w:rsidR="003D1B71" w:rsidTr="00A158B7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:rsidR="003D1B71" w:rsidRDefault="003D1B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sdt>
            <w:sdtPr>
              <w:rPr>
                <w:rFonts w:ascii="Calibri" w:hAnsi="Calibri" w:cs="Calibri"/>
                <w:color w:val="0072C7"/>
              </w:rPr>
              <w:id w:val="1196195576"/>
              <w:placeholder>
                <w:docPart w:val="616D0529560F41919584D00C925B35AA"/>
              </w:placeholder>
              <w:temporary/>
              <w:showingPlcHdr/>
              <w15:appearance w15:val="hidden"/>
            </w:sdtPr>
            <w:sdtEndPr/>
            <w:sdtContent>
              <w:p w:rsidR="003D1B71" w:rsidRPr="00E572D6" w:rsidRDefault="003D1B71" w:rsidP="00AC6C7E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Experience</w:t>
                </w:r>
              </w:p>
            </w:sdtContent>
          </w:sdt>
          <w:p w:rsidR="00903F7D" w:rsidRDefault="00903F7D" w:rsidP="00F9161B">
            <w:pPr>
              <w:pStyle w:val="Dates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FEB 2014 – AUGUST 2014</w:t>
            </w:r>
          </w:p>
          <w:p w:rsidR="00903F7D" w:rsidRPr="00903F7D" w:rsidRDefault="00903F7D" w:rsidP="00F9161B">
            <w:pPr>
              <w:pStyle w:val="Dates"/>
              <w:rPr>
                <w:sz w:val="24"/>
                <w:szCs w:val="24"/>
              </w:rPr>
            </w:pPr>
            <w:r w:rsidRPr="00903F7D">
              <w:rPr>
                <w:sz w:val="24"/>
                <w:szCs w:val="24"/>
              </w:rPr>
              <w:t xml:space="preserve">JOB TITLE: CALL CENTER AGENT (ETISALAT) </w:t>
            </w:r>
          </w:p>
          <w:p w:rsidR="00903F7D" w:rsidRDefault="00903F7D" w:rsidP="00903F7D">
            <w:pPr>
              <w:pStyle w:val="Dates"/>
              <w:rPr>
                <w:sz w:val="24"/>
                <w:szCs w:val="24"/>
              </w:rPr>
            </w:pPr>
            <w:r w:rsidRPr="00903F7D">
              <w:rPr>
                <w:sz w:val="24"/>
                <w:szCs w:val="24"/>
              </w:rPr>
              <w:t>MAIN RES</w:t>
            </w:r>
            <w:r>
              <w:rPr>
                <w:sz w:val="24"/>
                <w:szCs w:val="24"/>
              </w:rPr>
              <w:t>PONSIBILITIES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manage inbound and/or </w:t>
            </w: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outbound calls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follow various communication sc</w:t>
            </w: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ripts when speaking to a caller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handle </w:t>
            </w: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customer engagement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identify customer needs, answ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er questions and solve problems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up-sell prod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ucts and services when possible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build sus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tainable customer relationships</w:t>
            </w:r>
          </w:p>
          <w:p w:rsid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organi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ze all conversation records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202124"/>
                <w:shd w:val="clear" w:color="auto" w:fill="FFFFFF"/>
              </w:rPr>
              <w:t> </w:t>
            </w:r>
            <w:r w:rsidRPr="00903F7D">
              <w:rPr>
                <w:rFonts w:ascii="Arial" w:hAnsi="Arial" w:cs="Arial"/>
                <w:color w:val="000000" w:themeColor="text1"/>
                <w:sz w:val="24"/>
                <w:shd w:val="clear" w:color="auto" w:fill="FFFFFF"/>
              </w:rPr>
              <w:t>provide information and handle complaints regarding the organization's products or services.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build product knowledge</w:t>
            </w:r>
          </w:p>
          <w:p w:rsidR="00903F7D" w:rsidRPr="00903F7D" w:rsidRDefault="00903F7D" w:rsidP="00903F7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spacing w:before="150" w:after="150" w:line="401" w:lineRule="atLeas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03F7D">
              <w:rPr>
                <w:rFonts w:ascii="Arial" w:hAnsi="Arial" w:cs="Arial"/>
                <w:color w:val="000000" w:themeColor="text1"/>
                <w:sz w:val="24"/>
                <w:szCs w:val="24"/>
              </w:rPr>
              <w:t>improve performance and hit goals.</w:t>
            </w:r>
          </w:p>
          <w:p w:rsidR="00903F7D" w:rsidRDefault="00903F7D" w:rsidP="00903F7D">
            <w:pPr>
              <w:pStyle w:val="Dates"/>
              <w:ind w:left="720"/>
              <w:rPr>
                <w:sz w:val="24"/>
                <w:szCs w:val="24"/>
              </w:rPr>
            </w:pPr>
          </w:p>
          <w:p w:rsidR="00903F7D" w:rsidRDefault="00903F7D" w:rsidP="00903F7D">
            <w:pPr>
              <w:pStyle w:val="Dates"/>
              <w:ind w:left="720"/>
              <w:rPr>
                <w:sz w:val="24"/>
                <w:szCs w:val="24"/>
              </w:rPr>
            </w:pPr>
          </w:p>
          <w:p w:rsidR="00903F7D" w:rsidRDefault="00903F7D" w:rsidP="00903F7D">
            <w:pPr>
              <w:pStyle w:val="Dates"/>
              <w:ind w:left="720"/>
              <w:rPr>
                <w:sz w:val="24"/>
                <w:szCs w:val="24"/>
              </w:rPr>
            </w:pPr>
          </w:p>
          <w:p w:rsidR="00903F7D" w:rsidRPr="00903F7D" w:rsidRDefault="00903F7D" w:rsidP="00903F7D">
            <w:pPr>
              <w:pStyle w:val="Dates"/>
              <w:ind w:left="720"/>
              <w:rPr>
                <w:sz w:val="24"/>
                <w:szCs w:val="24"/>
              </w:rPr>
            </w:pPr>
          </w:p>
          <w:p w:rsidR="003D1B71" w:rsidRDefault="00F9161B" w:rsidP="00F9161B">
            <w:pPr>
              <w:pStyle w:val="Dates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JUNE 2017- JULY 2018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JOB TITLE: RECEPTIONIST</w:t>
            </w:r>
          </w:p>
          <w:p w:rsidR="00F9161B" w:rsidRDefault="00903F7D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MAIN RESPO</w:t>
            </w:r>
            <w:r w:rsidR="00F9161B">
              <w:rPr>
                <w:b/>
                <w:sz w:val="24"/>
                <w:szCs w:val="24"/>
              </w:rPr>
              <w:t xml:space="preserve">NSIBILITES 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>TO KEEP NOTES AND UPDATES OF ALL THE NEW AND EXISTING STUDENTS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>TO ATTEND CALLS OF COSTUMERS/PARENTS AND CLEAR THEIR QUIRES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 xml:space="preserve">TO PROMOTE ABOUT THE INSTITUTE OFFERS ON SOCIAL MEDIA 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>TO MANAGE ALL THE FILES AND RECORDS OF THE INSTITUTE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 xml:space="preserve">TO SERVE VISITORS BY GREETING, WELCOMING, DIRECTING AND ANNOUNCING THEM APPROPRIATELY 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 xml:space="preserve">TO ANSWER, SCREEN AND FORWARD ANY INCOMING PHONE CALL PROVIDING BASIC INFORMATION WHEN NEEDED 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 xml:space="preserve">RECEIVE AND ORGANIZE DAILY MAIL/DELIVERIES/COURIES </w:t>
            </w:r>
          </w:p>
          <w:p w:rsidR="00F9161B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>TO ORGANIZE CO ORDINATE MEETING AND CONFERENCE.</w:t>
            </w:r>
          </w:p>
          <w:p w:rsidR="003D1B71" w:rsidRPr="00F9161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F9161B">
              <w:rPr>
                <w:sz w:val="24"/>
              </w:rPr>
              <w:t>TO PERFORM OTHER CLERCIAL RECEPTIONIST DUTIES SUCH AS FILING, PHOTOCOPYING, FAXING ETC.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SEPTEMBER 2018- PRESENT (NEW DELHI PRIVATE SCHOOL SHARJAH) 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JOB TITLE: DANCE TEACHER CUM SUBJECT TEACHING 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MAIN RESPONSIBILITIES (AS DANCE TEACHER)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>TO CHOREOGRAPH AND CREATE PERFOMANCES FOR IN HOUSE SCHOOL EVENTS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HANDLE MEETINGS RELATED TO ARTS DEPARTMENT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SCRIPT WRITING AND MAKING THE KIDS PRACTISE FOR UPCOMING EVENTS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ARRANGING COSTUMES, PROPS, SONGS, THEMES AND BACKGROUND KNOWLEDGE FOR ANNUAL DAY EVENTS AND OTHER IN HOUSE SCHOOL EVENTS </w:t>
            </w:r>
          </w:p>
          <w:p w:rsidR="00F9161B" w:rsidRPr="00217A6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JUDGING ON A FEW DANCE EVENTS </w:t>
            </w:r>
          </w:p>
          <w:p w:rsidR="00F9161B" w:rsidRPr="00217A6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SHOOTING DANCE VIDEOS FOR EVENTS 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MAIN RESPONSIBILITIES (AS SUBJECT TEACHER)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CREATE LESSON PLANS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 xml:space="preserve">TO CREATE WEEKLY PLANS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HELP WITH THE TIME TABLE MAKING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MAKE PRESENTATIONS FOR LESSONS ON WEEKLY BASIS </w:t>
            </w:r>
          </w:p>
          <w:p w:rsidR="00F9161B" w:rsidRPr="00BD6D83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ATTEND MEETINGS RELATED TO CLASS AND STUDENTS OF MY CLASS </w:t>
            </w:r>
          </w:p>
          <w:p w:rsidR="00F9161B" w:rsidRPr="00217A6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ATTENDING PARENTS AND THEIR QURIES </w:t>
            </w:r>
          </w:p>
          <w:p w:rsidR="00F9161B" w:rsidRPr="00217A6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CREATE ANNUAL DAY THEME IDEAS AND PRESNTATIONS </w:t>
            </w:r>
          </w:p>
          <w:p w:rsidR="00F9161B" w:rsidRPr="00217A6B" w:rsidRDefault="00F9161B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>
              <w:rPr>
                <w:sz w:val="24"/>
              </w:rPr>
              <w:t xml:space="preserve">TO PERFORM OTHER TEACHER DUTIES </w:t>
            </w:r>
          </w:p>
          <w:p w:rsidR="00F9161B" w:rsidRDefault="00F9161B" w:rsidP="00F9161B">
            <w:pPr>
              <w:rPr>
                <w:b/>
                <w:sz w:val="24"/>
                <w:szCs w:val="24"/>
              </w:rPr>
            </w:pPr>
          </w:p>
          <w:p w:rsidR="003D1B71" w:rsidRPr="00740017" w:rsidRDefault="003D1B71" w:rsidP="00F9161B">
            <w:pPr>
              <w:pStyle w:val="Dates"/>
              <w:rPr>
                <w:rFonts w:ascii="Calibri" w:hAnsi="Calibri" w:cs="Calibri"/>
              </w:rPr>
            </w:pPr>
          </w:p>
          <w:sdt>
            <w:sdtPr>
              <w:rPr>
                <w:rFonts w:ascii="Calibri" w:hAnsi="Calibri" w:cs="Calibri"/>
                <w:color w:val="0072C7"/>
              </w:rPr>
              <w:id w:val="-1554227259"/>
              <w:placeholder>
                <w:docPart w:val="3428315DD338449EBEF5AB18187810A6"/>
              </w:placeholder>
              <w:temporary/>
              <w:showingPlcHdr/>
              <w15:appearance w15:val="hidden"/>
            </w:sdtPr>
            <w:sdtEndPr/>
            <w:sdtContent>
              <w:p w:rsidR="003D1B71" w:rsidRPr="00E572D6" w:rsidRDefault="003D1B71" w:rsidP="00AC6C7E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Education</w:t>
                </w:r>
              </w:p>
            </w:sdtContent>
          </w:sdt>
          <w:p w:rsidR="003D1B71" w:rsidRDefault="00F9161B" w:rsidP="00353B60">
            <w:pPr>
              <w:pStyle w:val="SchoolName"/>
            </w:pPr>
            <w:r>
              <w:t xml:space="preserve">RABINDRANATH TAGORE UNIVERSITY </w:t>
            </w:r>
          </w:p>
          <w:p w:rsidR="00F9161B" w:rsidRDefault="00F9161B" w:rsidP="00353B60">
            <w:pPr>
              <w:pStyle w:val="SchoolName"/>
              <w:rPr>
                <w:b w:val="0"/>
              </w:rPr>
            </w:pPr>
            <w:r>
              <w:rPr>
                <w:b w:val="0"/>
              </w:rPr>
              <w:t xml:space="preserve">GRADUATED BBA </w:t>
            </w:r>
          </w:p>
          <w:p w:rsidR="00F9161B" w:rsidRDefault="00F9161B" w:rsidP="00353B60">
            <w:pPr>
              <w:pStyle w:val="SchoolName"/>
            </w:pPr>
            <w:r>
              <w:t xml:space="preserve">VIDHYANIDHI EDUCATION INSTITUTE </w:t>
            </w:r>
          </w:p>
          <w:p w:rsidR="00F9161B" w:rsidRDefault="00F9161B" w:rsidP="00353B60">
            <w:pPr>
              <w:pStyle w:val="SchoolName"/>
              <w:rPr>
                <w:b w:val="0"/>
              </w:rPr>
            </w:pPr>
            <w:r>
              <w:rPr>
                <w:b w:val="0"/>
              </w:rPr>
              <w:t>DIPLOMA IN TEACHERS TRAINING COURSE</w:t>
            </w:r>
          </w:p>
          <w:p w:rsidR="00F9161B" w:rsidRDefault="00F9161B" w:rsidP="00353B60">
            <w:pPr>
              <w:pStyle w:val="SchoolName"/>
            </w:pPr>
            <w:r>
              <w:t>DELTA ENGLISH SCHOOL-SHARJAH</w:t>
            </w:r>
          </w:p>
          <w:p w:rsidR="00F9161B" w:rsidRPr="00F9161B" w:rsidRDefault="00F9161B" w:rsidP="00353B60">
            <w:pPr>
              <w:pStyle w:val="SchoolName"/>
              <w:rPr>
                <w:b w:val="0"/>
              </w:rPr>
            </w:pPr>
            <w:r>
              <w:rPr>
                <w:b w:val="0"/>
              </w:rPr>
              <w:t xml:space="preserve">COMPLETED HOIGHER SECONDARY EDUCATION </w:t>
            </w:r>
          </w:p>
          <w:p w:rsidR="003D1B71" w:rsidRDefault="00F9161B" w:rsidP="00F9161B">
            <w:pPr>
              <w:pStyle w:val="Heading2"/>
              <w:rPr>
                <w:rFonts w:ascii="Calibri" w:hAnsi="Calibri" w:cs="Calibri"/>
                <w:color w:val="0072C7"/>
              </w:rPr>
            </w:pPr>
            <w:r>
              <w:rPr>
                <w:rFonts w:ascii="Calibri" w:hAnsi="Calibri" w:cs="Calibri"/>
                <w:color w:val="0072C7"/>
              </w:rPr>
              <w:t>IT SKILLS:</w:t>
            </w:r>
          </w:p>
          <w:p w:rsidR="00F9161B" w:rsidRPr="00F9161B" w:rsidRDefault="00F9161B" w:rsidP="00903F7D">
            <w:pPr>
              <w:pStyle w:val="ListParagraph"/>
              <w:numPr>
                <w:ilvl w:val="0"/>
                <w:numId w:val="11"/>
              </w:numPr>
            </w:pPr>
            <w:r>
              <w:t xml:space="preserve">WINDOWS, MICROSOFT WORD, EXCEL, POWERPOINT &amp; OUTLOOK. </w:t>
            </w:r>
          </w:p>
          <w:p w:rsidR="00F9161B" w:rsidRDefault="00F9161B" w:rsidP="00F9161B">
            <w:pPr>
              <w:pStyle w:val="Heading2"/>
              <w:rPr>
                <w:rFonts w:ascii="Calibri" w:hAnsi="Calibri" w:cs="Calibri"/>
                <w:color w:val="0072C7"/>
              </w:rPr>
            </w:pPr>
            <w:r>
              <w:rPr>
                <w:rFonts w:ascii="Calibri" w:hAnsi="Calibri" w:cs="Calibri"/>
                <w:color w:val="0072C7"/>
              </w:rPr>
              <w:t>LANGUAGES</w:t>
            </w:r>
          </w:p>
          <w:p w:rsidR="00F9161B" w:rsidRPr="00F9161B" w:rsidRDefault="00F9161B" w:rsidP="00F9161B">
            <w:r>
              <w:t xml:space="preserve">ENGLISH, HINDI, TAMIL, TELUGU, MALAYALAM </w:t>
            </w:r>
          </w:p>
          <w:p w:rsidR="00F9161B" w:rsidRPr="00F9161B" w:rsidRDefault="00F9161B" w:rsidP="00F9161B"/>
          <w:p w:rsidR="00F9161B" w:rsidRPr="00F9161B" w:rsidRDefault="00F9161B" w:rsidP="00F9161B"/>
          <w:p w:rsidR="006E4774" w:rsidRDefault="006E4774" w:rsidP="006E4774">
            <w:pPr>
              <w:rPr>
                <w:b/>
                <w:color w:val="4A6EE2" w:themeColor="accent3" w:themeTint="80"/>
                <w:sz w:val="24"/>
                <w:szCs w:val="24"/>
                <w:u w:val="single"/>
              </w:rPr>
            </w:pPr>
          </w:p>
          <w:p w:rsidR="006E4774" w:rsidRPr="006E4774" w:rsidRDefault="006E4774" w:rsidP="006E4774">
            <w:pPr>
              <w:rPr>
                <w:color w:val="4A6EE2" w:themeColor="accent3" w:themeTint="80"/>
                <w:u w:val="single"/>
              </w:rPr>
            </w:pPr>
            <w:r w:rsidRPr="006E4774">
              <w:rPr>
                <w:b/>
                <w:color w:val="4A6EE2" w:themeColor="accent3" w:themeTint="80"/>
                <w:sz w:val="24"/>
                <w:szCs w:val="24"/>
                <w:u w:val="single"/>
              </w:rPr>
              <w:t>COMPETENCIES</w:t>
            </w:r>
            <w:r w:rsidRPr="006E4774">
              <w:rPr>
                <w:color w:val="4A6EE2" w:themeColor="accent3" w:themeTint="80"/>
                <w:u w:val="single"/>
              </w:rPr>
              <w:t xml:space="preserve"> </w:t>
            </w:r>
          </w:p>
          <w:p w:rsidR="006E4774" w:rsidRPr="006E4774" w:rsidRDefault="006E4774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6E4774">
              <w:rPr>
                <w:sz w:val="24"/>
              </w:rPr>
              <w:t xml:space="preserve">Quick learner &amp; easily adaptable to new environment. </w:t>
            </w:r>
          </w:p>
          <w:p w:rsidR="006E4774" w:rsidRPr="006E4774" w:rsidRDefault="006E4774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6E4774">
              <w:rPr>
                <w:sz w:val="24"/>
              </w:rPr>
              <w:t xml:space="preserve"> Committed, result oriented, hard working with zeal to learn new things and undertake new tasks. </w:t>
            </w:r>
          </w:p>
          <w:p w:rsidR="006E4774" w:rsidRPr="006E4774" w:rsidRDefault="006E4774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6E4774">
              <w:rPr>
                <w:sz w:val="24"/>
              </w:rPr>
              <w:t xml:space="preserve">Good verbal and written communication skills. </w:t>
            </w:r>
          </w:p>
          <w:p w:rsidR="006E4774" w:rsidRPr="006E4774" w:rsidRDefault="006E4774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6E4774">
              <w:rPr>
                <w:sz w:val="24"/>
              </w:rPr>
              <w:t xml:space="preserve"> Team player &amp; Self-disciplined. </w:t>
            </w:r>
          </w:p>
          <w:p w:rsidR="006E4774" w:rsidRPr="006E4774" w:rsidRDefault="006E4774" w:rsidP="00903F7D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after="160" w:line="259" w:lineRule="auto"/>
              <w:contextualSpacing/>
              <w:rPr>
                <w:b/>
                <w:sz w:val="24"/>
              </w:rPr>
            </w:pPr>
            <w:r w:rsidRPr="006E4774">
              <w:rPr>
                <w:sz w:val="24"/>
              </w:rPr>
              <w:t xml:space="preserve"> Ability to work under pressure with minimum supervision.</w:t>
            </w:r>
          </w:p>
          <w:p w:rsidR="006E4774" w:rsidRPr="006E4774" w:rsidRDefault="006E4774" w:rsidP="006E4774">
            <w:pPr>
              <w:rPr>
                <w:b/>
                <w:color w:val="4A6EE2" w:themeColor="accent3" w:themeTint="80"/>
                <w:sz w:val="24"/>
                <w:szCs w:val="24"/>
                <w:u w:val="single"/>
              </w:rPr>
            </w:pPr>
            <w:r w:rsidRPr="006E4774">
              <w:rPr>
                <w:color w:val="4A6EE2" w:themeColor="accent3" w:themeTint="80"/>
                <w:u w:val="single"/>
              </w:rPr>
              <w:t xml:space="preserve"> </w:t>
            </w:r>
            <w:r w:rsidRPr="006E4774">
              <w:rPr>
                <w:b/>
                <w:color w:val="4A6EE2" w:themeColor="accent3" w:themeTint="80"/>
                <w:u w:val="single"/>
              </w:rPr>
              <w:t>DECLARATION</w:t>
            </w:r>
            <w:r w:rsidRPr="006E4774">
              <w:rPr>
                <w:color w:val="4A6EE2" w:themeColor="accent3" w:themeTint="80"/>
                <w:u w:val="single"/>
              </w:rPr>
              <w:t xml:space="preserve"> </w:t>
            </w:r>
          </w:p>
          <w:p w:rsidR="006E4774" w:rsidRPr="006E4774" w:rsidRDefault="006E4774" w:rsidP="006E4774">
            <w:pPr>
              <w:rPr>
                <w:sz w:val="24"/>
                <w:szCs w:val="24"/>
              </w:rPr>
            </w:pPr>
            <w:r w:rsidRPr="006E4774">
              <w:rPr>
                <w:sz w:val="24"/>
                <w:szCs w:val="24"/>
              </w:rPr>
              <w:lastRenderedPageBreak/>
              <w:t>I hereby declare that the above mentioned information is correct to my best knowledge.</w:t>
            </w:r>
          </w:p>
          <w:p w:rsidR="006E4774" w:rsidRPr="006E4774" w:rsidRDefault="006E4774" w:rsidP="006E4774">
            <w:pPr>
              <w:rPr>
                <w:b/>
                <w:sz w:val="24"/>
                <w:szCs w:val="24"/>
              </w:rPr>
            </w:pPr>
            <w:r w:rsidRPr="006E4774">
              <w:rPr>
                <w:sz w:val="24"/>
                <w:szCs w:val="24"/>
              </w:rPr>
              <w:t xml:space="preserve">MS. NIKITHA. </w:t>
            </w:r>
          </w:p>
          <w:p w:rsidR="006E4774" w:rsidRPr="00217A6B" w:rsidRDefault="006E4774" w:rsidP="006E4774">
            <w:pPr>
              <w:rPr>
                <w:b/>
                <w:sz w:val="24"/>
                <w:szCs w:val="24"/>
              </w:rPr>
            </w:pPr>
          </w:p>
          <w:p w:rsidR="006E4774" w:rsidRPr="00BD6D83" w:rsidRDefault="006E4774" w:rsidP="006E4774">
            <w:pPr>
              <w:rPr>
                <w:b/>
                <w:sz w:val="24"/>
                <w:szCs w:val="24"/>
              </w:rPr>
            </w:pPr>
            <w:r>
              <w:t xml:space="preserve"> </w:t>
            </w:r>
          </w:p>
          <w:p w:rsidR="003D1B71" w:rsidRPr="0056708E" w:rsidRDefault="003D1B71" w:rsidP="00AC6C7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D1B71" w:rsidTr="003D1B71">
        <w:trPr>
          <w:trHeight w:val="1164"/>
        </w:trPr>
        <w:tc>
          <w:tcPr>
            <w:tcW w:w="720" w:type="dxa"/>
          </w:tcPr>
          <w:p w:rsidR="003D1B71" w:rsidRPr="0056708E" w:rsidRDefault="003D1B71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:rsidR="003D1B71" w:rsidRPr="0056708E" w:rsidRDefault="003D1B71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Pr="00590471" w:rsidRDefault="003D1B71" w:rsidP="00222466"/>
        </w:tc>
      </w:tr>
      <w:tr w:rsidR="003D1B71" w:rsidTr="003D1B71">
        <w:trPr>
          <w:trHeight w:val="543"/>
        </w:trPr>
        <w:tc>
          <w:tcPr>
            <w:tcW w:w="720" w:type="dxa"/>
          </w:tcPr>
          <w:p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376291" w:rsidRDefault="003D1B71" w:rsidP="006D79A8">
            <w:pPr>
              <w:pStyle w:val="Information"/>
              <w:jc w:val="center"/>
              <w:rPr>
                <w:rStyle w:val="Strong"/>
                <w:rFonts w:ascii="Calibri" w:hAnsi="Calibri" w:cs="Calibri"/>
                <w:b w:val="0"/>
                <w:bCs w:val="0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07B1A3A" wp14:editId="5DA9D712">
                      <wp:extent cx="337185" cy="333375"/>
                      <wp:effectExtent l="0" t="0" r="5715" b="9525"/>
                      <wp:docPr id="21" name="Group 21" descr="gp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reeform: Shape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Picture 23" descr="GPS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57B630" id="Group 21" o:spid="_x0000_s1026" alt="gps icon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">
                      <v:shape id="Freeform: Shape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3" o:spid="_x0000_s1028" type="#_x0000_t75" alt="GPS icon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1" o:title="GPS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380FD1" w:rsidRDefault="00F9161B" w:rsidP="00F9161B">
            <w:pPr>
              <w:pStyle w:val="Information"/>
            </w:pPr>
            <w:r>
              <w:t>DUBAI, UAE</w:t>
            </w: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183"/>
        </w:trPr>
        <w:tc>
          <w:tcPr>
            <w:tcW w:w="720" w:type="dxa"/>
          </w:tcPr>
          <w:p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  <w:bookmarkStart w:id="0" w:name="_GoBack"/>
        <w:bookmarkEnd w:id="0"/>
      </w:tr>
      <w:tr w:rsidR="003D1B71" w:rsidTr="003D1B71">
        <w:trPr>
          <w:trHeight w:val="624"/>
        </w:trPr>
        <w:tc>
          <w:tcPr>
            <w:tcW w:w="720" w:type="dxa"/>
          </w:tcPr>
          <w:p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7ACA9A0" wp14:editId="15F44209">
                      <wp:extent cx="337820" cy="337185"/>
                      <wp:effectExtent l="0" t="0" r="5080" b="5715"/>
                      <wp:docPr id="22" name="Group 22" descr="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reeform: Shape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Picture 28" descr="Phon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3F6772" id="Group 22" o:spid="_x0000_s1026" alt="phone icon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">
                      <v:shape id="Freeform: Shape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8" o:spid="_x0000_s1028" type="#_x0000_t75" alt="Phone icon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3" o:title="Phone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380FD1" w:rsidRDefault="00F9161B" w:rsidP="00F9161B">
            <w:pPr>
              <w:pStyle w:val="Information"/>
            </w:pPr>
            <w:r>
              <w:t>+97156 1433736</w:t>
            </w: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183"/>
        </w:trPr>
        <w:tc>
          <w:tcPr>
            <w:tcW w:w="720" w:type="dxa"/>
          </w:tcPr>
          <w:p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633"/>
        </w:trPr>
        <w:tc>
          <w:tcPr>
            <w:tcW w:w="720" w:type="dxa"/>
          </w:tcPr>
          <w:p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695FDC1" wp14:editId="5334AE94">
                      <wp:extent cx="338455" cy="346075"/>
                      <wp:effectExtent l="0" t="0" r="4445" b="0"/>
                      <wp:docPr id="24" name="Group 24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reeform: Shape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Picture 32" descr="Email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3A135F" id="Group 24" o:spid="_x0000_s1026" alt="email icon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">
                      <v:shape id="Freeform: Shape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32" o:spid="_x0000_s1028" type="#_x0000_t75" alt="Email icon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">
                        <v:imagedata r:id="rId15" o:title="Email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6E4774" w:rsidRPr="00380FD1" w:rsidRDefault="00687B26" w:rsidP="00F9161B">
            <w:pPr>
              <w:pStyle w:val="Information"/>
            </w:pPr>
            <w:hyperlink r:id="rId16" w:history="1">
              <w:r w:rsidR="006E4774" w:rsidRPr="00FB56C1">
                <w:rPr>
                  <w:rStyle w:val="Hyperlink"/>
                </w:rPr>
                <w:t>NIKITHA.SHIL@GMAIL.COM</w:t>
              </w:r>
            </w:hyperlink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174"/>
        </w:trPr>
        <w:tc>
          <w:tcPr>
            <w:tcW w:w="720" w:type="dxa"/>
          </w:tcPr>
          <w:p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633"/>
        </w:trPr>
        <w:tc>
          <w:tcPr>
            <w:tcW w:w="720" w:type="dxa"/>
          </w:tcPr>
          <w:p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312" w:type="dxa"/>
            <w:vAlign w:val="center"/>
          </w:tcPr>
          <w:p w:rsidR="003D1B71" w:rsidRPr="00380FD1" w:rsidRDefault="003D1B71" w:rsidP="00F9161B">
            <w:pPr>
              <w:pStyle w:val="Information"/>
            </w:pPr>
          </w:p>
        </w:tc>
        <w:tc>
          <w:tcPr>
            <w:tcW w:w="423" w:type="dxa"/>
            <w:vMerge/>
          </w:tcPr>
          <w:p w:rsidR="003D1B71" w:rsidRDefault="003D1B71" w:rsidP="00A14C79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3D1B71" w:rsidRDefault="003D1B71" w:rsidP="005801E5">
            <w:pPr>
              <w:pStyle w:val="Heading1"/>
            </w:pPr>
          </w:p>
        </w:tc>
      </w:tr>
      <w:tr w:rsidR="003D1B71" w:rsidTr="003D1B71">
        <w:trPr>
          <w:trHeight w:val="2448"/>
        </w:trPr>
        <w:tc>
          <w:tcPr>
            <w:tcW w:w="720" w:type="dxa"/>
          </w:tcPr>
          <w:p w:rsidR="003D1B71" w:rsidRPr="0056708E" w:rsidRDefault="003D1B71" w:rsidP="00222466">
            <w:pPr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:rsidR="003D1B71" w:rsidRPr="0056708E" w:rsidRDefault="003D1B71" w:rsidP="00222466">
            <w:pPr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423" w:type="dxa"/>
          </w:tcPr>
          <w:p w:rsidR="003D1B71" w:rsidRDefault="003D1B71" w:rsidP="00222466"/>
          <w:p w:rsidR="00903F7D" w:rsidRDefault="00903F7D" w:rsidP="00222466"/>
        </w:tc>
        <w:tc>
          <w:tcPr>
            <w:tcW w:w="6607" w:type="dxa"/>
            <w:vMerge/>
          </w:tcPr>
          <w:p w:rsidR="003D1B71" w:rsidRDefault="003D1B71" w:rsidP="00222466"/>
        </w:tc>
      </w:tr>
    </w:tbl>
    <w:p w:rsidR="007F5B63" w:rsidRPr="00CE1E3D" w:rsidRDefault="007F5B63" w:rsidP="006D79A8">
      <w:pPr>
        <w:pStyle w:val="BodyText"/>
      </w:pPr>
    </w:p>
    <w:sectPr w:rsidR="007F5B63" w:rsidRPr="00CE1E3D" w:rsidSect="003D1B71">
      <w:headerReference w:type="default" r:id="rId17"/>
      <w:type w:val="continuous"/>
      <w:pgSz w:w="12240" w:h="15840" w:code="1"/>
      <w:pgMar w:top="2304" w:right="1138" w:bottom="1138" w:left="1138" w:header="720" w:footer="187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B26" w:rsidRDefault="00687B26" w:rsidP="00590471">
      <w:r>
        <w:separator/>
      </w:r>
    </w:p>
  </w:endnote>
  <w:endnote w:type="continuationSeparator" w:id="0">
    <w:p w:rsidR="00687B26" w:rsidRDefault="00687B26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B26" w:rsidRDefault="00687B26" w:rsidP="00590471">
      <w:r>
        <w:separator/>
      </w:r>
    </w:p>
  </w:footnote>
  <w:footnote w:type="continuationSeparator" w:id="0">
    <w:p w:rsidR="00687B26" w:rsidRDefault="00687B26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471" w:rsidRDefault="00310F17" w:rsidP="00060042">
    <w:pPr>
      <w:pStyle w:val="BodyTex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04385452" wp14:editId="7AC38A4D">
              <wp:simplePos x="0" y="0"/>
              <wp:positionH relativeFrom="column">
                <wp:posOffset>-1611630</wp:posOffset>
              </wp:positionH>
              <wp:positionV relativeFrom="paragraph">
                <wp:posOffset>-457200</wp:posOffset>
              </wp:positionV>
              <wp:extent cx="8686478" cy="10547991"/>
              <wp:effectExtent l="0" t="0" r="635" b="571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6478" cy="10547991"/>
                        <a:chOff x="0" y="-228600"/>
                        <a:chExt cx="8686478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reeform: Shape 10">
                          <a:extLst/>
                        </wps:cNvPr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914078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>
                          <a:extLst/>
                        </wps:cNvPr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>
                          <a:extLst/>
                        </wps:cNvPr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>
                          <a:extLst/>
                        </wps:cNvPr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>
                          <a:extLst/>
                        </wps:cNvPr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reeform: Shape 10">
                          <a:extLst/>
                        </wps:cNvPr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>
                          <a:extLst/>
                        </wps:cNvPr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D1A7B4" id="Group 26" o:spid="_x0000_s1026" style="position:absolute;margin-left:-126.9pt;margin-top:-36pt;width:683.95pt;height:830.55pt;z-index:251657216" coordorigin=",-2286" coordsize="86864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">
              <v:group id="Group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9140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003D4C46"/>
    <w:multiLevelType w:val="hybridMultilevel"/>
    <w:tmpl w:val="9F76D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14084"/>
    <w:multiLevelType w:val="hybridMultilevel"/>
    <w:tmpl w:val="8F622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F4713"/>
    <w:multiLevelType w:val="hybridMultilevel"/>
    <w:tmpl w:val="C1905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C4270"/>
    <w:multiLevelType w:val="hybridMultilevel"/>
    <w:tmpl w:val="FBE29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D3658"/>
    <w:multiLevelType w:val="multilevel"/>
    <w:tmpl w:val="258E4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C736A4"/>
    <w:multiLevelType w:val="hybridMultilevel"/>
    <w:tmpl w:val="BFA0F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8D1695"/>
    <w:multiLevelType w:val="hybridMultilevel"/>
    <w:tmpl w:val="0518C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884968"/>
    <w:multiLevelType w:val="hybridMultilevel"/>
    <w:tmpl w:val="33521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33AED"/>
    <w:multiLevelType w:val="hybridMultilevel"/>
    <w:tmpl w:val="8766FBC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9"/>
  </w:num>
  <w:num w:numId="6">
    <w:abstractNumId w:val="10"/>
  </w:num>
  <w:num w:numId="7">
    <w:abstractNumId w:val="11"/>
  </w:num>
  <w:num w:numId="8">
    <w:abstractNumId w:val="8"/>
  </w:num>
  <w:num w:numId="9">
    <w:abstractNumId w:val="3"/>
  </w:num>
  <w:num w:numId="10">
    <w:abstractNumId w:val="5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61B"/>
    <w:rsid w:val="00060042"/>
    <w:rsid w:val="0008685D"/>
    <w:rsid w:val="00087243"/>
    <w:rsid w:val="00090860"/>
    <w:rsid w:val="00112FD7"/>
    <w:rsid w:val="00150ABD"/>
    <w:rsid w:val="001946FC"/>
    <w:rsid w:val="00222466"/>
    <w:rsid w:val="0024753C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D1B71"/>
    <w:rsid w:val="004E158A"/>
    <w:rsid w:val="00501881"/>
    <w:rsid w:val="00565C77"/>
    <w:rsid w:val="0056708E"/>
    <w:rsid w:val="005801E5"/>
    <w:rsid w:val="00590471"/>
    <w:rsid w:val="005D01FA"/>
    <w:rsid w:val="00653E17"/>
    <w:rsid w:val="00687B26"/>
    <w:rsid w:val="006A08E8"/>
    <w:rsid w:val="006D79A8"/>
    <w:rsid w:val="006E4774"/>
    <w:rsid w:val="0072353B"/>
    <w:rsid w:val="007575B6"/>
    <w:rsid w:val="007B3C81"/>
    <w:rsid w:val="007D67CA"/>
    <w:rsid w:val="007E668F"/>
    <w:rsid w:val="007F5B63"/>
    <w:rsid w:val="008026B7"/>
    <w:rsid w:val="00803A0A"/>
    <w:rsid w:val="00846CB9"/>
    <w:rsid w:val="008566AA"/>
    <w:rsid w:val="008A1E6E"/>
    <w:rsid w:val="008C024F"/>
    <w:rsid w:val="008C2CFC"/>
    <w:rsid w:val="00903F7D"/>
    <w:rsid w:val="00912DC8"/>
    <w:rsid w:val="009475DC"/>
    <w:rsid w:val="00967B93"/>
    <w:rsid w:val="009D090F"/>
    <w:rsid w:val="00A31464"/>
    <w:rsid w:val="00A31B16"/>
    <w:rsid w:val="00A33613"/>
    <w:rsid w:val="00A47A8D"/>
    <w:rsid w:val="00AC6C7E"/>
    <w:rsid w:val="00B4158A"/>
    <w:rsid w:val="00B6466C"/>
    <w:rsid w:val="00BB1B5D"/>
    <w:rsid w:val="00BC22C7"/>
    <w:rsid w:val="00BD195A"/>
    <w:rsid w:val="00C07240"/>
    <w:rsid w:val="00C14078"/>
    <w:rsid w:val="00CE1E3D"/>
    <w:rsid w:val="00D053FA"/>
    <w:rsid w:val="00DC3F0A"/>
    <w:rsid w:val="00E26AED"/>
    <w:rsid w:val="00E73AB8"/>
    <w:rsid w:val="00E90A60"/>
    <w:rsid w:val="00ED47F7"/>
    <w:rsid w:val="00EE7E09"/>
    <w:rsid w:val="00F0223C"/>
    <w:rsid w:val="00F3235D"/>
    <w:rsid w:val="00F32393"/>
    <w:rsid w:val="00F878BD"/>
    <w:rsid w:val="00F9161B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E15FA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34"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  <w:style w:type="character" w:styleId="Hyperlink">
    <w:name w:val="Hyperlink"/>
    <w:basedOn w:val="DefaultParagraphFont"/>
    <w:uiPriority w:val="99"/>
    <w:unhideWhenUsed/>
    <w:rsid w:val="006E47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0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NIKITHA.SHIL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Blue%20sphere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16D0529560F41919584D00C925B3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6E12EB-EC1E-4E92-A8B1-1A958A28B1FF}"/>
      </w:docPartPr>
      <w:docPartBody>
        <w:p w:rsidR="008F5B3E" w:rsidRDefault="00344FE6">
          <w:pPr>
            <w:pStyle w:val="616D0529560F41919584D00C925B35AA"/>
          </w:pPr>
          <w:r w:rsidRPr="00AC6C7E">
            <w:t>Experience</w:t>
          </w:r>
        </w:p>
      </w:docPartBody>
    </w:docPart>
    <w:docPart>
      <w:docPartPr>
        <w:name w:val="3428315DD338449EBEF5AB18187810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B3EE6-2717-4C0A-8038-566F74ED1235}"/>
      </w:docPartPr>
      <w:docPartBody>
        <w:p w:rsidR="008F5B3E" w:rsidRDefault="00344FE6">
          <w:pPr>
            <w:pStyle w:val="3428315DD338449EBEF5AB18187810A6"/>
          </w:pPr>
          <w:r w:rsidRPr="00AC6C7E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FE6"/>
    <w:rsid w:val="00344FE6"/>
    <w:rsid w:val="00582866"/>
    <w:rsid w:val="008F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0109D0A86B4AA68F0D612DEE374AA3">
    <w:name w:val="6C0109D0A86B4AA68F0D612DEE374AA3"/>
  </w:style>
  <w:style w:type="paragraph" w:customStyle="1" w:styleId="065E38151A0C495EB97D02A13757E4EC">
    <w:name w:val="065E38151A0C495EB97D02A13757E4EC"/>
  </w:style>
  <w:style w:type="paragraph" w:customStyle="1" w:styleId="616D0529560F41919584D00C925B35AA">
    <w:name w:val="616D0529560F41919584D00C925B35AA"/>
  </w:style>
  <w:style w:type="paragraph" w:customStyle="1" w:styleId="2C0E402DE1AE470BB8CFA3B99AC79D3F">
    <w:name w:val="2C0E402DE1AE470BB8CFA3B99AC79D3F"/>
  </w:style>
  <w:style w:type="paragraph" w:customStyle="1" w:styleId="A16F34EAC9954288B3625218B68D75CE">
    <w:name w:val="A16F34EAC9954288B3625218B68D75CE"/>
  </w:style>
  <w:style w:type="paragraph" w:customStyle="1" w:styleId="B5B2CE82220248889D9E2D3800D9A9B8">
    <w:name w:val="B5B2CE82220248889D9E2D3800D9A9B8"/>
  </w:style>
  <w:style w:type="paragraph" w:customStyle="1" w:styleId="9595C14F833E4726933CDF6DD34E6995">
    <w:name w:val="9595C14F833E4726933CDF6DD34E6995"/>
  </w:style>
  <w:style w:type="paragraph" w:customStyle="1" w:styleId="0B9F2415DD654A48901BBB8FB576389D">
    <w:name w:val="0B9F2415DD654A48901BBB8FB576389D"/>
  </w:style>
  <w:style w:type="paragraph" w:customStyle="1" w:styleId="428723898FC5484388C04AC62F3AE6C3">
    <w:name w:val="428723898FC5484388C04AC62F3AE6C3"/>
  </w:style>
  <w:style w:type="paragraph" w:customStyle="1" w:styleId="E17932C67A9B4A39AE2BF6B2DEC09A4F">
    <w:name w:val="E17932C67A9B4A39AE2BF6B2DEC09A4F"/>
  </w:style>
  <w:style w:type="paragraph" w:customStyle="1" w:styleId="569946B595FE42E1A1C36C37FE00D2E7">
    <w:name w:val="569946B595FE42E1A1C36C37FE00D2E7"/>
  </w:style>
  <w:style w:type="paragraph" w:customStyle="1" w:styleId="1CB1F703DED84DFEBDC360DC0812CE1A">
    <w:name w:val="1CB1F703DED84DFEBDC360DC0812CE1A"/>
  </w:style>
  <w:style w:type="paragraph" w:customStyle="1" w:styleId="DA24983AACA449A39E7F224121A8BAE5">
    <w:name w:val="DA24983AACA449A39E7F224121A8BAE5"/>
  </w:style>
  <w:style w:type="paragraph" w:customStyle="1" w:styleId="D99DE116D71448B5AB60CCEB2E3ECD2E">
    <w:name w:val="D99DE116D71448B5AB60CCEB2E3ECD2E"/>
  </w:style>
  <w:style w:type="paragraph" w:customStyle="1" w:styleId="8741C3C1D3444E61942E7ECFFB695BB9">
    <w:name w:val="8741C3C1D3444E61942E7ECFFB695BB9"/>
  </w:style>
  <w:style w:type="paragraph" w:customStyle="1" w:styleId="EFA2669D3C364F2F9F2E44D8EF146DA5">
    <w:name w:val="EFA2669D3C364F2F9F2E44D8EF146DA5"/>
  </w:style>
  <w:style w:type="paragraph" w:customStyle="1" w:styleId="387475E0251A481082EF67247D5EB723">
    <w:name w:val="387475E0251A481082EF67247D5EB723"/>
  </w:style>
  <w:style w:type="paragraph" w:customStyle="1" w:styleId="3600A8592FD34D3C9CD2EF1EAEE7C4AC">
    <w:name w:val="3600A8592FD34D3C9CD2EF1EAEE7C4AC"/>
  </w:style>
  <w:style w:type="paragraph" w:customStyle="1" w:styleId="8CD287D3D5F04092B5956B2962950EAD">
    <w:name w:val="8CD287D3D5F04092B5956B2962950EAD"/>
  </w:style>
  <w:style w:type="paragraph" w:customStyle="1" w:styleId="3428315DD338449EBEF5AB18187810A6">
    <w:name w:val="3428315DD338449EBEF5AB18187810A6"/>
  </w:style>
  <w:style w:type="paragraph" w:customStyle="1" w:styleId="FF88EA059D3A44C4950B16F2EE448473">
    <w:name w:val="FF88EA059D3A44C4950B16F2EE448473"/>
  </w:style>
  <w:style w:type="paragraph" w:customStyle="1" w:styleId="E06BAF3DF76E49799913B4F846F40A7A">
    <w:name w:val="E06BAF3DF76E49799913B4F846F40A7A"/>
  </w:style>
  <w:style w:type="paragraph" w:customStyle="1" w:styleId="599AE7D89A544D3B9E1A0D28A1FAC0D8">
    <w:name w:val="599AE7D89A544D3B9E1A0D28A1FAC0D8"/>
  </w:style>
  <w:style w:type="paragraph" w:customStyle="1" w:styleId="4F7104888E364E189568F71F09F88FBF">
    <w:name w:val="4F7104888E364E189568F71F09F88FBF"/>
  </w:style>
  <w:style w:type="paragraph" w:customStyle="1" w:styleId="1DBBBA1C523743519004D08F45EC77F7">
    <w:name w:val="1DBBBA1C523743519004D08F45EC77F7"/>
  </w:style>
  <w:style w:type="paragraph" w:customStyle="1" w:styleId="CF89ED3CA8084ABD991E8CDE3338C50B">
    <w:name w:val="CF89ED3CA8084ABD991E8CDE3338C50B"/>
  </w:style>
  <w:style w:type="paragraph" w:customStyle="1" w:styleId="CB567CD464BD46889302D23070CE4A44">
    <w:name w:val="CB567CD464BD46889302D23070CE4A44"/>
  </w:style>
  <w:style w:type="paragraph" w:customStyle="1" w:styleId="92979B2A88244D5D8F852E51ABBDA00D">
    <w:name w:val="92979B2A88244D5D8F852E51ABBDA00D"/>
  </w:style>
  <w:style w:type="paragraph" w:customStyle="1" w:styleId="96090A22E3E246EFABE559BACAF8130A">
    <w:name w:val="96090A22E3E246EFABE559BACAF8130A"/>
  </w:style>
  <w:style w:type="paragraph" w:customStyle="1" w:styleId="E133A8C2F82744C1A55067C5B6687AF9">
    <w:name w:val="E133A8C2F82744C1A55067C5B6687AF9"/>
  </w:style>
  <w:style w:type="paragraph" w:customStyle="1" w:styleId="324E5C0452624C52B32C5BB54C33CACB">
    <w:name w:val="324E5C0452624C52B32C5BB54C33CACB"/>
  </w:style>
  <w:style w:type="paragraph" w:customStyle="1" w:styleId="78B214471A5F40FD98D8D2E72E0378B4">
    <w:name w:val="78B214471A5F40FD98D8D2E72E0378B4"/>
  </w:style>
  <w:style w:type="paragraph" w:customStyle="1" w:styleId="6B115E42569F47CB91283DB26E91E305">
    <w:name w:val="6B115E42569F47CB91283DB26E91E30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99094B58B6FA4DB8B6FEC430E78A82E2">
    <w:name w:val="99094B58B6FA4DB8B6FEC430E78A82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4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2022-01-09T10:47:00Z</dcterms:created>
  <dcterms:modified xsi:type="dcterms:W3CDTF">2022-01-09T10:47:00Z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