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Default Extension="svg" ContentType="image/svg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12E" w:rsidRDefault="006B612E"/>
    <w:tbl>
      <w:tblPr>
        <w:tblW w:w="10790" w:type="dxa"/>
        <w:tblLayout w:type="fixed"/>
        <w:tblCellMar>
          <w:left w:w="115" w:type="dxa"/>
          <w:right w:w="115" w:type="dxa"/>
        </w:tblCellMar>
        <w:tblLook w:val="04A0"/>
      </w:tblPr>
      <w:tblGrid>
        <w:gridCol w:w="3600"/>
        <w:gridCol w:w="720"/>
        <w:gridCol w:w="6470"/>
      </w:tblGrid>
      <w:tr w:rsidR="001B2ABD" w:rsidRPr="00094442" w:rsidTr="00BD45B4">
        <w:trPr>
          <w:trHeight w:val="4410"/>
        </w:trPr>
        <w:tc>
          <w:tcPr>
            <w:tcW w:w="3600" w:type="dxa"/>
            <w:vAlign w:val="bottom"/>
          </w:tcPr>
          <w:p w:rsidR="001B2ABD" w:rsidRPr="006B612E" w:rsidRDefault="006E3936" w:rsidP="006B612E">
            <w:pPr>
              <w:tabs>
                <w:tab w:val="left" w:pos="990"/>
              </w:tabs>
              <w:jc w:val="center"/>
              <w:rPr>
                <w:rFonts w:asciiTheme="minorHAnsi" w:hAnsiTheme="minorHAnsi"/>
                <w:sz w:val="36"/>
                <w:szCs w:val="36"/>
              </w:rPr>
            </w:pPr>
            <w:r w:rsidRPr="006B612E">
              <w:rPr>
                <w:rFonts w:asciiTheme="minorHAnsi" w:hAnsiTheme="minorHAnsi"/>
                <w:noProof/>
                <w:sz w:val="36"/>
                <w:szCs w:val="36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margin">
                    <wp:posOffset>22225</wp:posOffset>
                  </wp:positionH>
                  <wp:positionV relativeFrom="page">
                    <wp:posOffset>1047750</wp:posOffset>
                  </wp:positionV>
                  <wp:extent cx="1666875" cy="2143125"/>
                  <wp:effectExtent l="190500" t="152400" r="180975" b="142875"/>
                  <wp:wrapTight wrapText="bothSides">
                    <wp:wrapPolygon edited="0">
                      <wp:start x="0" y="-1536"/>
                      <wp:lineTo x="-1481" y="-960"/>
                      <wp:lineTo x="-2469" y="192"/>
                      <wp:lineTo x="-2469" y="21120"/>
                      <wp:lineTo x="-987" y="23040"/>
                      <wp:lineTo x="0" y="23040"/>
                      <wp:lineTo x="21477" y="23040"/>
                      <wp:lineTo x="22464" y="23040"/>
                      <wp:lineTo x="23945" y="21120"/>
                      <wp:lineTo x="23945" y="576"/>
                      <wp:lineTo x="22711" y="-1152"/>
                      <wp:lineTo x="21477" y="-1536"/>
                      <wp:lineTo x="0" y="-1536"/>
                    </wp:wrapPolygon>
                  </wp:wrapTight>
                  <wp:docPr id="7" name="Picture 7" descr="F:\Ehab New New\DSC_65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Ehab New New\DSC_65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2143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190500" algn="tl" rotWithShape="0">
                              <a:srgbClr val="000000">
                                <a:alpha val="7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20" w:type="dxa"/>
          </w:tcPr>
          <w:p w:rsidR="001B2ABD" w:rsidRPr="00094442" w:rsidRDefault="001B2ABD" w:rsidP="000C45FF">
            <w:pPr>
              <w:tabs>
                <w:tab w:val="left" w:pos="990"/>
              </w:tabs>
              <w:rPr>
                <w:rFonts w:asciiTheme="minorHAnsi" w:hAnsiTheme="minorHAnsi"/>
              </w:rPr>
            </w:pPr>
          </w:p>
        </w:tc>
        <w:tc>
          <w:tcPr>
            <w:tcW w:w="6470" w:type="dxa"/>
            <w:vAlign w:val="bottom"/>
          </w:tcPr>
          <w:p w:rsidR="006B612E" w:rsidRDefault="006B612E" w:rsidP="006B612E">
            <w:pPr>
              <w:pStyle w:val="Title"/>
              <w:jc w:val="center"/>
              <w:rPr>
                <w:rFonts w:asciiTheme="minorHAnsi" w:hAnsiTheme="minorHAnsi" w:cs="Dubai"/>
                <w:bCs/>
                <w:sz w:val="52"/>
                <w:szCs w:val="52"/>
              </w:rPr>
            </w:pPr>
          </w:p>
          <w:p w:rsidR="00094442" w:rsidRDefault="006B612E" w:rsidP="006B612E">
            <w:pPr>
              <w:pStyle w:val="Title"/>
              <w:jc w:val="center"/>
              <w:rPr>
                <w:rFonts w:asciiTheme="minorHAnsi" w:hAnsiTheme="minorHAnsi" w:cs="Dubai"/>
                <w:bCs/>
                <w:sz w:val="52"/>
                <w:szCs w:val="52"/>
              </w:rPr>
            </w:pPr>
            <w:r>
              <w:rPr>
                <w:rFonts w:asciiTheme="minorHAnsi" w:hAnsiTheme="minorHAnsi" w:cs="Dubai"/>
                <w:bCs/>
                <w:sz w:val="52"/>
                <w:szCs w:val="52"/>
              </w:rPr>
              <w:t>eHAB kISWANI</w:t>
            </w:r>
          </w:p>
          <w:p w:rsidR="006B612E" w:rsidRPr="006B612E" w:rsidRDefault="006B612E" w:rsidP="006B612E"/>
          <w:p w:rsidR="006B612E" w:rsidRPr="00ED559A" w:rsidRDefault="00773840" w:rsidP="0085357B">
            <w:pPr>
              <w:pStyle w:val="NormalWeb"/>
              <w:spacing w:before="0" w:beforeAutospacing="0" w:after="0" w:afterAutospacing="0" w:line="330" w:lineRule="atLeast"/>
              <w:jc w:val="center"/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 xml:space="preserve">Regional </w:t>
            </w:r>
            <w:r w:rsidR="005D2B6C" w:rsidRPr="00ED559A"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 xml:space="preserve">Luxury </w:t>
            </w:r>
            <w:r w:rsidR="00ED559A" w:rsidRPr="00ED559A"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>Sales</w:t>
            </w:r>
            <w:r w:rsidR="00E2024C" w:rsidRPr="00ED559A"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 xml:space="preserve"> </w:t>
            </w:r>
            <w:r w:rsidR="0085357B"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>T</w:t>
            </w:r>
            <w:r w:rsidR="00E2024C" w:rsidRPr="00ED559A"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>rainer</w:t>
            </w:r>
            <w:r w:rsidR="00326140"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 xml:space="preserve"> &amp; </w:t>
            </w:r>
            <w:r w:rsidR="008952AF"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>Training</w:t>
            </w:r>
            <w:r w:rsidR="00326140"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 xml:space="preserve"> Management </w:t>
            </w:r>
            <w:r w:rsidR="00E2024C" w:rsidRPr="00ED559A">
              <w:rPr>
                <w:rFonts w:asciiTheme="minorHAnsi" w:hAnsiTheme="minorHAnsi" w:cs="Arial"/>
                <w:b/>
                <w:bCs/>
                <w:color w:val="0070C0"/>
                <w:spacing w:val="8"/>
                <w:sz w:val="28"/>
                <w:szCs w:val="28"/>
              </w:rPr>
              <w:t xml:space="preserve"> </w:t>
            </w:r>
          </w:p>
          <w:p w:rsidR="006B612E" w:rsidRPr="00803F1C" w:rsidRDefault="00803F1C" w:rsidP="00803F1C">
            <w:pPr>
              <w:pStyle w:val="Heading2"/>
              <w:rPr>
                <w:rFonts w:asciiTheme="minorHAnsi" w:hAnsiTheme="minorHAnsi"/>
                <w:color w:val="000000" w:themeColor="text1"/>
              </w:rPr>
            </w:pPr>
            <w:r w:rsidRPr="00803F1C">
              <w:rPr>
                <w:rFonts w:asciiTheme="minorHAnsi" w:hAnsiTheme="minorHAnsi"/>
                <w:color w:val="000000" w:themeColor="text1"/>
                <w:u w:val="single"/>
              </w:rPr>
              <w:t xml:space="preserve">Highlights of qualifications </w:t>
            </w:r>
          </w:p>
          <w:p w:rsidR="00094442" w:rsidRPr="00094442" w:rsidRDefault="00094442" w:rsidP="00094442">
            <w:pPr>
              <w:numPr>
                <w:ilvl w:val="0"/>
                <w:numId w:val="9"/>
              </w:numPr>
              <w:spacing w:before="100" w:beforeAutospacing="1" w:after="225" w:line="270" w:lineRule="atLeast"/>
              <w:ind w:left="300" w:right="300"/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</w:pPr>
            <w:r w:rsidRPr="00094442"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  <w:t xml:space="preserve">Vast experience of related sales/product, presentation and sales </w:t>
            </w:r>
            <w:r w:rsidR="00926AFC"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  <w:t xml:space="preserve">training </w:t>
            </w:r>
            <w:r w:rsidRPr="00094442"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  <w:t>experience</w:t>
            </w:r>
            <w:r w:rsidR="00926AFC"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  <w:t xml:space="preserve"> for UAE and GCC Market ( KSA , KWT , Oman)</w:t>
            </w:r>
          </w:p>
          <w:p w:rsidR="00094442" w:rsidRPr="00094442" w:rsidRDefault="00094442" w:rsidP="00094442">
            <w:pPr>
              <w:numPr>
                <w:ilvl w:val="0"/>
                <w:numId w:val="9"/>
              </w:numPr>
              <w:spacing w:before="100" w:beforeAutospacing="1" w:after="225" w:line="270" w:lineRule="atLeast"/>
              <w:ind w:left="300" w:right="300"/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</w:pPr>
            <w:r w:rsidRPr="00094442"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  <w:t>Profound knowledge of products, programs and relevant subject matter</w:t>
            </w:r>
          </w:p>
          <w:p w:rsidR="00094442" w:rsidRPr="00094442" w:rsidRDefault="00094442" w:rsidP="00094442">
            <w:pPr>
              <w:numPr>
                <w:ilvl w:val="0"/>
                <w:numId w:val="9"/>
              </w:numPr>
              <w:spacing w:before="100" w:beforeAutospacing="1" w:after="225" w:line="270" w:lineRule="atLeast"/>
              <w:ind w:left="300" w:right="300"/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</w:pPr>
            <w:r w:rsidRPr="00094442"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  <w:t>Exceptional ability to train and disseminate information on an advanced level</w:t>
            </w:r>
          </w:p>
          <w:p w:rsidR="00770F4F" w:rsidRPr="00094442" w:rsidRDefault="00094442" w:rsidP="00094442">
            <w:pPr>
              <w:numPr>
                <w:ilvl w:val="0"/>
                <w:numId w:val="9"/>
              </w:numPr>
              <w:spacing w:before="100" w:beforeAutospacing="1" w:after="225" w:line="270" w:lineRule="atLeast"/>
              <w:ind w:left="300" w:right="300"/>
              <w:rPr>
                <w:rFonts w:asciiTheme="minorHAnsi" w:hAnsiTheme="minorHAnsi" w:cs="Arial"/>
                <w:color w:val="3B3B3B"/>
                <w:spacing w:val="8"/>
                <w:sz w:val="18"/>
                <w:szCs w:val="18"/>
              </w:rPr>
            </w:pPr>
            <w:r w:rsidRPr="00094442">
              <w:rPr>
                <w:rFonts w:asciiTheme="minorHAnsi" w:hAnsiTheme="minorHAnsi" w:cs="Arial"/>
                <w:color w:val="3B3B3B"/>
                <w:spacing w:val="8"/>
                <w:sz w:val="16"/>
                <w:szCs w:val="16"/>
              </w:rPr>
              <w:t>Strong ability to work independently</w:t>
            </w:r>
          </w:p>
        </w:tc>
      </w:tr>
      <w:tr w:rsidR="001B2ABD" w:rsidRPr="00094442" w:rsidTr="009F7E31">
        <w:trPr>
          <w:trHeight w:val="8842"/>
        </w:trPr>
        <w:tc>
          <w:tcPr>
            <w:tcW w:w="3600" w:type="dxa"/>
          </w:tcPr>
          <w:p w:rsidR="006E3936" w:rsidRPr="00094442" w:rsidRDefault="006E3936" w:rsidP="006E3936">
            <w:pPr>
              <w:spacing w:line="360" w:lineRule="auto"/>
              <w:jc w:val="both"/>
              <w:rPr>
                <w:rFonts w:asciiTheme="minorHAnsi" w:eastAsiaTheme="majorEastAsia" w:hAnsiTheme="minorHAnsi" w:cstheme="majorBidi"/>
                <w:b/>
                <w:caps/>
                <w:color w:val="548AB7" w:themeColor="accent1" w:themeShade="BF"/>
                <w:sz w:val="22"/>
              </w:rPr>
            </w:pPr>
          </w:p>
          <w:p w:rsidR="006E3936" w:rsidRPr="00746640" w:rsidRDefault="006E3936" w:rsidP="00D305B9">
            <w:pPr>
              <w:pStyle w:val="Heading3"/>
              <w:rPr>
                <w:rFonts w:asciiTheme="minorHAnsi" w:hAnsiTheme="minorHAnsi"/>
                <w:color w:val="0070C0"/>
              </w:rPr>
            </w:pPr>
            <w:r w:rsidRPr="00746640">
              <w:rPr>
                <w:rFonts w:asciiTheme="minorHAnsi" w:hAnsiTheme="minorHAnsi"/>
                <w:color w:val="0070C0"/>
              </w:rPr>
              <w:t>PERSONAL PROFILE</w:t>
            </w:r>
          </w:p>
          <w:p w:rsidR="006E3936" w:rsidRPr="00094442" w:rsidRDefault="006E3936" w:rsidP="006E3936">
            <w:pPr>
              <w:rPr>
                <w:rFonts w:asciiTheme="minorHAnsi" w:hAnsiTheme="minorHAnsi"/>
              </w:rPr>
            </w:pPr>
          </w:p>
          <w:p w:rsidR="006E3936" w:rsidRPr="00094442" w:rsidRDefault="006E3936" w:rsidP="006E3936">
            <w:pPr>
              <w:spacing w:line="360" w:lineRule="auto"/>
              <w:rPr>
                <w:rFonts w:asciiTheme="minorHAnsi" w:hAnsiTheme="minorHAnsi" w:cstheme="minorBidi"/>
                <w:sz w:val="18"/>
                <w:szCs w:val="18"/>
              </w:rPr>
            </w:pPr>
            <w:r w:rsidRPr="00094442">
              <w:rPr>
                <w:rFonts w:asciiTheme="minorHAnsi" w:hAnsiTheme="minorHAnsi" w:cstheme="minorBidi"/>
                <w:sz w:val="18"/>
                <w:szCs w:val="18"/>
              </w:rPr>
              <w:t xml:space="preserve">More than </w:t>
            </w:r>
            <w:r w:rsidRPr="00094442">
              <w:rPr>
                <w:rFonts w:asciiTheme="minorHAnsi" w:hAnsiTheme="minorHAnsi"/>
                <w:sz w:val="18"/>
                <w:szCs w:val="18"/>
              </w:rPr>
              <w:t>18 years of  increasingly r</w:t>
            </w:r>
            <w:r w:rsidRPr="00094442">
              <w:rPr>
                <w:rFonts w:asciiTheme="minorHAnsi" w:hAnsiTheme="minorHAnsi" w:cstheme="minorBidi"/>
                <w:sz w:val="18"/>
                <w:szCs w:val="18"/>
              </w:rPr>
              <w:t>esponsible management, leadership development, customer service , sales &amp; retail fundamentals, design experience primarily in the retail and service industries, skilled</w:t>
            </w:r>
            <w:r w:rsidRPr="00094442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094442">
              <w:rPr>
                <w:rFonts w:asciiTheme="minorHAnsi" w:hAnsiTheme="minorHAnsi" w:cstheme="minorBidi"/>
                <w:sz w:val="18"/>
                <w:szCs w:val="18"/>
              </w:rPr>
              <w:t xml:space="preserve"> in </w:t>
            </w:r>
            <w:r w:rsidRPr="00094442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094442">
              <w:rPr>
                <w:rFonts w:asciiTheme="minorHAnsi" w:hAnsiTheme="minorHAnsi" w:cstheme="minorBidi"/>
                <w:sz w:val="18"/>
                <w:szCs w:val="18"/>
              </w:rPr>
              <w:t>motivating training professional to excel, expert in couching , class room training rollouts, experience with identifying , testing and administrating training, learning management system, UAE and GCC experience with major strength of:</w:t>
            </w:r>
          </w:p>
          <w:p w:rsidR="006E3936" w:rsidRPr="00094442" w:rsidRDefault="006E3936" w:rsidP="006E3936">
            <w:pPr>
              <w:pStyle w:val="ListParagraph"/>
              <w:spacing w:line="360" w:lineRule="auto"/>
              <w:ind w:left="284"/>
              <w:jc w:val="both"/>
              <w:rPr>
                <w:rFonts w:asciiTheme="minorHAnsi" w:hAnsiTheme="minorHAnsi" w:cstheme="minorBidi"/>
                <w:sz w:val="18"/>
                <w:szCs w:val="18"/>
              </w:rPr>
            </w:pPr>
          </w:p>
          <w:p w:rsidR="006E3936" w:rsidRPr="00094442" w:rsidRDefault="006E3936" w:rsidP="006E3936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284" w:hanging="284"/>
              <w:jc w:val="both"/>
              <w:rPr>
                <w:rFonts w:asciiTheme="minorHAnsi" w:hAnsiTheme="minorHAnsi" w:cstheme="minorBidi"/>
                <w:sz w:val="18"/>
                <w:szCs w:val="18"/>
              </w:rPr>
            </w:pPr>
            <w:r w:rsidRPr="00094442">
              <w:rPr>
                <w:rFonts w:asciiTheme="minorHAnsi" w:hAnsiTheme="minorHAnsi" w:cstheme="minorBidi"/>
                <w:sz w:val="18"/>
                <w:szCs w:val="18"/>
              </w:rPr>
              <w:t xml:space="preserve">New hire on boarding.  </w:t>
            </w:r>
          </w:p>
          <w:p w:rsidR="006E3936" w:rsidRPr="00094442" w:rsidRDefault="00926AFC" w:rsidP="00926AFC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284" w:hanging="284"/>
              <w:jc w:val="both"/>
              <w:rPr>
                <w:rFonts w:asciiTheme="minorHAnsi" w:hAnsiTheme="minorHAnsi" w:cstheme="minorBidi"/>
                <w:sz w:val="18"/>
                <w:szCs w:val="18"/>
              </w:rPr>
            </w:pPr>
            <w:r>
              <w:rPr>
                <w:rFonts w:asciiTheme="minorHAnsi" w:hAnsiTheme="minorHAnsi" w:cstheme="minorBidi"/>
                <w:sz w:val="18"/>
                <w:szCs w:val="18"/>
              </w:rPr>
              <w:t xml:space="preserve">Coaching </w:t>
            </w:r>
            <w:r w:rsidRPr="00094442">
              <w:rPr>
                <w:rFonts w:asciiTheme="minorHAnsi" w:hAnsiTheme="minorHAnsi" w:cstheme="minorBidi"/>
                <w:sz w:val="18"/>
                <w:szCs w:val="18"/>
              </w:rPr>
              <w:t>for</w:t>
            </w:r>
            <w:r w:rsidR="006E3936" w:rsidRPr="00094442">
              <w:rPr>
                <w:rFonts w:asciiTheme="minorHAnsi" w:hAnsiTheme="minorHAnsi" w:cstheme="minorBidi"/>
                <w:sz w:val="18"/>
                <w:szCs w:val="18"/>
              </w:rPr>
              <w:t xml:space="preserve"> performance.</w:t>
            </w:r>
          </w:p>
          <w:p w:rsidR="006E3936" w:rsidRPr="00094442" w:rsidRDefault="006E3936" w:rsidP="006E3936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284" w:hanging="284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094442">
              <w:rPr>
                <w:rFonts w:asciiTheme="minorHAnsi" w:hAnsiTheme="minorHAnsi" w:cstheme="minorBidi"/>
                <w:sz w:val="18"/>
                <w:szCs w:val="18"/>
              </w:rPr>
              <w:t xml:space="preserve">Training needs analyses. </w:t>
            </w:r>
          </w:p>
          <w:p w:rsidR="00F80FB4" w:rsidRPr="00094442" w:rsidRDefault="006E3936" w:rsidP="006E3936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284" w:hanging="284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094442">
              <w:rPr>
                <w:rFonts w:asciiTheme="minorHAnsi" w:hAnsiTheme="minorHAnsi"/>
                <w:sz w:val="18"/>
                <w:szCs w:val="18"/>
              </w:rPr>
              <w:t xml:space="preserve">The retail excellence. </w:t>
            </w:r>
          </w:p>
          <w:p w:rsidR="006E3936" w:rsidRPr="00094442" w:rsidRDefault="006E3936" w:rsidP="006E3936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284" w:hanging="284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094442">
              <w:rPr>
                <w:rFonts w:asciiTheme="minorHAnsi" w:hAnsiTheme="minorHAnsi"/>
                <w:sz w:val="18"/>
                <w:szCs w:val="18"/>
              </w:rPr>
              <w:t xml:space="preserve">Sales Training </w:t>
            </w:r>
          </w:p>
          <w:p w:rsidR="006E3936" w:rsidRPr="00094442" w:rsidRDefault="006E3936" w:rsidP="006E3936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284" w:hanging="284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094442">
              <w:rPr>
                <w:rFonts w:asciiTheme="minorHAnsi" w:hAnsiTheme="minorHAnsi"/>
                <w:sz w:val="18"/>
                <w:szCs w:val="18"/>
              </w:rPr>
              <w:t xml:space="preserve">Curriculum Design  </w:t>
            </w:r>
          </w:p>
          <w:p w:rsidR="004C1DBC" w:rsidRPr="00094442" w:rsidRDefault="004C1DBC" w:rsidP="006E3936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284" w:hanging="284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094442">
              <w:rPr>
                <w:rFonts w:asciiTheme="minorHAnsi" w:hAnsiTheme="minorHAnsi"/>
                <w:sz w:val="18"/>
                <w:szCs w:val="18"/>
              </w:rPr>
              <w:t xml:space="preserve">Team management </w:t>
            </w:r>
          </w:p>
          <w:p w:rsidR="004C1DBC" w:rsidRPr="00094442" w:rsidRDefault="004C1DBC" w:rsidP="006E3936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284" w:hanging="284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094442">
              <w:rPr>
                <w:rFonts w:asciiTheme="minorHAnsi" w:hAnsiTheme="minorHAnsi"/>
                <w:sz w:val="18"/>
                <w:szCs w:val="18"/>
              </w:rPr>
              <w:t xml:space="preserve">Stores operation </w:t>
            </w:r>
          </w:p>
          <w:p w:rsidR="006E3936" w:rsidRPr="00094442" w:rsidRDefault="006E3936" w:rsidP="006E3936">
            <w:pPr>
              <w:spacing w:line="360" w:lineRule="auto"/>
              <w:jc w:val="both"/>
              <w:rPr>
                <w:rFonts w:asciiTheme="minorHAnsi" w:hAnsiTheme="minorHAnsi"/>
                <w:szCs w:val="18"/>
              </w:rPr>
            </w:pPr>
          </w:p>
          <w:p w:rsidR="006E3936" w:rsidRPr="00094442" w:rsidRDefault="006E3936" w:rsidP="006E3936">
            <w:pPr>
              <w:spacing w:line="360" w:lineRule="auto"/>
              <w:jc w:val="both"/>
              <w:rPr>
                <w:rFonts w:asciiTheme="minorHAnsi" w:hAnsiTheme="minorHAnsi"/>
                <w:szCs w:val="18"/>
              </w:rPr>
            </w:pPr>
          </w:p>
          <w:p w:rsidR="006E3936" w:rsidRPr="00094442" w:rsidRDefault="006E3936" w:rsidP="006E3936">
            <w:pPr>
              <w:spacing w:line="360" w:lineRule="auto"/>
              <w:jc w:val="both"/>
              <w:rPr>
                <w:rFonts w:asciiTheme="minorHAnsi" w:hAnsiTheme="minorHAnsi"/>
                <w:szCs w:val="18"/>
              </w:rPr>
            </w:pPr>
          </w:p>
          <w:p w:rsidR="006E3936" w:rsidRPr="00094442" w:rsidRDefault="006E3936" w:rsidP="006E3936">
            <w:pPr>
              <w:spacing w:line="360" w:lineRule="auto"/>
              <w:jc w:val="both"/>
              <w:rPr>
                <w:rFonts w:asciiTheme="minorHAnsi" w:hAnsiTheme="minorHAnsi"/>
                <w:szCs w:val="18"/>
              </w:rPr>
            </w:pPr>
          </w:p>
          <w:p w:rsidR="006E3936" w:rsidRPr="00094442" w:rsidRDefault="006E3936" w:rsidP="006E3936">
            <w:pPr>
              <w:spacing w:line="360" w:lineRule="auto"/>
              <w:jc w:val="both"/>
              <w:rPr>
                <w:rFonts w:asciiTheme="minorHAnsi" w:hAnsiTheme="minorHAnsi"/>
                <w:szCs w:val="18"/>
              </w:rPr>
            </w:pPr>
          </w:p>
          <w:p w:rsidR="006E3936" w:rsidRPr="00094442" w:rsidRDefault="006E3936" w:rsidP="006E3936">
            <w:pPr>
              <w:spacing w:line="360" w:lineRule="auto"/>
              <w:jc w:val="both"/>
              <w:rPr>
                <w:rFonts w:asciiTheme="minorHAnsi" w:hAnsiTheme="minorHAnsi"/>
                <w:szCs w:val="18"/>
              </w:rPr>
            </w:pPr>
          </w:p>
          <w:p w:rsidR="008E7FFD" w:rsidRDefault="008E7FFD" w:rsidP="00552DD7">
            <w:pPr>
              <w:pStyle w:val="Heading3"/>
              <w:rPr>
                <w:rFonts w:asciiTheme="minorHAnsi" w:hAnsiTheme="minorHAnsi"/>
                <w:color w:val="0070C0"/>
              </w:rPr>
            </w:pPr>
          </w:p>
          <w:p w:rsidR="00094442" w:rsidRPr="00746640" w:rsidRDefault="00094442" w:rsidP="00552DD7">
            <w:pPr>
              <w:pStyle w:val="Heading3"/>
              <w:rPr>
                <w:rFonts w:asciiTheme="minorHAnsi" w:eastAsiaTheme="minorEastAsia" w:hAnsiTheme="minorHAnsi" w:cstheme="minorBidi"/>
                <w:b w:val="0"/>
                <w:caps w:val="0"/>
                <w:color w:val="0070C0"/>
                <w:sz w:val="18"/>
                <w:szCs w:val="22"/>
              </w:rPr>
            </w:pPr>
            <w:r w:rsidRPr="00746640">
              <w:rPr>
                <w:rFonts w:asciiTheme="minorHAnsi" w:hAnsiTheme="minorHAnsi"/>
                <w:color w:val="0070C0"/>
              </w:rPr>
              <w:t>per</w:t>
            </w:r>
            <w:r w:rsidR="00552DD7" w:rsidRPr="00746640">
              <w:rPr>
                <w:rFonts w:asciiTheme="minorHAnsi" w:hAnsiTheme="minorHAnsi"/>
                <w:color w:val="0070C0"/>
              </w:rPr>
              <w:t>s</w:t>
            </w:r>
            <w:r w:rsidRPr="00746640">
              <w:rPr>
                <w:rFonts w:asciiTheme="minorHAnsi" w:hAnsiTheme="minorHAnsi"/>
                <w:color w:val="0070C0"/>
              </w:rPr>
              <w:t>onal Details</w:t>
            </w:r>
          </w:p>
          <w:p w:rsidR="00094442" w:rsidRPr="00094442" w:rsidRDefault="00094442" w:rsidP="000E5C42">
            <w:pPr>
              <w:spacing w:line="360" w:lineRule="auto"/>
              <w:rPr>
                <w:rFonts w:asciiTheme="minorHAnsi" w:hAnsiTheme="minorHAnsi"/>
                <w:b/>
                <w:bCs/>
                <w:szCs w:val="18"/>
              </w:rPr>
            </w:pPr>
          </w:p>
          <w:p w:rsidR="000E5C42" w:rsidRPr="00094442" w:rsidRDefault="000E5C42" w:rsidP="000E5C42">
            <w:pPr>
              <w:spacing w:line="360" w:lineRule="auto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>Nationality: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 xml:space="preserve">  Jordanian</w:t>
            </w:r>
          </w:p>
          <w:p w:rsidR="000E5C42" w:rsidRPr="00094442" w:rsidRDefault="000E5C42" w:rsidP="000E5C42">
            <w:pPr>
              <w:spacing w:line="360" w:lineRule="auto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Date  of birth: 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03/06/1980</w:t>
            </w:r>
          </w:p>
          <w:p w:rsidR="000E5C42" w:rsidRPr="00094442" w:rsidRDefault="000E5C42" w:rsidP="000E5C42">
            <w:pPr>
              <w:spacing w:line="360" w:lineRule="auto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Religion: 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 xml:space="preserve">Islam </w:t>
            </w:r>
          </w:p>
          <w:p w:rsidR="000E5C42" w:rsidRPr="00094442" w:rsidRDefault="000E5C42" w:rsidP="000E5C42">
            <w:pPr>
              <w:spacing w:line="360" w:lineRule="auto"/>
              <w:rPr>
                <w:rFonts w:asciiTheme="minorHAnsi" w:hAnsiTheme="minorHAnsi" w:cs="Dubai"/>
                <w:sz w:val="16"/>
                <w:szCs w:val="16"/>
              </w:rPr>
            </w:pPr>
            <w:r w:rsidRPr="00094442">
              <w:rPr>
                <w:rFonts w:asciiTheme="minorHAnsi" w:hAnsiTheme="minorHAnsi" w:cs="Dubai"/>
                <w:b/>
                <w:bCs/>
                <w:sz w:val="16"/>
                <w:szCs w:val="16"/>
              </w:rPr>
              <w:t>Visa Status:</w:t>
            </w:r>
            <w:r w:rsidRPr="00094442">
              <w:rPr>
                <w:rFonts w:asciiTheme="minorHAnsi" w:hAnsiTheme="minorHAnsi" w:cs="Dubai"/>
                <w:sz w:val="16"/>
                <w:szCs w:val="16"/>
              </w:rPr>
              <w:t xml:space="preserve"> Transferable visa </w:t>
            </w:r>
          </w:p>
          <w:p w:rsidR="000E5C42" w:rsidRPr="00094442" w:rsidRDefault="000E5C42" w:rsidP="000E5C42">
            <w:pPr>
              <w:spacing w:line="360" w:lineRule="auto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 w:cs="Dubai"/>
                <w:b/>
                <w:bCs/>
                <w:sz w:val="16"/>
                <w:szCs w:val="16"/>
              </w:rPr>
              <w:t>Marital Status</w:t>
            </w:r>
            <w:r w:rsidRPr="00094442">
              <w:rPr>
                <w:rFonts w:asciiTheme="minorHAnsi" w:hAnsiTheme="minorHAnsi" w:cs="Dubai"/>
                <w:sz w:val="16"/>
                <w:szCs w:val="16"/>
              </w:rPr>
              <w:t xml:space="preserve">: Married   </w:t>
            </w:r>
          </w:p>
          <w:sdt>
            <w:sdtPr>
              <w:rPr>
                <w:rFonts w:asciiTheme="minorHAnsi" w:hAnsiTheme="minorHAnsi"/>
              </w:rPr>
              <w:id w:val="-1954003311"/>
              <w:placeholder>
                <w:docPart w:val="BCE92832583544A9B58334F016900F6E"/>
              </w:placeholder>
              <w:temporary/>
              <w:showingPlcHdr/>
            </w:sdtPr>
            <w:sdtContent>
              <w:p w:rsidR="00036450" w:rsidRPr="00094442" w:rsidRDefault="00CB0055" w:rsidP="00CB0055">
                <w:pPr>
                  <w:pStyle w:val="Heading3"/>
                  <w:rPr>
                    <w:rFonts w:asciiTheme="minorHAnsi" w:hAnsiTheme="minorHAnsi"/>
                  </w:rPr>
                </w:pPr>
                <w:r w:rsidRPr="00746640">
                  <w:rPr>
                    <w:rFonts w:asciiTheme="minorHAnsi" w:hAnsiTheme="minorHAnsi"/>
                    <w:color w:val="0070C0"/>
                  </w:rPr>
                  <w:t>Contact</w:t>
                </w:r>
              </w:p>
            </w:sdtContent>
          </w:sdt>
          <w:sdt>
            <w:sdtPr>
              <w:rPr>
                <w:rFonts w:asciiTheme="minorHAnsi" w:hAnsiTheme="minorHAnsi"/>
                <w:sz w:val="16"/>
                <w:szCs w:val="16"/>
              </w:rPr>
              <w:id w:val="1111563247"/>
              <w:placeholder>
                <w:docPart w:val="19AF2430C90F4C6C88F7EAA469E994F6"/>
              </w:placeholder>
              <w:temporary/>
              <w:showingPlcHdr/>
            </w:sdtPr>
            <w:sdtContent>
              <w:p w:rsidR="004D3011" w:rsidRPr="00094442" w:rsidRDefault="004D3011" w:rsidP="004D3011">
                <w:pPr>
                  <w:rPr>
                    <w:rFonts w:asciiTheme="minorHAnsi" w:hAnsiTheme="minorHAnsi"/>
                    <w:sz w:val="16"/>
                    <w:szCs w:val="16"/>
                  </w:rPr>
                </w:pPr>
                <w:r w:rsidRPr="00094442">
                  <w:rPr>
                    <w:rFonts w:asciiTheme="minorHAnsi" w:hAnsiTheme="minorHAnsi"/>
                    <w:sz w:val="16"/>
                    <w:szCs w:val="16"/>
                  </w:rPr>
                  <w:t>PHONE:</w:t>
                </w:r>
              </w:p>
            </w:sdtContent>
          </w:sdt>
          <w:p w:rsidR="004D3011" w:rsidRPr="00094442" w:rsidRDefault="00770F4F" w:rsidP="005B324C">
            <w:pPr>
              <w:rPr>
                <w:rFonts w:asciiTheme="minorHAnsi" w:hAnsiTheme="minorHAnsi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+97150</w:t>
            </w:r>
            <w:r w:rsidR="005B324C" w:rsidRPr="00094442">
              <w:rPr>
                <w:rFonts w:asciiTheme="minorHAnsi" w:hAnsiTheme="minorHAnsi"/>
                <w:sz w:val="16"/>
                <w:szCs w:val="16"/>
              </w:rPr>
              <w:t>5055156</w:t>
            </w:r>
          </w:p>
          <w:p w:rsidR="004D3011" w:rsidRPr="00094442" w:rsidRDefault="004D3011" w:rsidP="004D3011">
            <w:pPr>
              <w:rPr>
                <w:rFonts w:asciiTheme="minorHAnsi" w:hAnsiTheme="minorHAnsi"/>
              </w:rPr>
            </w:pPr>
          </w:p>
          <w:sdt>
            <w:sdtPr>
              <w:rPr>
                <w:rFonts w:asciiTheme="minorHAnsi" w:hAnsiTheme="minorHAnsi"/>
                <w:sz w:val="16"/>
                <w:szCs w:val="16"/>
              </w:rPr>
              <w:id w:val="-240260293"/>
              <w:placeholder>
                <w:docPart w:val="6238C9412740472B94DCBBE452C7A784"/>
              </w:placeholder>
              <w:temporary/>
              <w:showingPlcHdr/>
            </w:sdtPr>
            <w:sdtContent>
              <w:p w:rsidR="004D3011" w:rsidRPr="00094442" w:rsidRDefault="004D3011" w:rsidP="004D3011">
                <w:pPr>
                  <w:rPr>
                    <w:rFonts w:asciiTheme="minorHAnsi" w:hAnsiTheme="minorHAnsi"/>
                    <w:sz w:val="16"/>
                    <w:szCs w:val="16"/>
                  </w:rPr>
                </w:pPr>
                <w:r w:rsidRPr="00094442">
                  <w:rPr>
                    <w:rFonts w:asciiTheme="minorHAnsi" w:hAnsiTheme="minorHAnsi"/>
                    <w:sz w:val="16"/>
                    <w:szCs w:val="16"/>
                  </w:rPr>
                  <w:t>EMAIL:</w:t>
                </w:r>
              </w:p>
            </w:sdtContent>
          </w:sdt>
          <w:p w:rsidR="00036450" w:rsidRPr="00094442" w:rsidRDefault="007F754F" w:rsidP="005B324C">
            <w:pPr>
              <w:rPr>
                <w:rFonts w:asciiTheme="minorHAnsi" w:hAnsiTheme="minorHAnsi"/>
                <w:sz w:val="16"/>
                <w:szCs w:val="16"/>
              </w:rPr>
            </w:pPr>
            <w:hyperlink r:id="rId11" w:history="1">
              <w:r w:rsidR="005B324C" w:rsidRPr="00094442">
                <w:rPr>
                  <w:rStyle w:val="Hyperlink"/>
                  <w:rFonts w:asciiTheme="minorHAnsi" w:hAnsiTheme="minorHAnsi"/>
                  <w:sz w:val="16"/>
                  <w:szCs w:val="16"/>
                </w:rPr>
                <w:t>ehabm.dawood@gmail.com</w:t>
              </w:r>
            </w:hyperlink>
          </w:p>
          <w:p w:rsidR="00770F4F" w:rsidRPr="00094442" w:rsidRDefault="00770F4F" w:rsidP="00770F4F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9C19DE" w:rsidRPr="00094442" w:rsidRDefault="00770F4F" w:rsidP="009C19DE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P.O.BOX:</w:t>
            </w:r>
          </w:p>
          <w:p w:rsidR="00770F4F" w:rsidRPr="00094442" w:rsidRDefault="00770F4F" w:rsidP="00770F4F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 xml:space="preserve">23523 </w:t>
            </w:r>
            <w:r w:rsidR="009C19DE" w:rsidRPr="00094442">
              <w:rPr>
                <w:rFonts w:asciiTheme="minorHAnsi" w:hAnsiTheme="minorHAnsi"/>
                <w:sz w:val="16"/>
                <w:szCs w:val="16"/>
              </w:rPr>
              <w:t>–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 xml:space="preserve"> SHARJAH</w:t>
            </w:r>
          </w:p>
          <w:p w:rsidR="009C19DE" w:rsidRPr="00094442" w:rsidRDefault="009C19DE" w:rsidP="00770F4F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9C19DE" w:rsidRPr="00746640" w:rsidRDefault="009C19DE" w:rsidP="009C19DE">
            <w:pPr>
              <w:pStyle w:val="Heading3"/>
              <w:rPr>
                <w:rFonts w:asciiTheme="minorHAnsi" w:hAnsiTheme="minorHAnsi"/>
                <w:color w:val="0070C0"/>
              </w:rPr>
            </w:pPr>
            <w:r w:rsidRPr="00746640">
              <w:rPr>
                <w:rFonts w:asciiTheme="minorHAnsi" w:hAnsiTheme="minorHAnsi"/>
                <w:color w:val="0070C0"/>
              </w:rPr>
              <w:t>references:</w:t>
            </w:r>
          </w:p>
          <w:p w:rsidR="009C19DE" w:rsidRPr="00094442" w:rsidRDefault="009C19DE" w:rsidP="009C19DE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 w:cs="Dubai"/>
                <w:sz w:val="16"/>
                <w:szCs w:val="16"/>
              </w:rPr>
              <w:t>Available upon request</w:t>
            </w:r>
          </w:p>
          <w:p w:rsidR="009C19DE" w:rsidRPr="00094442" w:rsidRDefault="009C19DE" w:rsidP="009C19DE">
            <w:pPr>
              <w:rPr>
                <w:rFonts w:asciiTheme="minorHAnsi" w:hAnsiTheme="minorHAnsi"/>
              </w:rPr>
            </w:pPr>
          </w:p>
          <w:p w:rsidR="009C19DE" w:rsidRPr="00094442" w:rsidRDefault="009C19DE" w:rsidP="00770F4F">
            <w:pPr>
              <w:rPr>
                <w:rFonts w:asciiTheme="minorHAnsi" w:hAnsiTheme="minorHAnsi"/>
              </w:rPr>
            </w:pPr>
          </w:p>
          <w:p w:rsidR="004D3011" w:rsidRPr="00094442" w:rsidRDefault="004D3011" w:rsidP="00F80FB4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:rsidR="001B2ABD" w:rsidRPr="00094442" w:rsidRDefault="001B2ABD" w:rsidP="000C45FF">
            <w:pPr>
              <w:tabs>
                <w:tab w:val="left" w:pos="990"/>
              </w:tabs>
              <w:rPr>
                <w:rFonts w:asciiTheme="minorHAnsi" w:hAnsiTheme="minorHAnsi"/>
              </w:rPr>
            </w:pPr>
          </w:p>
        </w:tc>
        <w:tc>
          <w:tcPr>
            <w:tcW w:w="6470" w:type="dxa"/>
          </w:tcPr>
          <w:sdt>
            <w:sdtPr>
              <w:rPr>
                <w:rFonts w:asciiTheme="minorHAnsi" w:hAnsiTheme="minorHAnsi"/>
                <w:color w:val="B85A22" w:themeColor="accent2" w:themeShade="BF"/>
                <w:u w:val="single"/>
              </w:rPr>
              <w:id w:val="1049110328"/>
              <w:placeholder>
                <w:docPart w:val="31368D40250E4B5EBF585BEED877B797"/>
              </w:placeholder>
              <w:temporary/>
              <w:showingPlcHdr/>
            </w:sdtPr>
            <w:sdtContent>
              <w:p w:rsidR="001B2ABD" w:rsidRPr="00094442" w:rsidRDefault="00E25A26" w:rsidP="00036450">
                <w:pPr>
                  <w:pStyle w:val="Heading2"/>
                  <w:rPr>
                    <w:rFonts w:asciiTheme="minorHAnsi" w:hAnsiTheme="minorHAnsi"/>
                  </w:rPr>
                </w:pPr>
                <w:r w:rsidRPr="00094442">
                  <w:rPr>
                    <w:rFonts w:asciiTheme="minorHAnsi" w:hAnsiTheme="minorHAnsi"/>
                  </w:rPr>
                  <w:t>EDUCATION</w:t>
                </w:r>
              </w:p>
            </w:sdtContent>
          </w:sdt>
          <w:p w:rsidR="00036450" w:rsidRPr="00094442" w:rsidRDefault="003A69E8" w:rsidP="00770F4F">
            <w:pPr>
              <w:pStyle w:val="Heading4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Cs/>
                <w:sz w:val="16"/>
                <w:szCs w:val="16"/>
              </w:rPr>
              <w:t>[</w:t>
            </w:r>
            <w:r w:rsidR="006E3936" w:rsidRPr="00094442">
              <w:rPr>
                <w:rFonts w:asciiTheme="minorHAnsi" w:hAnsiTheme="minorHAnsi"/>
                <w:sz w:val="16"/>
                <w:szCs w:val="16"/>
              </w:rPr>
              <w:t xml:space="preserve">Arabian Gulf 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School]</w:t>
            </w:r>
          </w:p>
          <w:p w:rsidR="00036450" w:rsidRPr="00094442" w:rsidRDefault="006E3936" w:rsidP="00770F4F">
            <w:pPr>
              <w:pStyle w:val="Date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1998</w:t>
            </w:r>
          </w:p>
          <w:p w:rsidR="00770F4F" w:rsidRPr="00094442" w:rsidRDefault="00770F4F" w:rsidP="00770F4F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4D3011" w:rsidRPr="00094442" w:rsidRDefault="00036450" w:rsidP="00770F4F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[</w:t>
            </w:r>
            <w:r w:rsidR="00770F4F" w:rsidRPr="00094442">
              <w:rPr>
                <w:rFonts w:asciiTheme="minorHAnsi" w:hAnsiTheme="minorHAnsi"/>
                <w:sz w:val="16"/>
                <w:szCs w:val="16"/>
              </w:rPr>
              <w:t>High School Graduate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]</w:t>
            </w:r>
          </w:p>
          <w:p w:rsidR="00036450" w:rsidRPr="00094442" w:rsidRDefault="00036450" w:rsidP="00036450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036450" w:rsidRPr="00094442" w:rsidRDefault="003A69E8" w:rsidP="00770F4F">
            <w:pPr>
              <w:pStyle w:val="Heading4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Cs/>
                <w:sz w:val="16"/>
                <w:szCs w:val="16"/>
              </w:rPr>
              <w:t>[</w:t>
            </w:r>
            <w:r w:rsidR="00160184" w:rsidRPr="00094442">
              <w:rPr>
                <w:rFonts w:asciiTheme="minorHAnsi" w:hAnsiTheme="minorHAnsi"/>
                <w:sz w:val="16"/>
                <w:szCs w:val="16"/>
              </w:rPr>
              <w:t>Philadelphia</w:t>
            </w:r>
            <w:r w:rsidR="00770F4F" w:rsidRPr="00094442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University</w:t>
            </w:r>
            <w:r>
              <w:rPr>
                <w:rFonts w:asciiTheme="minorHAnsi" w:hAnsiTheme="minorHAnsi"/>
                <w:sz w:val="16"/>
                <w:szCs w:val="16"/>
              </w:rPr>
              <w:t>]</w:t>
            </w:r>
          </w:p>
          <w:p w:rsidR="00036450" w:rsidRPr="00094442" w:rsidRDefault="00160184" w:rsidP="00770F4F">
            <w:pPr>
              <w:pStyle w:val="Date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2001</w:t>
            </w:r>
          </w:p>
          <w:p w:rsidR="00770F4F" w:rsidRPr="00094442" w:rsidRDefault="00770F4F" w:rsidP="00770F4F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036450" w:rsidRPr="00094442" w:rsidRDefault="00770F4F" w:rsidP="00160184">
            <w:pPr>
              <w:jc w:val="both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[</w:t>
            </w:r>
            <w:r w:rsidR="00160184" w:rsidRPr="00094442">
              <w:rPr>
                <w:rFonts w:asciiTheme="minorHAnsi" w:hAnsiTheme="minorHAnsi" w:cs="Dubai"/>
                <w:sz w:val="16"/>
                <w:szCs w:val="16"/>
              </w:rPr>
              <w:t>Hotel and tourism management course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]</w:t>
            </w:r>
          </w:p>
          <w:p w:rsidR="00742217" w:rsidRPr="00094442" w:rsidRDefault="00742217" w:rsidP="00770F4F">
            <w:pPr>
              <w:rPr>
                <w:rFonts w:asciiTheme="minorHAnsi" w:hAnsiTheme="minorHAnsi"/>
                <w:sz w:val="2"/>
                <w:szCs w:val="2"/>
              </w:rPr>
            </w:pPr>
          </w:p>
          <w:sdt>
            <w:sdtPr>
              <w:rPr>
                <w:rFonts w:asciiTheme="minorHAnsi" w:hAnsiTheme="minorHAnsi"/>
              </w:rPr>
              <w:id w:val="1001553383"/>
              <w:placeholder>
                <w:docPart w:val="0AA85DDA0B984DA58CD647DE663A420D"/>
              </w:placeholder>
              <w:temporary/>
              <w:showingPlcHdr/>
            </w:sdtPr>
            <w:sdtContent>
              <w:p w:rsidR="004D3011" w:rsidRPr="00094442" w:rsidRDefault="00036450" w:rsidP="004C1DBC">
                <w:pPr>
                  <w:pStyle w:val="Heading2"/>
                  <w:rPr>
                    <w:rFonts w:asciiTheme="minorHAnsi" w:hAnsiTheme="minorHAnsi"/>
                  </w:rPr>
                </w:pPr>
                <w:r w:rsidRPr="00094442">
                  <w:rPr>
                    <w:rFonts w:asciiTheme="minorHAnsi" w:hAnsiTheme="minorHAnsi"/>
                  </w:rPr>
                  <w:t>WORK EXPERIENCE</w:t>
                </w:r>
              </w:p>
            </w:sdtContent>
          </w:sdt>
          <w:p w:rsidR="00AE4497" w:rsidRPr="00094442" w:rsidRDefault="00AE4497" w:rsidP="004C1DBC">
            <w:pPr>
              <w:spacing w:line="276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>[</w:t>
            </w:r>
            <w:r w:rsidR="004C1DBC"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>Mohamed Hilal Group – Perfume Division</w:t>
            </w: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]  </w:t>
            </w:r>
          </w:p>
          <w:p w:rsidR="00AE4497" w:rsidRPr="00094442" w:rsidRDefault="00AE4497" w:rsidP="004C1DBC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[</w:t>
            </w:r>
            <w:r w:rsidR="004C1DBC" w:rsidRPr="00094442">
              <w:rPr>
                <w:rFonts w:asciiTheme="minorHAnsi" w:hAnsiTheme="minorHAnsi"/>
                <w:sz w:val="16"/>
                <w:szCs w:val="16"/>
              </w:rPr>
              <w:t xml:space="preserve">Retail Trainer – Luxury 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]</w:t>
            </w:r>
          </w:p>
          <w:p w:rsidR="004D3011" w:rsidRPr="00094442" w:rsidRDefault="004C1DBC" w:rsidP="004C1DBC">
            <w:pPr>
              <w:pStyle w:val="Date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 xml:space="preserve">Dec </w:t>
            </w:r>
            <w:r w:rsidR="009C19DE" w:rsidRPr="00094442">
              <w:rPr>
                <w:rFonts w:asciiTheme="minorHAnsi" w:hAnsiTheme="minorHAnsi"/>
                <w:sz w:val="16"/>
                <w:szCs w:val="16"/>
              </w:rPr>
              <w:t>20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15</w:t>
            </w:r>
            <w:r w:rsidR="004D3011" w:rsidRPr="00094442">
              <w:rPr>
                <w:rFonts w:asciiTheme="minorHAnsi" w:hAnsiTheme="minorHAnsi"/>
                <w:sz w:val="16"/>
                <w:szCs w:val="16"/>
              </w:rPr>
              <w:t>–</w:t>
            </w:r>
            <w:r w:rsidR="009C19DE" w:rsidRPr="00094442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Sep 2020</w:t>
            </w:r>
            <w:r w:rsidR="009C19DE" w:rsidRPr="00094442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4C1DBC" w:rsidRPr="00094442" w:rsidRDefault="004C1DBC" w:rsidP="004C1DBC">
            <w:pPr>
              <w:spacing w:line="276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[Swiss Arabian Group – Perfume Division ]  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[Retail Trainer ]</w:t>
            </w:r>
          </w:p>
          <w:p w:rsidR="004C1DBC" w:rsidRPr="00094442" w:rsidRDefault="004C1DBC" w:rsidP="004C1DBC">
            <w:pPr>
              <w:pStyle w:val="Date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July 2014– Dec 2015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4C1DBC" w:rsidRPr="00094442" w:rsidRDefault="004C1DBC" w:rsidP="004C1DBC">
            <w:pPr>
              <w:spacing w:line="276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[Landmark Group – Furniture Division ]  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[Retail Trainer – Luxury ]</w:t>
            </w:r>
          </w:p>
          <w:p w:rsidR="004C1DBC" w:rsidRPr="00094442" w:rsidRDefault="004C1DBC" w:rsidP="004C1DBC">
            <w:pPr>
              <w:pStyle w:val="Date"/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March 2009– Jan 2014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4C1DBC" w:rsidRPr="00094442" w:rsidRDefault="004C1DBC" w:rsidP="004C1DBC">
            <w:pPr>
              <w:spacing w:line="276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[Sharaf DG – IT&amp; Electronics  Division ]  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[Retail Trainer ]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April 2007– March 2009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605025" w:rsidRPr="00094442" w:rsidRDefault="00605025" w:rsidP="00605025">
            <w:pPr>
              <w:spacing w:line="276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[New Horizon Training </w:t>
            </w:r>
            <w:r w:rsidR="00921A06"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>Centre</w:t>
            </w:r>
            <w:r w:rsidR="00921A06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– Education </w:t>
            </w: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]  </w:t>
            </w:r>
          </w:p>
          <w:p w:rsidR="00605025" w:rsidRPr="00094442" w:rsidRDefault="00605025" w:rsidP="00605025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[</w:t>
            </w:r>
            <w:r w:rsidR="000521CC" w:rsidRPr="00094442">
              <w:rPr>
                <w:rFonts w:asciiTheme="minorHAnsi" w:hAnsiTheme="minorHAnsi"/>
                <w:sz w:val="16"/>
                <w:szCs w:val="16"/>
              </w:rPr>
              <w:t>Education Consultant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 xml:space="preserve"> ]</w:t>
            </w:r>
          </w:p>
          <w:p w:rsidR="00605025" w:rsidRPr="00094442" w:rsidRDefault="000521CC" w:rsidP="000521CC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Feb</w:t>
            </w:r>
            <w:r w:rsidR="00605025" w:rsidRPr="00094442">
              <w:rPr>
                <w:rFonts w:asciiTheme="minorHAnsi" w:hAnsiTheme="minorHAnsi"/>
                <w:sz w:val="16"/>
                <w:szCs w:val="16"/>
              </w:rPr>
              <w:t xml:space="preserve"> 200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4</w:t>
            </w:r>
            <w:r w:rsidR="00605025" w:rsidRPr="00094442">
              <w:rPr>
                <w:rFonts w:asciiTheme="minorHAnsi" w:hAnsiTheme="minorHAnsi"/>
                <w:sz w:val="16"/>
                <w:szCs w:val="16"/>
              </w:rPr>
              <w:t>– March 200</w:t>
            </w:r>
            <w:r w:rsidRPr="00094442">
              <w:rPr>
                <w:rFonts w:asciiTheme="minorHAnsi" w:hAnsiTheme="minorHAnsi"/>
                <w:sz w:val="16"/>
                <w:szCs w:val="16"/>
              </w:rPr>
              <w:t>7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0521CC" w:rsidRPr="00094442" w:rsidRDefault="000521CC" w:rsidP="000521CC">
            <w:pPr>
              <w:spacing w:line="276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>[CompuMe Mega Store</w:t>
            </w:r>
            <w:r w:rsidR="00921A06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– IT Division</w:t>
            </w:r>
            <w:r w:rsidRPr="00094442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]  </w:t>
            </w:r>
          </w:p>
          <w:p w:rsidR="000521CC" w:rsidRPr="00094442" w:rsidRDefault="000521CC" w:rsidP="000521CC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[Retail Sales Supervisor – Store in charge ]</w:t>
            </w:r>
          </w:p>
          <w:p w:rsidR="000521CC" w:rsidRPr="00094442" w:rsidRDefault="000521CC" w:rsidP="000521CC">
            <w:pPr>
              <w:rPr>
                <w:rFonts w:asciiTheme="minorHAnsi" w:hAnsiTheme="minorHAnsi"/>
                <w:sz w:val="16"/>
                <w:szCs w:val="16"/>
              </w:rPr>
            </w:pPr>
            <w:r w:rsidRPr="00094442">
              <w:rPr>
                <w:rFonts w:asciiTheme="minorHAnsi" w:hAnsiTheme="minorHAnsi"/>
                <w:sz w:val="16"/>
                <w:szCs w:val="16"/>
              </w:rPr>
              <w:t>Feb 2001-  Jan 2004</w:t>
            </w:r>
          </w:p>
          <w:p w:rsidR="004C1DBC" w:rsidRPr="00094442" w:rsidRDefault="004C1DBC" w:rsidP="004C1DBC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4C1DBC" w:rsidRPr="00094442" w:rsidRDefault="004C1DBC" w:rsidP="004C1DBC">
            <w:pPr>
              <w:rPr>
                <w:rFonts w:asciiTheme="minorHAnsi" w:hAnsiTheme="minorHAnsi"/>
              </w:rPr>
            </w:pPr>
          </w:p>
          <w:p w:rsidR="004C1DBC" w:rsidRPr="00094442" w:rsidRDefault="004C1DBC" w:rsidP="004C1DBC">
            <w:pPr>
              <w:rPr>
                <w:rFonts w:asciiTheme="minorHAnsi" w:hAnsiTheme="minorHAnsi"/>
              </w:rPr>
            </w:pPr>
          </w:p>
          <w:p w:rsidR="004C1DBC" w:rsidRPr="00094442" w:rsidRDefault="004C1DBC" w:rsidP="004C1DBC">
            <w:pPr>
              <w:rPr>
                <w:rFonts w:asciiTheme="minorHAnsi" w:hAnsiTheme="minorHAnsi"/>
              </w:rPr>
            </w:pPr>
          </w:p>
          <w:p w:rsidR="00264E4F" w:rsidRPr="00094442" w:rsidRDefault="00264E4F" w:rsidP="00264E4F">
            <w:pPr>
              <w:rPr>
                <w:rFonts w:asciiTheme="minorHAnsi" w:hAnsiTheme="minorHAnsi"/>
                <w:sz w:val="6"/>
                <w:szCs w:val="10"/>
              </w:rPr>
            </w:pPr>
          </w:p>
          <w:p w:rsidR="00493E09" w:rsidRPr="00094442" w:rsidRDefault="00493E09" w:rsidP="00264E4F">
            <w:pPr>
              <w:rPr>
                <w:rFonts w:asciiTheme="minorHAnsi" w:hAnsiTheme="minorHAnsi"/>
                <w:sz w:val="6"/>
                <w:szCs w:val="10"/>
              </w:rPr>
            </w:pPr>
          </w:p>
          <w:p w:rsidR="00493E09" w:rsidRPr="00094442" w:rsidRDefault="00493E09" w:rsidP="00264E4F">
            <w:pPr>
              <w:rPr>
                <w:rFonts w:asciiTheme="minorHAnsi" w:hAnsiTheme="minorHAnsi"/>
                <w:sz w:val="6"/>
                <w:szCs w:val="10"/>
              </w:rPr>
            </w:pPr>
          </w:p>
          <w:p w:rsidR="00493E09" w:rsidRPr="00094442" w:rsidRDefault="00493E09" w:rsidP="00264E4F">
            <w:pPr>
              <w:rPr>
                <w:rFonts w:asciiTheme="minorHAnsi" w:hAnsiTheme="minorHAnsi"/>
                <w:sz w:val="6"/>
                <w:szCs w:val="10"/>
              </w:rPr>
            </w:pPr>
          </w:p>
          <w:p w:rsidR="00493E09" w:rsidRPr="00094442" w:rsidRDefault="00493E09" w:rsidP="00264E4F">
            <w:pPr>
              <w:rPr>
                <w:rFonts w:asciiTheme="minorHAnsi" w:hAnsiTheme="minorHAnsi"/>
                <w:sz w:val="6"/>
                <w:szCs w:val="10"/>
              </w:rPr>
            </w:pPr>
          </w:p>
          <w:p w:rsidR="00493E09" w:rsidRPr="00094442" w:rsidRDefault="00493E09" w:rsidP="00264E4F">
            <w:pPr>
              <w:rPr>
                <w:rFonts w:asciiTheme="minorHAnsi" w:hAnsiTheme="minorHAnsi"/>
                <w:sz w:val="6"/>
                <w:szCs w:val="10"/>
              </w:rPr>
            </w:pPr>
          </w:p>
          <w:p w:rsidR="00493E09" w:rsidRPr="00094442" w:rsidRDefault="00493E09" w:rsidP="00264E4F">
            <w:pPr>
              <w:rPr>
                <w:rFonts w:asciiTheme="minorHAnsi" w:hAnsiTheme="minorHAnsi"/>
                <w:sz w:val="6"/>
                <w:szCs w:val="10"/>
              </w:rPr>
            </w:pPr>
          </w:p>
          <w:p w:rsidR="00493E09" w:rsidRPr="00094442" w:rsidRDefault="00493E09" w:rsidP="00264E4F">
            <w:pPr>
              <w:rPr>
                <w:rFonts w:asciiTheme="minorHAnsi" w:hAnsiTheme="minorHAnsi"/>
                <w:sz w:val="6"/>
                <w:szCs w:val="10"/>
              </w:rPr>
            </w:pPr>
          </w:p>
          <w:p w:rsidR="00036450" w:rsidRPr="00094442" w:rsidRDefault="00043854" w:rsidP="00043854">
            <w:pPr>
              <w:pStyle w:val="Heading2"/>
              <w:rPr>
                <w:rFonts w:asciiTheme="minorHAnsi" w:hAnsiTheme="minorHAnsi"/>
              </w:rPr>
            </w:pPr>
            <w:r w:rsidRPr="00094442">
              <w:rPr>
                <w:rFonts w:asciiTheme="minorHAnsi" w:hAnsiTheme="minorHAnsi"/>
              </w:rPr>
              <w:t xml:space="preserve">Duties and responsibilites </w:t>
            </w:r>
          </w:p>
          <w:p w:rsidR="00043854" w:rsidRPr="00094442" w:rsidRDefault="005D628B" w:rsidP="00E86E6C">
            <w:pPr>
              <w:tabs>
                <w:tab w:val="num" w:pos="583"/>
              </w:tabs>
              <w:rPr>
                <w:rFonts w:asciiTheme="minorHAnsi" w:hAnsiTheme="minorHAnsi" w:cs="Arial"/>
                <w:b/>
                <w:bCs/>
                <w:noProof/>
                <w:sz w:val="16"/>
              </w:rPr>
            </w:pPr>
            <w:r w:rsidRPr="00094442">
              <w:rPr>
                <w:rFonts w:asciiTheme="minorHAnsi" w:hAnsiTheme="minorHAnsi"/>
                <w:b/>
                <w:bCs/>
                <w:szCs w:val="18"/>
              </w:rPr>
              <w:t>[</w:t>
            </w:r>
            <w:r w:rsidR="007F754F" w:rsidRPr="00094442">
              <w:rPr>
                <w:rFonts w:asciiTheme="minorHAnsi" w:hAnsiTheme="minorHAnsi" w:cs="Arial"/>
                <w:sz w:val="16"/>
              </w:rPr>
              <w:fldChar w:fldCharType="begin"/>
            </w:r>
            <w:r w:rsidR="00043854" w:rsidRPr="00094442">
              <w:rPr>
                <w:rFonts w:asciiTheme="minorHAnsi" w:hAnsiTheme="minorHAnsi" w:cs="Arial"/>
                <w:sz w:val="16"/>
              </w:rPr>
              <w:instrText xml:space="preserve"> MERGEFIELD "KR_1" </w:instrText>
            </w:r>
            <w:r w:rsidR="007F754F" w:rsidRPr="00094442">
              <w:rPr>
                <w:rFonts w:asciiTheme="minorHAnsi" w:hAnsiTheme="minorHAnsi" w:cs="Arial"/>
                <w:sz w:val="16"/>
              </w:rPr>
              <w:fldChar w:fldCharType="separate"/>
            </w:r>
            <w:r w:rsidR="00043854" w:rsidRPr="00094442">
              <w:rPr>
                <w:rFonts w:asciiTheme="minorHAnsi" w:hAnsiTheme="minorHAnsi" w:cs="Arial"/>
                <w:b/>
                <w:bCs/>
                <w:noProof/>
                <w:sz w:val="16"/>
              </w:rPr>
              <w:t>Training</w:t>
            </w:r>
            <w:r w:rsidR="00E86E6C" w:rsidRPr="00094442">
              <w:rPr>
                <w:rFonts w:asciiTheme="minorHAnsi" w:hAnsiTheme="minorHAnsi" w:cs="Arial"/>
                <w:b/>
                <w:bCs/>
                <w:noProof/>
                <w:sz w:val="16"/>
                <w:u w:val="single"/>
              </w:rPr>
              <w:t xml:space="preserve"> </w:t>
            </w:r>
            <w:r w:rsidR="00E86E6C" w:rsidRPr="00094442">
              <w:rPr>
                <w:rFonts w:asciiTheme="minorHAnsi" w:hAnsiTheme="minorHAnsi" w:cs="Arial"/>
                <w:b/>
                <w:bCs/>
                <w:noProof/>
                <w:sz w:val="16"/>
              </w:rPr>
              <w:t xml:space="preserve">Budget </w:t>
            </w:r>
            <w:r w:rsidRPr="00094442">
              <w:rPr>
                <w:rFonts w:asciiTheme="minorHAnsi" w:hAnsiTheme="minorHAnsi"/>
                <w:b/>
                <w:bCs/>
                <w:szCs w:val="18"/>
              </w:rPr>
              <w:t xml:space="preserve"> ]  </w:t>
            </w:r>
          </w:p>
          <w:p w:rsidR="00043854" w:rsidRPr="00094442" w:rsidRDefault="00043854" w:rsidP="00043854">
            <w:pPr>
              <w:tabs>
                <w:tab w:val="num" w:pos="583"/>
              </w:tabs>
              <w:rPr>
                <w:rFonts w:asciiTheme="minorHAnsi" w:hAnsiTheme="minorHAnsi" w:cs="Arial"/>
                <w:b/>
                <w:bCs/>
                <w:noProof/>
                <w:sz w:val="16"/>
                <w:u w:val="single"/>
              </w:rPr>
            </w:pPr>
          </w:p>
          <w:p w:rsidR="00043854" w:rsidRPr="00094442" w:rsidRDefault="00043854" w:rsidP="00043854">
            <w:pPr>
              <w:numPr>
                <w:ilvl w:val="0"/>
                <w:numId w:val="3"/>
              </w:numPr>
              <w:tabs>
                <w:tab w:val="num" w:pos="583"/>
              </w:tabs>
              <w:rPr>
                <w:rFonts w:asciiTheme="minorHAnsi" w:hAnsiTheme="minorHAnsi" w:cs="Arial"/>
                <w:noProof/>
                <w:sz w:val="16"/>
              </w:rPr>
            </w:pPr>
            <w:r w:rsidRPr="00094442">
              <w:rPr>
                <w:rFonts w:asciiTheme="minorHAnsi" w:hAnsiTheme="minorHAnsi" w:cs="Arial"/>
                <w:noProof/>
                <w:sz w:val="16"/>
              </w:rPr>
              <w:t>Plan the annual training budget for the concept</w:t>
            </w:r>
          </w:p>
          <w:p w:rsidR="00043854" w:rsidRPr="00094442" w:rsidRDefault="00043854" w:rsidP="00043854">
            <w:pPr>
              <w:numPr>
                <w:ilvl w:val="0"/>
                <w:numId w:val="3"/>
              </w:numPr>
              <w:tabs>
                <w:tab w:val="num" w:pos="583"/>
              </w:tabs>
              <w:rPr>
                <w:rFonts w:asciiTheme="minorHAnsi" w:hAnsiTheme="minorHAnsi" w:cs="Arial"/>
                <w:noProof/>
                <w:sz w:val="16"/>
              </w:rPr>
            </w:pPr>
            <w:r w:rsidRPr="00094442">
              <w:rPr>
                <w:rFonts w:asciiTheme="minorHAnsi" w:hAnsiTheme="minorHAnsi" w:cs="Arial"/>
                <w:noProof/>
                <w:sz w:val="16"/>
              </w:rPr>
              <w:t>Monitor budgets complaince and present reports on a regular basis to the management</w:t>
            </w:r>
          </w:p>
          <w:p w:rsidR="00043854" w:rsidRPr="00094442" w:rsidRDefault="00043854" w:rsidP="00043854">
            <w:pPr>
              <w:numPr>
                <w:ilvl w:val="0"/>
                <w:numId w:val="3"/>
              </w:numPr>
              <w:tabs>
                <w:tab w:val="num" w:pos="583"/>
              </w:tabs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noProof/>
                <w:sz w:val="16"/>
              </w:rPr>
              <w:t>Create a process/framework to measure ROI of all training programs</w:t>
            </w:r>
            <w:r w:rsidR="007F754F" w:rsidRPr="00094442">
              <w:rPr>
                <w:rFonts w:asciiTheme="minorHAnsi" w:hAnsiTheme="minorHAnsi" w:cs="Arial"/>
                <w:sz w:val="16"/>
              </w:rPr>
              <w:fldChar w:fldCharType="end"/>
            </w:r>
          </w:p>
          <w:p w:rsidR="00036450" w:rsidRPr="00094442" w:rsidRDefault="00043854" w:rsidP="00043854">
            <w:pPr>
              <w:numPr>
                <w:ilvl w:val="0"/>
                <w:numId w:val="3"/>
              </w:numPr>
              <w:tabs>
                <w:tab w:val="num" w:pos="583"/>
              </w:tabs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>Research on market best training practices and processes</w:t>
            </w:r>
          </w:p>
          <w:p w:rsidR="00E86E6C" w:rsidRPr="00094442" w:rsidRDefault="00E86E6C" w:rsidP="00E86E6C">
            <w:pPr>
              <w:rPr>
                <w:rFonts w:asciiTheme="minorHAnsi" w:hAnsiTheme="minorHAnsi" w:cs="Arial"/>
                <w:sz w:val="16"/>
              </w:rPr>
            </w:pPr>
          </w:p>
          <w:p w:rsidR="009B0489" w:rsidRPr="00094442" w:rsidRDefault="005D628B" w:rsidP="009B3823">
            <w:pPr>
              <w:tabs>
                <w:tab w:val="num" w:pos="583"/>
              </w:tabs>
              <w:rPr>
                <w:rFonts w:asciiTheme="minorHAnsi" w:hAnsiTheme="minorHAnsi" w:cs="Arial"/>
                <w:b/>
                <w:bCs/>
                <w:noProof/>
                <w:sz w:val="16"/>
              </w:rPr>
            </w:pPr>
            <w:r w:rsidRPr="00094442">
              <w:rPr>
                <w:rFonts w:asciiTheme="minorHAnsi" w:hAnsiTheme="minorHAnsi"/>
                <w:b/>
                <w:bCs/>
                <w:szCs w:val="18"/>
              </w:rPr>
              <w:t>[</w:t>
            </w:r>
            <w:r w:rsidR="007F754F" w:rsidRPr="00094442">
              <w:rPr>
                <w:rFonts w:asciiTheme="minorHAnsi" w:hAnsiTheme="minorHAnsi" w:cs="Arial"/>
                <w:sz w:val="16"/>
              </w:rPr>
              <w:fldChar w:fldCharType="begin"/>
            </w:r>
            <w:r w:rsidR="009B0489" w:rsidRPr="00094442">
              <w:rPr>
                <w:rFonts w:asciiTheme="minorHAnsi" w:hAnsiTheme="minorHAnsi" w:cs="Arial"/>
                <w:sz w:val="16"/>
              </w:rPr>
              <w:instrText xml:space="preserve"> MERGEFIELD "KR_2" </w:instrText>
            </w:r>
            <w:r w:rsidR="007F754F" w:rsidRPr="00094442">
              <w:rPr>
                <w:rFonts w:asciiTheme="minorHAnsi" w:hAnsiTheme="minorHAnsi" w:cs="Arial"/>
                <w:sz w:val="16"/>
              </w:rPr>
              <w:fldChar w:fldCharType="separate"/>
            </w:r>
            <w:r w:rsidR="009B0489" w:rsidRPr="00094442">
              <w:rPr>
                <w:rFonts w:asciiTheme="minorHAnsi" w:hAnsiTheme="minorHAnsi" w:cs="Arial"/>
                <w:b/>
                <w:bCs/>
                <w:noProof/>
                <w:sz w:val="16"/>
              </w:rPr>
              <w:t>Training Delivery</w:t>
            </w:r>
            <w:r w:rsidRPr="00094442">
              <w:rPr>
                <w:rFonts w:asciiTheme="minorHAnsi" w:hAnsiTheme="minorHAnsi" w:cs="Arial"/>
                <w:b/>
                <w:bCs/>
                <w:noProof/>
                <w:sz w:val="16"/>
              </w:rPr>
              <w:t xml:space="preserve"> </w:t>
            </w:r>
            <w:r w:rsidRPr="00094442">
              <w:rPr>
                <w:rFonts w:asciiTheme="minorHAnsi" w:hAnsiTheme="minorHAnsi"/>
                <w:b/>
                <w:bCs/>
                <w:szCs w:val="18"/>
              </w:rPr>
              <w:t xml:space="preserve">]  </w:t>
            </w:r>
          </w:p>
          <w:p w:rsidR="009B0489" w:rsidRPr="00094442" w:rsidRDefault="009B0489" w:rsidP="001D1924">
            <w:pPr>
              <w:ind w:left="360"/>
              <w:rPr>
                <w:rFonts w:asciiTheme="minorHAnsi" w:hAnsiTheme="minorHAnsi" w:cs="Arial"/>
                <w:noProof/>
                <w:sz w:val="16"/>
              </w:rPr>
            </w:pPr>
            <w:r w:rsidRPr="00094442">
              <w:rPr>
                <w:rFonts w:asciiTheme="minorHAnsi" w:hAnsiTheme="minorHAnsi" w:cs="Arial"/>
                <w:noProof/>
                <w:sz w:val="16"/>
              </w:rPr>
              <w:t xml:space="preserve"> </w:t>
            </w:r>
            <w:r w:rsidR="007F754F" w:rsidRPr="00094442">
              <w:rPr>
                <w:rFonts w:asciiTheme="minorHAnsi" w:hAnsiTheme="minorHAnsi" w:cs="Arial"/>
                <w:sz w:val="16"/>
              </w:rPr>
              <w:fldChar w:fldCharType="end"/>
            </w:r>
          </w:p>
          <w:p w:rsidR="009B0489" w:rsidRPr="00094442" w:rsidRDefault="009B0489" w:rsidP="009B0489">
            <w:pPr>
              <w:numPr>
                <w:ilvl w:val="0"/>
                <w:numId w:val="4"/>
              </w:numPr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noProof/>
                <w:sz w:val="16"/>
              </w:rPr>
              <w:t>Formulate the annual and monthly training calendars for the concept and territories</w:t>
            </w:r>
          </w:p>
          <w:p w:rsidR="009B0489" w:rsidRPr="00094442" w:rsidRDefault="009B0489" w:rsidP="009B0489">
            <w:pPr>
              <w:numPr>
                <w:ilvl w:val="0"/>
                <w:numId w:val="4"/>
              </w:numPr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>Creation &amp; delivery of functional, soft skills and leadership programs for various role holders</w:t>
            </w:r>
          </w:p>
          <w:p w:rsidR="009B0489" w:rsidRPr="00094442" w:rsidRDefault="009B0489" w:rsidP="009B0489">
            <w:pPr>
              <w:numPr>
                <w:ilvl w:val="0"/>
                <w:numId w:val="4"/>
              </w:numPr>
              <w:rPr>
                <w:rFonts w:asciiTheme="minorHAnsi" w:hAnsiTheme="minorHAnsi" w:cs="Arial"/>
                <w:noProof/>
                <w:sz w:val="16"/>
              </w:rPr>
            </w:pPr>
            <w:r w:rsidRPr="00094442">
              <w:rPr>
                <w:rFonts w:asciiTheme="minorHAnsi" w:hAnsiTheme="minorHAnsi" w:cs="Arial"/>
                <w:noProof/>
                <w:sz w:val="16"/>
              </w:rPr>
              <w:t>Design training content in line with requirements to ensure effective and high quality delivery of training to employees</w:t>
            </w:r>
          </w:p>
          <w:p w:rsidR="009B0489" w:rsidRPr="00094442" w:rsidRDefault="009B0489" w:rsidP="009B0489">
            <w:pPr>
              <w:numPr>
                <w:ilvl w:val="0"/>
                <w:numId w:val="4"/>
              </w:numPr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>Applying adult learning theories in learning interventions and driving a culture of continuous development</w:t>
            </w:r>
          </w:p>
          <w:p w:rsidR="009B0489" w:rsidRPr="00094442" w:rsidRDefault="009B0489" w:rsidP="009B0489">
            <w:pPr>
              <w:numPr>
                <w:ilvl w:val="0"/>
                <w:numId w:val="4"/>
              </w:numPr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>Driving business initiatives to determine impact of learning effectiveness through engagement and coaching activities.</w:t>
            </w:r>
          </w:p>
          <w:p w:rsidR="009B0489" w:rsidRPr="00094442" w:rsidRDefault="009B0489" w:rsidP="009B0489">
            <w:pPr>
              <w:numPr>
                <w:ilvl w:val="0"/>
                <w:numId w:val="4"/>
              </w:numPr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>Promoting innovative approaches to training through use of digital tools</w:t>
            </w:r>
          </w:p>
          <w:p w:rsidR="009B0489" w:rsidRPr="00094442" w:rsidRDefault="009B0489" w:rsidP="001D1924">
            <w:pPr>
              <w:numPr>
                <w:ilvl w:val="0"/>
                <w:numId w:val="4"/>
              </w:numPr>
              <w:rPr>
                <w:rFonts w:asciiTheme="minorHAnsi" w:hAnsiTheme="minorHAnsi" w:cs="Arial"/>
                <w:sz w:val="16"/>
                <w:szCs w:val="16"/>
              </w:rPr>
            </w:pPr>
            <w:r w:rsidRPr="00094442">
              <w:rPr>
                <w:rFonts w:asciiTheme="minorHAnsi" w:hAnsiTheme="minorHAnsi" w:cs="Arial"/>
                <w:color w:val="000000"/>
                <w:sz w:val="16"/>
                <w:szCs w:val="16"/>
              </w:rPr>
              <w:t>Delivering on key training metrices by mapping the number (%) of employees trained during the year on specific areas (Selling Skills training, Multi-Skills training, Customer Service Training, Leadership Skills training) &amp; monitoring the (%) increase in the Training Satisfaction / Effectiveness Score.</w:t>
            </w:r>
          </w:p>
          <w:p w:rsidR="009B0489" w:rsidRPr="00094442" w:rsidRDefault="009B0489" w:rsidP="009B0489">
            <w:pPr>
              <w:numPr>
                <w:ilvl w:val="0"/>
                <w:numId w:val="4"/>
              </w:numPr>
              <w:rPr>
                <w:rFonts w:asciiTheme="minorHAnsi" w:hAnsiTheme="minorHAnsi" w:cs="Arial"/>
                <w:sz w:val="16"/>
                <w:szCs w:val="16"/>
              </w:rPr>
            </w:pPr>
            <w:r w:rsidRPr="00094442">
              <w:rPr>
                <w:rFonts w:asciiTheme="minorHAnsi" w:hAnsiTheme="minorHAnsi" w:cs="Arial"/>
                <w:sz w:val="16"/>
                <w:szCs w:val="16"/>
              </w:rPr>
              <w:t xml:space="preserve">Delivery of corporate programs </w:t>
            </w:r>
          </w:p>
          <w:p w:rsidR="001D1924" w:rsidRPr="00094442" w:rsidRDefault="001D1924" w:rsidP="001D1924">
            <w:pPr>
              <w:rPr>
                <w:rFonts w:asciiTheme="minorHAnsi" w:hAnsiTheme="minorHAnsi" w:cs="Arial"/>
                <w:sz w:val="16"/>
                <w:szCs w:val="16"/>
              </w:rPr>
            </w:pPr>
          </w:p>
          <w:p w:rsidR="00551163" w:rsidRPr="00094442" w:rsidRDefault="00C93975" w:rsidP="00551163">
            <w:pPr>
              <w:tabs>
                <w:tab w:val="num" w:pos="583"/>
              </w:tabs>
              <w:rPr>
                <w:rFonts w:asciiTheme="minorHAnsi" w:hAnsiTheme="minorHAnsi" w:cs="Arial"/>
                <w:b/>
                <w:bCs/>
                <w:noProof/>
                <w:sz w:val="16"/>
              </w:rPr>
            </w:pPr>
            <w:r w:rsidRPr="00094442">
              <w:rPr>
                <w:rFonts w:asciiTheme="minorHAnsi" w:hAnsiTheme="minorHAnsi"/>
                <w:b/>
                <w:bCs/>
                <w:szCs w:val="18"/>
              </w:rPr>
              <w:t>[</w:t>
            </w:r>
            <w:r w:rsidR="007F754F" w:rsidRPr="00094442">
              <w:rPr>
                <w:rFonts w:asciiTheme="minorHAnsi" w:hAnsiTheme="minorHAnsi" w:cs="Arial"/>
                <w:sz w:val="16"/>
              </w:rPr>
              <w:fldChar w:fldCharType="begin"/>
            </w:r>
            <w:r w:rsidR="00551163" w:rsidRPr="00094442">
              <w:rPr>
                <w:rFonts w:asciiTheme="minorHAnsi" w:hAnsiTheme="minorHAnsi" w:cs="Arial"/>
                <w:sz w:val="16"/>
              </w:rPr>
              <w:instrText xml:space="preserve"> MERGEFIELD "KR_3" </w:instrText>
            </w:r>
            <w:r w:rsidR="007F754F" w:rsidRPr="00094442">
              <w:rPr>
                <w:rFonts w:asciiTheme="minorHAnsi" w:hAnsiTheme="minorHAnsi" w:cs="Arial"/>
                <w:sz w:val="16"/>
              </w:rPr>
              <w:fldChar w:fldCharType="separate"/>
            </w:r>
            <w:r w:rsidR="00551163" w:rsidRPr="00094442">
              <w:rPr>
                <w:rFonts w:asciiTheme="minorHAnsi" w:hAnsiTheme="minorHAnsi" w:cs="Arial"/>
                <w:b/>
                <w:bCs/>
                <w:noProof/>
                <w:sz w:val="16"/>
              </w:rPr>
              <w:t>People Management</w:t>
            </w:r>
            <w:r w:rsidRPr="00094442">
              <w:rPr>
                <w:rFonts w:asciiTheme="minorHAnsi" w:hAnsiTheme="minorHAnsi" w:cs="Arial"/>
                <w:b/>
                <w:bCs/>
                <w:noProof/>
                <w:sz w:val="16"/>
              </w:rPr>
              <w:t xml:space="preserve"> </w:t>
            </w:r>
            <w:r w:rsidRPr="00094442">
              <w:rPr>
                <w:rFonts w:asciiTheme="minorHAnsi" w:hAnsiTheme="minorHAnsi"/>
                <w:b/>
                <w:bCs/>
                <w:szCs w:val="18"/>
              </w:rPr>
              <w:t xml:space="preserve">]  </w:t>
            </w:r>
          </w:p>
          <w:p w:rsidR="00551163" w:rsidRPr="00094442" w:rsidRDefault="00551163" w:rsidP="00551163">
            <w:pPr>
              <w:tabs>
                <w:tab w:val="num" w:pos="583"/>
              </w:tabs>
              <w:rPr>
                <w:rFonts w:asciiTheme="minorHAnsi" w:hAnsiTheme="minorHAnsi" w:cs="Arial"/>
                <w:b/>
                <w:bCs/>
                <w:noProof/>
                <w:sz w:val="16"/>
              </w:rPr>
            </w:pPr>
          </w:p>
          <w:p w:rsidR="00551163" w:rsidRPr="00094442" w:rsidRDefault="00551163" w:rsidP="00551163">
            <w:pPr>
              <w:numPr>
                <w:ilvl w:val="0"/>
                <w:numId w:val="6"/>
              </w:numPr>
              <w:tabs>
                <w:tab w:val="num" w:pos="583"/>
              </w:tabs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>Ensure consistency, standardisation, best practices, and compliances through the team</w:t>
            </w:r>
            <w:r w:rsidR="007F754F" w:rsidRPr="00094442">
              <w:rPr>
                <w:rFonts w:asciiTheme="minorHAnsi" w:hAnsiTheme="minorHAnsi" w:cs="Arial"/>
                <w:sz w:val="16"/>
              </w:rPr>
              <w:fldChar w:fldCharType="end"/>
            </w:r>
          </w:p>
          <w:p w:rsidR="009B0489" w:rsidRPr="00094442" w:rsidRDefault="00551163" w:rsidP="00551163">
            <w:pPr>
              <w:numPr>
                <w:ilvl w:val="0"/>
                <w:numId w:val="6"/>
              </w:numPr>
              <w:tabs>
                <w:tab w:val="num" w:pos="583"/>
              </w:tabs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>Engage, motivate, upskill the team to deliver their best</w:t>
            </w:r>
          </w:p>
          <w:p w:rsidR="007F636D" w:rsidRPr="00094442" w:rsidRDefault="00BB5970" w:rsidP="00C01686">
            <w:pPr>
              <w:pStyle w:val="Heading2"/>
              <w:rPr>
                <w:rFonts w:asciiTheme="minorHAnsi" w:hAnsiTheme="minorHAnsi"/>
              </w:rPr>
            </w:pPr>
            <w:r w:rsidRPr="00094442">
              <w:rPr>
                <w:rFonts w:asciiTheme="minorHAnsi" w:hAnsiTheme="minorHAnsi"/>
              </w:rPr>
              <w:t>P</w:t>
            </w:r>
            <w:r>
              <w:rPr>
                <w:rFonts w:asciiTheme="minorHAnsi" w:hAnsiTheme="minorHAnsi"/>
              </w:rPr>
              <w:t>ROFESSIONAL COURSES</w:t>
            </w:r>
          </w:p>
          <w:p w:rsidR="009F7E31" w:rsidRPr="00094442" w:rsidRDefault="009F7E31" w:rsidP="009F7E31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 xml:space="preserve">Train the trainer </w:t>
            </w:r>
          </w:p>
          <w:p w:rsidR="009F7E31" w:rsidRPr="00094442" w:rsidRDefault="009F7E31" w:rsidP="009F7E31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 xml:space="preserve">Coaching for performance </w:t>
            </w:r>
          </w:p>
          <w:p w:rsidR="009F7E31" w:rsidRPr="00094442" w:rsidRDefault="009F7E31" w:rsidP="009F7E31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 xml:space="preserve">Microsoft Ms Excel </w:t>
            </w:r>
          </w:p>
          <w:p w:rsidR="009F7E31" w:rsidRPr="00094442" w:rsidRDefault="009F7E31" w:rsidP="009F7E31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>Point of sales ( POS)</w:t>
            </w:r>
          </w:p>
          <w:p w:rsidR="009F7E31" w:rsidRPr="00094442" w:rsidRDefault="009F7E31" w:rsidP="009F7E31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 xml:space="preserve">Hays job evaluation and grading </w:t>
            </w:r>
          </w:p>
          <w:p w:rsidR="009F7E31" w:rsidRPr="00094442" w:rsidRDefault="009F7E31" w:rsidP="009F7E31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 w:rsidRPr="00094442">
              <w:rPr>
                <w:rFonts w:asciiTheme="minorHAnsi" w:hAnsiTheme="minorHAnsi" w:cs="Arial"/>
                <w:sz w:val="16"/>
              </w:rPr>
              <w:t xml:space="preserve">HR policy workshop </w:t>
            </w:r>
          </w:p>
          <w:p w:rsidR="005B0FA0" w:rsidRPr="00094442" w:rsidRDefault="000E5C42" w:rsidP="005B0FA0">
            <w:pPr>
              <w:pStyle w:val="Heading2"/>
              <w:rPr>
                <w:rFonts w:asciiTheme="minorHAnsi" w:hAnsiTheme="minorHAnsi"/>
              </w:rPr>
            </w:pPr>
            <w:r w:rsidRPr="00094442">
              <w:rPr>
                <w:rFonts w:asciiTheme="minorHAnsi" w:hAnsiTheme="minorHAnsi"/>
              </w:rPr>
              <w:t xml:space="preserve">Skills </w:t>
            </w:r>
          </w:p>
          <w:p w:rsidR="005B0FA0" w:rsidRDefault="00F25FDB" w:rsidP="00F25FDB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Customer service</w:t>
            </w:r>
          </w:p>
          <w:p w:rsidR="00F25FDB" w:rsidRDefault="00F25FDB" w:rsidP="00F25FDB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Retail sales</w:t>
            </w:r>
          </w:p>
          <w:p w:rsidR="00F25FDB" w:rsidRDefault="00F25FDB" w:rsidP="00F25FDB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Computer skills</w:t>
            </w:r>
          </w:p>
          <w:p w:rsidR="00F25FDB" w:rsidRDefault="00F25FDB" w:rsidP="00F25FDB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 xml:space="preserve">Communication </w:t>
            </w:r>
          </w:p>
          <w:p w:rsidR="00F25FDB" w:rsidRDefault="00F25FDB" w:rsidP="00F25FDB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 xml:space="preserve">Public speaking </w:t>
            </w:r>
          </w:p>
          <w:p w:rsidR="00F25FDB" w:rsidRDefault="00F25FDB" w:rsidP="00F25FDB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 xml:space="preserve">Coaching </w:t>
            </w:r>
          </w:p>
          <w:p w:rsidR="00F25FDB" w:rsidRDefault="00F25FDB" w:rsidP="00F25FDB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 xml:space="preserve">Analytical ability </w:t>
            </w:r>
          </w:p>
          <w:p w:rsidR="00EF5820" w:rsidRDefault="00EF5820" w:rsidP="00F25FDB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 xml:space="preserve">Retail SOPs </w:t>
            </w:r>
          </w:p>
          <w:p w:rsidR="00D9786A" w:rsidRPr="00094442" w:rsidRDefault="00D9786A" w:rsidP="00C01686">
            <w:pPr>
              <w:pStyle w:val="Heading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</w:t>
            </w:r>
            <w:r w:rsidR="00C01686">
              <w:rPr>
                <w:rFonts w:asciiTheme="minorHAnsi" w:hAnsiTheme="minorHAnsi"/>
              </w:rPr>
              <w:t>ofessional</w:t>
            </w:r>
            <w:r>
              <w:rPr>
                <w:rFonts w:asciiTheme="minorHAnsi" w:hAnsiTheme="minorHAnsi"/>
              </w:rPr>
              <w:t xml:space="preserve"> profile – Linkedin </w:t>
            </w:r>
          </w:p>
          <w:p w:rsidR="00D9786A" w:rsidRDefault="007F754F" w:rsidP="00D9786A">
            <w:p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  <w:hyperlink r:id="rId12" w:history="1">
              <w:r w:rsidR="00D9786A" w:rsidRPr="00667686">
                <w:rPr>
                  <w:rStyle w:val="Hyperlink"/>
                  <w:rFonts w:asciiTheme="minorHAnsi" w:hAnsiTheme="minorHAnsi" w:cs="Arial"/>
                  <w:sz w:val="16"/>
                </w:rPr>
                <w:t>https://www.linkedin.com/in/ehab-dawood-b0335477/</w:t>
              </w:r>
            </w:hyperlink>
          </w:p>
          <w:p w:rsidR="009F7E31" w:rsidRPr="00094442" w:rsidRDefault="009F7E31" w:rsidP="00D9130C">
            <w:pPr>
              <w:spacing w:line="360" w:lineRule="auto"/>
              <w:jc w:val="both"/>
              <w:rPr>
                <w:rFonts w:asciiTheme="minorHAnsi" w:hAnsiTheme="minorHAnsi" w:cs="Arial"/>
                <w:sz w:val="16"/>
              </w:rPr>
            </w:pPr>
          </w:p>
        </w:tc>
        <w:bookmarkStart w:id="0" w:name="_GoBack"/>
        <w:bookmarkEnd w:id="0"/>
      </w:tr>
    </w:tbl>
    <w:p w:rsidR="0043117B" w:rsidRPr="00094442" w:rsidRDefault="004B422F" w:rsidP="000C45FF">
      <w:pPr>
        <w:tabs>
          <w:tab w:val="left" w:pos="990"/>
        </w:tabs>
        <w:rPr>
          <w:rFonts w:asciiTheme="minorHAnsi" w:hAnsiTheme="minorHAnsi"/>
        </w:rPr>
      </w:pPr>
    </w:p>
    <w:sectPr w:rsidR="0043117B" w:rsidRPr="00094442" w:rsidSect="002E6D12">
      <w:headerReference w:type="default" r:id="rId13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22F" w:rsidRDefault="004B422F" w:rsidP="000C45FF">
      <w:r>
        <w:separator/>
      </w:r>
    </w:p>
  </w:endnote>
  <w:endnote w:type="continuationSeparator" w:id="1">
    <w:p w:rsidR="004B422F" w:rsidRDefault="004B422F" w:rsidP="000C45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ubai">
    <w:panose1 w:val="00000000000000000000"/>
    <w:charset w:val="00"/>
    <w:family w:val="swiss"/>
    <w:notTrueType/>
    <w:pitch w:val="variable"/>
    <w:sig w:usb0="80002067" w:usb1="80000000" w:usb2="00000008" w:usb3="00000000" w:csb0="0000004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22F" w:rsidRDefault="004B422F" w:rsidP="000C45FF">
      <w:r>
        <w:separator/>
      </w:r>
    </w:p>
  </w:footnote>
  <w:footnote w:type="continuationSeparator" w:id="1">
    <w:p w:rsidR="004B422F" w:rsidRDefault="004B422F" w:rsidP="000C45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cx="http://schemas.microsoft.com/office/drawing/2014/chartex" xmlns:w16se="http://schemas.microsoft.com/office/word/2015/wordml/symex" xmlns:adec="http://schemas.microsoft.com/office/drawing/2017/decorative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  <a:ext uri="{96DAC541-7B7A-43D3-8B79-37D633B846F1}">
                        <asvg:svgBlip xmlns:cx="http://schemas.microsoft.com/office/drawing/2014/chartex" xmlns:w16se="http://schemas.microsoft.com/office/word/2015/wordml/symex"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204CB"/>
    <w:multiLevelType w:val="hybridMultilevel"/>
    <w:tmpl w:val="4D30B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14D82"/>
    <w:multiLevelType w:val="hybridMultilevel"/>
    <w:tmpl w:val="7A2433C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3874F69"/>
    <w:multiLevelType w:val="hybridMultilevel"/>
    <w:tmpl w:val="8E5CEFD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1C4053B"/>
    <w:multiLevelType w:val="hybridMultilevel"/>
    <w:tmpl w:val="5D5C25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6437630"/>
    <w:multiLevelType w:val="hybridMultilevel"/>
    <w:tmpl w:val="AF54BE86"/>
    <w:lvl w:ilvl="0" w:tplc="08090001">
      <w:start w:val="1"/>
      <w:numFmt w:val="bullet"/>
      <w:lvlText w:val=""/>
      <w:lvlJc w:val="left"/>
      <w:pPr>
        <w:ind w:left="4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7" w:hanging="360"/>
      </w:pPr>
      <w:rPr>
        <w:rFonts w:ascii="Wingdings" w:hAnsi="Wingdings" w:hint="default"/>
      </w:rPr>
    </w:lvl>
  </w:abstractNum>
  <w:abstractNum w:abstractNumId="5">
    <w:nsid w:val="4ABC50A5"/>
    <w:multiLevelType w:val="hybridMultilevel"/>
    <w:tmpl w:val="19425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F59488E"/>
    <w:multiLevelType w:val="hybridMultilevel"/>
    <w:tmpl w:val="4EE8B2B0"/>
    <w:lvl w:ilvl="0" w:tplc="5E2671DA">
      <w:start w:val="2017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243AC7"/>
    <w:multiLevelType w:val="hybridMultilevel"/>
    <w:tmpl w:val="51827C8A"/>
    <w:lvl w:ilvl="0" w:tplc="08090001">
      <w:start w:val="1"/>
      <w:numFmt w:val="bullet"/>
      <w:lvlText w:val=""/>
      <w:lvlJc w:val="left"/>
      <w:pPr>
        <w:ind w:left="4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7" w:hanging="360"/>
      </w:pPr>
      <w:rPr>
        <w:rFonts w:ascii="Wingdings" w:hAnsi="Wingdings" w:hint="default"/>
      </w:rPr>
    </w:lvl>
  </w:abstractNum>
  <w:abstractNum w:abstractNumId="8">
    <w:nsid w:val="62936EEB"/>
    <w:multiLevelType w:val="hybridMultilevel"/>
    <w:tmpl w:val="2EDAEF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3F43625"/>
    <w:multiLevelType w:val="multilevel"/>
    <w:tmpl w:val="D400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8"/>
  </w:num>
  <w:num w:numId="8">
    <w:abstractNumId w:val="7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attachedTemplate r:id="rId1"/>
  <w:stylePaneFormatFilter w:val="5004"/>
  <w:stylePaneSortMethod w:val="0000"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3169A"/>
    <w:rsid w:val="0000640A"/>
    <w:rsid w:val="00036450"/>
    <w:rsid w:val="00043854"/>
    <w:rsid w:val="000521CC"/>
    <w:rsid w:val="00094442"/>
    <w:rsid w:val="00094499"/>
    <w:rsid w:val="00094F70"/>
    <w:rsid w:val="000A5A47"/>
    <w:rsid w:val="000C45FF"/>
    <w:rsid w:val="000E3FD1"/>
    <w:rsid w:val="000E5C42"/>
    <w:rsid w:val="00112054"/>
    <w:rsid w:val="001525E1"/>
    <w:rsid w:val="00160184"/>
    <w:rsid w:val="00174195"/>
    <w:rsid w:val="00180329"/>
    <w:rsid w:val="0019001F"/>
    <w:rsid w:val="001A74A5"/>
    <w:rsid w:val="001B2ABD"/>
    <w:rsid w:val="001D1924"/>
    <w:rsid w:val="001D73BB"/>
    <w:rsid w:val="001E0391"/>
    <w:rsid w:val="001E1759"/>
    <w:rsid w:val="001F1ECC"/>
    <w:rsid w:val="002400EB"/>
    <w:rsid w:val="00256CF7"/>
    <w:rsid w:val="00264E4F"/>
    <w:rsid w:val="00281FD5"/>
    <w:rsid w:val="002D7C25"/>
    <w:rsid w:val="002E6D12"/>
    <w:rsid w:val="00301697"/>
    <w:rsid w:val="0030481B"/>
    <w:rsid w:val="003156FC"/>
    <w:rsid w:val="003254B5"/>
    <w:rsid w:val="00326140"/>
    <w:rsid w:val="0037121F"/>
    <w:rsid w:val="003A69E8"/>
    <w:rsid w:val="003A6B7D"/>
    <w:rsid w:val="003B06CA"/>
    <w:rsid w:val="004071FC"/>
    <w:rsid w:val="00445947"/>
    <w:rsid w:val="00445D17"/>
    <w:rsid w:val="00465C0C"/>
    <w:rsid w:val="004813B3"/>
    <w:rsid w:val="00493E09"/>
    <w:rsid w:val="00496591"/>
    <w:rsid w:val="004A5860"/>
    <w:rsid w:val="004B422F"/>
    <w:rsid w:val="004C1DBC"/>
    <w:rsid w:val="004C63E4"/>
    <w:rsid w:val="004D3011"/>
    <w:rsid w:val="005262AC"/>
    <w:rsid w:val="00536FA9"/>
    <w:rsid w:val="00551163"/>
    <w:rsid w:val="00552DD7"/>
    <w:rsid w:val="00557808"/>
    <w:rsid w:val="00582B60"/>
    <w:rsid w:val="005B0FA0"/>
    <w:rsid w:val="005B324C"/>
    <w:rsid w:val="005C6296"/>
    <w:rsid w:val="005D2B6C"/>
    <w:rsid w:val="005D628B"/>
    <w:rsid w:val="005E39D5"/>
    <w:rsid w:val="00600670"/>
    <w:rsid w:val="00605025"/>
    <w:rsid w:val="0062123A"/>
    <w:rsid w:val="00630AB5"/>
    <w:rsid w:val="00646E75"/>
    <w:rsid w:val="00651F92"/>
    <w:rsid w:val="006771D0"/>
    <w:rsid w:val="006A028F"/>
    <w:rsid w:val="006B52F9"/>
    <w:rsid w:val="006B612E"/>
    <w:rsid w:val="006E3936"/>
    <w:rsid w:val="006E6DBB"/>
    <w:rsid w:val="00715FCB"/>
    <w:rsid w:val="00742217"/>
    <w:rsid w:val="00743101"/>
    <w:rsid w:val="00746640"/>
    <w:rsid w:val="00770F4F"/>
    <w:rsid w:val="00773840"/>
    <w:rsid w:val="007775E1"/>
    <w:rsid w:val="007867A0"/>
    <w:rsid w:val="0078709E"/>
    <w:rsid w:val="007927F5"/>
    <w:rsid w:val="007B090D"/>
    <w:rsid w:val="007E27B5"/>
    <w:rsid w:val="007F636D"/>
    <w:rsid w:val="007F754F"/>
    <w:rsid w:val="00802CA0"/>
    <w:rsid w:val="00803F1C"/>
    <w:rsid w:val="00820DFD"/>
    <w:rsid w:val="0083169A"/>
    <w:rsid w:val="00851CA3"/>
    <w:rsid w:val="0085357B"/>
    <w:rsid w:val="00854A13"/>
    <w:rsid w:val="008648B5"/>
    <w:rsid w:val="00867757"/>
    <w:rsid w:val="008952AF"/>
    <w:rsid w:val="008E7FFD"/>
    <w:rsid w:val="00921A06"/>
    <w:rsid w:val="009260CD"/>
    <w:rsid w:val="00926AFC"/>
    <w:rsid w:val="00952C25"/>
    <w:rsid w:val="009547DA"/>
    <w:rsid w:val="009B0489"/>
    <w:rsid w:val="009B3823"/>
    <w:rsid w:val="009C19DE"/>
    <w:rsid w:val="009C606D"/>
    <w:rsid w:val="009F7E31"/>
    <w:rsid w:val="00A2118D"/>
    <w:rsid w:val="00AD76E2"/>
    <w:rsid w:val="00AE4497"/>
    <w:rsid w:val="00AF2372"/>
    <w:rsid w:val="00AF7493"/>
    <w:rsid w:val="00AF795C"/>
    <w:rsid w:val="00B15E7F"/>
    <w:rsid w:val="00B20152"/>
    <w:rsid w:val="00B359E4"/>
    <w:rsid w:val="00B57D98"/>
    <w:rsid w:val="00B70850"/>
    <w:rsid w:val="00BB5970"/>
    <w:rsid w:val="00BD45B4"/>
    <w:rsid w:val="00C01686"/>
    <w:rsid w:val="00C01C4D"/>
    <w:rsid w:val="00C066B6"/>
    <w:rsid w:val="00C37BA1"/>
    <w:rsid w:val="00C4674C"/>
    <w:rsid w:val="00C506CF"/>
    <w:rsid w:val="00C71EBF"/>
    <w:rsid w:val="00C72BED"/>
    <w:rsid w:val="00C93975"/>
    <w:rsid w:val="00C9578B"/>
    <w:rsid w:val="00CB0055"/>
    <w:rsid w:val="00D07CA8"/>
    <w:rsid w:val="00D2522B"/>
    <w:rsid w:val="00D305B9"/>
    <w:rsid w:val="00D422DE"/>
    <w:rsid w:val="00D5459D"/>
    <w:rsid w:val="00D9130C"/>
    <w:rsid w:val="00D9786A"/>
    <w:rsid w:val="00DA1F4D"/>
    <w:rsid w:val="00DD172A"/>
    <w:rsid w:val="00E0368E"/>
    <w:rsid w:val="00E2024C"/>
    <w:rsid w:val="00E25A26"/>
    <w:rsid w:val="00E4381A"/>
    <w:rsid w:val="00E55D74"/>
    <w:rsid w:val="00E703FA"/>
    <w:rsid w:val="00E71756"/>
    <w:rsid w:val="00E86E6C"/>
    <w:rsid w:val="00EA6644"/>
    <w:rsid w:val="00ED559A"/>
    <w:rsid w:val="00EF5820"/>
    <w:rsid w:val="00F25FDB"/>
    <w:rsid w:val="00F60274"/>
    <w:rsid w:val="00F77FB9"/>
    <w:rsid w:val="00F80FB4"/>
    <w:rsid w:val="00F94AC9"/>
    <w:rsid w:val="00FB06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 w:unhideWhenUsed="0"/>
    <w:lsdException w:name="toc 2" w:uiPriority="39" w:unhideWhenUsed="0"/>
    <w:lsdException w:name="toc 3" w:uiPriority="39" w:unhideWhenUsed="0"/>
    <w:lsdException w:name="toc 4" w:uiPriority="39" w:unhideWhenUsed="0"/>
    <w:lsdException w:name="toc 5" w:uiPriority="39" w:unhideWhenUsed="0"/>
    <w:lsdException w:name="toc 6" w:uiPriority="39" w:unhideWhenUsed="0"/>
    <w:lsdException w:name="toc 7" w:uiPriority="39" w:unhideWhenUsed="0"/>
    <w:lsdException w:name="toc 8" w:uiPriority="39" w:unhideWhenUsed="0"/>
    <w:lsdException w:name="toc 9" w:uiPriority="39" w:unhideWhenUsed="0"/>
    <w:lsdException w:name="caption" w:uiPriority="35" w:qFormat="1"/>
    <w:lsdException w:name="toa heading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442"/>
    <w:rPr>
      <w:rFonts w:ascii="Times New Roman" w:eastAsia="Times New Roman" w:hAnsi="Times New Roman" w:cs="Times New Roman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20"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6D1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D1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F795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94442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9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inkedin.com/in/ehab-dawood-b0335477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habm.dawood@gmail.com" TargetMode="Externa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mohammed\AppData\Roaming\Microsoft\Templates\Blue%20gre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CE92832583544A9B58334F016900F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7B5170-E7EE-46D4-9F4D-43D2B744840E}"/>
      </w:docPartPr>
      <w:docPartBody>
        <w:p w:rsidR="00291F9A" w:rsidRDefault="00817EAD">
          <w:pPr>
            <w:pStyle w:val="BCE92832583544A9B58334F016900F6E"/>
          </w:pPr>
          <w:r w:rsidRPr="00CB0055">
            <w:t>Contact</w:t>
          </w:r>
        </w:p>
      </w:docPartBody>
    </w:docPart>
    <w:docPart>
      <w:docPartPr>
        <w:name w:val="19AF2430C90F4C6C88F7EAA469E994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BF10B-B836-4B4C-9939-BB27B67E7BD6}"/>
      </w:docPartPr>
      <w:docPartBody>
        <w:p w:rsidR="00291F9A" w:rsidRDefault="00817EAD">
          <w:pPr>
            <w:pStyle w:val="19AF2430C90F4C6C88F7EAA469E994F6"/>
          </w:pPr>
          <w:r w:rsidRPr="004D3011">
            <w:t>PHONE:</w:t>
          </w:r>
        </w:p>
      </w:docPartBody>
    </w:docPart>
    <w:docPart>
      <w:docPartPr>
        <w:name w:val="6238C9412740472B94DCBBE452C7A7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78B026-860D-4F53-AAEE-10F139B160E7}"/>
      </w:docPartPr>
      <w:docPartBody>
        <w:p w:rsidR="00291F9A" w:rsidRDefault="00817EAD">
          <w:pPr>
            <w:pStyle w:val="6238C9412740472B94DCBBE452C7A784"/>
          </w:pPr>
          <w:r w:rsidRPr="004D3011">
            <w:t>EMAIL:</w:t>
          </w:r>
        </w:p>
      </w:docPartBody>
    </w:docPart>
    <w:docPart>
      <w:docPartPr>
        <w:name w:val="31368D40250E4B5EBF585BEED877B7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F1DD62-B9A7-4603-8D5E-353B7C16F109}"/>
      </w:docPartPr>
      <w:docPartBody>
        <w:p w:rsidR="00291F9A" w:rsidRDefault="00817EAD">
          <w:pPr>
            <w:pStyle w:val="31368D40250E4B5EBF585BEED877B797"/>
          </w:pPr>
          <w:r w:rsidRPr="00036450">
            <w:t>EDUCATION</w:t>
          </w:r>
        </w:p>
      </w:docPartBody>
    </w:docPart>
    <w:docPart>
      <w:docPartPr>
        <w:name w:val="0AA85DDA0B984DA58CD647DE663A42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9A988-8C07-48DF-B700-3977A2AA9D3A}"/>
      </w:docPartPr>
      <w:docPartBody>
        <w:p w:rsidR="00291F9A" w:rsidRDefault="00817EAD">
          <w:pPr>
            <w:pStyle w:val="0AA85DDA0B984DA58CD647DE663A420D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ubai">
    <w:panose1 w:val="00000000000000000000"/>
    <w:charset w:val="00"/>
    <w:family w:val="swiss"/>
    <w:notTrueType/>
    <w:pitch w:val="variable"/>
    <w:sig w:usb0="80002067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46337"/>
    <w:rsid w:val="00193835"/>
    <w:rsid w:val="00242940"/>
    <w:rsid w:val="00291F9A"/>
    <w:rsid w:val="00446337"/>
    <w:rsid w:val="00453819"/>
    <w:rsid w:val="0049746C"/>
    <w:rsid w:val="0073172D"/>
    <w:rsid w:val="00817EAD"/>
    <w:rsid w:val="00827D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DAC"/>
  </w:style>
  <w:style w:type="paragraph" w:styleId="Heading2">
    <w:name w:val="heading 2"/>
    <w:basedOn w:val="Normal"/>
    <w:next w:val="Normal"/>
    <w:link w:val="Heading2Char"/>
    <w:uiPriority w:val="9"/>
    <w:qFormat/>
    <w:rsid w:val="0049746C"/>
    <w:pPr>
      <w:keepNext/>
      <w:keepLines/>
      <w:pBdr>
        <w:bottom w:val="single" w:sz="8" w:space="1" w:color="4F81BD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7B5F1F53B4C490CA928B1D18B353156">
    <w:name w:val="67B5F1F53B4C490CA928B1D18B353156"/>
    <w:rsid w:val="00827DAC"/>
  </w:style>
  <w:style w:type="paragraph" w:customStyle="1" w:styleId="760A9A36EB8D47988D954BFB329FADB2">
    <w:name w:val="760A9A36EB8D47988D954BFB329FADB2"/>
    <w:rsid w:val="00827DAC"/>
  </w:style>
  <w:style w:type="paragraph" w:customStyle="1" w:styleId="5566BC3EAD12415D8D8D3046652FB763">
    <w:name w:val="5566BC3EAD12415D8D8D3046652FB763"/>
    <w:rsid w:val="00827DAC"/>
  </w:style>
  <w:style w:type="paragraph" w:customStyle="1" w:styleId="76B7633908604E5AB0FA885D91C949D8">
    <w:name w:val="76B7633908604E5AB0FA885D91C949D8"/>
    <w:rsid w:val="00827DAC"/>
  </w:style>
  <w:style w:type="paragraph" w:customStyle="1" w:styleId="BCE92832583544A9B58334F016900F6E">
    <w:name w:val="BCE92832583544A9B58334F016900F6E"/>
    <w:rsid w:val="00827DAC"/>
  </w:style>
  <w:style w:type="paragraph" w:customStyle="1" w:styleId="19AF2430C90F4C6C88F7EAA469E994F6">
    <w:name w:val="19AF2430C90F4C6C88F7EAA469E994F6"/>
    <w:rsid w:val="00827DAC"/>
  </w:style>
  <w:style w:type="paragraph" w:customStyle="1" w:styleId="2AD07A16F6BF4FC0BD7DB096D60BC7A3">
    <w:name w:val="2AD07A16F6BF4FC0BD7DB096D60BC7A3"/>
    <w:rsid w:val="00827DAC"/>
  </w:style>
  <w:style w:type="paragraph" w:customStyle="1" w:styleId="4F182F42BDE346B1B4D9778B27840E9C">
    <w:name w:val="4F182F42BDE346B1B4D9778B27840E9C"/>
    <w:rsid w:val="00827DAC"/>
  </w:style>
  <w:style w:type="paragraph" w:customStyle="1" w:styleId="149E48921A37484E9676793AF74A9E44">
    <w:name w:val="149E48921A37484E9676793AF74A9E44"/>
    <w:rsid w:val="00827DAC"/>
  </w:style>
  <w:style w:type="paragraph" w:customStyle="1" w:styleId="6238C9412740472B94DCBBE452C7A784">
    <w:name w:val="6238C9412740472B94DCBBE452C7A784"/>
    <w:rsid w:val="00827DAC"/>
  </w:style>
  <w:style w:type="character" w:styleId="Hyperlink">
    <w:name w:val="Hyperlink"/>
    <w:basedOn w:val="DefaultParagraphFont"/>
    <w:uiPriority w:val="99"/>
    <w:unhideWhenUsed/>
    <w:rsid w:val="00827DAC"/>
    <w:rPr>
      <w:color w:val="943634" w:themeColor="accent2" w:themeShade="BF"/>
      <w:u w:val="single"/>
    </w:rPr>
  </w:style>
  <w:style w:type="paragraph" w:customStyle="1" w:styleId="4919F804B4AA44ED98087C106B3F4FBE">
    <w:name w:val="4919F804B4AA44ED98087C106B3F4FBE"/>
    <w:rsid w:val="00827DAC"/>
  </w:style>
  <w:style w:type="paragraph" w:customStyle="1" w:styleId="61C872D0CF824CF8B887A746139DFB66">
    <w:name w:val="61C872D0CF824CF8B887A746139DFB66"/>
    <w:rsid w:val="00827DAC"/>
  </w:style>
  <w:style w:type="paragraph" w:customStyle="1" w:styleId="506BCC6C4E2244C0BF3692BDFC90ACCD">
    <w:name w:val="506BCC6C4E2244C0BF3692BDFC90ACCD"/>
    <w:rsid w:val="00827DAC"/>
  </w:style>
  <w:style w:type="paragraph" w:customStyle="1" w:styleId="64DFC8378B7A42D5B109ADA402668B0F">
    <w:name w:val="64DFC8378B7A42D5B109ADA402668B0F"/>
    <w:rsid w:val="00827DAC"/>
  </w:style>
  <w:style w:type="paragraph" w:customStyle="1" w:styleId="5B2D0925126C4493A54EA6E9CB8ECB83">
    <w:name w:val="5B2D0925126C4493A54EA6E9CB8ECB83"/>
    <w:rsid w:val="00827DAC"/>
  </w:style>
  <w:style w:type="paragraph" w:customStyle="1" w:styleId="FD48EE778F98421CABEBBD76040F5705">
    <w:name w:val="FD48EE778F98421CABEBBD76040F5705"/>
    <w:rsid w:val="00827DAC"/>
  </w:style>
  <w:style w:type="paragraph" w:customStyle="1" w:styleId="31368D40250E4B5EBF585BEED877B797">
    <w:name w:val="31368D40250E4B5EBF585BEED877B797"/>
    <w:rsid w:val="00827DAC"/>
  </w:style>
  <w:style w:type="paragraph" w:customStyle="1" w:styleId="CEC9BCD9F1534E228A331C8B738D8518">
    <w:name w:val="CEC9BCD9F1534E228A331C8B738D8518"/>
    <w:rsid w:val="00827DAC"/>
  </w:style>
  <w:style w:type="paragraph" w:customStyle="1" w:styleId="DEA10747E57E437B8895E62B349EDAC8">
    <w:name w:val="DEA10747E57E437B8895E62B349EDAC8"/>
    <w:rsid w:val="00827DAC"/>
  </w:style>
  <w:style w:type="paragraph" w:customStyle="1" w:styleId="2B4316509FBC4E81AC0695A688B7E357">
    <w:name w:val="2B4316509FBC4E81AC0695A688B7E357"/>
    <w:rsid w:val="00827DAC"/>
  </w:style>
  <w:style w:type="paragraph" w:customStyle="1" w:styleId="DC39EFD828E34AD6B91A4C0DC60C4244">
    <w:name w:val="DC39EFD828E34AD6B91A4C0DC60C4244"/>
    <w:rsid w:val="00827DAC"/>
  </w:style>
  <w:style w:type="paragraph" w:customStyle="1" w:styleId="CE55D2C2ED644C209268FC2B1A7B2395">
    <w:name w:val="CE55D2C2ED644C209268FC2B1A7B2395"/>
    <w:rsid w:val="00827DAC"/>
  </w:style>
  <w:style w:type="paragraph" w:customStyle="1" w:styleId="166364FEFEDF47F4BCE801162A48A186">
    <w:name w:val="166364FEFEDF47F4BCE801162A48A186"/>
    <w:rsid w:val="00827DAC"/>
  </w:style>
  <w:style w:type="paragraph" w:customStyle="1" w:styleId="21D2FDD7C35C477886B50A4EC93C07A3">
    <w:name w:val="21D2FDD7C35C477886B50A4EC93C07A3"/>
    <w:rsid w:val="00827DAC"/>
  </w:style>
  <w:style w:type="paragraph" w:customStyle="1" w:styleId="0AA85DDA0B984DA58CD647DE663A420D">
    <w:name w:val="0AA85DDA0B984DA58CD647DE663A420D"/>
    <w:rsid w:val="00827DAC"/>
  </w:style>
  <w:style w:type="paragraph" w:customStyle="1" w:styleId="BBF2D014261D493A82C86F0CC3AC249D">
    <w:name w:val="BBF2D014261D493A82C86F0CC3AC249D"/>
    <w:rsid w:val="00827DAC"/>
  </w:style>
  <w:style w:type="paragraph" w:customStyle="1" w:styleId="FD4D343702834A6E9F1B4FB77E4556B8">
    <w:name w:val="FD4D343702834A6E9F1B4FB77E4556B8"/>
    <w:rsid w:val="00827DAC"/>
  </w:style>
  <w:style w:type="paragraph" w:customStyle="1" w:styleId="4FE918CE843140B9BBF96940758C3E56">
    <w:name w:val="4FE918CE843140B9BBF96940758C3E56"/>
    <w:rsid w:val="00827DAC"/>
  </w:style>
  <w:style w:type="paragraph" w:customStyle="1" w:styleId="BBD00F89DB284A6DAB4AC19A3A4184A4">
    <w:name w:val="BBD00F89DB284A6DAB4AC19A3A4184A4"/>
    <w:rsid w:val="00827DAC"/>
  </w:style>
  <w:style w:type="paragraph" w:customStyle="1" w:styleId="CF61B5C5F77144F8918CC8F7C76F7950">
    <w:name w:val="CF61B5C5F77144F8918CC8F7C76F7950"/>
    <w:rsid w:val="00827DAC"/>
  </w:style>
  <w:style w:type="paragraph" w:customStyle="1" w:styleId="EC5AEB591AA941C98BFF8198FE0DA1C8">
    <w:name w:val="EC5AEB591AA941C98BFF8198FE0DA1C8"/>
    <w:rsid w:val="00827DAC"/>
  </w:style>
  <w:style w:type="paragraph" w:customStyle="1" w:styleId="9C93CA7AEE554D56B464766B363C2F5E">
    <w:name w:val="9C93CA7AEE554D56B464766B363C2F5E"/>
    <w:rsid w:val="00827DAC"/>
  </w:style>
  <w:style w:type="paragraph" w:customStyle="1" w:styleId="171711DA353A4053BBE1198194D02E65">
    <w:name w:val="171711DA353A4053BBE1198194D02E65"/>
    <w:rsid w:val="00827DAC"/>
  </w:style>
  <w:style w:type="paragraph" w:customStyle="1" w:styleId="D69FDCBD0762459EADF34271050D489C">
    <w:name w:val="D69FDCBD0762459EADF34271050D489C"/>
    <w:rsid w:val="00827DAC"/>
  </w:style>
  <w:style w:type="paragraph" w:customStyle="1" w:styleId="3B2BA996A34047AFAC826EFA47DE7EF9">
    <w:name w:val="3B2BA996A34047AFAC826EFA47DE7EF9"/>
    <w:rsid w:val="00827DAC"/>
  </w:style>
  <w:style w:type="paragraph" w:customStyle="1" w:styleId="FA62297A80F94FA28A417C911B1B04D2">
    <w:name w:val="FA62297A80F94FA28A417C911B1B04D2"/>
    <w:rsid w:val="00827DAC"/>
  </w:style>
  <w:style w:type="paragraph" w:customStyle="1" w:styleId="59339B1F2DEA4D2DB6A91CD0CD9ED397">
    <w:name w:val="59339B1F2DEA4D2DB6A91CD0CD9ED397"/>
    <w:rsid w:val="00827DAC"/>
  </w:style>
  <w:style w:type="paragraph" w:customStyle="1" w:styleId="8E7789B3D2074E0ABDA97573F59C4C74">
    <w:name w:val="8E7789B3D2074E0ABDA97573F59C4C74"/>
    <w:rsid w:val="00827DAC"/>
  </w:style>
  <w:style w:type="paragraph" w:customStyle="1" w:styleId="23EADEAD002D41779612B72C9F488939">
    <w:name w:val="23EADEAD002D41779612B72C9F488939"/>
    <w:rsid w:val="00827DAC"/>
  </w:style>
  <w:style w:type="paragraph" w:customStyle="1" w:styleId="9F4C7E7F33DB47E39ADB057F728B8459">
    <w:name w:val="9F4C7E7F33DB47E39ADB057F728B8459"/>
    <w:rsid w:val="00827DAC"/>
  </w:style>
  <w:style w:type="character" w:customStyle="1" w:styleId="Heading2Char">
    <w:name w:val="Heading 2 Char"/>
    <w:basedOn w:val="DefaultParagraphFont"/>
    <w:link w:val="Heading2"/>
    <w:uiPriority w:val="9"/>
    <w:rsid w:val="0049746C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A53DD0DBEC824E9380C0379D96CE92F0">
    <w:name w:val="A53DD0DBEC824E9380C0379D96CE92F0"/>
    <w:rsid w:val="00827DAC"/>
  </w:style>
  <w:style w:type="paragraph" w:customStyle="1" w:styleId="0F00DB6D505A46FDA5B50155A682581A">
    <w:name w:val="0F00DB6D505A46FDA5B50155A682581A"/>
    <w:rsid w:val="00446337"/>
  </w:style>
  <w:style w:type="paragraph" w:customStyle="1" w:styleId="22E21C004AE9434093B5179072B22B71">
    <w:name w:val="22E21C004AE9434093B5179072B22B71"/>
    <w:rsid w:val="00446337"/>
  </w:style>
  <w:style w:type="paragraph" w:customStyle="1" w:styleId="102B51CC57694D1E9A992E044E052E86">
    <w:name w:val="102B51CC57694D1E9A992E044E052E86"/>
    <w:rsid w:val="00446337"/>
  </w:style>
  <w:style w:type="paragraph" w:customStyle="1" w:styleId="1C6802775A624DFA86CAC2B23E5DD22F">
    <w:name w:val="1C6802775A624DFA86CAC2B23E5DD22F"/>
    <w:rsid w:val="00446337"/>
  </w:style>
  <w:style w:type="paragraph" w:customStyle="1" w:styleId="6F408EDDE00D4241A72AEE7F87C16B16">
    <w:name w:val="6F408EDDE00D4241A72AEE7F87C16B16"/>
    <w:rsid w:val="00446337"/>
  </w:style>
  <w:style w:type="paragraph" w:customStyle="1" w:styleId="72B98468DA624C799743B309041F9D1B">
    <w:name w:val="72B98468DA624C799743B309041F9D1B"/>
    <w:rsid w:val="00446337"/>
  </w:style>
  <w:style w:type="paragraph" w:customStyle="1" w:styleId="B22925198FC4468EB27632255F83DD91">
    <w:name w:val="B22925198FC4468EB27632255F83DD91"/>
    <w:rsid w:val="00446337"/>
  </w:style>
  <w:style w:type="paragraph" w:customStyle="1" w:styleId="F7C11D0B445B4D2E8AD6BDCE852F49BD">
    <w:name w:val="F7C11D0B445B4D2E8AD6BDCE852F49BD"/>
    <w:rsid w:val="00446337"/>
  </w:style>
  <w:style w:type="paragraph" w:customStyle="1" w:styleId="7157A8475DA3467ABD00A084BAD9D135">
    <w:name w:val="7157A8475DA3467ABD00A084BAD9D135"/>
    <w:rsid w:val="00446337"/>
  </w:style>
  <w:style w:type="paragraph" w:customStyle="1" w:styleId="B6378202F77B486091E937B21D53F270">
    <w:name w:val="B6378202F77B486091E937B21D53F270"/>
    <w:rsid w:val="00446337"/>
  </w:style>
  <w:style w:type="paragraph" w:customStyle="1" w:styleId="00830718F1CA407984F5E86E5B11345B">
    <w:name w:val="00830718F1CA407984F5E86E5B11345B"/>
    <w:rsid w:val="00446337"/>
  </w:style>
  <w:style w:type="paragraph" w:customStyle="1" w:styleId="37931E31EF474C28BAD3EE6BDCD618FE">
    <w:name w:val="37931E31EF474C28BAD3EE6BDCD618FE"/>
    <w:rsid w:val="00446337"/>
  </w:style>
  <w:style w:type="paragraph" w:customStyle="1" w:styleId="39840C5F3DCD4AFFB072E731B86C5197">
    <w:name w:val="39840C5F3DCD4AFFB072E731B86C5197"/>
    <w:rsid w:val="00446337"/>
  </w:style>
  <w:style w:type="paragraph" w:customStyle="1" w:styleId="35EBCB4579244AD089B509DE9A2120CF">
    <w:name w:val="35EBCB4579244AD089B509DE9A2120CF"/>
    <w:rsid w:val="00446337"/>
  </w:style>
  <w:style w:type="paragraph" w:customStyle="1" w:styleId="81158D99601B4EDFB206CF46D235148F">
    <w:name w:val="81158D99601B4EDFB206CF46D235148F"/>
    <w:rsid w:val="00446337"/>
  </w:style>
  <w:style w:type="paragraph" w:customStyle="1" w:styleId="64EA7ED4064A4AE1BC8E00B44F9F67C4">
    <w:name w:val="64EA7ED4064A4AE1BC8E00B44F9F67C4"/>
    <w:rsid w:val="00446337"/>
  </w:style>
  <w:style w:type="paragraph" w:customStyle="1" w:styleId="9AB5F5DD9B8245388F72D683DE7C36E7">
    <w:name w:val="9AB5F5DD9B8245388F72D683DE7C36E7"/>
    <w:rsid w:val="00446337"/>
  </w:style>
  <w:style w:type="paragraph" w:customStyle="1" w:styleId="C7A88ACB1C6D4C8D93B3349A93386241">
    <w:name w:val="C7A88ACB1C6D4C8D93B3349A93386241"/>
    <w:rsid w:val="00446337"/>
  </w:style>
  <w:style w:type="paragraph" w:customStyle="1" w:styleId="FA16A62E10204D74875C0D88B40945AB">
    <w:name w:val="FA16A62E10204D74875C0D88B40945AB"/>
    <w:rsid w:val="00446337"/>
  </w:style>
  <w:style w:type="paragraph" w:customStyle="1" w:styleId="58A308E8F3DE42DDAD49D8FBF8D47C29">
    <w:name w:val="58A308E8F3DE42DDAD49D8FBF8D47C29"/>
    <w:rsid w:val="00446337"/>
  </w:style>
  <w:style w:type="paragraph" w:customStyle="1" w:styleId="522C791527A445DBA12574BFC6F76D70">
    <w:name w:val="522C791527A445DBA12574BFC6F76D70"/>
    <w:rsid w:val="00446337"/>
  </w:style>
  <w:style w:type="paragraph" w:customStyle="1" w:styleId="7988376B99574659B05B4F2D9BA64656">
    <w:name w:val="7988376B99574659B05B4F2D9BA64656"/>
    <w:rsid w:val="00446337"/>
  </w:style>
  <w:style w:type="paragraph" w:customStyle="1" w:styleId="228DB2BC7D2B4038BF8A21D66F3554FB">
    <w:name w:val="228DB2BC7D2B4038BF8A21D66F3554FB"/>
    <w:rsid w:val="00446337"/>
  </w:style>
  <w:style w:type="paragraph" w:customStyle="1" w:styleId="F4BA22EBDACD49A4967E926459FE7883">
    <w:name w:val="F4BA22EBDACD49A4967E926459FE7883"/>
    <w:rsid w:val="00446337"/>
  </w:style>
  <w:style w:type="paragraph" w:customStyle="1" w:styleId="7FDA72F53EC44188B95B88A24AB30BD2">
    <w:name w:val="7FDA72F53EC44188B95B88A24AB30BD2"/>
    <w:rsid w:val="00446337"/>
  </w:style>
  <w:style w:type="paragraph" w:customStyle="1" w:styleId="02C721BB9596404E8819A29C1142B8EE">
    <w:name w:val="02C721BB9596404E8819A29C1142B8EE"/>
    <w:rsid w:val="00446337"/>
  </w:style>
  <w:style w:type="paragraph" w:customStyle="1" w:styleId="3653B11E136B4C7CAC5388264AE7ED2B">
    <w:name w:val="3653B11E136B4C7CAC5388264AE7ED2B"/>
    <w:rsid w:val="00446337"/>
  </w:style>
  <w:style w:type="paragraph" w:customStyle="1" w:styleId="F5FA770E8302471BAA57C51507037D45">
    <w:name w:val="F5FA770E8302471BAA57C51507037D45"/>
    <w:rsid w:val="00446337"/>
  </w:style>
  <w:style w:type="paragraph" w:customStyle="1" w:styleId="2E972F0E644F48078C27B4AECF68F37F">
    <w:name w:val="2E972F0E644F48078C27B4AECF68F37F"/>
    <w:rsid w:val="00446337"/>
  </w:style>
  <w:style w:type="paragraph" w:customStyle="1" w:styleId="005055E5802F4B168DDA723B8A6ACA91">
    <w:name w:val="005055E5802F4B168DDA723B8A6ACA91"/>
    <w:rsid w:val="00446337"/>
  </w:style>
  <w:style w:type="paragraph" w:customStyle="1" w:styleId="2278351E82AE4975A00084A01231D994">
    <w:name w:val="2278351E82AE4975A00084A01231D994"/>
    <w:rsid w:val="00446337"/>
  </w:style>
  <w:style w:type="paragraph" w:customStyle="1" w:styleId="BCD9C13D188148ECA1AC02FBB43B29C7">
    <w:name w:val="BCD9C13D188148ECA1AC02FBB43B29C7"/>
    <w:rsid w:val="00446337"/>
  </w:style>
  <w:style w:type="paragraph" w:customStyle="1" w:styleId="14B27A2468884744A49F77E1F1052DD0">
    <w:name w:val="14B27A2468884744A49F77E1F1052DD0"/>
    <w:rsid w:val="00446337"/>
  </w:style>
  <w:style w:type="paragraph" w:customStyle="1" w:styleId="6ABD5406D48745A784611EA3CC35C317">
    <w:name w:val="6ABD5406D48745A784611EA3CC35C317"/>
    <w:rsid w:val="00446337"/>
  </w:style>
  <w:style w:type="paragraph" w:customStyle="1" w:styleId="01A75189217146FE903D0A841E0FD902">
    <w:name w:val="01A75189217146FE903D0A841E0FD902"/>
    <w:rsid w:val="00446337"/>
  </w:style>
  <w:style w:type="paragraph" w:customStyle="1" w:styleId="19DEA3D73C7C4E68BB52BB224AB10DF3">
    <w:name w:val="19DEA3D73C7C4E68BB52BB224AB10DF3"/>
    <w:rsid w:val="00446337"/>
  </w:style>
  <w:style w:type="paragraph" w:customStyle="1" w:styleId="F90416B5215644D7AD4205C0DEC3982E">
    <w:name w:val="F90416B5215644D7AD4205C0DEC3982E"/>
    <w:rsid w:val="00446337"/>
  </w:style>
  <w:style w:type="paragraph" w:customStyle="1" w:styleId="6D23B28E79044DA7B1F0639B309B97FC">
    <w:name w:val="6D23B28E79044DA7B1F0639B309B97FC"/>
    <w:rsid w:val="0049746C"/>
    <w:pPr>
      <w:spacing w:after="200" w:line="276" w:lineRule="auto"/>
    </w:pPr>
    <w:rPr>
      <w:lang w:val="en-GB" w:eastAsia="en-GB"/>
    </w:rPr>
  </w:style>
  <w:style w:type="paragraph" w:customStyle="1" w:styleId="BF20BD2A91FC4607831681F4C011B288">
    <w:name w:val="BF20BD2A91FC4607831681F4C011B288"/>
    <w:rsid w:val="0049746C"/>
    <w:pPr>
      <w:spacing w:after="200" w:line="276" w:lineRule="auto"/>
    </w:pPr>
    <w:rPr>
      <w:lang w:val="en-GB" w:eastAsia="en-GB"/>
    </w:rPr>
  </w:style>
  <w:style w:type="paragraph" w:customStyle="1" w:styleId="A862B04988424D6B8CEC43EBCE4D1615">
    <w:name w:val="A862B04988424D6B8CEC43EBCE4D1615"/>
    <w:rsid w:val="0049746C"/>
    <w:pPr>
      <w:spacing w:after="200" w:line="276" w:lineRule="auto"/>
    </w:pPr>
    <w:rPr>
      <w:lang w:val="en-GB" w:eastAsia="en-GB"/>
    </w:rPr>
  </w:style>
  <w:style w:type="paragraph" w:customStyle="1" w:styleId="EC074B4A21E4489497630D3C8D6F5162">
    <w:name w:val="EC074B4A21E4489497630D3C8D6F5162"/>
    <w:rsid w:val="0049746C"/>
    <w:pPr>
      <w:spacing w:after="200" w:line="276" w:lineRule="auto"/>
    </w:pPr>
    <w:rPr>
      <w:lang w:val="en-GB" w:eastAsia="en-GB"/>
    </w:rPr>
  </w:style>
  <w:style w:type="paragraph" w:customStyle="1" w:styleId="A9274C04869F4E95B8994DC27E83AFA9">
    <w:name w:val="A9274C04869F4E95B8994DC27E83AFA9"/>
    <w:rsid w:val="0049746C"/>
    <w:pPr>
      <w:spacing w:after="200" w:line="276" w:lineRule="auto"/>
    </w:pPr>
    <w:rPr>
      <w:lang w:val="en-GB" w:eastAsia="en-GB"/>
    </w:rPr>
  </w:style>
  <w:style w:type="paragraph" w:customStyle="1" w:styleId="87AB897AF65A4BC19637903DD628AB5A">
    <w:name w:val="87AB897AF65A4BC19637903DD628AB5A"/>
    <w:rsid w:val="0049746C"/>
    <w:pPr>
      <w:spacing w:after="200" w:line="276" w:lineRule="auto"/>
    </w:pPr>
    <w:rPr>
      <w:lang w:val="en-GB" w:eastAsia="en-GB"/>
    </w:rPr>
  </w:style>
  <w:style w:type="paragraph" w:customStyle="1" w:styleId="D99774B66A4344959449314A1B6326E4">
    <w:name w:val="D99774B66A4344959449314A1B6326E4"/>
    <w:rsid w:val="0049746C"/>
    <w:pPr>
      <w:spacing w:after="200" w:line="276" w:lineRule="auto"/>
    </w:pPr>
    <w:rPr>
      <w:lang w:val="en-GB" w:eastAsia="en-GB"/>
    </w:rPr>
  </w:style>
  <w:style w:type="paragraph" w:customStyle="1" w:styleId="C743DE210526431EB4E39A871C51D9FA">
    <w:name w:val="C743DE210526431EB4E39A871C51D9FA"/>
    <w:rsid w:val="0049746C"/>
    <w:pPr>
      <w:spacing w:after="200" w:line="276" w:lineRule="auto"/>
    </w:pPr>
    <w:rPr>
      <w:lang w:val="en-GB" w:eastAsia="en-GB"/>
    </w:rPr>
  </w:style>
  <w:style w:type="paragraph" w:customStyle="1" w:styleId="21EFC86AB04C492E8082653C3BF7E24B">
    <w:name w:val="21EFC86AB04C492E8082653C3BF7E24B"/>
    <w:rsid w:val="0049746C"/>
    <w:pPr>
      <w:spacing w:after="200" w:line="276" w:lineRule="auto"/>
    </w:pPr>
    <w:rPr>
      <w:lang w:val="en-GB" w:eastAsia="en-GB"/>
    </w:rPr>
  </w:style>
  <w:style w:type="paragraph" w:customStyle="1" w:styleId="2E0477C4DF5643E485FCC7792C68FEEA">
    <w:name w:val="2E0477C4DF5643E485FCC7792C68FEEA"/>
    <w:rsid w:val="0049746C"/>
    <w:pPr>
      <w:spacing w:after="200" w:line="276" w:lineRule="auto"/>
    </w:pPr>
    <w:rPr>
      <w:lang w:val="en-GB" w:eastAsia="en-GB"/>
    </w:rPr>
  </w:style>
  <w:style w:type="paragraph" w:customStyle="1" w:styleId="DA0B8A4114DF4746AC86A302A9D9DC6B">
    <w:name w:val="DA0B8A4114DF4746AC86A302A9D9DC6B"/>
    <w:rsid w:val="0049746C"/>
    <w:pPr>
      <w:spacing w:after="200" w:line="276" w:lineRule="auto"/>
    </w:pPr>
    <w:rPr>
      <w:lang w:val="en-GB" w:eastAsia="en-GB"/>
    </w:rPr>
  </w:style>
  <w:style w:type="paragraph" w:customStyle="1" w:styleId="56682028B0C14D5F92DB3B30FCD253F7">
    <w:name w:val="56682028B0C14D5F92DB3B30FCD253F7"/>
    <w:rsid w:val="0049746C"/>
    <w:pPr>
      <w:spacing w:after="200" w:line="276" w:lineRule="auto"/>
    </w:pPr>
    <w:rPr>
      <w:lang w:val="en-GB" w:eastAsia="en-GB"/>
    </w:rPr>
  </w:style>
  <w:style w:type="paragraph" w:customStyle="1" w:styleId="468824A925B64ACB89FB7C1E5CB1DA22">
    <w:name w:val="468824A925B64ACB89FB7C1E5CB1DA22"/>
    <w:rsid w:val="0049746C"/>
    <w:pPr>
      <w:spacing w:after="200" w:line="276" w:lineRule="auto"/>
    </w:pPr>
    <w:rPr>
      <w:lang w:val="en-GB" w:eastAsia="en-GB"/>
    </w:rPr>
  </w:style>
  <w:style w:type="paragraph" w:customStyle="1" w:styleId="C251C9EB113A425CB60C2B688D3B0068">
    <w:name w:val="C251C9EB113A425CB60C2B688D3B0068"/>
    <w:rsid w:val="0049746C"/>
    <w:pPr>
      <w:spacing w:after="200" w:line="276" w:lineRule="auto"/>
    </w:pPr>
    <w:rPr>
      <w:lang w:val="en-GB" w:eastAsia="en-GB"/>
    </w:rPr>
  </w:style>
  <w:style w:type="paragraph" w:customStyle="1" w:styleId="9A8D3FB8BE604F52B2EED6D0797DF10D">
    <w:name w:val="9A8D3FB8BE604F52B2EED6D0797DF10D"/>
    <w:rsid w:val="0049746C"/>
    <w:pPr>
      <w:spacing w:after="200" w:line="276" w:lineRule="auto"/>
    </w:pPr>
    <w:rPr>
      <w:lang w:val="en-GB" w:eastAsia="en-GB"/>
    </w:rPr>
  </w:style>
  <w:style w:type="paragraph" w:customStyle="1" w:styleId="9C5306C73A324536829D62636D80D4C0">
    <w:name w:val="9C5306C73A324536829D62636D80D4C0"/>
    <w:rsid w:val="0049746C"/>
    <w:pPr>
      <w:spacing w:after="200" w:line="276" w:lineRule="auto"/>
    </w:pPr>
    <w:rPr>
      <w:lang w:val="en-GB" w:eastAsia="en-GB"/>
    </w:rPr>
  </w:style>
  <w:style w:type="paragraph" w:customStyle="1" w:styleId="B4B92AAEB6F443048F95AA5F42204BD8">
    <w:name w:val="B4B92AAEB6F443048F95AA5F42204BD8"/>
    <w:rsid w:val="0049746C"/>
    <w:pPr>
      <w:spacing w:after="200" w:line="276" w:lineRule="auto"/>
    </w:pPr>
    <w:rPr>
      <w:lang w:val="en-GB" w:eastAsia="en-GB"/>
    </w:rPr>
  </w:style>
  <w:style w:type="paragraph" w:customStyle="1" w:styleId="7A7B634DA79D41D1B135BE749B5E5240">
    <w:name w:val="7A7B634DA79D41D1B135BE749B5E5240"/>
    <w:rsid w:val="0049746C"/>
    <w:pPr>
      <w:spacing w:after="200" w:line="276" w:lineRule="auto"/>
    </w:pPr>
    <w:rPr>
      <w:lang w:val="en-GB" w:eastAsia="en-GB"/>
    </w:rPr>
  </w:style>
  <w:style w:type="paragraph" w:customStyle="1" w:styleId="019695C0CEBC4475BB42E5B6837E183A">
    <w:name w:val="019695C0CEBC4475BB42E5B6837E183A"/>
    <w:rsid w:val="0049746C"/>
    <w:pPr>
      <w:spacing w:after="200" w:line="276" w:lineRule="auto"/>
    </w:pPr>
    <w:rPr>
      <w:lang w:val="en-GB" w:eastAsia="en-GB"/>
    </w:rPr>
  </w:style>
  <w:style w:type="paragraph" w:customStyle="1" w:styleId="E8C6EBAF8140435D9BDA9EF373C25D29">
    <w:name w:val="E8C6EBAF8140435D9BDA9EF373C25D29"/>
    <w:rsid w:val="0049746C"/>
    <w:pPr>
      <w:spacing w:after="200" w:line="276" w:lineRule="auto"/>
    </w:pPr>
    <w:rPr>
      <w:lang w:val="en-GB" w:eastAsia="en-GB"/>
    </w:rPr>
  </w:style>
  <w:style w:type="paragraph" w:customStyle="1" w:styleId="BE6E1A34ABE740A78A731C9B3515A972">
    <w:name w:val="BE6E1A34ABE740A78A731C9B3515A972"/>
    <w:rsid w:val="0049746C"/>
    <w:pPr>
      <w:spacing w:after="200" w:line="276" w:lineRule="auto"/>
    </w:pPr>
    <w:rPr>
      <w:lang w:val="en-GB" w:eastAsia="en-GB"/>
    </w:rPr>
  </w:style>
  <w:style w:type="paragraph" w:customStyle="1" w:styleId="E6D3A1DF4B8543E4BDEC28CD3BF07515">
    <w:name w:val="E6D3A1DF4B8543E4BDEC28CD3BF07515"/>
    <w:rsid w:val="0049746C"/>
    <w:pPr>
      <w:spacing w:after="200" w:line="276" w:lineRule="auto"/>
    </w:pPr>
    <w:rPr>
      <w:lang w:val="en-GB" w:eastAsia="en-GB"/>
    </w:rPr>
  </w:style>
  <w:style w:type="paragraph" w:customStyle="1" w:styleId="F8A11318EE434A7D8C5F7817ED0BB6CF">
    <w:name w:val="F8A11318EE434A7D8C5F7817ED0BB6CF"/>
    <w:rsid w:val="0049746C"/>
    <w:pPr>
      <w:spacing w:after="200" w:line="276" w:lineRule="auto"/>
    </w:pPr>
    <w:rPr>
      <w:lang w:val="en-GB" w:eastAsia="en-GB"/>
    </w:rPr>
  </w:style>
  <w:style w:type="paragraph" w:customStyle="1" w:styleId="80E1A6489075480DB048968463559B49">
    <w:name w:val="80E1A6489075480DB048968463559B49"/>
    <w:rsid w:val="0049746C"/>
    <w:pPr>
      <w:spacing w:after="200" w:line="276" w:lineRule="auto"/>
    </w:pPr>
    <w:rPr>
      <w:lang w:val="en-GB" w:eastAsia="en-GB"/>
    </w:rPr>
  </w:style>
  <w:style w:type="paragraph" w:customStyle="1" w:styleId="DC6AB369359A44459493664C2D3047F2">
    <w:name w:val="DC6AB369359A44459493664C2D3047F2"/>
    <w:rsid w:val="0049746C"/>
    <w:pPr>
      <w:spacing w:after="200" w:line="276" w:lineRule="auto"/>
    </w:pPr>
    <w:rPr>
      <w:lang w:val="en-GB" w:eastAsia="en-GB"/>
    </w:rPr>
  </w:style>
  <w:style w:type="paragraph" w:customStyle="1" w:styleId="CE1925196C184C9F9E52B09084A4689C">
    <w:name w:val="CE1925196C184C9F9E52B09084A4689C"/>
    <w:rsid w:val="0049746C"/>
    <w:pPr>
      <w:spacing w:after="200" w:line="276" w:lineRule="auto"/>
    </w:pPr>
    <w:rPr>
      <w:lang w:val="en-GB" w:eastAsia="en-GB"/>
    </w:rPr>
  </w:style>
  <w:style w:type="paragraph" w:customStyle="1" w:styleId="C45739D4F40E44AD92C1B3942A8CF56F">
    <w:name w:val="C45739D4F40E44AD92C1B3942A8CF56F"/>
    <w:rsid w:val="0049746C"/>
    <w:pPr>
      <w:spacing w:after="200" w:line="276" w:lineRule="auto"/>
    </w:pPr>
    <w:rPr>
      <w:lang w:val="en-GB" w:eastAsia="en-GB"/>
    </w:rPr>
  </w:style>
  <w:style w:type="paragraph" w:customStyle="1" w:styleId="1FAD58DE896D402192C8B5CA9A9752AB">
    <w:name w:val="1FAD58DE896D402192C8B5CA9A9752AB"/>
    <w:rsid w:val="0049746C"/>
    <w:pPr>
      <w:spacing w:after="200" w:line="276" w:lineRule="auto"/>
    </w:pPr>
    <w:rPr>
      <w:lang w:val="en-GB" w:eastAsia="en-GB"/>
    </w:rPr>
  </w:style>
  <w:style w:type="paragraph" w:customStyle="1" w:styleId="DF2AF0B8CE274EE38FE15496BD64301A">
    <w:name w:val="DF2AF0B8CE274EE38FE15496BD64301A"/>
    <w:rsid w:val="0049746C"/>
    <w:pPr>
      <w:spacing w:after="200" w:line="276" w:lineRule="auto"/>
    </w:pPr>
    <w:rPr>
      <w:lang w:val="en-GB" w:eastAsia="en-GB"/>
    </w:rPr>
  </w:style>
  <w:style w:type="paragraph" w:customStyle="1" w:styleId="A5D6E8FB6A9240CF86FC9AE2D5891E73">
    <w:name w:val="A5D6E8FB6A9240CF86FC9AE2D5891E73"/>
    <w:rsid w:val="0049746C"/>
    <w:pPr>
      <w:spacing w:after="200" w:line="276" w:lineRule="auto"/>
    </w:pPr>
    <w:rPr>
      <w:lang w:val="en-GB" w:eastAsia="en-GB"/>
    </w:rPr>
  </w:style>
  <w:style w:type="paragraph" w:customStyle="1" w:styleId="56F3870DC97B45079E224D2D3BC76708">
    <w:name w:val="56F3870DC97B45079E224D2D3BC76708"/>
    <w:rsid w:val="0049746C"/>
    <w:pPr>
      <w:spacing w:after="200" w:line="276" w:lineRule="auto"/>
    </w:pPr>
    <w:rPr>
      <w:lang w:val="en-GB" w:eastAsia="en-GB"/>
    </w:rPr>
  </w:style>
  <w:style w:type="paragraph" w:customStyle="1" w:styleId="4FB2E15ADFD34CABBA5B0CCE1F1BE907">
    <w:name w:val="4FB2E15ADFD34CABBA5B0CCE1F1BE907"/>
    <w:rsid w:val="0049746C"/>
    <w:pPr>
      <w:spacing w:after="200" w:line="276" w:lineRule="auto"/>
    </w:pPr>
    <w:rPr>
      <w:lang w:val="en-GB" w:eastAsia="en-GB"/>
    </w:rPr>
  </w:style>
  <w:style w:type="paragraph" w:customStyle="1" w:styleId="D371BA7EEFD34E56A302D49DF7FEE1D9">
    <w:name w:val="D371BA7EEFD34E56A302D49DF7FEE1D9"/>
    <w:rsid w:val="0049746C"/>
    <w:pPr>
      <w:spacing w:after="200" w:line="276" w:lineRule="auto"/>
    </w:pPr>
    <w:rPr>
      <w:lang w:val="en-GB" w:eastAsia="en-GB"/>
    </w:rPr>
  </w:style>
  <w:style w:type="paragraph" w:customStyle="1" w:styleId="5492A4AE7C1D4E818A1868E637A9BCBE">
    <w:name w:val="5492A4AE7C1D4E818A1868E637A9BCBE"/>
    <w:rsid w:val="0049746C"/>
    <w:pPr>
      <w:spacing w:after="200" w:line="276" w:lineRule="auto"/>
    </w:pPr>
    <w:rPr>
      <w:lang w:val="en-GB" w:eastAsia="en-GB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>Event Coordinator </MediaServiceKeyPoints>
  </documentManagement>
</p:properties>
</file>

<file path=customXml/itemProps1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</Template>
  <TotalTime>0</TotalTime>
  <Pages>2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2020-09-09T05:10:00Z</dcterms:created>
  <dcterms:modified xsi:type="dcterms:W3CDTF">2021-01-05T10:19:00Z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