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600"/>
        <w:gridCol w:w="720"/>
        <w:gridCol w:w="6470"/>
      </w:tblGrid>
      <w:tr w:rsidR="001B2ABD" w14:paraId="16366958" w14:textId="77777777" w:rsidTr="001B2ABD">
        <w:trPr>
          <w:trHeight w:val="4410"/>
        </w:trPr>
        <w:tc>
          <w:tcPr>
            <w:tcW w:w="3600" w:type="dxa"/>
            <w:vAlign w:val="bottom"/>
          </w:tcPr>
          <w:p w14:paraId="6823A94D" w14:textId="1D225A90" w:rsidR="001B2ABD" w:rsidRDefault="002968FF" w:rsidP="001B2ABD">
            <w:pPr>
              <w:tabs>
                <w:tab w:val="left" w:pos="990"/>
              </w:tabs>
              <w:jc w:val="center"/>
            </w:pPr>
            <w:r>
              <w:rPr>
                <w:noProof/>
              </w:rPr>
              <w:drawing>
                <wp:inline distT="0" distB="0" distL="0" distR="0" wp14:anchorId="28D89F08" wp14:editId="11A8C610">
                  <wp:extent cx="1836420" cy="2369574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9020" cy="23729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</w:tcPr>
          <w:p w14:paraId="3B22DB2B" w14:textId="77777777" w:rsidR="001B2ABD" w:rsidRDefault="001B2ABD" w:rsidP="000C45FF">
            <w:pPr>
              <w:tabs>
                <w:tab w:val="left" w:pos="990"/>
              </w:tabs>
            </w:pPr>
          </w:p>
        </w:tc>
        <w:tc>
          <w:tcPr>
            <w:tcW w:w="6470" w:type="dxa"/>
            <w:vAlign w:val="bottom"/>
          </w:tcPr>
          <w:p w14:paraId="433EE58D" w14:textId="5202FD09" w:rsidR="001B2ABD" w:rsidRPr="002277A2" w:rsidRDefault="002277A2" w:rsidP="001B2ABD">
            <w:pPr>
              <w:pStyle w:val="Title"/>
              <w:rPr>
                <w:sz w:val="52"/>
                <w:szCs w:val="52"/>
              </w:rPr>
            </w:pPr>
            <w:r w:rsidRPr="002277A2">
              <w:rPr>
                <w:sz w:val="52"/>
                <w:szCs w:val="52"/>
              </w:rPr>
              <w:t>Faisal Maloul</w:t>
            </w:r>
          </w:p>
          <w:p w14:paraId="5EF91F66" w14:textId="3764DD09" w:rsidR="001B2ABD" w:rsidRPr="002277A2" w:rsidRDefault="001B2ABD" w:rsidP="001B2ABD">
            <w:pPr>
              <w:pStyle w:val="Subtitle"/>
              <w:rPr>
                <w:sz w:val="52"/>
                <w:szCs w:val="52"/>
              </w:rPr>
            </w:pPr>
          </w:p>
        </w:tc>
      </w:tr>
      <w:tr w:rsidR="001B2ABD" w14:paraId="44DA9E7E" w14:textId="77777777" w:rsidTr="001B2ABD">
        <w:tc>
          <w:tcPr>
            <w:tcW w:w="3600" w:type="dxa"/>
          </w:tcPr>
          <w:sdt>
            <w:sdtPr>
              <w:id w:val="-1711873194"/>
              <w:placeholder>
                <w:docPart w:val="A607C366F44E4A3F808830E670DB4CD5"/>
              </w:placeholder>
              <w:temporary/>
              <w:showingPlcHdr/>
              <w15:appearance w15:val="hidden"/>
            </w:sdtPr>
            <w:sdtEndPr/>
            <w:sdtContent>
              <w:p w14:paraId="40740DEA" w14:textId="77777777" w:rsidR="001B2ABD" w:rsidRDefault="00036450" w:rsidP="00036450">
                <w:pPr>
                  <w:pStyle w:val="Heading3"/>
                </w:pPr>
                <w:r w:rsidRPr="00D5459D">
                  <w:t>Profile</w:t>
                </w:r>
              </w:p>
            </w:sdtContent>
          </w:sdt>
          <w:p w14:paraId="7DC354A0" w14:textId="06778D29" w:rsidR="00036450" w:rsidRDefault="002277A2" w:rsidP="002277A2">
            <w:r>
              <w:t xml:space="preserve">A student who is pursuing his academic graduation at American University in the emirates with a </w:t>
            </w:r>
            <w:r w:rsidR="006A2D2C">
              <w:t>passion in</w:t>
            </w:r>
            <w:r>
              <w:t xml:space="preserve"> the field of IT and Cyber Security. </w:t>
            </w:r>
            <w:r w:rsidR="006A2D2C">
              <w:t xml:space="preserve"> Looking for an opportunity to explore work environment and to gain knowledge on this sector or industry so I can have my career path defined. </w:t>
            </w:r>
          </w:p>
          <w:p w14:paraId="49927BB4" w14:textId="77777777" w:rsidR="00036450" w:rsidRDefault="00036450" w:rsidP="00036450"/>
          <w:sdt>
            <w:sdtPr>
              <w:id w:val="-1954003311"/>
              <w:placeholder>
                <w:docPart w:val="CD519F45660045368A8CA1E2B30940DC"/>
              </w:placeholder>
              <w:temporary/>
              <w:showingPlcHdr/>
              <w15:appearance w15:val="hidden"/>
            </w:sdtPr>
            <w:sdtEndPr/>
            <w:sdtContent>
              <w:p w14:paraId="13A092B8" w14:textId="77777777" w:rsidR="00036450" w:rsidRPr="00CB0055" w:rsidRDefault="00CB0055" w:rsidP="00CB0055">
                <w:pPr>
                  <w:pStyle w:val="Heading3"/>
                </w:pPr>
                <w:r w:rsidRPr="00CB0055">
                  <w:t>Contact</w:t>
                </w:r>
              </w:p>
            </w:sdtContent>
          </w:sdt>
          <w:sdt>
            <w:sdtPr>
              <w:id w:val="1111563247"/>
              <w:placeholder>
                <w:docPart w:val="A5C1B80F254140B29890971EED2780E7"/>
              </w:placeholder>
              <w:temporary/>
              <w:showingPlcHdr/>
              <w15:appearance w15:val="hidden"/>
            </w:sdtPr>
            <w:sdtEndPr/>
            <w:sdtContent>
              <w:p w14:paraId="122946A8" w14:textId="77777777" w:rsidR="004D3011" w:rsidRDefault="004D3011" w:rsidP="004D3011">
                <w:r w:rsidRPr="004D3011">
                  <w:t>PHONE:</w:t>
                </w:r>
              </w:p>
            </w:sdtContent>
          </w:sdt>
          <w:p w14:paraId="54885C25" w14:textId="5CCEC714" w:rsidR="004D3011" w:rsidRDefault="006A2D2C" w:rsidP="004D3011">
            <w:r>
              <w:t>0565577565</w:t>
            </w:r>
          </w:p>
          <w:p w14:paraId="0E43CB5D" w14:textId="77777777" w:rsidR="004D3011" w:rsidRPr="004D3011" w:rsidRDefault="004D3011" w:rsidP="004D3011"/>
          <w:p w14:paraId="59DD730B" w14:textId="0271875C" w:rsidR="004D3011" w:rsidRDefault="006A2D2C" w:rsidP="004D3011">
            <w:r>
              <w:t>Instagram</w:t>
            </w:r>
          </w:p>
          <w:p w14:paraId="586280EE" w14:textId="77777777" w:rsidR="006A2D2C" w:rsidRDefault="006A2D2C" w:rsidP="004D3011"/>
          <w:p w14:paraId="1F93590C" w14:textId="2590E889" w:rsidR="004D3011" w:rsidRDefault="004D3011" w:rsidP="004D3011"/>
          <w:p w14:paraId="72CBD1FC" w14:textId="77777777" w:rsidR="004D3011" w:rsidRDefault="004D3011" w:rsidP="004D3011"/>
          <w:sdt>
            <w:sdtPr>
              <w:id w:val="-240260293"/>
              <w:placeholder>
                <w:docPart w:val="1D33C2EE542A43268D5A14F5DFEFB481"/>
              </w:placeholder>
              <w:temporary/>
              <w:showingPlcHdr/>
              <w15:appearance w15:val="hidden"/>
            </w:sdtPr>
            <w:sdtEndPr/>
            <w:sdtContent>
              <w:p w14:paraId="1043AC55" w14:textId="61882C62" w:rsidR="004D3011" w:rsidRDefault="004D3011" w:rsidP="004D3011">
                <w:r w:rsidRPr="004D3011">
                  <w:t>EMAIL:</w:t>
                </w:r>
              </w:p>
            </w:sdtContent>
          </w:sdt>
          <w:p w14:paraId="401B8E22" w14:textId="5B19BA99" w:rsidR="00BE3194" w:rsidRDefault="00BE3194" w:rsidP="004D3011">
            <w:r>
              <w:t>faisalmaloullive@gmail.com</w:t>
            </w:r>
          </w:p>
          <w:p w14:paraId="497DAC13" w14:textId="6F4FC011" w:rsidR="004D3011" w:rsidRPr="00CB0055" w:rsidRDefault="002968FF" w:rsidP="00CB0055">
            <w:pPr>
              <w:pStyle w:val="Heading3"/>
            </w:pPr>
            <w:sdt>
              <w:sdtPr>
                <w:id w:val="-1444214663"/>
                <w:placeholder>
                  <w:docPart w:val="A8A07B742AB34D20851AC9B911773714"/>
                </w:placeholder>
                <w:temporary/>
                <w:showingPlcHdr/>
                <w15:appearance w15:val="hidden"/>
              </w:sdtPr>
              <w:sdtEndPr/>
              <w:sdtContent>
                <w:r w:rsidR="00CB0055" w:rsidRPr="00CB0055">
                  <w:t>Hobbies</w:t>
                </w:r>
              </w:sdtContent>
            </w:sdt>
          </w:p>
          <w:p w14:paraId="753F3362" w14:textId="0187CED5" w:rsidR="004D3011" w:rsidRDefault="00BE3194" w:rsidP="004D3011">
            <w:r>
              <w:t xml:space="preserve">Swimming </w:t>
            </w:r>
          </w:p>
          <w:p w14:paraId="52166BB6" w14:textId="72ACAC16" w:rsidR="00BE3194" w:rsidRDefault="00BE3194" w:rsidP="004D3011">
            <w:r>
              <w:t xml:space="preserve">Car shows and events </w:t>
            </w:r>
          </w:p>
          <w:p w14:paraId="6552B3E3" w14:textId="4F761A70" w:rsidR="00BE3194" w:rsidRDefault="00BE3194" w:rsidP="004D3011">
            <w:r>
              <w:t xml:space="preserve">Enjoy watching movies </w:t>
            </w:r>
          </w:p>
          <w:p w14:paraId="00E11774" w14:textId="61C8786B" w:rsidR="00BE3194" w:rsidRDefault="00BE3194" w:rsidP="004D3011">
            <w:r>
              <w:t>Gym</w:t>
            </w:r>
          </w:p>
          <w:p w14:paraId="62C087E5" w14:textId="13E4165A" w:rsidR="00BE3194" w:rsidRDefault="00BE3194" w:rsidP="004D3011">
            <w:r>
              <w:t xml:space="preserve">Playing games and listening music </w:t>
            </w:r>
          </w:p>
          <w:p w14:paraId="14A338AE" w14:textId="2779E433" w:rsidR="004D3011" w:rsidRDefault="004D3011" w:rsidP="004D3011"/>
          <w:p w14:paraId="54C22B46" w14:textId="59A2CDD4" w:rsidR="004D3011" w:rsidRDefault="004D3011" w:rsidP="004D3011"/>
          <w:p w14:paraId="380301E2" w14:textId="0D199B0D" w:rsidR="004D3011" w:rsidRPr="004D3011" w:rsidRDefault="004D3011" w:rsidP="004D3011"/>
        </w:tc>
        <w:tc>
          <w:tcPr>
            <w:tcW w:w="720" w:type="dxa"/>
          </w:tcPr>
          <w:p w14:paraId="666C12B1" w14:textId="77777777" w:rsidR="001B2ABD" w:rsidRDefault="001B2ABD" w:rsidP="000C45FF">
            <w:pPr>
              <w:tabs>
                <w:tab w:val="left" w:pos="990"/>
              </w:tabs>
            </w:pPr>
          </w:p>
        </w:tc>
        <w:tc>
          <w:tcPr>
            <w:tcW w:w="6470" w:type="dxa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1049110328"/>
              <w:placeholder>
                <w:docPart w:val="D7B18E541A1E46A68502B007F4B5B738"/>
              </w:placeholder>
              <w:temporary/>
              <w:showingPlcHdr/>
              <w15:appearance w15:val="hidden"/>
            </w:sdtPr>
            <w:sdtEndPr/>
            <w:sdtContent>
              <w:p w14:paraId="5B15F71A" w14:textId="77777777" w:rsidR="001B2ABD" w:rsidRPr="00BE3194" w:rsidRDefault="00E25A26" w:rsidP="00036450">
                <w:pPr>
                  <w:pStyle w:val="Heading2"/>
                  <w:rPr>
                    <w:rFonts w:ascii="Arial" w:hAnsi="Arial" w:cs="Arial"/>
                    <w:sz w:val="20"/>
                    <w:szCs w:val="20"/>
                  </w:rPr>
                </w:pPr>
                <w:r w:rsidRPr="00BE3194">
                  <w:rPr>
                    <w:rFonts w:ascii="Arial" w:hAnsi="Arial" w:cs="Arial"/>
                    <w:sz w:val="20"/>
                    <w:szCs w:val="20"/>
                  </w:rPr>
                  <w:t>EDUCATION</w:t>
                </w:r>
              </w:p>
            </w:sdtContent>
          </w:sdt>
          <w:p w14:paraId="74B58260" w14:textId="188851B0" w:rsidR="00036450" w:rsidRPr="00BE3194" w:rsidRDefault="002277A2" w:rsidP="00B359E4">
            <w:pPr>
              <w:pStyle w:val="Heading4"/>
              <w:rPr>
                <w:rFonts w:ascii="Arial" w:hAnsi="Arial" w:cs="Arial"/>
                <w:sz w:val="20"/>
                <w:szCs w:val="20"/>
              </w:rPr>
            </w:pPr>
            <w:r w:rsidRPr="00BE3194">
              <w:rPr>
                <w:rFonts w:ascii="Arial" w:hAnsi="Arial" w:cs="Arial"/>
                <w:sz w:val="20"/>
                <w:szCs w:val="20"/>
              </w:rPr>
              <w:t>Al Noor International School</w:t>
            </w:r>
          </w:p>
          <w:p w14:paraId="0CA3D731" w14:textId="7401EE1E" w:rsidR="002277A2" w:rsidRPr="00BE3194" w:rsidRDefault="002277A2" w:rsidP="00B359E4">
            <w:pPr>
              <w:pStyle w:val="Heading4"/>
              <w:rPr>
                <w:rFonts w:ascii="Arial" w:hAnsi="Arial" w:cs="Arial"/>
                <w:sz w:val="20"/>
                <w:szCs w:val="20"/>
              </w:rPr>
            </w:pPr>
          </w:p>
          <w:p w14:paraId="55CD0AED" w14:textId="4C9818A0" w:rsidR="00036450" w:rsidRPr="00BE3194" w:rsidRDefault="002277A2" w:rsidP="002277A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319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American University in The Emirates (AUE) </w:t>
            </w:r>
          </w:p>
          <w:p w14:paraId="75BD33EF" w14:textId="77777777" w:rsidR="002277A2" w:rsidRPr="00BE3194" w:rsidRDefault="002277A2" w:rsidP="002277A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3194"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  <w:r w:rsidRPr="00BE3194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rd</w:t>
            </w:r>
            <w:r w:rsidRPr="00BE319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Semester</w:t>
            </w:r>
          </w:p>
          <w:p w14:paraId="27CF9984" w14:textId="6CFE4B60" w:rsidR="002277A2" w:rsidRPr="00BE3194" w:rsidRDefault="002277A2" w:rsidP="002277A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319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IT &amp; Cyber Security </w:t>
            </w:r>
          </w:p>
          <w:p w14:paraId="7375D86D" w14:textId="5367B61A" w:rsidR="004D3011" w:rsidRPr="00BE3194" w:rsidRDefault="004D3011" w:rsidP="00036450">
            <w:pPr>
              <w:rPr>
                <w:rFonts w:ascii="Arial" w:hAnsi="Arial" w:cs="Arial"/>
                <w:sz w:val="20"/>
                <w:szCs w:val="20"/>
              </w:rPr>
            </w:pPr>
          </w:p>
          <w:p w14:paraId="4CC1E65A" w14:textId="43C68F1A" w:rsidR="002277A2" w:rsidRDefault="00946431" w:rsidP="0003645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Training </w:t>
            </w:r>
            <w:r w:rsidR="002B5976">
              <w:rPr>
                <w:rFonts w:ascii="Arial" w:hAnsi="Arial" w:cs="Arial"/>
                <w:sz w:val="20"/>
                <w:szCs w:val="20"/>
              </w:rPr>
              <w:t xml:space="preserve">&amp; </w:t>
            </w:r>
            <w:r w:rsidR="00DF1A14">
              <w:rPr>
                <w:rFonts w:ascii="Arial" w:hAnsi="Arial" w:cs="Arial"/>
                <w:sz w:val="20"/>
                <w:szCs w:val="20"/>
              </w:rPr>
              <w:t>Internship</w:t>
            </w:r>
          </w:p>
          <w:p w14:paraId="336CB9DA" w14:textId="6D22BF21" w:rsidR="00E12C7F" w:rsidRDefault="00E12C7F" w:rsidP="00036450">
            <w:pPr>
              <w:rPr>
                <w:rFonts w:ascii="Arial" w:hAnsi="Arial" w:cs="Arial"/>
                <w:sz w:val="20"/>
                <w:szCs w:val="20"/>
              </w:rPr>
            </w:pPr>
          </w:p>
          <w:p w14:paraId="690B3425" w14:textId="2DEDC5BF" w:rsidR="00E12C7F" w:rsidRPr="00BE3194" w:rsidRDefault="00E12C7F" w:rsidP="0003645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Completed one</w:t>
            </w:r>
            <w:r w:rsidR="00C5581F">
              <w:rPr>
                <w:rFonts w:ascii="Arial" w:hAnsi="Arial" w:cs="Arial"/>
                <w:sz w:val="20"/>
                <w:szCs w:val="20"/>
              </w:rPr>
              <w:t xml:space="preserve"> month July</w:t>
            </w:r>
            <w:r w:rsidR="00FE2F69">
              <w:rPr>
                <w:rFonts w:ascii="Arial" w:hAnsi="Arial" w:cs="Arial"/>
                <w:sz w:val="20"/>
                <w:szCs w:val="20"/>
              </w:rPr>
              <w:t xml:space="preserve"> 2021</w:t>
            </w:r>
            <w:r>
              <w:rPr>
                <w:rFonts w:ascii="Arial" w:hAnsi="Arial" w:cs="Arial"/>
                <w:sz w:val="20"/>
                <w:szCs w:val="20"/>
              </w:rPr>
              <w:t xml:space="preserve"> month training at </w:t>
            </w:r>
            <w:r w:rsidR="00821A01">
              <w:rPr>
                <w:rFonts w:ascii="Arial" w:hAnsi="Arial" w:cs="Arial"/>
                <w:sz w:val="20"/>
                <w:szCs w:val="20"/>
              </w:rPr>
              <w:t>Star link</w:t>
            </w:r>
            <w:r w:rsidR="00FE2F6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5581F">
              <w:rPr>
                <w:rFonts w:ascii="Arial" w:hAnsi="Arial" w:cs="Arial"/>
                <w:sz w:val="20"/>
                <w:szCs w:val="20"/>
              </w:rPr>
              <w:t>Cyber Security</w:t>
            </w:r>
            <w:r w:rsidR="00805DED">
              <w:rPr>
                <w:rFonts w:ascii="Arial" w:hAnsi="Arial" w:cs="Arial"/>
                <w:sz w:val="20"/>
                <w:szCs w:val="20"/>
              </w:rPr>
              <w:t xml:space="preserve"> - UAE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669594239"/>
              <w:placeholder>
                <w:docPart w:val="D697B833DDA54A43B01120E4F86BA84C"/>
              </w:placeholder>
              <w:temporary/>
              <w:showingPlcHdr/>
              <w15:appearance w15:val="hidden"/>
            </w:sdtPr>
            <w:sdtEndPr/>
            <w:sdtContent>
              <w:p w14:paraId="0AFCCA6F" w14:textId="77777777" w:rsidR="00036450" w:rsidRPr="00BE3194" w:rsidRDefault="00180329" w:rsidP="00036450">
                <w:pPr>
                  <w:pStyle w:val="Heading2"/>
                  <w:rPr>
                    <w:rFonts w:ascii="Arial" w:hAnsi="Arial" w:cs="Arial"/>
                    <w:sz w:val="20"/>
                    <w:szCs w:val="20"/>
                  </w:rPr>
                </w:pPr>
                <w:r w:rsidRPr="00BE3194">
                  <w:rPr>
                    <w:rStyle w:val="Heading2Char"/>
                    <w:rFonts w:ascii="Arial" w:hAnsi="Arial" w:cs="Arial"/>
                    <w:b/>
                    <w:bCs/>
                    <w:caps/>
                    <w:sz w:val="20"/>
                    <w:szCs w:val="20"/>
                  </w:rPr>
                  <w:t>SKILLS</w:t>
                </w:r>
              </w:p>
            </w:sdtContent>
          </w:sdt>
          <w:p w14:paraId="432110F0" w14:textId="77777777" w:rsidR="00036450" w:rsidRPr="00BE3194" w:rsidRDefault="006A2D2C" w:rsidP="004D3011">
            <w:pPr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</w:pPr>
            <w:r w:rsidRPr="00BE3194"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  <w:t>Communication Skills , Speaking fluent English, Arabic, Hindi and Nepali</w:t>
            </w:r>
          </w:p>
          <w:p w14:paraId="00E27868" w14:textId="303A2482" w:rsidR="006A2D2C" w:rsidRPr="00BE3194" w:rsidRDefault="006A2D2C" w:rsidP="004D3011">
            <w:pPr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</w:pPr>
            <w:r w:rsidRPr="00BE3194"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  <w:t xml:space="preserve">Computer Skills , as software professincy </w:t>
            </w:r>
          </w:p>
          <w:p w14:paraId="59ECBA4E" w14:textId="77777777" w:rsidR="006A2D2C" w:rsidRPr="00BE3194" w:rsidRDefault="006A2D2C" w:rsidP="004D3011">
            <w:pPr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</w:pPr>
            <w:r w:rsidRPr="00BE3194"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  <w:t xml:space="preserve">Social Media </w:t>
            </w:r>
          </w:p>
          <w:p w14:paraId="785F8354" w14:textId="77777777" w:rsidR="006A2D2C" w:rsidRPr="00BE3194" w:rsidRDefault="006A2D2C" w:rsidP="004D3011">
            <w:pPr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</w:pPr>
            <w:r w:rsidRPr="00BE3194"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  <w:t>Fast Leaner</w:t>
            </w:r>
          </w:p>
          <w:p w14:paraId="42A2B500" w14:textId="4202B3C7" w:rsidR="006A2D2C" w:rsidRPr="00BE3194" w:rsidRDefault="006A2D2C" w:rsidP="004D3011">
            <w:pPr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</w:pPr>
            <w:r w:rsidRPr="00BE3194"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  <w:t xml:space="preserve">Team Player </w:t>
            </w:r>
          </w:p>
          <w:p w14:paraId="7CB79EC0" w14:textId="2B521434" w:rsidR="006A2D2C" w:rsidRPr="00BE3194" w:rsidRDefault="006A2D2C" w:rsidP="004D3011">
            <w:pPr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</w:pPr>
          </w:p>
          <w:p w14:paraId="06DDCA76" w14:textId="05ACD3DB" w:rsidR="006A2D2C" w:rsidRPr="00BE3194" w:rsidRDefault="006A2D2C" w:rsidP="004D3011">
            <w:pPr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</w:pPr>
          </w:p>
          <w:p w14:paraId="52483ADF" w14:textId="77777777" w:rsidR="006A2D2C" w:rsidRPr="00BE3194" w:rsidRDefault="006A2D2C" w:rsidP="004D3011">
            <w:pPr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</w:pPr>
          </w:p>
          <w:p w14:paraId="4B311B26" w14:textId="35EB4F1B" w:rsidR="006A2D2C" w:rsidRPr="00BE3194" w:rsidRDefault="006A2D2C" w:rsidP="004D3011">
            <w:pPr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</w:pPr>
          </w:p>
          <w:p w14:paraId="5168F136" w14:textId="6AA6C152" w:rsidR="006A2D2C" w:rsidRPr="00BE3194" w:rsidRDefault="006A2D2C" w:rsidP="006A2D2C">
            <w:pPr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</w:pPr>
            <w:r w:rsidRPr="00BE3194"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  <w:t>Nationality: Jordanian</w:t>
            </w:r>
          </w:p>
          <w:p w14:paraId="1A535BC1" w14:textId="25C05323" w:rsidR="006A2D2C" w:rsidRPr="00BE3194" w:rsidRDefault="006A2D2C" w:rsidP="006A2D2C">
            <w:pPr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</w:pPr>
            <w:r w:rsidRPr="00BE3194"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  <w:t xml:space="preserve">Residency Visa : Father sponsorship </w:t>
            </w:r>
          </w:p>
          <w:p w14:paraId="5E4219A3" w14:textId="3C117567" w:rsidR="006A2D2C" w:rsidRPr="00BE3194" w:rsidRDefault="006A2D2C" w:rsidP="006A2D2C">
            <w:pPr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</w:pPr>
            <w:r w:rsidRPr="00BE3194">
              <w:rPr>
                <w:rFonts w:ascii="Arial" w:hAnsi="Arial" w:cs="Arial"/>
                <w:noProof/>
                <w:color w:val="000000" w:themeColor="text1"/>
                <w:sz w:val="20"/>
                <w:szCs w:val="20"/>
              </w:rPr>
              <w:t xml:space="preserve">Holding UAE driving License </w:t>
            </w:r>
          </w:p>
          <w:p w14:paraId="04D1CB3C" w14:textId="77777777" w:rsidR="006A2D2C" w:rsidRPr="00BE3194" w:rsidRDefault="006A2D2C" w:rsidP="006A2D2C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  <w:p w14:paraId="28737B38" w14:textId="714ADAD3" w:rsidR="006A2D2C" w:rsidRPr="00BE3194" w:rsidRDefault="006A2D2C" w:rsidP="006A2D2C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  <w:p w14:paraId="5FB9B56E" w14:textId="727222A3" w:rsidR="006A2D2C" w:rsidRPr="00BE3194" w:rsidRDefault="006A2D2C" w:rsidP="006A2D2C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  <w:p w14:paraId="1FA7B3B7" w14:textId="7FA6278D" w:rsidR="006A2D2C" w:rsidRPr="00BE3194" w:rsidRDefault="006A2D2C" w:rsidP="006A2D2C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  <w:p w14:paraId="244855A5" w14:textId="060A5384" w:rsidR="006A2D2C" w:rsidRPr="00BE3194" w:rsidRDefault="006A2D2C" w:rsidP="006A2D2C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  <w:p w14:paraId="5532A7BF" w14:textId="135A3E74" w:rsidR="006A2D2C" w:rsidRPr="00BE3194" w:rsidRDefault="006A2D2C" w:rsidP="006A2D2C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  <w:p w14:paraId="081AA97B" w14:textId="01E49626" w:rsidR="006A2D2C" w:rsidRPr="00BE3194" w:rsidRDefault="006A2D2C" w:rsidP="006A2D2C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  <w:p w14:paraId="3960E7B4" w14:textId="55A5AB33" w:rsidR="006A2D2C" w:rsidRPr="00BE3194" w:rsidRDefault="006A2D2C" w:rsidP="006A2D2C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  <w:p w14:paraId="4FA5A6F5" w14:textId="2102E045" w:rsidR="006A2D2C" w:rsidRPr="00BE3194" w:rsidRDefault="006A2D2C" w:rsidP="006A2D2C">
            <w:pPr>
              <w:rPr>
                <w:color w:val="FFFFFF" w:themeColor="background1"/>
                <w:sz w:val="20"/>
                <w:szCs w:val="20"/>
              </w:rPr>
            </w:pPr>
          </w:p>
          <w:p w14:paraId="066273B0" w14:textId="09FCD865" w:rsidR="006A2D2C" w:rsidRPr="00BE3194" w:rsidRDefault="006A2D2C" w:rsidP="006A2D2C">
            <w:pPr>
              <w:rPr>
                <w:color w:val="FFFFFF" w:themeColor="background1"/>
                <w:sz w:val="20"/>
                <w:szCs w:val="20"/>
              </w:rPr>
            </w:pPr>
          </w:p>
          <w:p w14:paraId="440649AC" w14:textId="4045210E" w:rsidR="006A2D2C" w:rsidRPr="00BE3194" w:rsidRDefault="006A2D2C" w:rsidP="006A2D2C">
            <w:pPr>
              <w:rPr>
                <w:color w:val="FFFFFF" w:themeColor="background1"/>
                <w:sz w:val="20"/>
                <w:szCs w:val="20"/>
              </w:rPr>
            </w:pPr>
          </w:p>
          <w:p w14:paraId="67858949" w14:textId="4167548C" w:rsidR="006A2D2C" w:rsidRPr="00BE3194" w:rsidRDefault="006A2D2C" w:rsidP="006A2D2C">
            <w:pPr>
              <w:rPr>
                <w:color w:val="FFFFFF" w:themeColor="background1"/>
                <w:sz w:val="20"/>
                <w:szCs w:val="20"/>
              </w:rPr>
            </w:pPr>
            <w:r w:rsidRPr="00BE3194">
              <w:rPr>
                <w:color w:val="FFFFFF" w:themeColor="background1"/>
                <w:sz w:val="20"/>
                <w:szCs w:val="20"/>
              </w:rPr>
              <w:t>j</w:t>
            </w:r>
          </w:p>
          <w:p w14:paraId="1EEEA91E" w14:textId="1192D8C2" w:rsidR="006A2D2C" w:rsidRPr="00BE3194" w:rsidRDefault="006A2D2C" w:rsidP="006A2D2C">
            <w:pPr>
              <w:rPr>
                <w:color w:val="FFFFFF" w:themeColor="background1"/>
                <w:sz w:val="20"/>
                <w:szCs w:val="20"/>
              </w:rPr>
            </w:pPr>
            <w:r w:rsidRPr="00BE3194">
              <w:rPr>
                <w:color w:val="FFFFFF" w:themeColor="background1"/>
                <w:sz w:val="20"/>
                <w:szCs w:val="20"/>
              </w:rPr>
              <w:t>Ho</w:t>
            </w:r>
          </w:p>
        </w:tc>
      </w:tr>
    </w:tbl>
    <w:p w14:paraId="11FF2344" w14:textId="77777777" w:rsidR="0043117B" w:rsidRDefault="002968FF" w:rsidP="000C45FF">
      <w:pPr>
        <w:tabs>
          <w:tab w:val="left" w:pos="990"/>
        </w:tabs>
      </w:pPr>
    </w:p>
    <w:sectPr w:rsidR="0043117B" w:rsidSect="000C45FF">
      <w:head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D60EAF" w14:textId="77777777" w:rsidR="002277A2" w:rsidRDefault="002277A2" w:rsidP="000C45FF">
      <w:r>
        <w:separator/>
      </w:r>
    </w:p>
  </w:endnote>
  <w:endnote w:type="continuationSeparator" w:id="0">
    <w:p w14:paraId="0359C6C3" w14:textId="77777777" w:rsidR="002277A2" w:rsidRDefault="002277A2" w:rsidP="000C4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Gothic">
    <w:altName w:val="Calibri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メイリオ"/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C2DF09" w14:textId="77777777" w:rsidR="002277A2" w:rsidRDefault="002277A2" w:rsidP="000C45FF">
      <w:r>
        <w:separator/>
      </w:r>
    </w:p>
  </w:footnote>
  <w:footnote w:type="continuationSeparator" w:id="0">
    <w:p w14:paraId="7CAEDEFF" w14:textId="77777777" w:rsidR="002277A2" w:rsidRDefault="002277A2" w:rsidP="000C45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92D540" w14:textId="77777777" w:rsidR="000C45FF" w:rsidRDefault="000C45FF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47B3AC0" wp14:editId="26899F15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260336" cy="9628632"/>
          <wp:effectExtent l="0" t="0" r="0" b="0"/>
          <wp:wrapNone/>
          <wp:docPr id="3" name="Graphic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60336" cy="96286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revisionView w:inkAnnotations="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7A2"/>
    <w:rsid w:val="00036450"/>
    <w:rsid w:val="00094499"/>
    <w:rsid w:val="000C45FF"/>
    <w:rsid w:val="000E3FD1"/>
    <w:rsid w:val="00112054"/>
    <w:rsid w:val="001525E1"/>
    <w:rsid w:val="00180329"/>
    <w:rsid w:val="0019001F"/>
    <w:rsid w:val="001A74A5"/>
    <w:rsid w:val="001B2ABD"/>
    <w:rsid w:val="001E0391"/>
    <w:rsid w:val="001E1759"/>
    <w:rsid w:val="001F1ECC"/>
    <w:rsid w:val="002277A2"/>
    <w:rsid w:val="002400EB"/>
    <w:rsid w:val="00256CF7"/>
    <w:rsid w:val="00281FD5"/>
    <w:rsid w:val="002968FF"/>
    <w:rsid w:val="002B5976"/>
    <w:rsid w:val="0030481B"/>
    <w:rsid w:val="003156FC"/>
    <w:rsid w:val="003254B5"/>
    <w:rsid w:val="0037121F"/>
    <w:rsid w:val="003A6B7D"/>
    <w:rsid w:val="003B06CA"/>
    <w:rsid w:val="004071FC"/>
    <w:rsid w:val="00445947"/>
    <w:rsid w:val="004813B3"/>
    <w:rsid w:val="00496591"/>
    <w:rsid w:val="004C63E4"/>
    <w:rsid w:val="004D3011"/>
    <w:rsid w:val="005262AC"/>
    <w:rsid w:val="005E39D5"/>
    <w:rsid w:val="00600670"/>
    <w:rsid w:val="0062123A"/>
    <w:rsid w:val="00646E75"/>
    <w:rsid w:val="006771D0"/>
    <w:rsid w:val="006A2D2C"/>
    <w:rsid w:val="00715FCB"/>
    <w:rsid w:val="00743101"/>
    <w:rsid w:val="007775E1"/>
    <w:rsid w:val="007867A0"/>
    <w:rsid w:val="007927F5"/>
    <w:rsid w:val="00802CA0"/>
    <w:rsid w:val="00805DED"/>
    <w:rsid w:val="00821A01"/>
    <w:rsid w:val="009260CD"/>
    <w:rsid w:val="00946431"/>
    <w:rsid w:val="00952C25"/>
    <w:rsid w:val="00A2118D"/>
    <w:rsid w:val="00AD76E2"/>
    <w:rsid w:val="00B20152"/>
    <w:rsid w:val="00B359E4"/>
    <w:rsid w:val="00B57D98"/>
    <w:rsid w:val="00B70850"/>
    <w:rsid w:val="00BE3194"/>
    <w:rsid w:val="00C066B6"/>
    <w:rsid w:val="00C37BA1"/>
    <w:rsid w:val="00C4674C"/>
    <w:rsid w:val="00C506CF"/>
    <w:rsid w:val="00C5581F"/>
    <w:rsid w:val="00C72BED"/>
    <w:rsid w:val="00C9578B"/>
    <w:rsid w:val="00CB0055"/>
    <w:rsid w:val="00D2522B"/>
    <w:rsid w:val="00D422DE"/>
    <w:rsid w:val="00D5459D"/>
    <w:rsid w:val="00DA1F4D"/>
    <w:rsid w:val="00DD172A"/>
    <w:rsid w:val="00DF1A14"/>
    <w:rsid w:val="00E12C7F"/>
    <w:rsid w:val="00E25A26"/>
    <w:rsid w:val="00E4381A"/>
    <w:rsid w:val="00E55D74"/>
    <w:rsid w:val="00F60274"/>
    <w:rsid w:val="00F77FB9"/>
    <w:rsid w:val="00FB068F"/>
    <w:rsid w:val="00FE2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CC64C70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/>
    <w:lsdException w:name="Hashtag" w:semiHidden="1"/>
    <w:lsdException w:name="Smart Link" w:semiHidden="1" w:unhideWhenUsed="1"/>
  </w:latentStyles>
  <w:style w:type="paragraph" w:default="1" w:styleId="Normal">
    <w:name w:val="Normal"/>
    <w:qFormat/>
    <w:rsid w:val="00B359E4"/>
    <w:rPr>
      <w:sz w:val="18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76E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3011"/>
    <w:pPr>
      <w:keepNext/>
      <w:keepLines/>
      <w:pBdr>
        <w:bottom w:val="single" w:sz="8" w:space="1" w:color="94B6D2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D5459D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548AB7" w:themeColor="accent1" w:themeShade="BF"/>
      <w:sz w:val="22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B359E4"/>
    <w:pPr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D3011"/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1B2ABD"/>
    <w:rPr>
      <w:caps/>
      <w:color w:val="000000" w:themeColor="text1"/>
      <w:sz w:val="9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1B2ABD"/>
    <w:rPr>
      <w:caps/>
      <w:color w:val="000000" w:themeColor="text1"/>
      <w:sz w:val="96"/>
      <w:szCs w:val="76"/>
    </w:rPr>
  </w:style>
  <w:style w:type="character" w:styleId="Emphasis">
    <w:name w:val="Emphasis"/>
    <w:basedOn w:val="DefaultParagraphFont"/>
    <w:uiPriority w:val="11"/>
    <w:semiHidden/>
    <w:qFormat/>
    <w:rsid w:val="00E25A26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AD76E2"/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Date">
    <w:name w:val="Date"/>
    <w:basedOn w:val="Normal"/>
    <w:next w:val="Normal"/>
    <w:link w:val="DateChar"/>
    <w:uiPriority w:val="99"/>
    <w:rsid w:val="00036450"/>
  </w:style>
  <w:style w:type="character" w:customStyle="1" w:styleId="DateChar">
    <w:name w:val="Date Char"/>
    <w:basedOn w:val="DefaultParagraphFont"/>
    <w:link w:val="Date"/>
    <w:uiPriority w:val="99"/>
    <w:rsid w:val="00036450"/>
    <w:rPr>
      <w:sz w:val="18"/>
      <w:szCs w:val="22"/>
    </w:rPr>
  </w:style>
  <w:style w:type="character" w:styleId="Hyperlink">
    <w:name w:val="Hyperlink"/>
    <w:basedOn w:val="DefaultParagraphFont"/>
    <w:uiPriority w:val="99"/>
    <w:unhideWhenUsed/>
    <w:rsid w:val="00281FD5"/>
    <w:rPr>
      <w:color w:val="B85A22" w:themeColor="accent2" w:themeShade="BF"/>
      <w:u w:val="single"/>
    </w:rPr>
  </w:style>
  <w:style w:type="character" w:styleId="UnresolvedMention">
    <w:name w:val="Unresolved Mention"/>
    <w:basedOn w:val="DefaultParagraphFont"/>
    <w:uiPriority w:val="99"/>
    <w:semiHidden/>
    <w:rsid w:val="004813B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45FF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45FF"/>
    <w:rPr>
      <w:sz w:val="22"/>
      <w:szCs w:val="22"/>
    </w:rPr>
  </w:style>
  <w:style w:type="table" w:styleId="TableGrid">
    <w:name w:val="Table Grid"/>
    <w:basedOn w:val="TableNormal"/>
    <w:uiPriority w:val="39"/>
    <w:rsid w:val="001B2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B2ABD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ubtitleChar">
    <w:name w:val="Subtitle Char"/>
    <w:basedOn w:val="DefaultParagraphFont"/>
    <w:link w:val="Subtitle"/>
    <w:uiPriority w:val="11"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Heading3Char">
    <w:name w:val="Heading 3 Char"/>
    <w:basedOn w:val="DefaultParagraphFont"/>
    <w:link w:val="Heading3"/>
    <w:uiPriority w:val="9"/>
    <w:rsid w:val="00D5459D"/>
    <w:rPr>
      <w:rFonts w:asciiTheme="majorHAnsi" w:eastAsiaTheme="majorEastAsia" w:hAnsiTheme="majorHAnsi" w:cstheme="majorBidi"/>
      <w:b/>
      <w:caps/>
      <w:color w:val="548AB7" w:themeColor="accent1" w:themeShade="BF"/>
      <w:sz w:val="22"/>
    </w:rPr>
  </w:style>
  <w:style w:type="character" w:customStyle="1" w:styleId="Heading4Char">
    <w:name w:val="Heading 4 Char"/>
    <w:basedOn w:val="DefaultParagraphFont"/>
    <w:link w:val="Heading4"/>
    <w:uiPriority w:val="9"/>
    <w:rsid w:val="00B359E4"/>
    <w:rPr>
      <w:b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aisal\AppData\Local\Microsoft\Office\16.0\DTS\en-US%7b50DCEAEF-A3D7-47D4-B741-0FB1D796E8B5%7d\%7bB96B30D2-D8E2-4343-B025-2622C8A82C01%7dtf00546271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A607C366F44E4A3F808830E670DB4C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E0F019-7538-46BB-9876-BC747B5FC01D}"/>
      </w:docPartPr>
      <w:docPartBody>
        <w:p w:rsidR="007974F8" w:rsidRDefault="007974F8">
          <w:pPr>
            <w:pStyle w:val="A607C366F44E4A3F808830E670DB4CD5"/>
          </w:pPr>
          <w:r w:rsidRPr="00D5459D">
            <w:t>Profile</w:t>
          </w:r>
        </w:p>
      </w:docPartBody>
    </w:docPart>
    <w:docPart>
      <w:docPartPr>
        <w:name w:val="CD519F45660045368A8CA1E2B30940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627F25-BE3A-4794-B31F-B2C62E3BAFA2}"/>
      </w:docPartPr>
      <w:docPartBody>
        <w:p w:rsidR="007974F8" w:rsidRDefault="007974F8">
          <w:pPr>
            <w:pStyle w:val="CD519F45660045368A8CA1E2B30940DC"/>
          </w:pPr>
          <w:r w:rsidRPr="00CB0055">
            <w:t>Contact</w:t>
          </w:r>
        </w:p>
      </w:docPartBody>
    </w:docPart>
    <w:docPart>
      <w:docPartPr>
        <w:name w:val="A5C1B80F254140B29890971EED2780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A5FBD5-3FB0-4B78-9CC9-980E38E8B1D3}"/>
      </w:docPartPr>
      <w:docPartBody>
        <w:p w:rsidR="007974F8" w:rsidRDefault="007974F8">
          <w:pPr>
            <w:pStyle w:val="A5C1B80F254140B29890971EED2780E7"/>
          </w:pPr>
          <w:r w:rsidRPr="004D3011">
            <w:t>PHONE:</w:t>
          </w:r>
        </w:p>
      </w:docPartBody>
    </w:docPart>
    <w:docPart>
      <w:docPartPr>
        <w:name w:val="1D33C2EE542A43268D5A14F5DFEFB4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7C1D46-D356-4E05-8BF5-142135716B98}"/>
      </w:docPartPr>
      <w:docPartBody>
        <w:p w:rsidR="007974F8" w:rsidRDefault="007974F8">
          <w:pPr>
            <w:pStyle w:val="1D33C2EE542A43268D5A14F5DFEFB481"/>
          </w:pPr>
          <w:r w:rsidRPr="004D3011">
            <w:t>EMAIL:</w:t>
          </w:r>
        </w:p>
      </w:docPartBody>
    </w:docPart>
    <w:docPart>
      <w:docPartPr>
        <w:name w:val="A8A07B742AB34D20851AC9B9117737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54D1D2-B04C-4817-9B3D-CEDAFAAF2C36}"/>
      </w:docPartPr>
      <w:docPartBody>
        <w:p w:rsidR="007974F8" w:rsidRDefault="007974F8">
          <w:pPr>
            <w:pStyle w:val="A8A07B742AB34D20851AC9B911773714"/>
          </w:pPr>
          <w:r w:rsidRPr="00CB0055">
            <w:t>Hobbies</w:t>
          </w:r>
        </w:p>
      </w:docPartBody>
    </w:docPart>
    <w:docPart>
      <w:docPartPr>
        <w:name w:val="D7B18E541A1E46A68502B007F4B5B7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F7AEDC-ADD5-4CD2-86D2-E0D74948D878}"/>
      </w:docPartPr>
      <w:docPartBody>
        <w:p w:rsidR="007974F8" w:rsidRDefault="007974F8">
          <w:pPr>
            <w:pStyle w:val="D7B18E541A1E46A68502B007F4B5B738"/>
          </w:pPr>
          <w:r w:rsidRPr="00036450">
            <w:t>EDUCATION</w:t>
          </w:r>
        </w:p>
      </w:docPartBody>
    </w:docPart>
    <w:docPart>
      <w:docPartPr>
        <w:name w:val="D697B833DDA54A43B01120E4F86BA8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369FC3-8889-4824-8B92-A40D0F1005F7}"/>
      </w:docPartPr>
      <w:docPartBody>
        <w:p w:rsidR="007974F8" w:rsidRDefault="007974F8">
          <w:pPr>
            <w:pStyle w:val="D697B833DDA54A43B01120E4F86BA84C"/>
          </w:pPr>
          <w:r w:rsidRPr="00036450">
            <w:rPr>
              <w:rStyle w:val="Heading2Char"/>
            </w:rPr>
            <w:t>SKILLS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Gothic">
    <w:altName w:val="Calibri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メイリオ"/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4F8"/>
    <w:rsid w:val="00797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keepLines/>
      <w:pBdr>
        <w:bottom w:val="single" w:sz="8" w:space="1" w:color="4472C4" w:themeColor="accent1"/>
      </w:pBdr>
      <w:spacing w:before="240" w:after="120" w:line="240" w:lineRule="auto"/>
      <w:outlineLvl w:val="1"/>
    </w:pPr>
    <w:rPr>
      <w:rFonts w:asciiTheme="majorHAnsi" w:eastAsiaTheme="majorEastAsia" w:hAnsiTheme="majorHAnsi" w:cstheme="majorBidi"/>
      <w:b/>
      <w:bCs/>
      <w:caps/>
      <w:szCs w:val="26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607C366F44E4A3F808830E670DB4CD5">
    <w:name w:val="A607C366F44E4A3F808830E670DB4CD5"/>
  </w:style>
  <w:style w:type="paragraph" w:customStyle="1" w:styleId="CD519F45660045368A8CA1E2B30940DC">
    <w:name w:val="CD519F45660045368A8CA1E2B30940DC"/>
  </w:style>
  <w:style w:type="paragraph" w:customStyle="1" w:styleId="A5C1B80F254140B29890971EED2780E7">
    <w:name w:val="A5C1B80F254140B29890971EED2780E7"/>
  </w:style>
  <w:style w:type="paragraph" w:customStyle="1" w:styleId="1D33C2EE542A43268D5A14F5DFEFB481">
    <w:name w:val="1D33C2EE542A43268D5A14F5DFEFB481"/>
  </w:style>
  <w:style w:type="character" w:styleId="Hyperlink">
    <w:name w:val="Hyperlink"/>
    <w:basedOn w:val="DefaultParagraphFont"/>
    <w:uiPriority w:val="99"/>
    <w:unhideWhenUsed/>
    <w:rPr>
      <w:color w:val="C45911" w:themeColor="accent2" w:themeShade="BF"/>
      <w:u w:val="single"/>
    </w:rPr>
  </w:style>
  <w:style w:type="paragraph" w:customStyle="1" w:styleId="A8A07B742AB34D20851AC9B911773714">
    <w:name w:val="A8A07B742AB34D20851AC9B911773714"/>
  </w:style>
  <w:style w:type="paragraph" w:customStyle="1" w:styleId="D7B18E541A1E46A68502B007F4B5B738">
    <w:name w:val="D7B18E541A1E46A68502B007F4B5B738"/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aps/>
      <w:szCs w:val="26"/>
      <w:lang w:eastAsia="ja-JP"/>
    </w:rPr>
  </w:style>
  <w:style w:type="paragraph" w:customStyle="1" w:styleId="D697B833DDA54A43B01120E4F86BA84C">
    <w:name w:val="D697B833DDA54A43B01120E4F86BA84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D14EC26-251D-443A-AF4F-B15D0F3B0F84}">
  <ds:schemaRefs>
    <ds:schemaRef ds:uri="http://schemas.microsoft.com/office/2006/metadata/properties"/>
    <ds:schemaRef ds:uri="http://www.w3.org/2000/xmlns/"/>
    <ds:schemaRef ds:uri="71af3243-3dd4-4a8d-8c0d-dd76da1f02a5"/>
    <ds:schemaRef ds:uri="http://www.w3.org/2001/XMLSchema-instance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8506A0D-4821-47C2-BD9B-CACF27C6B10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143E149-BD72-41A7-8F13-AF59DE30D6FA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71af3243-3dd4-4a8d-8c0d-dd76da1f02a5"/>
    <ds:schemaRef ds:uri="16c05727-aa75-4e4a-9b5f-8a80a1165891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{B96B30D2-D8E2-4343-B025-2622C8A82C01}tf00546271</Template>
  <TotalTime>0</TotalTime>
  <Pages>2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2021-07-23T17:50:00Z</dcterms:created>
  <dcterms:modified xsi:type="dcterms:W3CDTF">2021-07-23T17:50:00Z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