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381"/>
        <w:tblW w:w="1091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828"/>
        <w:gridCol w:w="283"/>
        <w:gridCol w:w="6804"/>
      </w:tblGrid>
      <w:tr w:rsidR="000B7CE1" w:rsidTr="00F16C7A">
        <w:trPr>
          <w:trHeight w:val="2889"/>
        </w:trPr>
        <w:tc>
          <w:tcPr>
            <w:tcW w:w="3828" w:type="dxa"/>
          </w:tcPr>
          <w:p w:rsidR="000B7CE1" w:rsidRDefault="000B7CE1" w:rsidP="000B7CE1">
            <w:pPr>
              <w:pStyle w:val="Heading3"/>
            </w:pPr>
            <w:r>
              <w:rPr>
                <w:noProof/>
                <w:lang w:val="en-PH" w:eastAsia="en-PH"/>
              </w:rPr>
              <w:drawing>
                <wp:anchor distT="0" distB="0" distL="114300" distR="114300" simplePos="0" relativeHeight="251662336" behindDoc="1" locked="0" layoutInCell="1" allowOverlap="1" wp14:anchorId="1D7CD6F1" wp14:editId="594EA6A1">
                  <wp:simplePos x="0" y="0"/>
                  <wp:positionH relativeFrom="column">
                    <wp:posOffset>-20139</wp:posOffset>
                  </wp:positionH>
                  <wp:positionV relativeFrom="paragraph">
                    <wp:posOffset>375920</wp:posOffset>
                  </wp:positionV>
                  <wp:extent cx="2090057" cy="2090057"/>
                  <wp:effectExtent l="38100" t="38100" r="43815" b="4381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257291058_5295252173824876_6196275339324966191_n.jp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671" b="8671"/>
                          <a:stretch/>
                        </pic:blipFill>
                        <pic:spPr>
                          <a:xfrm>
                            <a:off x="0" y="0"/>
                            <a:ext cx="2090057" cy="2090057"/>
                          </a:xfrm>
                          <a:prstGeom prst="ellipse">
                            <a:avLst/>
                          </a:prstGeom>
                          <a:ln w="38100"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0B7CE1" w:rsidRDefault="000B7CE1" w:rsidP="000B7CE1">
            <w:pPr>
              <w:pStyle w:val="Heading3"/>
            </w:pPr>
          </w:p>
          <w:p w:rsidR="000B7CE1" w:rsidRDefault="000B7CE1" w:rsidP="000B7CE1">
            <w:pPr>
              <w:pStyle w:val="Heading3"/>
            </w:pPr>
          </w:p>
          <w:p w:rsidR="000B7CE1" w:rsidRDefault="000B7CE1" w:rsidP="000B7CE1">
            <w:pPr>
              <w:pStyle w:val="Heading3"/>
            </w:pPr>
          </w:p>
          <w:p w:rsidR="000B7CE1" w:rsidRDefault="000B7CE1" w:rsidP="000B7CE1">
            <w:pPr>
              <w:pStyle w:val="Heading3"/>
            </w:pPr>
          </w:p>
          <w:p w:rsidR="000B7CE1" w:rsidRDefault="000B7CE1" w:rsidP="000B7CE1">
            <w:pPr>
              <w:pStyle w:val="Heading3"/>
            </w:pPr>
          </w:p>
          <w:p w:rsidR="00F16C7A" w:rsidRDefault="00F16C7A" w:rsidP="000B7CE1">
            <w:pPr>
              <w:pStyle w:val="Heading3"/>
            </w:pPr>
          </w:p>
          <w:p w:rsidR="00F16C7A" w:rsidRDefault="00F16C7A" w:rsidP="000B7CE1">
            <w:pPr>
              <w:pStyle w:val="Heading3"/>
            </w:pPr>
          </w:p>
          <w:p w:rsidR="000B7CE1" w:rsidRPr="00F16C7A" w:rsidRDefault="000B7CE1" w:rsidP="000B7CE1">
            <w:pPr>
              <w:pStyle w:val="Heading3"/>
              <w:rPr>
                <w:sz w:val="28"/>
              </w:rPr>
            </w:pPr>
            <w:r w:rsidRPr="00F16C7A">
              <w:rPr>
                <w:sz w:val="28"/>
              </w:rPr>
              <w:t>CONTACT DETAILS</w:t>
            </w:r>
          </w:p>
          <w:p w:rsidR="00F16C7A" w:rsidRPr="00F16C7A" w:rsidRDefault="00F16C7A" w:rsidP="00F16C7A">
            <w:pPr>
              <w:pStyle w:val="04xlpa"/>
              <w:spacing w:before="0" w:beforeAutospacing="0" w:after="0" w:afterAutospacing="0"/>
              <w:rPr>
                <w:rStyle w:val="jsgrdq"/>
                <w:rFonts w:ascii="Arial" w:hAnsi="Arial" w:cs="Arial"/>
                <w:b/>
                <w:color w:val="323232"/>
                <w:spacing w:val="14"/>
                <w:szCs w:val="22"/>
              </w:rPr>
            </w:pPr>
            <w:r w:rsidRPr="00F16C7A">
              <w:rPr>
                <w:rStyle w:val="jsgrdq"/>
                <w:rFonts w:ascii="Arial" w:hAnsi="Arial" w:cs="Arial"/>
                <w:b/>
                <w:color w:val="323232"/>
                <w:spacing w:val="14"/>
                <w:szCs w:val="22"/>
              </w:rPr>
              <w:t>Telephone:</w:t>
            </w:r>
          </w:p>
          <w:p w:rsidR="000B7CE1" w:rsidRPr="00F16C7A" w:rsidRDefault="000B7CE1" w:rsidP="00F16C7A">
            <w:pPr>
              <w:pStyle w:val="04xlpa"/>
              <w:spacing w:before="0" w:beforeAutospacing="0" w:after="0" w:afterAutospacing="0"/>
              <w:rPr>
                <w:rStyle w:val="jsgrdq"/>
                <w:rFonts w:ascii="Arial" w:hAnsi="Arial" w:cs="Arial"/>
                <w:color w:val="323232"/>
                <w:spacing w:val="14"/>
                <w:szCs w:val="22"/>
              </w:rPr>
            </w:pPr>
            <w:r w:rsidRPr="00F16C7A">
              <w:rPr>
                <w:rStyle w:val="jsgrdq"/>
                <w:rFonts w:ascii="Arial" w:hAnsi="Arial" w:cs="Arial"/>
                <w:color w:val="323232"/>
                <w:spacing w:val="14"/>
                <w:szCs w:val="22"/>
              </w:rPr>
              <w:t>+971501954159</w:t>
            </w:r>
          </w:p>
          <w:p w:rsidR="00F16C7A" w:rsidRPr="00F16C7A" w:rsidRDefault="00F16C7A" w:rsidP="00F16C7A">
            <w:pPr>
              <w:pStyle w:val="04xlpa"/>
              <w:spacing w:before="0" w:beforeAutospacing="0" w:after="0" w:afterAutospacing="0"/>
              <w:rPr>
                <w:rFonts w:ascii="Arial" w:hAnsi="Arial" w:cs="Arial"/>
                <w:color w:val="323232"/>
                <w:spacing w:val="14"/>
                <w:szCs w:val="22"/>
              </w:rPr>
            </w:pPr>
          </w:p>
          <w:p w:rsidR="000B7CE1" w:rsidRPr="00F16C7A" w:rsidRDefault="000B7CE1" w:rsidP="00F16C7A">
            <w:pPr>
              <w:pStyle w:val="04xlpa"/>
              <w:spacing w:before="0" w:beforeAutospacing="0" w:after="0" w:afterAutospacing="0"/>
              <w:rPr>
                <w:rStyle w:val="jsgrdq"/>
                <w:rFonts w:ascii="Arial" w:hAnsi="Arial" w:cs="Arial"/>
                <w:color w:val="323232"/>
                <w:spacing w:val="14"/>
                <w:szCs w:val="22"/>
              </w:rPr>
            </w:pPr>
            <w:r w:rsidRPr="00F16C7A">
              <w:rPr>
                <w:rStyle w:val="jsgrdq"/>
                <w:rFonts w:ascii="Arial" w:hAnsi="Arial" w:cs="Arial"/>
                <w:b/>
                <w:color w:val="323232"/>
                <w:spacing w:val="14"/>
                <w:szCs w:val="22"/>
              </w:rPr>
              <w:t>Email:</w:t>
            </w:r>
            <w:r w:rsidRPr="00F16C7A">
              <w:rPr>
                <w:rStyle w:val="jsgrdq"/>
                <w:rFonts w:ascii="Arial" w:hAnsi="Arial" w:cs="Arial"/>
                <w:color w:val="323232"/>
                <w:spacing w:val="14"/>
                <w:szCs w:val="22"/>
              </w:rPr>
              <w:t xml:space="preserve"> </w:t>
            </w:r>
            <w:hyperlink r:id="rId12" w:history="1">
              <w:r w:rsidR="00F16C7A" w:rsidRPr="00F16C7A">
                <w:rPr>
                  <w:rStyle w:val="Hyperlink"/>
                  <w:rFonts w:ascii="Arial" w:hAnsi="Arial" w:cs="Arial"/>
                  <w:spacing w:val="14"/>
                  <w:szCs w:val="22"/>
                </w:rPr>
                <w:t>bhabyalyzzah@gmail.com</w:t>
              </w:r>
            </w:hyperlink>
          </w:p>
          <w:p w:rsidR="00F16C7A" w:rsidRPr="00F16C7A" w:rsidRDefault="00F16C7A" w:rsidP="00F16C7A">
            <w:pPr>
              <w:pStyle w:val="04xlpa"/>
              <w:spacing w:before="0" w:beforeAutospacing="0" w:after="0" w:afterAutospacing="0"/>
              <w:rPr>
                <w:rFonts w:ascii="Arial" w:hAnsi="Arial" w:cs="Arial"/>
                <w:color w:val="323232"/>
                <w:spacing w:val="14"/>
                <w:szCs w:val="22"/>
              </w:rPr>
            </w:pPr>
          </w:p>
          <w:p w:rsidR="00F16C7A" w:rsidRPr="00F16C7A" w:rsidRDefault="00F16C7A" w:rsidP="00F16C7A">
            <w:pPr>
              <w:rPr>
                <w:rStyle w:val="jsgrdq"/>
                <w:rFonts w:ascii="Arial" w:hAnsi="Arial" w:cs="Arial"/>
                <w:b/>
                <w:color w:val="323232"/>
                <w:spacing w:val="14"/>
                <w:sz w:val="24"/>
              </w:rPr>
            </w:pPr>
            <w:r w:rsidRPr="00F16C7A">
              <w:rPr>
                <w:rStyle w:val="jsgrdq"/>
                <w:rFonts w:ascii="Arial" w:hAnsi="Arial" w:cs="Arial"/>
                <w:b/>
                <w:color w:val="323232"/>
                <w:spacing w:val="14"/>
                <w:sz w:val="24"/>
              </w:rPr>
              <w:t>Address:</w:t>
            </w:r>
          </w:p>
          <w:p w:rsidR="000B7CE1" w:rsidRPr="00F16C7A" w:rsidRDefault="000B7CE1" w:rsidP="00F16C7A">
            <w:pPr>
              <w:rPr>
                <w:rFonts w:ascii="Arial" w:hAnsi="Arial" w:cs="Arial"/>
                <w:sz w:val="20"/>
              </w:rPr>
            </w:pPr>
            <w:r w:rsidRPr="00F16C7A">
              <w:rPr>
                <w:rStyle w:val="jsgrdq"/>
                <w:rFonts w:ascii="Arial" w:hAnsi="Arial" w:cs="Arial"/>
                <w:color w:val="323232"/>
                <w:spacing w:val="14"/>
                <w:sz w:val="24"/>
              </w:rPr>
              <w:t xml:space="preserve">New Al </w:t>
            </w:r>
            <w:proofErr w:type="spellStart"/>
            <w:r w:rsidRPr="00F16C7A">
              <w:rPr>
                <w:rStyle w:val="jsgrdq"/>
                <w:rFonts w:ascii="Arial" w:hAnsi="Arial" w:cs="Arial"/>
                <w:color w:val="323232"/>
                <w:spacing w:val="14"/>
                <w:sz w:val="24"/>
              </w:rPr>
              <w:t>Dalal</w:t>
            </w:r>
            <w:proofErr w:type="spellEnd"/>
            <w:r w:rsidRPr="00F16C7A">
              <w:rPr>
                <w:rStyle w:val="jsgrdq"/>
                <w:rFonts w:ascii="Arial" w:hAnsi="Arial" w:cs="Arial"/>
                <w:color w:val="323232"/>
                <w:spacing w:val="14"/>
                <w:sz w:val="24"/>
              </w:rPr>
              <w:t xml:space="preserve"> Building Block B, 26B Street Al </w:t>
            </w:r>
            <w:proofErr w:type="spellStart"/>
            <w:r w:rsidRPr="00F16C7A">
              <w:rPr>
                <w:rStyle w:val="jsgrdq"/>
                <w:rFonts w:ascii="Arial" w:hAnsi="Arial" w:cs="Arial"/>
                <w:color w:val="323232"/>
                <w:spacing w:val="14"/>
                <w:sz w:val="24"/>
              </w:rPr>
              <w:t>Muteena</w:t>
            </w:r>
            <w:proofErr w:type="spellEnd"/>
            <w:r w:rsidRPr="00F16C7A">
              <w:rPr>
                <w:rStyle w:val="jsgrdq"/>
                <w:rFonts w:ascii="Arial" w:hAnsi="Arial" w:cs="Arial"/>
                <w:color w:val="323232"/>
                <w:spacing w:val="14"/>
                <w:sz w:val="24"/>
              </w:rPr>
              <w:t xml:space="preserve">, </w:t>
            </w:r>
            <w:proofErr w:type="spellStart"/>
            <w:r w:rsidRPr="00F16C7A">
              <w:rPr>
                <w:rStyle w:val="jsgrdq"/>
                <w:rFonts w:ascii="Arial" w:hAnsi="Arial" w:cs="Arial"/>
                <w:color w:val="323232"/>
                <w:spacing w:val="14"/>
                <w:sz w:val="24"/>
              </w:rPr>
              <w:t>Deira</w:t>
            </w:r>
            <w:proofErr w:type="spellEnd"/>
            <w:r w:rsidRPr="00F16C7A">
              <w:rPr>
                <w:rStyle w:val="jsgrdq"/>
                <w:rFonts w:ascii="Arial" w:hAnsi="Arial" w:cs="Arial"/>
                <w:color w:val="323232"/>
                <w:spacing w:val="14"/>
                <w:sz w:val="24"/>
              </w:rPr>
              <w:t>, Dubai, UAE</w:t>
            </w:r>
          </w:p>
          <w:p w:rsidR="00F16C7A" w:rsidRDefault="00F16C7A" w:rsidP="000B7CE1">
            <w:pPr>
              <w:pStyle w:val="Heading3"/>
              <w:rPr>
                <w:sz w:val="28"/>
              </w:rPr>
            </w:pPr>
          </w:p>
          <w:p w:rsidR="000B7CE1" w:rsidRPr="00F16C7A" w:rsidRDefault="000B7CE1" w:rsidP="000B7CE1">
            <w:pPr>
              <w:pStyle w:val="Heading3"/>
              <w:rPr>
                <w:sz w:val="28"/>
              </w:rPr>
            </w:pPr>
            <w:r w:rsidRPr="00F16C7A">
              <w:rPr>
                <w:sz w:val="28"/>
              </w:rPr>
              <w:t>CORE STRENGTHS</w:t>
            </w:r>
          </w:p>
          <w:p w:rsidR="000B7CE1" w:rsidRPr="00166966" w:rsidRDefault="000B7CE1" w:rsidP="00F16C7A">
            <w:pPr>
              <w:numPr>
                <w:ilvl w:val="0"/>
                <w:numId w:val="2"/>
              </w:numPr>
              <w:spacing w:line="276" w:lineRule="auto"/>
              <w:rPr>
                <w:rFonts w:ascii="Arial" w:eastAsia="Times New Roman" w:hAnsi="Arial" w:cs="Arial"/>
                <w:sz w:val="24"/>
                <w:szCs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szCs w:val="24"/>
                <w:lang w:val="en-PH" w:eastAsia="en-PH"/>
              </w:rPr>
              <w:t>Strong leadership.</w:t>
            </w:r>
          </w:p>
          <w:p w:rsidR="000B7CE1" w:rsidRPr="00166966" w:rsidRDefault="000B7CE1" w:rsidP="00F16C7A">
            <w:pPr>
              <w:numPr>
                <w:ilvl w:val="0"/>
                <w:numId w:val="2"/>
              </w:numPr>
              <w:spacing w:line="276" w:lineRule="auto"/>
              <w:rPr>
                <w:rFonts w:ascii="Arial" w:eastAsia="Times New Roman" w:hAnsi="Arial" w:cs="Arial"/>
                <w:sz w:val="24"/>
                <w:szCs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szCs w:val="24"/>
                <w:lang w:val="en-PH" w:eastAsia="en-PH"/>
              </w:rPr>
              <w:t>Proficient in Windows Application such as MS Word and MS Excel Programs.</w:t>
            </w:r>
          </w:p>
          <w:p w:rsidR="000B7CE1" w:rsidRPr="00166966" w:rsidRDefault="000B7CE1" w:rsidP="00F16C7A">
            <w:pPr>
              <w:numPr>
                <w:ilvl w:val="0"/>
                <w:numId w:val="2"/>
              </w:numPr>
              <w:spacing w:line="276" w:lineRule="auto"/>
              <w:rPr>
                <w:rFonts w:ascii="Arial" w:eastAsia="Times New Roman" w:hAnsi="Arial" w:cs="Arial"/>
                <w:sz w:val="24"/>
                <w:szCs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szCs w:val="24"/>
                <w:lang w:val="en-PH" w:eastAsia="en-PH"/>
              </w:rPr>
              <w:t>Computer and internet literate.</w:t>
            </w:r>
          </w:p>
          <w:p w:rsidR="000B7CE1" w:rsidRPr="00166966" w:rsidRDefault="000B7CE1" w:rsidP="00F16C7A">
            <w:pPr>
              <w:numPr>
                <w:ilvl w:val="0"/>
                <w:numId w:val="2"/>
              </w:numPr>
              <w:spacing w:line="276" w:lineRule="auto"/>
              <w:rPr>
                <w:rFonts w:ascii="Arial" w:eastAsia="Times New Roman" w:hAnsi="Arial" w:cs="Arial"/>
                <w:sz w:val="24"/>
                <w:szCs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szCs w:val="24"/>
                <w:lang w:val="en-PH" w:eastAsia="en-PH"/>
              </w:rPr>
              <w:t>Trustworthy.</w:t>
            </w:r>
          </w:p>
          <w:p w:rsidR="000B7CE1" w:rsidRPr="00166966" w:rsidRDefault="000B7CE1" w:rsidP="00F16C7A">
            <w:pPr>
              <w:numPr>
                <w:ilvl w:val="0"/>
                <w:numId w:val="2"/>
              </w:numPr>
              <w:spacing w:line="276" w:lineRule="auto"/>
              <w:rPr>
                <w:rFonts w:ascii="Arial" w:eastAsia="Times New Roman" w:hAnsi="Arial" w:cs="Arial"/>
                <w:sz w:val="24"/>
                <w:szCs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szCs w:val="24"/>
                <w:lang w:val="en-PH" w:eastAsia="en-PH"/>
              </w:rPr>
              <w:t>Result-oriented.</w:t>
            </w:r>
          </w:p>
          <w:p w:rsidR="000B7CE1" w:rsidRPr="00166966" w:rsidRDefault="000B7CE1" w:rsidP="00F16C7A">
            <w:pPr>
              <w:numPr>
                <w:ilvl w:val="0"/>
                <w:numId w:val="2"/>
              </w:numPr>
              <w:spacing w:line="276" w:lineRule="auto"/>
              <w:rPr>
                <w:rFonts w:ascii="Arial" w:eastAsia="Times New Roman" w:hAnsi="Arial" w:cs="Arial"/>
                <w:sz w:val="24"/>
                <w:szCs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szCs w:val="24"/>
                <w:lang w:val="en-PH" w:eastAsia="en-PH"/>
              </w:rPr>
              <w:t>Excellent in communication skills.</w:t>
            </w:r>
          </w:p>
          <w:p w:rsidR="000B7CE1" w:rsidRPr="00166966" w:rsidRDefault="000B7CE1" w:rsidP="00F16C7A">
            <w:pPr>
              <w:numPr>
                <w:ilvl w:val="0"/>
                <w:numId w:val="2"/>
              </w:numPr>
              <w:spacing w:line="276" w:lineRule="auto"/>
              <w:rPr>
                <w:rFonts w:ascii="Arial" w:eastAsia="Times New Roman" w:hAnsi="Arial" w:cs="Arial"/>
                <w:sz w:val="24"/>
                <w:szCs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szCs w:val="24"/>
                <w:lang w:val="en-PH" w:eastAsia="en-PH"/>
              </w:rPr>
              <w:t>Good in time management.</w:t>
            </w:r>
          </w:p>
          <w:p w:rsidR="000B7CE1" w:rsidRPr="00166966" w:rsidRDefault="000B7CE1" w:rsidP="00F16C7A">
            <w:pPr>
              <w:numPr>
                <w:ilvl w:val="0"/>
                <w:numId w:val="2"/>
              </w:numPr>
              <w:spacing w:line="276" w:lineRule="auto"/>
              <w:rPr>
                <w:rFonts w:ascii="Arial" w:eastAsia="Times New Roman" w:hAnsi="Arial" w:cs="Arial"/>
                <w:sz w:val="24"/>
                <w:szCs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szCs w:val="24"/>
                <w:lang w:val="en-PH" w:eastAsia="en-PH"/>
              </w:rPr>
              <w:t>Creative and very resourceful.</w:t>
            </w:r>
          </w:p>
          <w:p w:rsidR="000B7CE1" w:rsidRPr="00166966" w:rsidRDefault="000B7CE1" w:rsidP="00F16C7A">
            <w:pPr>
              <w:numPr>
                <w:ilvl w:val="0"/>
                <w:numId w:val="2"/>
              </w:numPr>
              <w:spacing w:line="276" w:lineRule="auto"/>
              <w:rPr>
                <w:rFonts w:ascii="Arial" w:eastAsia="Times New Roman" w:hAnsi="Arial" w:cs="Arial"/>
                <w:sz w:val="24"/>
                <w:szCs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szCs w:val="24"/>
                <w:lang w:val="en-PH" w:eastAsia="en-PH"/>
              </w:rPr>
              <w:t>Determined in finishing a goal.</w:t>
            </w:r>
          </w:p>
          <w:p w:rsidR="00F16C7A" w:rsidRPr="00F16C7A" w:rsidRDefault="000B7CE1" w:rsidP="00F16C7A">
            <w:pPr>
              <w:numPr>
                <w:ilvl w:val="0"/>
                <w:numId w:val="2"/>
              </w:numPr>
              <w:spacing w:line="276" w:lineRule="auto"/>
              <w:rPr>
                <w:rFonts w:ascii="Arial" w:eastAsia="Times New Roman" w:hAnsi="Arial" w:cs="Arial"/>
                <w:sz w:val="24"/>
                <w:szCs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szCs w:val="24"/>
                <w:lang w:val="en-PH" w:eastAsia="en-PH"/>
              </w:rPr>
              <w:t>Capable in multi-tasking.</w:t>
            </w:r>
          </w:p>
          <w:p w:rsidR="000B7CE1" w:rsidRPr="00F16C7A" w:rsidRDefault="000B7CE1" w:rsidP="00F16C7A">
            <w:pPr>
              <w:numPr>
                <w:ilvl w:val="0"/>
                <w:numId w:val="2"/>
              </w:num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szCs w:val="24"/>
                <w:lang w:val="en-PH" w:eastAsia="en-PH"/>
              </w:rPr>
              <w:t>Willing to be trained in any task that is being assigned.</w:t>
            </w:r>
          </w:p>
        </w:tc>
        <w:tc>
          <w:tcPr>
            <w:tcW w:w="283" w:type="dxa"/>
          </w:tcPr>
          <w:p w:rsidR="000B7CE1" w:rsidRDefault="000B7CE1" w:rsidP="000B7CE1">
            <w:pPr>
              <w:tabs>
                <w:tab w:val="left" w:pos="990"/>
              </w:tabs>
            </w:pPr>
          </w:p>
        </w:tc>
        <w:tc>
          <w:tcPr>
            <w:tcW w:w="6804" w:type="dxa"/>
          </w:tcPr>
          <w:p w:rsidR="000B7CE1" w:rsidRDefault="000B7CE1" w:rsidP="000B7CE1">
            <w:pPr>
              <w:pStyle w:val="Heading2"/>
            </w:pPr>
          </w:p>
          <w:p w:rsidR="000B7CE1" w:rsidRDefault="000B7CE1" w:rsidP="000B7CE1">
            <w:pPr>
              <w:pStyle w:val="Heading2"/>
            </w:pPr>
            <w:r w:rsidRPr="00166966">
              <w:rPr>
                <w:rFonts w:ascii="Arial Black" w:hAnsi="Arial Black"/>
                <w:sz w:val="72"/>
              </w:rPr>
              <w:t>MA. LIZA L. PANGANTIHON</w:t>
            </w:r>
          </w:p>
          <w:p w:rsidR="000B7CE1" w:rsidRPr="00F16C7A" w:rsidRDefault="000B7CE1" w:rsidP="000B7CE1">
            <w:pPr>
              <w:pStyle w:val="Heading2"/>
              <w:rPr>
                <w:color w:val="548AB7" w:themeColor="accent1" w:themeShade="BF"/>
                <w:sz w:val="28"/>
              </w:rPr>
            </w:pPr>
            <w:r w:rsidRPr="00F16C7A">
              <w:rPr>
                <w:color w:val="548AB7" w:themeColor="accent1" w:themeShade="BF"/>
                <w:sz w:val="28"/>
              </w:rPr>
              <w:t>education</w:t>
            </w:r>
          </w:p>
          <w:p w:rsidR="000B7CE1" w:rsidRPr="00F16C7A" w:rsidRDefault="000B7CE1" w:rsidP="00F16C7A">
            <w:pPr>
              <w:pStyle w:val="Heading4"/>
              <w:spacing w:line="276" w:lineRule="auto"/>
              <w:jc w:val="both"/>
              <w:rPr>
                <w:rFonts w:ascii="Arial" w:hAnsi="Arial" w:cs="Arial"/>
                <w:sz w:val="24"/>
              </w:rPr>
            </w:pPr>
            <w:r w:rsidRPr="00F16C7A">
              <w:rPr>
                <w:rFonts w:ascii="Arial" w:hAnsi="Arial" w:cs="Arial"/>
                <w:sz w:val="24"/>
              </w:rPr>
              <w:t>INTERFACE COMPUTER COLLEGE</w:t>
            </w:r>
          </w:p>
          <w:p w:rsidR="00F16C7A" w:rsidRPr="00F16C7A" w:rsidRDefault="00F16C7A" w:rsidP="00F16C7A">
            <w:pPr>
              <w:spacing w:line="276" w:lineRule="auto"/>
              <w:jc w:val="both"/>
              <w:rPr>
                <w:rFonts w:ascii="Arial" w:hAnsi="Arial" w:cs="Arial"/>
                <w:b/>
                <w:sz w:val="24"/>
              </w:rPr>
            </w:pPr>
            <w:r w:rsidRPr="00F16C7A">
              <w:rPr>
                <w:rFonts w:ascii="Arial" w:hAnsi="Arial" w:cs="Arial"/>
                <w:b/>
                <w:sz w:val="24"/>
              </w:rPr>
              <w:t>[Computer Programming]</w:t>
            </w:r>
          </w:p>
          <w:p w:rsidR="000B7CE1" w:rsidRPr="00F16C7A" w:rsidRDefault="000B7CE1" w:rsidP="00F16C7A">
            <w:pPr>
              <w:spacing w:line="276" w:lineRule="auto"/>
              <w:jc w:val="both"/>
              <w:rPr>
                <w:rFonts w:ascii="Arial" w:hAnsi="Arial" w:cs="Arial"/>
                <w:sz w:val="24"/>
              </w:rPr>
            </w:pPr>
            <w:r w:rsidRPr="00F16C7A">
              <w:rPr>
                <w:rFonts w:ascii="Arial" w:hAnsi="Arial" w:cs="Arial"/>
                <w:sz w:val="24"/>
              </w:rPr>
              <w:t>2002 - 2004</w:t>
            </w:r>
          </w:p>
          <w:p w:rsidR="000B7CE1" w:rsidRPr="00F16C7A" w:rsidRDefault="000B7CE1" w:rsidP="00F16C7A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4"/>
              </w:rPr>
            </w:pPr>
            <w:r w:rsidRPr="00F16C7A">
              <w:rPr>
                <w:rFonts w:ascii="Arial" w:hAnsi="Arial" w:cs="Arial"/>
                <w:sz w:val="24"/>
              </w:rPr>
              <w:t>2 years SCHOLAR student under the program of Technical Education and Skills Development Authority (TESDA) at Iloilo Provincial Office.</w:t>
            </w:r>
          </w:p>
          <w:p w:rsidR="000B7CE1" w:rsidRPr="00F16C7A" w:rsidRDefault="000B7CE1" w:rsidP="00F16C7A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4"/>
              </w:rPr>
            </w:pPr>
            <w:r w:rsidRPr="00F16C7A">
              <w:rPr>
                <w:rFonts w:ascii="Arial" w:hAnsi="Arial" w:cs="Arial"/>
                <w:sz w:val="24"/>
              </w:rPr>
              <w:t>Red Cross Youth Member (Iloilo Chapter)</w:t>
            </w:r>
          </w:p>
          <w:p w:rsidR="000B7CE1" w:rsidRPr="00F16C7A" w:rsidRDefault="000B7CE1" w:rsidP="00F16C7A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4"/>
              </w:rPr>
            </w:pPr>
            <w:r w:rsidRPr="00F16C7A">
              <w:rPr>
                <w:rFonts w:ascii="Arial" w:hAnsi="Arial" w:cs="Arial"/>
                <w:sz w:val="24"/>
              </w:rPr>
              <w:t xml:space="preserve">On-the-job training DSWD Regional Office 6 at </w:t>
            </w:r>
            <w:proofErr w:type="spellStart"/>
            <w:r w:rsidRPr="00F16C7A">
              <w:rPr>
                <w:rFonts w:ascii="Arial" w:hAnsi="Arial" w:cs="Arial"/>
                <w:sz w:val="24"/>
              </w:rPr>
              <w:t>Molo</w:t>
            </w:r>
            <w:proofErr w:type="spellEnd"/>
            <w:r w:rsidRPr="00F16C7A">
              <w:rPr>
                <w:rFonts w:ascii="Arial" w:hAnsi="Arial" w:cs="Arial"/>
                <w:sz w:val="24"/>
              </w:rPr>
              <w:t>, Iloilo City on July-November 2003.</w:t>
            </w:r>
          </w:p>
          <w:p w:rsidR="000B7CE1" w:rsidRPr="00F16C7A" w:rsidRDefault="000B7CE1" w:rsidP="000B7CE1">
            <w:pPr>
              <w:pStyle w:val="Heading2"/>
              <w:rPr>
                <w:color w:val="548AB7" w:themeColor="accent1" w:themeShade="BF"/>
                <w:sz w:val="28"/>
              </w:rPr>
            </w:pPr>
            <w:r w:rsidRPr="00F16C7A">
              <w:rPr>
                <w:color w:val="548AB7" w:themeColor="accent1" w:themeShade="BF"/>
                <w:sz w:val="28"/>
              </w:rPr>
              <w:t>WORK HISTORY AND EXPERIENCES</w:t>
            </w:r>
          </w:p>
          <w:p w:rsidR="00F16C7A" w:rsidRPr="00F16C7A" w:rsidRDefault="000B7CE1" w:rsidP="00F16C7A">
            <w:pPr>
              <w:pStyle w:val="Heading4"/>
              <w:spacing w:line="276" w:lineRule="auto"/>
              <w:rPr>
                <w:rFonts w:ascii="Arial" w:hAnsi="Arial" w:cs="Arial"/>
                <w:sz w:val="24"/>
              </w:rPr>
            </w:pPr>
            <w:r w:rsidRPr="00F16C7A">
              <w:rPr>
                <w:rFonts w:ascii="Arial" w:hAnsi="Arial" w:cs="Arial"/>
                <w:sz w:val="24"/>
              </w:rPr>
              <w:t>EMIRATES GENERAL TRANSPORT SERVICES</w:t>
            </w:r>
          </w:p>
          <w:p w:rsidR="000B7CE1" w:rsidRPr="00F16C7A" w:rsidRDefault="000B7CE1" w:rsidP="00F16C7A">
            <w:pPr>
              <w:pStyle w:val="Heading4"/>
              <w:spacing w:line="276" w:lineRule="auto"/>
              <w:rPr>
                <w:rFonts w:ascii="Arial" w:hAnsi="Arial" w:cs="Arial"/>
                <w:bCs/>
                <w:sz w:val="24"/>
              </w:rPr>
            </w:pPr>
            <w:r w:rsidRPr="00F16C7A">
              <w:rPr>
                <w:rFonts w:ascii="Arial" w:hAnsi="Arial" w:cs="Arial"/>
                <w:sz w:val="24"/>
              </w:rPr>
              <w:t>[School Bus Attendant]</w:t>
            </w:r>
          </w:p>
          <w:p w:rsidR="000B7CE1" w:rsidRPr="00F16C7A" w:rsidRDefault="000B7CE1" w:rsidP="00F16C7A">
            <w:pPr>
              <w:pStyle w:val="Date"/>
              <w:spacing w:line="276" w:lineRule="auto"/>
              <w:rPr>
                <w:rFonts w:ascii="Arial" w:hAnsi="Arial" w:cs="Arial"/>
                <w:sz w:val="24"/>
              </w:rPr>
            </w:pPr>
            <w:r w:rsidRPr="00F16C7A">
              <w:rPr>
                <w:rFonts w:ascii="Arial" w:hAnsi="Arial" w:cs="Arial"/>
                <w:sz w:val="24"/>
              </w:rPr>
              <w:t>January 2014 - August 2021</w:t>
            </w:r>
          </w:p>
          <w:p w:rsidR="000B7CE1" w:rsidRPr="000B7CE1" w:rsidRDefault="000B7CE1" w:rsidP="00F16C7A"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Accompanied students from the bus location upon arrival, ensuring all luggage and additional items were clear from the vehicle.</w:t>
            </w:r>
          </w:p>
          <w:p w:rsidR="000B7CE1" w:rsidRPr="000B7CE1" w:rsidRDefault="000B7CE1" w:rsidP="00F16C7A"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Assisted students with luggage handling storage, lifting and storing items in overhead bins as needed.</w:t>
            </w:r>
          </w:p>
          <w:p w:rsidR="000B7CE1" w:rsidRPr="000B7CE1" w:rsidRDefault="000B7CE1" w:rsidP="00F16C7A"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Consistently safeguard health and wellbeing of students by ensuring seatbelts and other required restraints were buckled.</w:t>
            </w:r>
          </w:p>
          <w:p w:rsidR="000B7CE1" w:rsidRPr="000B7CE1" w:rsidRDefault="000B7CE1" w:rsidP="00F16C7A"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Used positive reinforcement techniques to promote patience and other good behaviors in children.</w:t>
            </w:r>
          </w:p>
          <w:p w:rsidR="000B7CE1" w:rsidRPr="000B7CE1" w:rsidRDefault="000B7CE1" w:rsidP="00F16C7A"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Developed and maintained relevant qualifications including First Aid certification to ensure the health and safety of students.</w:t>
            </w:r>
          </w:p>
          <w:p w:rsidR="000B7CE1" w:rsidRPr="000B7CE1" w:rsidRDefault="000B7CE1" w:rsidP="00F16C7A"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Created and implemented detailed seating arrangement plans according to specific requirements.</w:t>
            </w:r>
          </w:p>
          <w:p w:rsidR="000B7CE1" w:rsidRPr="000B7CE1" w:rsidRDefault="000B7CE1" w:rsidP="00F16C7A"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effectively managed student behavior through clear communication and applying appropriate measures in cases of misbehavior.</w:t>
            </w:r>
          </w:p>
          <w:p w:rsidR="000B7CE1" w:rsidRPr="000B7CE1" w:rsidRDefault="000B7CE1" w:rsidP="00F16C7A"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Checked students' daily attendance upon arrival on the bus.</w:t>
            </w:r>
          </w:p>
          <w:p w:rsidR="000B7CE1" w:rsidRPr="00F16C7A" w:rsidRDefault="000B7CE1" w:rsidP="00F16C7A"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Reported students' concerns and problems in School Administrators and company.</w:t>
            </w:r>
          </w:p>
          <w:p w:rsidR="000B7CE1" w:rsidRPr="00F16C7A" w:rsidRDefault="000B7CE1" w:rsidP="00F16C7A"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 xml:space="preserve">Hands-on school receptionist for years at </w:t>
            </w:r>
            <w:proofErr w:type="spellStart"/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Sukaina</w:t>
            </w:r>
            <w:proofErr w:type="spellEnd"/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 xml:space="preserve"> </w:t>
            </w:r>
            <w:proofErr w:type="spellStart"/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Bint</w:t>
            </w:r>
            <w:proofErr w:type="spellEnd"/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 xml:space="preserve"> Al Hussain Secondary School.</w:t>
            </w:r>
          </w:p>
          <w:p w:rsidR="000B7CE1" w:rsidRPr="00F16C7A" w:rsidRDefault="000B7CE1" w:rsidP="000B7CE1">
            <w:pPr>
              <w:pStyle w:val="Heading4"/>
              <w:rPr>
                <w:rFonts w:ascii="Arial" w:hAnsi="Arial" w:cs="Arial"/>
                <w:b w:val="0"/>
                <w:sz w:val="20"/>
              </w:rPr>
            </w:pPr>
          </w:p>
          <w:p w:rsidR="00F16C7A" w:rsidRPr="00F16C7A" w:rsidRDefault="00F16C7A" w:rsidP="00F16C7A">
            <w:pPr>
              <w:pStyle w:val="Heading4"/>
              <w:spacing w:line="276" w:lineRule="auto"/>
              <w:rPr>
                <w:rFonts w:ascii="Arial" w:hAnsi="Arial" w:cs="Arial"/>
                <w:sz w:val="24"/>
              </w:rPr>
            </w:pPr>
            <w:r w:rsidRPr="00F16C7A">
              <w:rPr>
                <w:rFonts w:ascii="Arial" w:hAnsi="Arial" w:cs="Arial"/>
                <w:sz w:val="24"/>
              </w:rPr>
              <w:t>EMIRATES TRANSPORT DRIVING INSTITUTE</w:t>
            </w:r>
          </w:p>
          <w:p w:rsidR="00F16C7A" w:rsidRPr="00F16C7A" w:rsidRDefault="00F16C7A" w:rsidP="00F16C7A">
            <w:pPr>
              <w:pStyle w:val="Heading4"/>
              <w:spacing w:line="276" w:lineRule="auto"/>
              <w:rPr>
                <w:rFonts w:ascii="Arial" w:hAnsi="Arial" w:cs="Arial"/>
                <w:bCs/>
                <w:sz w:val="24"/>
              </w:rPr>
            </w:pPr>
            <w:r w:rsidRPr="00F16C7A">
              <w:rPr>
                <w:rFonts w:ascii="Arial" w:hAnsi="Arial" w:cs="Arial"/>
                <w:sz w:val="24"/>
              </w:rPr>
              <w:t>[Customer Services Representative]</w:t>
            </w:r>
          </w:p>
          <w:p w:rsidR="00F16C7A" w:rsidRPr="00F16C7A" w:rsidRDefault="009103C7" w:rsidP="00F16C7A">
            <w:pPr>
              <w:pStyle w:val="Date"/>
              <w:spacing w:line="276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March 2019</w:t>
            </w:r>
            <w:r w:rsidR="00F16C7A" w:rsidRPr="00F16C7A">
              <w:rPr>
                <w:rFonts w:ascii="Arial" w:hAnsi="Arial" w:cs="Arial"/>
                <w:sz w:val="24"/>
              </w:rPr>
              <w:t xml:space="preserve"> </w:t>
            </w:r>
            <w:r>
              <w:rPr>
                <w:rFonts w:ascii="Arial" w:hAnsi="Arial" w:cs="Arial"/>
                <w:sz w:val="24"/>
              </w:rPr>
              <w:t>- September 2019</w:t>
            </w:r>
          </w:p>
          <w:p w:rsidR="00F16C7A" w:rsidRPr="00F16C7A" w:rsidRDefault="00F16C7A" w:rsidP="00F16C7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Assisting and taking customer inquiries in a polite manner.</w:t>
            </w:r>
          </w:p>
          <w:p w:rsidR="00F16C7A" w:rsidRPr="00F16C7A" w:rsidRDefault="00F16C7A" w:rsidP="00F16C7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Registering and making appointments as well as schedule classes for clients.</w:t>
            </w:r>
          </w:p>
          <w:p w:rsidR="00F16C7A" w:rsidRPr="00F16C7A" w:rsidRDefault="00F16C7A" w:rsidP="00F16C7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Checking client intended hours into the system.</w:t>
            </w:r>
          </w:p>
          <w:p w:rsidR="00F16C7A" w:rsidRPr="00F16C7A" w:rsidRDefault="00F16C7A" w:rsidP="00F16C7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Tendering cash and card payment.</w:t>
            </w:r>
          </w:p>
          <w:p w:rsidR="00F16C7A" w:rsidRPr="00F16C7A" w:rsidRDefault="00F16C7A" w:rsidP="00F16C7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Making sales report on a day-to-day basis.</w:t>
            </w:r>
          </w:p>
          <w:p w:rsidR="00F16C7A" w:rsidRPr="00F16C7A" w:rsidRDefault="00F16C7A" w:rsidP="00F16C7A">
            <w:pPr>
              <w:rPr>
                <w:rFonts w:ascii="Arial" w:hAnsi="Arial" w:cs="Arial"/>
                <w:sz w:val="20"/>
              </w:rPr>
            </w:pPr>
          </w:p>
          <w:p w:rsidR="00F16C7A" w:rsidRPr="00F16C7A" w:rsidRDefault="000B7CE1" w:rsidP="00F16C7A">
            <w:pPr>
              <w:pStyle w:val="Heading4"/>
              <w:spacing w:line="276" w:lineRule="auto"/>
              <w:rPr>
                <w:rFonts w:ascii="Arial" w:hAnsi="Arial" w:cs="Arial"/>
                <w:sz w:val="24"/>
              </w:rPr>
            </w:pPr>
            <w:r w:rsidRPr="00F16C7A">
              <w:rPr>
                <w:rFonts w:ascii="Arial" w:hAnsi="Arial" w:cs="Arial"/>
                <w:sz w:val="24"/>
              </w:rPr>
              <w:t>MIRAGE RECREATIONAL SERVICES LLC</w:t>
            </w:r>
          </w:p>
          <w:p w:rsidR="000B7CE1" w:rsidRPr="00F16C7A" w:rsidRDefault="000B7CE1" w:rsidP="00F16C7A">
            <w:pPr>
              <w:pStyle w:val="Heading4"/>
              <w:spacing w:line="276" w:lineRule="auto"/>
              <w:rPr>
                <w:rFonts w:ascii="Arial" w:hAnsi="Arial" w:cs="Arial"/>
                <w:bCs/>
                <w:sz w:val="24"/>
              </w:rPr>
            </w:pPr>
            <w:r w:rsidRPr="00F16C7A">
              <w:rPr>
                <w:rFonts w:ascii="Arial" w:hAnsi="Arial" w:cs="Arial"/>
                <w:sz w:val="24"/>
              </w:rPr>
              <w:t>[Part-time Sales Associate]</w:t>
            </w:r>
          </w:p>
          <w:p w:rsidR="000B7CE1" w:rsidRPr="00F16C7A" w:rsidRDefault="000B7CE1" w:rsidP="00F16C7A">
            <w:pPr>
              <w:pStyle w:val="Date"/>
              <w:spacing w:line="276" w:lineRule="auto"/>
              <w:rPr>
                <w:rFonts w:ascii="Arial" w:hAnsi="Arial" w:cs="Arial"/>
                <w:sz w:val="24"/>
              </w:rPr>
            </w:pPr>
            <w:r w:rsidRPr="00F16C7A">
              <w:rPr>
                <w:rFonts w:ascii="Arial" w:hAnsi="Arial" w:cs="Arial"/>
                <w:sz w:val="24"/>
              </w:rPr>
              <w:t>March 2021 - November 2021</w:t>
            </w:r>
          </w:p>
          <w:p w:rsidR="000B7CE1" w:rsidRPr="00F16C7A" w:rsidRDefault="000B7CE1" w:rsidP="00F16C7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Catering customer’s inquiries in a friendly manner to generate sales.</w:t>
            </w:r>
          </w:p>
          <w:p w:rsidR="000B7CE1" w:rsidRPr="00F16C7A" w:rsidRDefault="000B7CE1" w:rsidP="00F16C7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Registering customer details into the system.</w:t>
            </w:r>
          </w:p>
          <w:p w:rsidR="000B7CE1" w:rsidRPr="00F16C7A" w:rsidRDefault="000B7CE1" w:rsidP="00F16C7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Tendering cash and card payment.</w:t>
            </w:r>
          </w:p>
          <w:p w:rsidR="000B7CE1" w:rsidRPr="00F16C7A" w:rsidRDefault="000B7CE1" w:rsidP="00F16C7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Arial" w:eastAsia="Times New Roman" w:hAnsi="Arial" w:cs="Arial"/>
                <w:sz w:val="24"/>
                <w:lang w:val="en-PH" w:eastAsia="en-PH"/>
              </w:rPr>
            </w:pPr>
            <w:r w:rsidRPr="00F16C7A">
              <w:rPr>
                <w:rFonts w:ascii="Arial" w:eastAsia="Times New Roman" w:hAnsi="Arial" w:cs="Arial"/>
                <w:color w:val="323232"/>
                <w:sz w:val="24"/>
                <w:lang w:val="en-PH" w:eastAsia="en-PH"/>
              </w:rPr>
              <w:t>Making and sending sales report on a daily basis.</w:t>
            </w:r>
          </w:p>
          <w:p w:rsidR="000B7CE1" w:rsidRPr="000B7CE1" w:rsidRDefault="000B7CE1" w:rsidP="000B7CE1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PH" w:eastAsia="en-PH"/>
              </w:rPr>
            </w:pPr>
          </w:p>
        </w:tc>
      </w:tr>
      <w:tr w:rsidR="000B7CE1" w:rsidTr="00F16C7A">
        <w:tc>
          <w:tcPr>
            <w:tcW w:w="3828" w:type="dxa"/>
          </w:tcPr>
          <w:p w:rsidR="000B7CE1" w:rsidRPr="00166966" w:rsidRDefault="000B7CE1" w:rsidP="00F16C7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PH" w:eastAsia="en-PH"/>
              </w:rPr>
            </w:pPr>
          </w:p>
        </w:tc>
        <w:tc>
          <w:tcPr>
            <w:tcW w:w="283" w:type="dxa"/>
          </w:tcPr>
          <w:p w:rsidR="000B7CE1" w:rsidRDefault="000B7CE1" w:rsidP="000B7CE1">
            <w:pPr>
              <w:tabs>
                <w:tab w:val="left" w:pos="990"/>
              </w:tabs>
            </w:pPr>
          </w:p>
        </w:tc>
        <w:tc>
          <w:tcPr>
            <w:tcW w:w="6804" w:type="dxa"/>
          </w:tcPr>
          <w:p w:rsidR="000B7CE1" w:rsidRPr="000B7CE1" w:rsidRDefault="000B7CE1" w:rsidP="000B7CE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PH" w:eastAsia="en-PH"/>
              </w:rPr>
            </w:pPr>
          </w:p>
        </w:tc>
      </w:tr>
    </w:tbl>
    <w:p w:rsidR="00916DD3" w:rsidRDefault="00916DD3" w:rsidP="000C45FF">
      <w:pPr>
        <w:tabs>
          <w:tab w:val="left" w:pos="990"/>
        </w:tabs>
      </w:pPr>
    </w:p>
    <w:sectPr w:rsidR="00916DD3" w:rsidSect="000C45FF">
      <w:headerReference w:type="defaul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94ABB" w:rsidRDefault="00894ABB" w:rsidP="000C45FF">
      <w:r>
        <w:separator/>
      </w:r>
    </w:p>
  </w:endnote>
  <w:endnote w:type="continuationSeparator" w:id="0">
    <w:p w:rsidR="00894ABB" w:rsidRDefault="00894ABB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94ABB" w:rsidRDefault="00894ABB" w:rsidP="000C45FF">
      <w:r>
        <w:separator/>
      </w:r>
    </w:p>
  </w:footnote>
  <w:footnote w:type="continuationSeparator" w:id="0">
    <w:p w:rsidR="00894ABB" w:rsidRDefault="00894ABB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C45FF" w:rsidRDefault="000C45FF">
    <w:pPr>
      <w:pStyle w:val="Header"/>
    </w:pPr>
    <w:r>
      <w:rPr>
        <w:noProof/>
        <w:lang w:val="en-PH" w:eastAsia="en-PH"/>
      </w:rPr>
      <w:drawing>
        <wp:anchor distT="0" distB="0" distL="114300" distR="114300" simplePos="0" relativeHeight="251658240" behindDoc="1" locked="0" layoutInCell="1" allowOverlap="1" wp14:anchorId="4D6F4968" wp14:editId="13F63768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F2895"/>
    <w:multiLevelType w:val="multilevel"/>
    <w:tmpl w:val="362C8E6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E43A70"/>
    <w:multiLevelType w:val="multilevel"/>
    <w:tmpl w:val="5AC23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4F3557"/>
    <w:multiLevelType w:val="multilevel"/>
    <w:tmpl w:val="F2124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2D1B24"/>
    <w:multiLevelType w:val="multilevel"/>
    <w:tmpl w:val="F8382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F82F29"/>
    <w:multiLevelType w:val="multilevel"/>
    <w:tmpl w:val="C9BE3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DD0876"/>
    <w:multiLevelType w:val="hybridMultilevel"/>
    <w:tmpl w:val="8B2EC4E2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removePersonalInformation/>
  <w:removeDateAndTime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revisionView w:inkAnnotation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6966"/>
    <w:rsid w:val="00036450"/>
    <w:rsid w:val="000450C4"/>
    <w:rsid w:val="00094499"/>
    <w:rsid w:val="000B7CE1"/>
    <w:rsid w:val="000C45FF"/>
    <w:rsid w:val="000E3FD1"/>
    <w:rsid w:val="00112054"/>
    <w:rsid w:val="001525E1"/>
    <w:rsid w:val="00166966"/>
    <w:rsid w:val="00180329"/>
    <w:rsid w:val="0019001F"/>
    <w:rsid w:val="001A74A5"/>
    <w:rsid w:val="001B2ABD"/>
    <w:rsid w:val="001E0391"/>
    <w:rsid w:val="001E1759"/>
    <w:rsid w:val="001F1ECC"/>
    <w:rsid w:val="002400EB"/>
    <w:rsid w:val="00256CF7"/>
    <w:rsid w:val="00281FD5"/>
    <w:rsid w:val="0030481B"/>
    <w:rsid w:val="003156FC"/>
    <w:rsid w:val="003254B5"/>
    <w:rsid w:val="0037121F"/>
    <w:rsid w:val="003A6B7D"/>
    <w:rsid w:val="003B06CA"/>
    <w:rsid w:val="004071FC"/>
    <w:rsid w:val="00445947"/>
    <w:rsid w:val="004813B3"/>
    <w:rsid w:val="00496591"/>
    <w:rsid w:val="004C63E4"/>
    <w:rsid w:val="004D3011"/>
    <w:rsid w:val="005262AC"/>
    <w:rsid w:val="005E39D5"/>
    <w:rsid w:val="00600670"/>
    <w:rsid w:val="0062123A"/>
    <w:rsid w:val="00624B54"/>
    <w:rsid w:val="00646E75"/>
    <w:rsid w:val="006771D0"/>
    <w:rsid w:val="00715FCB"/>
    <w:rsid w:val="00743101"/>
    <w:rsid w:val="007775E1"/>
    <w:rsid w:val="007867A0"/>
    <w:rsid w:val="007927F5"/>
    <w:rsid w:val="00802CA0"/>
    <w:rsid w:val="00853FCA"/>
    <w:rsid w:val="00894ABB"/>
    <w:rsid w:val="009103C7"/>
    <w:rsid w:val="00916DD3"/>
    <w:rsid w:val="009260CD"/>
    <w:rsid w:val="00952C25"/>
    <w:rsid w:val="00A2118D"/>
    <w:rsid w:val="00AD76E2"/>
    <w:rsid w:val="00B20152"/>
    <w:rsid w:val="00B359E4"/>
    <w:rsid w:val="00B57D98"/>
    <w:rsid w:val="00B70850"/>
    <w:rsid w:val="00C066B6"/>
    <w:rsid w:val="00C37BA1"/>
    <w:rsid w:val="00C4674C"/>
    <w:rsid w:val="00C506CF"/>
    <w:rsid w:val="00C72BED"/>
    <w:rsid w:val="00C9578B"/>
    <w:rsid w:val="00CB0055"/>
    <w:rsid w:val="00D2522B"/>
    <w:rsid w:val="00D422DE"/>
    <w:rsid w:val="00D5459D"/>
    <w:rsid w:val="00DA1F4D"/>
    <w:rsid w:val="00DD172A"/>
    <w:rsid w:val="00E25A26"/>
    <w:rsid w:val="00E4381A"/>
    <w:rsid w:val="00E55D74"/>
    <w:rsid w:val="00F16C7A"/>
    <w:rsid w:val="00F60274"/>
    <w:rsid w:val="00F77FB9"/>
    <w:rsid w:val="00F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7CE1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customStyle="1" w:styleId="04xlpa">
    <w:name w:val="_04xlpa"/>
    <w:basedOn w:val="Normal"/>
    <w:rsid w:val="0016696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PH" w:eastAsia="en-PH"/>
    </w:rPr>
  </w:style>
  <w:style w:type="character" w:customStyle="1" w:styleId="jsgrdq">
    <w:name w:val="jsgrdq"/>
    <w:basedOn w:val="DefaultParagraphFont"/>
    <w:rsid w:val="00166966"/>
  </w:style>
  <w:style w:type="paragraph" w:styleId="ListParagraph">
    <w:name w:val="List Paragraph"/>
    <w:basedOn w:val="Normal"/>
    <w:uiPriority w:val="34"/>
    <w:semiHidden/>
    <w:qFormat/>
    <w:rsid w:val="00916D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47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4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 /><Relationship Id="rId13" Type="http://schemas.openxmlformats.org/officeDocument/2006/relationships/header" Target="header1.xml" /><Relationship Id="rId3" Type="http://schemas.openxmlformats.org/officeDocument/2006/relationships/customXml" Target="../customXml/item3.xml" /><Relationship Id="rId7" Type="http://schemas.openxmlformats.org/officeDocument/2006/relationships/webSettings" Target="webSettings.xml" /><Relationship Id="rId12" Type="http://schemas.openxmlformats.org/officeDocument/2006/relationships/hyperlink" Target="mailto:bhabyalyzzah@gmail.com" TargetMode="Externa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settings" Target="settings.xml" /><Relationship Id="rId11" Type="http://schemas.microsoft.com/office/2007/relationships/hdphoto" Target="media/hdphoto1.wdp" /><Relationship Id="rId5" Type="http://schemas.openxmlformats.org/officeDocument/2006/relationships/styles" Target="styles.xml" /><Relationship Id="rId15" Type="http://schemas.openxmlformats.org/officeDocument/2006/relationships/theme" Target="theme/theme1.xml" /><Relationship Id="rId10" Type="http://schemas.openxmlformats.org/officeDocument/2006/relationships/image" Target="media/image1.png" /><Relationship Id="rId4" Type="http://schemas.openxmlformats.org/officeDocument/2006/relationships/numbering" Target="numbering.xml" /><Relationship Id="rId9" Type="http://schemas.openxmlformats.org/officeDocument/2006/relationships/endnotes" Target="endnotes.xml" /><Relationship Id="rId14" Type="http://schemas.openxmlformats.org/officeDocument/2006/relationships/fontTable" Target="fontTable.xml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 /><Relationship Id="rId1" Type="http://schemas.openxmlformats.org/officeDocument/2006/relationships/image" Target="media/image2.pn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Microsoft\Templates\Blue%20grey%20resume.dotx" TargetMode="External" /></Relationship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www.w3.org/2000/xmlns/"/>
    <ds:schemaRef ds:uri="71af3243-3dd4-4a8d-8c0d-dd76da1f02a5"/>
    <ds:schemaRef ds:uri="http://www.w3.org/2001/XMLSchema-instance"/>
  </ds:schemaRefs>
</ds:datastoreItem>
</file>

<file path=customXml/itemProps2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71af3243-3dd4-4a8d-8c0d-dd76da1f02a5"/>
    <ds:schemaRef ds:uri="16c05727-aa75-4e4a-9b5f-8a80a116589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Blue%20grey%20resume.dotx</Template>
  <TotalTime>0</TotalTime>
  <Pages>1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2022-01-14T09:11:00Z</dcterms:created>
  <dcterms:modified xsi:type="dcterms:W3CDTF">2022-01-14T09:11:00Z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