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Y="241"/>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2745EB" w14:paraId="3916A5E8" w14:textId="77777777" w:rsidTr="00FF567B">
        <w:trPr>
          <w:trHeight w:val="4410"/>
        </w:trPr>
        <w:tc>
          <w:tcPr>
            <w:tcW w:w="3600" w:type="dxa"/>
            <w:vAlign w:val="bottom"/>
          </w:tcPr>
          <w:p w14:paraId="660E6F38" w14:textId="77777777" w:rsidR="002745EB" w:rsidRDefault="002745EB" w:rsidP="00FF567B">
            <w:pPr>
              <w:tabs>
                <w:tab w:val="left" w:pos="990"/>
              </w:tabs>
            </w:pPr>
          </w:p>
        </w:tc>
        <w:tc>
          <w:tcPr>
            <w:tcW w:w="720" w:type="dxa"/>
          </w:tcPr>
          <w:p w14:paraId="52CD9BAC" w14:textId="77777777" w:rsidR="002745EB" w:rsidRDefault="002745EB" w:rsidP="00FF567B">
            <w:pPr>
              <w:tabs>
                <w:tab w:val="left" w:pos="990"/>
              </w:tabs>
            </w:pPr>
          </w:p>
        </w:tc>
        <w:tc>
          <w:tcPr>
            <w:tcW w:w="6470" w:type="dxa"/>
            <w:vAlign w:val="bottom"/>
          </w:tcPr>
          <w:p w14:paraId="34D9F7A4" w14:textId="77777777" w:rsidR="002745EB" w:rsidRDefault="002745EB" w:rsidP="00FF567B">
            <w:pPr>
              <w:pStyle w:val="Title"/>
            </w:pPr>
            <w:r w:rsidRPr="002003CC">
              <w:t>Mamata R Bhat</w:t>
            </w:r>
          </w:p>
          <w:p w14:paraId="28FE2679" w14:textId="77777777" w:rsidR="002745EB" w:rsidRDefault="002745EB" w:rsidP="00FF567B">
            <w:pPr>
              <w:pStyle w:val="Subtitle"/>
            </w:pPr>
          </w:p>
        </w:tc>
      </w:tr>
      <w:tr w:rsidR="002745EB" w14:paraId="53B1B20A" w14:textId="77777777" w:rsidTr="00FF567B">
        <w:tc>
          <w:tcPr>
            <w:tcW w:w="3600" w:type="dxa"/>
          </w:tcPr>
          <w:p w14:paraId="34E786BB" w14:textId="77777777" w:rsidR="002745EB" w:rsidRPr="002003CC" w:rsidRDefault="002745EB" w:rsidP="00FF567B">
            <w:pPr>
              <w:pStyle w:val="Heading3"/>
              <w:rPr>
                <w:bCs/>
                <w:color w:val="auto"/>
                <w:szCs w:val="26"/>
              </w:rPr>
            </w:pPr>
            <w:r>
              <w:rPr>
                <w:bCs/>
                <w:color w:val="auto"/>
                <w:szCs w:val="26"/>
              </w:rPr>
              <w:t>sUMMARY</w:t>
            </w:r>
          </w:p>
          <w:p w14:paraId="78A07B75" w14:textId="74877D34" w:rsidR="00347286" w:rsidRDefault="004F6F61" w:rsidP="00174E98">
            <w:pPr>
              <w:pBdr>
                <w:top w:val="nil"/>
                <w:left w:val="nil"/>
                <w:bottom w:val="nil"/>
                <w:right w:val="nil"/>
                <w:between w:val="nil"/>
              </w:pBdr>
            </w:pPr>
            <w:r>
              <w:t>2 years of work experience in supply chain management</w:t>
            </w:r>
            <w:r w:rsidR="00634A15">
              <w:t xml:space="preserve"> </w:t>
            </w:r>
            <w:r w:rsidR="00A349A2">
              <w:t>(customer service role)</w:t>
            </w:r>
            <w:r>
              <w:t xml:space="preserve"> and m</w:t>
            </w:r>
            <w:r w:rsidR="0036136A">
              <w:t xml:space="preserve">ore than </w:t>
            </w:r>
            <w:r w:rsidR="00AA561B">
              <w:t>4</w:t>
            </w:r>
            <w:r w:rsidR="0036136A">
              <w:t xml:space="preserve"> years of experience in US and Australian mortgage lending industry. </w:t>
            </w:r>
          </w:p>
          <w:p w14:paraId="3FAD287F" w14:textId="1884EA39" w:rsidR="0036136A" w:rsidRPr="002003CC" w:rsidRDefault="00A42DB9" w:rsidP="00FF567B">
            <w:pPr>
              <w:pBdr>
                <w:top w:val="nil"/>
                <w:left w:val="nil"/>
                <w:bottom w:val="nil"/>
                <w:right w:val="nil"/>
                <w:between w:val="nil"/>
              </w:pBdr>
            </w:pPr>
            <w:r>
              <w:t>Presently l</w:t>
            </w:r>
            <w:r w:rsidR="0036136A">
              <w:t>ooking for an opportunity to put my skills into action and excel in the role</w:t>
            </w:r>
            <w:r w:rsidR="0079286C">
              <w:t>.</w:t>
            </w:r>
          </w:p>
          <w:p w14:paraId="70F766AD" w14:textId="77777777" w:rsidR="002745EB" w:rsidRPr="002003CC" w:rsidRDefault="002745EB" w:rsidP="00FF567B">
            <w:pPr>
              <w:pBdr>
                <w:top w:val="nil"/>
                <w:left w:val="nil"/>
                <w:bottom w:val="nil"/>
                <w:right w:val="nil"/>
                <w:between w:val="nil"/>
              </w:pBdr>
            </w:pPr>
          </w:p>
          <w:p w14:paraId="5E2AF32E" w14:textId="77777777" w:rsidR="002745EB" w:rsidRDefault="002745EB" w:rsidP="00FF567B"/>
          <w:p w14:paraId="30C02120" w14:textId="77777777" w:rsidR="002745EB" w:rsidRDefault="002745EB" w:rsidP="00FF567B"/>
          <w:sdt>
            <w:sdtPr>
              <w:id w:val="-1954003311"/>
              <w:placeholder>
                <w:docPart w:val="643FDC429501470E94AC22296C608472"/>
              </w:placeholder>
              <w:temporary/>
              <w:showingPlcHdr/>
            </w:sdtPr>
            <w:sdtEndPr/>
            <w:sdtContent>
              <w:p w14:paraId="55C3944D" w14:textId="77777777" w:rsidR="002745EB" w:rsidRPr="00CB0055" w:rsidRDefault="002745EB" w:rsidP="00FF567B">
                <w:pPr>
                  <w:pStyle w:val="Heading3"/>
                </w:pPr>
                <w:r w:rsidRPr="00CB0055">
                  <w:t>Contact</w:t>
                </w:r>
              </w:p>
            </w:sdtContent>
          </w:sdt>
          <w:sdt>
            <w:sdtPr>
              <w:id w:val="1111563247"/>
              <w:placeholder>
                <w:docPart w:val="3219A278F6824875BE66EE8662E6E3D4"/>
              </w:placeholder>
              <w:temporary/>
              <w:showingPlcHdr/>
            </w:sdtPr>
            <w:sdtEndPr/>
            <w:sdtContent>
              <w:p w14:paraId="4B1D3958" w14:textId="77777777" w:rsidR="002745EB" w:rsidRDefault="002745EB" w:rsidP="00FF567B">
                <w:r w:rsidRPr="004D3011">
                  <w:t>PHONE:</w:t>
                </w:r>
              </w:p>
            </w:sdtContent>
          </w:sdt>
          <w:p w14:paraId="3B2DC9F9" w14:textId="2369CC1D" w:rsidR="002745EB" w:rsidRDefault="004F56FC" w:rsidP="00FF567B">
            <w:r>
              <w:t>971565427593</w:t>
            </w:r>
          </w:p>
          <w:p w14:paraId="66AA2999" w14:textId="77777777" w:rsidR="002745EB" w:rsidRPr="004D3011" w:rsidRDefault="002745EB" w:rsidP="00FF567B"/>
          <w:p w14:paraId="290AD21D" w14:textId="77777777" w:rsidR="002745EB" w:rsidRDefault="002745EB" w:rsidP="00FF567B">
            <w:r>
              <w:t>LinkedIn:</w:t>
            </w:r>
          </w:p>
          <w:p w14:paraId="1F2B5BDC" w14:textId="77777777" w:rsidR="002745EB" w:rsidRDefault="00F24A0C" w:rsidP="00FF567B">
            <w:hyperlink r:id="rId10" w:history="1">
              <w:r w:rsidR="002745EB" w:rsidRPr="00025EC7">
                <w:rPr>
                  <w:rStyle w:val="Hyperlink"/>
                </w:rPr>
                <w:t>https://www.linkedin.com/in/mamata-bhat-448a4558</w:t>
              </w:r>
            </w:hyperlink>
          </w:p>
          <w:p w14:paraId="5D6FB8AC" w14:textId="77777777" w:rsidR="002745EB" w:rsidRDefault="002745EB" w:rsidP="00FF567B"/>
          <w:sdt>
            <w:sdtPr>
              <w:id w:val="-240260293"/>
              <w:placeholder>
                <w:docPart w:val="222E89E1E7F14A15AEFB2AAD169CBC0C"/>
              </w:placeholder>
              <w:temporary/>
              <w:showingPlcHdr/>
            </w:sdtPr>
            <w:sdtEndPr/>
            <w:sdtContent>
              <w:p w14:paraId="220C8FB4" w14:textId="77777777" w:rsidR="002745EB" w:rsidRDefault="002745EB" w:rsidP="00FF567B">
                <w:r w:rsidRPr="004D3011">
                  <w:t>EMAIL:</w:t>
                </w:r>
              </w:p>
            </w:sdtContent>
          </w:sdt>
          <w:p w14:paraId="56F1B179" w14:textId="77777777" w:rsidR="002745EB" w:rsidRPr="00AA561B" w:rsidRDefault="00F24A0C" w:rsidP="00FF567B">
            <w:pPr>
              <w:rPr>
                <w:rStyle w:val="Hyperlink"/>
              </w:rPr>
            </w:pPr>
            <w:hyperlink r:id="rId11" w:history="1">
              <w:r w:rsidR="002745EB" w:rsidRPr="00AA561B">
                <w:rPr>
                  <w:rStyle w:val="Hyperlink"/>
                </w:rPr>
                <w:t>nrmamata@gmail.com</w:t>
              </w:r>
            </w:hyperlink>
          </w:p>
          <w:sdt>
            <w:sdtPr>
              <w:id w:val="-1444214663"/>
              <w:placeholder>
                <w:docPart w:val="E87D8715C23C46AB88329D876F823E5D"/>
              </w:placeholder>
              <w:temporary/>
              <w:showingPlcHdr/>
            </w:sdtPr>
            <w:sdtEndPr/>
            <w:sdtContent>
              <w:p w14:paraId="11325AEF" w14:textId="77777777" w:rsidR="002745EB" w:rsidRPr="00CB0055" w:rsidRDefault="002745EB" w:rsidP="00FF567B">
                <w:pPr>
                  <w:pStyle w:val="Heading3"/>
                </w:pPr>
                <w:r w:rsidRPr="00CB0055">
                  <w:t>Hobbies</w:t>
                </w:r>
              </w:p>
            </w:sdtContent>
          </w:sdt>
          <w:p w14:paraId="53D72C7C" w14:textId="77777777" w:rsidR="002745EB" w:rsidRDefault="002745EB" w:rsidP="00FF567B">
            <w:r>
              <w:t>Reading</w:t>
            </w:r>
          </w:p>
          <w:p w14:paraId="00D26A97" w14:textId="77777777" w:rsidR="002745EB" w:rsidRDefault="002745EB" w:rsidP="00FF567B">
            <w:r>
              <w:t>Gardening</w:t>
            </w:r>
          </w:p>
          <w:p w14:paraId="234FD8A8" w14:textId="77777777" w:rsidR="002745EB" w:rsidRPr="004D3011" w:rsidRDefault="002745EB" w:rsidP="00FF567B"/>
        </w:tc>
        <w:tc>
          <w:tcPr>
            <w:tcW w:w="720" w:type="dxa"/>
          </w:tcPr>
          <w:p w14:paraId="4937688B" w14:textId="77777777" w:rsidR="002745EB" w:rsidRDefault="002745EB" w:rsidP="00FF567B">
            <w:pPr>
              <w:tabs>
                <w:tab w:val="left" w:pos="990"/>
              </w:tabs>
            </w:pPr>
          </w:p>
        </w:tc>
        <w:tc>
          <w:tcPr>
            <w:tcW w:w="6470" w:type="dxa"/>
          </w:tcPr>
          <w:sdt>
            <w:sdtPr>
              <w:id w:val="1049110328"/>
              <w:placeholder>
                <w:docPart w:val="9EA5F42FE1C342B79257546D22214E9D"/>
              </w:placeholder>
              <w:temporary/>
              <w:showingPlcHdr/>
            </w:sdtPr>
            <w:sdtEndPr/>
            <w:sdtContent>
              <w:p w14:paraId="6DB274B9" w14:textId="77777777" w:rsidR="002745EB" w:rsidRDefault="002745EB" w:rsidP="00FF567B">
                <w:pPr>
                  <w:pStyle w:val="Heading2"/>
                </w:pPr>
                <w:r w:rsidRPr="00036450">
                  <w:t>EDUCATION</w:t>
                </w:r>
              </w:p>
            </w:sdtContent>
          </w:sdt>
          <w:p w14:paraId="7234C5A8" w14:textId="77777777" w:rsidR="002745EB" w:rsidRPr="00036450" w:rsidRDefault="00347286" w:rsidP="00FF567B">
            <w:pPr>
              <w:pStyle w:val="Heading4"/>
            </w:pPr>
            <w:r w:rsidRPr="00347286">
              <w:t>BCA</w:t>
            </w:r>
            <w:r>
              <w:t>,</w:t>
            </w:r>
            <w:r w:rsidRPr="00347286">
              <w:t xml:space="preserve"> Karnataka University Dharwad</w:t>
            </w:r>
          </w:p>
          <w:p w14:paraId="6D8F9FF6" w14:textId="77777777" w:rsidR="00347286" w:rsidRDefault="00347286" w:rsidP="00FF567B">
            <w:pPr>
              <w:pStyle w:val="Date"/>
            </w:pPr>
            <w:r>
              <w:t>2011</w:t>
            </w:r>
          </w:p>
          <w:p w14:paraId="39F889CB" w14:textId="77777777" w:rsidR="002745EB" w:rsidRDefault="00347286" w:rsidP="00FF567B">
            <w:pPr>
              <w:pStyle w:val="Date"/>
            </w:pPr>
            <w:r>
              <w:t>81.36%</w:t>
            </w:r>
          </w:p>
          <w:p w14:paraId="0ECAFA1B" w14:textId="77777777" w:rsidR="00347286" w:rsidRPr="00347286" w:rsidRDefault="00347286" w:rsidP="00FF567B"/>
          <w:p w14:paraId="1BE98A9E" w14:textId="23509AC6" w:rsidR="00347286" w:rsidRDefault="00347286" w:rsidP="00FF567B">
            <w:pPr>
              <w:pStyle w:val="Date"/>
              <w:rPr>
                <w:b/>
              </w:rPr>
            </w:pPr>
            <w:r>
              <w:rPr>
                <w:b/>
              </w:rPr>
              <w:t xml:space="preserve">PUC, </w:t>
            </w:r>
            <w:r w:rsidRPr="00347286">
              <w:rPr>
                <w:b/>
              </w:rPr>
              <w:t xml:space="preserve">Y.T.S.S. College, </w:t>
            </w:r>
            <w:proofErr w:type="spellStart"/>
            <w:r w:rsidRPr="00347286">
              <w:rPr>
                <w:b/>
              </w:rPr>
              <w:t>Yellapur</w:t>
            </w:r>
            <w:r w:rsidR="004D6771">
              <w:rPr>
                <w:b/>
              </w:rPr>
              <w:t>a</w:t>
            </w:r>
            <w:proofErr w:type="spellEnd"/>
            <w:r w:rsidRPr="00347286">
              <w:rPr>
                <w:b/>
              </w:rPr>
              <w:t xml:space="preserve">, </w:t>
            </w:r>
          </w:p>
          <w:p w14:paraId="69779AB3" w14:textId="77777777" w:rsidR="0036136A" w:rsidRPr="00B359E4" w:rsidRDefault="00347286" w:rsidP="00FF567B">
            <w:pPr>
              <w:pStyle w:val="Date"/>
            </w:pPr>
            <w:r>
              <w:t>2008</w:t>
            </w:r>
          </w:p>
          <w:p w14:paraId="2C76B3EC" w14:textId="77777777" w:rsidR="002745EB" w:rsidRDefault="00347286" w:rsidP="00FF567B">
            <w:r>
              <w:t>67.5%</w:t>
            </w:r>
          </w:p>
          <w:p w14:paraId="60E137FA" w14:textId="77777777" w:rsidR="00347286" w:rsidRDefault="00347286" w:rsidP="00FF567B"/>
          <w:p w14:paraId="3B2D6A75" w14:textId="77777777" w:rsidR="002745EB" w:rsidRPr="00B359E4" w:rsidRDefault="00347286" w:rsidP="00FF567B">
            <w:pPr>
              <w:pStyle w:val="Heading4"/>
            </w:pPr>
            <w:r>
              <w:t xml:space="preserve">SSLC, </w:t>
            </w:r>
            <w:r w:rsidR="0036136A" w:rsidRPr="0036136A">
              <w:t xml:space="preserve">Government High School, </w:t>
            </w:r>
            <w:proofErr w:type="spellStart"/>
            <w:r w:rsidR="0036136A" w:rsidRPr="0036136A">
              <w:t>Bisgod</w:t>
            </w:r>
            <w:proofErr w:type="spellEnd"/>
          </w:p>
          <w:p w14:paraId="5859CEEA" w14:textId="77777777" w:rsidR="002745EB" w:rsidRPr="00B359E4" w:rsidRDefault="00347286" w:rsidP="00FF567B">
            <w:pPr>
              <w:pStyle w:val="Date"/>
            </w:pPr>
            <w:r>
              <w:t>2006</w:t>
            </w:r>
          </w:p>
          <w:p w14:paraId="0863BAA2" w14:textId="77777777" w:rsidR="002745EB" w:rsidRDefault="00347286" w:rsidP="00FF567B">
            <w:r>
              <w:t>89.6%</w:t>
            </w:r>
          </w:p>
          <w:sdt>
            <w:sdtPr>
              <w:id w:val="1001553383"/>
              <w:placeholder>
                <w:docPart w:val="FB77EE686BF34E39B56BED7362932644"/>
              </w:placeholder>
              <w:temporary/>
              <w:showingPlcHdr/>
            </w:sdtPr>
            <w:sdtEndPr/>
            <w:sdtContent>
              <w:p w14:paraId="74FB813C" w14:textId="77777777" w:rsidR="002745EB" w:rsidRDefault="002745EB" w:rsidP="00FF567B">
                <w:pPr>
                  <w:pStyle w:val="Heading2"/>
                </w:pPr>
                <w:r w:rsidRPr="00036450">
                  <w:t>WORK EXPERIENCE</w:t>
                </w:r>
              </w:p>
            </w:sdtContent>
          </w:sdt>
          <w:p w14:paraId="6F99D753" w14:textId="77777777" w:rsidR="002745EB" w:rsidRDefault="00A42DB9" w:rsidP="00FF567B">
            <w:pPr>
              <w:pStyle w:val="Heading4"/>
              <w:rPr>
                <w:bCs/>
              </w:rPr>
            </w:pPr>
            <w:r w:rsidRPr="00A42DB9">
              <w:t>CONCENTRIX</w:t>
            </w:r>
            <w:r>
              <w:t xml:space="preserve">, </w:t>
            </w:r>
            <w:r w:rsidR="00310D11">
              <w:t xml:space="preserve">Bengaluru, </w:t>
            </w:r>
            <w:r w:rsidR="00310D11" w:rsidRPr="00036450">
              <w:t>Sr.</w:t>
            </w:r>
            <w:r w:rsidRPr="00A42DB9">
              <w:t xml:space="preserve"> Financial Advisor Banking</w:t>
            </w:r>
          </w:p>
          <w:p w14:paraId="7BE68728" w14:textId="77777777" w:rsidR="002745EB" w:rsidRPr="00036450" w:rsidRDefault="00A42DB9" w:rsidP="00FF567B">
            <w:pPr>
              <w:pStyle w:val="Date"/>
            </w:pPr>
            <w:r w:rsidRPr="00A42DB9">
              <w:t xml:space="preserve">29-August-2017 </w:t>
            </w:r>
            <w:r>
              <w:t>11-March-2019</w:t>
            </w:r>
          </w:p>
          <w:p w14:paraId="55DBFB0C" w14:textId="77777777" w:rsidR="00A42DB9" w:rsidRPr="00A42DB9" w:rsidRDefault="00A42DB9" w:rsidP="00FF567B">
            <w:pPr>
              <w:pStyle w:val="ListParagraph"/>
              <w:numPr>
                <w:ilvl w:val="0"/>
                <w:numId w:val="2"/>
              </w:numPr>
            </w:pPr>
            <w:r w:rsidRPr="00A42DB9">
              <w:t>Work</w:t>
            </w:r>
            <w:r>
              <w:t>ed</w:t>
            </w:r>
            <w:r w:rsidRPr="00A42DB9">
              <w:t xml:space="preserve"> as a part of consumer banking, a division of responsible lending team of Westpac bank.</w:t>
            </w:r>
          </w:p>
          <w:p w14:paraId="733ADC64" w14:textId="77777777" w:rsidR="00A42DB9" w:rsidRDefault="00A42DB9" w:rsidP="00FF567B">
            <w:pPr>
              <w:numPr>
                <w:ilvl w:val="0"/>
                <w:numId w:val="2"/>
              </w:numPr>
            </w:pPr>
            <w:r w:rsidRPr="00A42DB9">
              <w:t xml:space="preserve">This includes, but not limited to scrutinizing of home loan applications for potential risk factors and frauds. </w:t>
            </w:r>
          </w:p>
          <w:p w14:paraId="3425CAC9" w14:textId="77777777" w:rsidR="00A42DB9" w:rsidRDefault="00A42DB9" w:rsidP="00FF567B">
            <w:pPr>
              <w:pStyle w:val="ListParagraph"/>
              <w:numPr>
                <w:ilvl w:val="0"/>
                <w:numId w:val="2"/>
              </w:numPr>
            </w:pPr>
            <w:r w:rsidRPr="00A42DB9">
              <w:t>Doing quality check for Australian Mortgage underwriting (Income, Liabilities, Commitment) and providing feedbacks to Housing Finance Managers.</w:t>
            </w:r>
          </w:p>
          <w:p w14:paraId="28E14E92" w14:textId="77777777" w:rsidR="00A42DB9" w:rsidRPr="00A42DB9" w:rsidRDefault="000C7760" w:rsidP="00FF567B">
            <w:pPr>
              <w:pStyle w:val="ListParagraph"/>
              <w:numPr>
                <w:ilvl w:val="0"/>
                <w:numId w:val="2"/>
              </w:numPr>
            </w:pPr>
            <w:r>
              <w:t xml:space="preserve">Scrutinizing bad loans, understanding the risk factors leading to the default payments and providing feedbacks which would improve the credit policy of the bank </w:t>
            </w:r>
            <w:r w:rsidR="00310D11">
              <w:t>and</w:t>
            </w:r>
            <w:r>
              <w:t xml:space="preserve"> help in achieving the best lending practices.</w:t>
            </w:r>
          </w:p>
          <w:p w14:paraId="669010CD" w14:textId="77777777" w:rsidR="002745EB" w:rsidRDefault="002745EB" w:rsidP="00FF567B"/>
          <w:p w14:paraId="3FE1798A" w14:textId="77777777" w:rsidR="002745EB" w:rsidRDefault="002745EB" w:rsidP="00FF567B"/>
          <w:p w14:paraId="480080A5" w14:textId="77777777" w:rsidR="002745EB" w:rsidRPr="004D3011" w:rsidRDefault="00A42DB9" w:rsidP="00FF567B">
            <w:pPr>
              <w:pStyle w:val="Heading4"/>
              <w:rPr>
                <w:bCs/>
              </w:rPr>
            </w:pPr>
            <w:proofErr w:type="spellStart"/>
            <w:r w:rsidRPr="00A42DB9">
              <w:t>Ocwen</w:t>
            </w:r>
            <w:proofErr w:type="spellEnd"/>
            <w:r w:rsidRPr="00A42DB9">
              <w:t xml:space="preserve"> Financial solutions ltd.</w:t>
            </w:r>
            <w:r>
              <w:t>, Bengaluru</w:t>
            </w:r>
            <w:r w:rsidRPr="00A42DB9">
              <w:t>, Modification Underwriter</w:t>
            </w:r>
          </w:p>
          <w:p w14:paraId="565407CA" w14:textId="77777777" w:rsidR="00A42DB9" w:rsidRPr="00A42DB9" w:rsidRDefault="00A42DB9" w:rsidP="00FF567B">
            <w:pPr>
              <w:pStyle w:val="Heading4"/>
              <w:rPr>
                <w:b w:val="0"/>
              </w:rPr>
            </w:pPr>
            <w:r w:rsidRPr="00A42DB9">
              <w:rPr>
                <w:b w:val="0"/>
              </w:rPr>
              <w:t>31-Oct-2013 to 14-June-2017</w:t>
            </w:r>
          </w:p>
          <w:p w14:paraId="70BBC605" w14:textId="77777777" w:rsidR="00A42DB9" w:rsidRPr="00A42DB9" w:rsidRDefault="00A42DB9" w:rsidP="00FF567B">
            <w:pPr>
              <w:numPr>
                <w:ilvl w:val="0"/>
                <w:numId w:val="1"/>
              </w:numPr>
            </w:pPr>
            <w:r w:rsidRPr="00A42DB9">
              <w:t>Review loan modification application Income and Non income documents</w:t>
            </w:r>
          </w:p>
          <w:p w14:paraId="6EA88E65" w14:textId="77777777" w:rsidR="00A42DB9" w:rsidRPr="00A42DB9" w:rsidRDefault="00A42DB9" w:rsidP="00FF567B">
            <w:pPr>
              <w:numPr>
                <w:ilvl w:val="0"/>
                <w:numId w:val="1"/>
              </w:numPr>
            </w:pPr>
            <w:r w:rsidRPr="00A42DB9">
              <w:t>Collect/follow up</w:t>
            </w:r>
            <w:r w:rsidR="00AA561B">
              <w:t xml:space="preserve"> </w:t>
            </w:r>
            <w:r w:rsidRPr="00A42DB9">
              <w:t>on missing information.</w:t>
            </w:r>
          </w:p>
          <w:p w14:paraId="536BBE23" w14:textId="77777777" w:rsidR="00A42DB9" w:rsidRPr="00A42DB9" w:rsidRDefault="00A42DB9" w:rsidP="00FF567B">
            <w:pPr>
              <w:numPr>
                <w:ilvl w:val="0"/>
                <w:numId w:val="1"/>
              </w:numPr>
            </w:pPr>
            <w:r w:rsidRPr="00A42DB9">
              <w:t>Communicate the loan status to customer, loan officer, clients and others as required.</w:t>
            </w:r>
          </w:p>
          <w:p w14:paraId="676A31E2" w14:textId="77777777" w:rsidR="00A42DB9" w:rsidRPr="00A42DB9" w:rsidRDefault="00A42DB9" w:rsidP="00FF567B">
            <w:pPr>
              <w:numPr>
                <w:ilvl w:val="0"/>
                <w:numId w:val="1"/>
              </w:numPr>
            </w:pPr>
            <w:r w:rsidRPr="00A42DB9">
              <w:t>Assemble and maintain loan file in accordance with standard policies.</w:t>
            </w:r>
          </w:p>
          <w:p w14:paraId="70089DE4" w14:textId="77777777" w:rsidR="00A42DB9" w:rsidRPr="00A42DB9" w:rsidRDefault="00A42DB9" w:rsidP="00FF567B">
            <w:pPr>
              <w:numPr>
                <w:ilvl w:val="0"/>
                <w:numId w:val="1"/>
              </w:numPr>
            </w:pPr>
            <w:r w:rsidRPr="00A42DB9">
              <w:t xml:space="preserve">Evaluates loan requests, analyze financial data, and determines qualification of collateral and verify credit report for Risk, Frauds, and Red Flags. </w:t>
            </w:r>
          </w:p>
          <w:p w14:paraId="159E1829" w14:textId="77777777" w:rsidR="000C7760" w:rsidRDefault="000C7760" w:rsidP="00FF567B">
            <w:pPr>
              <w:ind w:left="720"/>
            </w:pPr>
          </w:p>
          <w:p w14:paraId="6D1198C3" w14:textId="77777777" w:rsidR="000C7760" w:rsidRDefault="000C7760" w:rsidP="00FF567B">
            <w:pPr>
              <w:ind w:left="720"/>
            </w:pPr>
          </w:p>
          <w:p w14:paraId="571E4FB3" w14:textId="77777777" w:rsidR="00A42DB9" w:rsidRPr="00A42DB9" w:rsidRDefault="00A42DB9" w:rsidP="00FF567B">
            <w:pPr>
              <w:numPr>
                <w:ilvl w:val="0"/>
                <w:numId w:val="1"/>
              </w:numPr>
            </w:pPr>
            <w:r w:rsidRPr="00A42DB9">
              <w:t>Calculate income of the borrower using standard tools.</w:t>
            </w:r>
          </w:p>
          <w:p w14:paraId="40E45E5E" w14:textId="2CC83A72" w:rsidR="00A42DB9" w:rsidRPr="00A42DB9" w:rsidRDefault="00A42DB9" w:rsidP="00FF567B">
            <w:pPr>
              <w:numPr>
                <w:ilvl w:val="0"/>
                <w:numId w:val="1"/>
              </w:numPr>
            </w:pPr>
            <w:r w:rsidRPr="00A42DB9">
              <w:t>Review accuracy and completeness of documents pertaining to credit &amp; Borrower profile ,liability and rations, employment and income, assets, reserves and down payment,   Approval decisions- assess</w:t>
            </w:r>
            <w:r w:rsidR="004F56FC">
              <w:t xml:space="preserve"> </w:t>
            </w:r>
            <w:r w:rsidRPr="00A42DB9">
              <w:t>the risk of the loan for each borrower and each loan is unique and many borrowers may not fit every guide line so we review it with holistic point of view to approve loan.</w:t>
            </w:r>
          </w:p>
          <w:p w14:paraId="14051BE9" w14:textId="77777777" w:rsidR="002745EB" w:rsidRPr="004D3011" w:rsidRDefault="002745EB" w:rsidP="00FF567B"/>
          <w:p w14:paraId="230C725E" w14:textId="77777777" w:rsidR="002745EB" w:rsidRDefault="002745EB" w:rsidP="00FF567B"/>
          <w:p w14:paraId="2F8C46E2" w14:textId="1876ECF3" w:rsidR="002745EB" w:rsidRPr="004D3011" w:rsidRDefault="00347286" w:rsidP="00FF567B">
            <w:pPr>
              <w:pStyle w:val="Heading4"/>
              <w:rPr>
                <w:bCs/>
              </w:rPr>
            </w:pPr>
            <w:r w:rsidRPr="00347286">
              <w:t>Infosys BPO Ltd.</w:t>
            </w:r>
            <w:r w:rsidR="00A42DB9">
              <w:t>, Bengaluru</w:t>
            </w:r>
            <w:r w:rsidR="004F56FC">
              <w:t xml:space="preserve"> </w:t>
            </w:r>
            <w:r w:rsidRPr="00347286">
              <w:t>Sr. Process Executive</w:t>
            </w:r>
          </w:p>
          <w:p w14:paraId="33881190" w14:textId="77777777" w:rsidR="002745EB" w:rsidRPr="004D3011" w:rsidRDefault="00347286" w:rsidP="00FF567B">
            <w:pPr>
              <w:pStyle w:val="Date"/>
            </w:pPr>
            <w:r w:rsidRPr="00347286">
              <w:t>08-Aug-2011 to 12-Aug-2013</w:t>
            </w:r>
          </w:p>
          <w:p w14:paraId="06168367" w14:textId="77777777" w:rsidR="00347286" w:rsidRPr="00347286" w:rsidRDefault="00347286" w:rsidP="00FF567B">
            <w:pPr>
              <w:numPr>
                <w:ilvl w:val="0"/>
                <w:numId w:val="1"/>
              </w:numPr>
            </w:pPr>
            <w:r w:rsidRPr="00347286">
              <w:t xml:space="preserve">Receives reviews and completes Customer requests on behalf of Cisco sites by utilizing standard templates, </w:t>
            </w:r>
            <w:proofErr w:type="gramStart"/>
            <w:r w:rsidRPr="00347286">
              <w:t>processes</w:t>
            </w:r>
            <w:proofErr w:type="gramEnd"/>
            <w:r w:rsidRPr="00347286">
              <w:t xml:space="preserve"> and pricing tools. </w:t>
            </w:r>
          </w:p>
          <w:p w14:paraId="28BBC1D6" w14:textId="77777777" w:rsidR="00347286" w:rsidRPr="00347286" w:rsidRDefault="00347286" w:rsidP="00FF567B">
            <w:pPr>
              <w:numPr>
                <w:ilvl w:val="0"/>
                <w:numId w:val="1"/>
              </w:numPr>
            </w:pPr>
            <w:r w:rsidRPr="00347286">
              <w:t xml:space="preserve">Receives reviews, </w:t>
            </w:r>
            <w:proofErr w:type="gramStart"/>
            <w:r w:rsidRPr="00347286">
              <w:t>completes</w:t>
            </w:r>
            <w:proofErr w:type="gramEnd"/>
            <w:r w:rsidRPr="00347286">
              <w:t xml:space="preserve"> and faxes Customer request for change/cancellation, Expedite and order status by following the processes defined and tools provided. </w:t>
            </w:r>
          </w:p>
          <w:p w14:paraId="46080A28" w14:textId="77777777" w:rsidR="00347286" w:rsidRPr="00347286" w:rsidRDefault="00347286" w:rsidP="00FF567B">
            <w:pPr>
              <w:numPr>
                <w:ilvl w:val="0"/>
                <w:numId w:val="1"/>
              </w:numPr>
            </w:pPr>
            <w:r w:rsidRPr="00347286">
              <w:t>Accepts processes and validating purchase orders by following established business rules. Provides back up to emergency and / or requests for expedited order entry</w:t>
            </w:r>
          </w:p>
          <w:p w14:paraId="3D7A6B16" w14:textId="77777777" w:rsidR="00347286" w:rsidRPr="00347286" w:rsidRDefault="00347286" w:rsidP="00FF567B">
            <w:pPr>
              <w:numPr>
                <w:ilvl w:val="0"/>
                <w:numId w:val="1"/>
              </w:numPr>
            </w:pPr>
            <w:r w:rsidRPr="00347286">
              <w:t>Enters new orders from customers through multiple order entry systems, with emphasis on error-free order management and same-day order entry through Oracle database, using established business rules.</w:t>
            </w:r>
          </w:p>
          <w:p w14:paraId="1C6AFA92" w14:textId="77777777" w:rsidR="00347286" w:rsidRDefault="00347286" w:rsidP="00FF567B"/>
          <w:p w14:paraId="4F1B62C5" w14:textId="77777777" w:rsidR="00347286" w:rsidRDefault="00347286" w:rsidP="00FF567B"/>
          <w:sdt>
            <w:sdtPr>
              <w:id w:val="1669594239"/>
              <w:placeholder>
                <w:docPart w:val="2C307F26A32443BAA40BC5479A45378E"/>
              </w:placeholder>
              <w:temporary/>
              <w:showingPlcHdr/>
            </w:sdtPr>
            <w:sdtEndPr/>
            <w:sdtContent>
              <w:p w14:paraId="68A8EE17" w14:textId="77777777" w:rsidR="002745EB" w:rsidRDefault="002745EB" w:rsidP="00FF567B">
                <w:pPr>
                  <w:pStyle w:val="Heading2"/>
                </w:pPr>
                <w:r w:rsidRPr="00036450">
                  <w:rPr>
                    <w:rStyle w:val="Heading2Char"/>
                    <w:b/>
                    <w:bCs/>
                    <w:caps/>
                  </w:rPr>
                  <w:t>SKILLS</w:t>
                </w:r>
              </w:p>
            </w:sdtContent>
          </w:sdt>
          <w:p w14:paraId="33C2CFFB" w14:textId="77777777" w:rsidR="002745EB" w:rsidRPr="004D3011" w:rsidRDefault="002745EB" w:rsidP="00FF567B">
            <w:pPr>
              <w:rPr>
                <w:color w:val="FFFFFF" w:themeColor="background1"/>
              </w:rPr>
            </w:pPr>
            <w:r w:rsidRPr="00B90CEF">
              <w:rPr>
                <w:noProof/>
                <w:color w:val="000000" w:themeColor="text1"/>
                <w:lang w:eastAsia="en-US"/>
              </w:rPr>
              <w:drawing>
                <wp:inline distT="0" distB="0" distL="0" distR="0" wp14:anchorId="40450CEC" wp14:editId="2CCF602D">
                  <wp:extent cx="4410075" cy="1809750"/>
                  <wp:effectExtent l="19050" t="0" r="9525" b="0"/>
                  <wp:docPr id="12" name="Chart 12" descr="skills 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bl>
    <w:p w14:paraId="63080C03" w14:textId="77777777" w:rsidR="000C7760" w:rsidRDefault="000C7760" w:rsidP="000C7760">
      <w:pPr>
        <w:tabs>
          <w:tab w:val="left" w:pos="990"/>
        </w:tabs>
        <w:rPr>
          <w:b/>
        </w:rPr>
      </w:pPr>
    </w:p>
    <w:p w14:paraId="46C1BBE3" w14:textId="77777777" w:rsidR="000C7760" w:rsidRDefault="000C7760" w:rsidP="000C7760">
      <w:pPr>
        <w:tabs>
          <w:tab w:val="left" w:pos="990"/>
        </w:tabs>
        <w:rPr>
          <w:b/>
        </w:rPr>
      </w:pPr>
    </w:p>
    <w:p w14:paraId="1151C36B" w14:textId="77777777" w:rsidR="00AA561B" w:rsidRDefault="000C7760" w:rsidP="000C7760">
      <w:pPr>
        <w:tabs>
          <w:tab w:val="left" w:pos="990"/>
        </w:tabs>
        <w:rPr>
          <w:b/>
        </w:rPr>
      </w:pPr>
      <w:r>
        <w:rPr>
          <w:b/>
        </w:rPr>
        <w:tab/>
      </w:r>
      <w:r>
        <w:rPr>
          <w:b/>
        </w:rPr>
        <w:tab/>
      </w:r>
      <w:r>
        <w:rPr>
          <w:b/>
        </w:rPr>
        <w:tab/>
      </w:r>
      <w:r>
        <w:rPr>
          <w:b/>
        </w:rPr>
        <w:tab/>
      </w:r>
      <w:r>
        <w:rPr>
          <w:b/>
        </w:rPr>
        <w:tab/>
      </w:r>
      <w:r>
        <w:rPr>
          <w:b/>
        </w:rPr>
        <w:tab/>
      </w:r>
    </w:p>
    <w:p w14:paraId="08C28C15" w14:textId="77777777" w:rsidR="000C7760" w:rsidRPr="000C7760" w:rsidRDefault="00AA561B" w:rsidP="000C7760">
      <w:pPr>
        <w:tabs>
          <w:tab w:val="left" w:pos="990"/>
        </w:tabs>
      </w:pPr>
      <w:r>
        <w:rPr>
          <w:b/>
        </w:rPr>
        <w:tab/>
      </w:r>
      <w:r>
        <w:rPr>
          <w:b/>
        </w:rPr>
        <w:tab/>
      </w:r>
      <w:r>
        <w:rPr>
          <w:b/>
        </w:rPr>
        <w:tab/>
      </w:r>
      <w:r>
        <w:rPr>
          <w:b/>
        </w:rPr>
        <w:tab/>
      </w:r>
      <w:r>
        <w:rPr>
          <w:b/>
        </w:rPr>
        <w:tab/>
      </w:r>
      <w:r>
        <w:rPr>
          <w:b/>
        </w:rPr>
        <w:tab/>
      </w:r>
      <w:r w:rsidR="000C7760" w:rsidRPr="000C7760">
        <w:rPr>
          <w:b/>
        </w:rPr>
        <w:t xml:space="preserve">Languages </w:t>
      </w:r>
      <w:r w:rsidR="00310D11" w:rsidRPr="000C7760">
        <w:rPr>
          <w:b/>
        </w:rPr>
        <w:t>Known</w:t>
      </w:r>
      <w:r w:rsidR="00E15445">
        <w:rPr>
          <w:b/>
        </w:rPr>
        <w:tab/>
      </w:r>
      <w:r w:rsidR="00310D11">
        <w:rPr>
          <w:b/>
        </w:rPr>
        <w:t>:</w:t>
      </w:r>
      <w:r w:rsidR="00E15445">
        <w:rPr>
          <w:b/>
        </w:rPr>
        <w:t xml:space="preserve">     </w:t>
      </w:r>
      <w:r w:rsidR="000C7760" w:rsidRPr="000C7760">
        <w:t xml:space="preserve">English, </w:t>
      </w:r>
      <w:proofErr w:type="gramStart"/>
      <w:r w:rsidR="000C7760" w:rsidRPr="000C7760">
        <w:t>Hindi</w:t>
      </w:r>
      <w:proofErr w:type="gramEnd"/>
      <w:r w:rsidR="000C7760" w:rsidRPr="000C7760">
        <w:t xml:space="preserve"> and Kannada.</w:t>
      </w:r>
    </w:p>
    <w:p w14:paraId="2A84BB8D" w14:textId="77777777" w:rsidR="000C7760" w:rsidRDefault="000C7760" w:rsidP="000C7760">
      <w:pPr>
        <w:tabs>
          <w:tab w:val="left" w:pos="990"/>
        </w:tabs>
        <w:rPr>
          <w:b/>
        </w:rPr>
      </w:pPr>
    </w:p>
    <w:p w14:paraId="411BD35C" w14:textId="77777777" w:rsidR="000C7760" w:rsidRDefault="000C7760" w:rsidP="000C7760">
      <w:pPr>
        <w:tabs>
          <w:tab w:val="left" w:pos="990"/>
        </w:tabs>
        <w:rPr>
          <w:b/>
        </w:rPr>
      </w:pPr>
    </w:p>
    <w:p w14:paraId="638840AB" w14:textId="77777777" w:rsidR="000C7760" w:rsidRPr="000C7760" w:rsidRDefault="000C7760" w:rsidP="000C7760">
      <w:pPr>
        <w:tabs>
          <w:tab w:val="left" w:pos="990"/>
        </w:tabs>
      </w:pPr>
      <w:r>
        <w:rPr>
          <w:b/>
        </w:rPr>
        <w:tab/>
      </w:r>
      <w:r>
        <w:rPr>
          <w:b/>
        </w:rPr>
        <w:tab/>
      </w:r>
      <w:r>
        <w:rPr>
          <w:b/>
        </w:rPr>
        <w:tab/>
      </w:r>
      <w:r>
        <w:rPr>
          <w:b/>
        </w:rPr>
        <w:tab/>
      </w:r>
      <w:r>
        <w:rPr>
          <w:b/>
        </w:rPr>
        <w:tab/>
      </w:r>
      <w:r>
        <w:rPr>
          <w:b/>
        </w:rPr>
        <w:tab/>
      </w:r>
      <w:r w:rsidRPr="000C7760">
        <w:rPr>
          <w:b/>
        </w:rPr>
        <w:t xml:space="preserve">Date of </w:t>
      </w:r>
      <w:r w:rsidR="00310D11" w:rsidRPr="000C7760">
        <w:rPr>
          <w:b/>
        </w:rPr>
        <w:t>Birth</w:t>
      </w:r>
      <w:r w:rsidR="00AA561B">
        <w:rPr>
          <w:b/>
        </w:rPr>
        <w:tab/>
      </w:r>
      <w:r w:rsidR="00AA561B">
        <w:rPr>
          <w:b/>
        </w:rPr>
        <w:tab/>
      </w:r>
      <w:r w:rsidR="00310D11">
        <w:rPr>
          <w:b/>
        </w:rPr>
        <w:t>:</w:t>
      </w:r>
      <w:r w:rsidR="00AA561B">
        <w:rPr>
          <w:b/>
        </w:rPr>
        <w:t xml:space="preserve">     </w:t>
      </w:r>
      <w:r w:rsidRPr="000C7760">
        <w:t>31-May-1989.</w:t>
      </w:r>
      <w:r w:rsidRPr="000C7760">
        <w:tab/>
      </w:r>
    </w:p>
    <w:p w14:paraId="7D25CE90" w14:textId="77777777" w:rsidR="000C7760" w:rsidRPr="000C7760" w:rsidRDefault="000C7760" w:rsidP="000C7760">
      <w:pPr>
        <w:tabs>
          <w:tab w:val="left" w:pos="990"/>
        </w:tabs>
      </w:pPr>
    </w:p>
    <w:p w14:paraId="2E72607A" w14:textId="77777777" w:rsidR="000C7760" w:rsidRPr="000C7760" w:rsidRDefault="000C7760" w:rsidP="000C7760">
      <w:pPr>
        <w:tabs>
          <w:tab w:val="left" w:pos="990"/>
        </w:tabs>
      </w:pPr>
      <w:r>
        <w:rPr>
          <w:b/>
        </w:rPr>
        <w:tab/>
      </w:r>
      <w:r>
        <w:rPr>
          <w:b/>
        </w:rPr>
        <w:tab/>
      </w:r>
      <w:r>
        <w:rPr>
          <w:b/>
        </w:rPr>
        <w:tab/>
      </w:r>
      <w:r>
        <w:rPr>
          <w:b/>
        </w:rPr>
        <w:tab/>
      </w:r>
      <w:r>
        <w:rPr>
          <w:b/>
        </w:rPr>
        <w:tab/>
      </w:r>
      <w:r>
        <w:rPr>
          <w:b/>
        </w:rPr>
        <w:tab/>
      </w:r>
      <w:r w:rsidRPr="000C7760">
        <w:rPr>
          <w:b/>
        </w:rPr>
        <w:t>Permanent Address</w:t>
      </w:r>
      <w:r w:rsidRPr="000C7760">
        <w:rPr>
          <w:b/>
        </w:rPr>
        <w:tab/>
      </w:r>
      <w:r w:rsidRPr="00AA561B">
        <w:rPr>
          <w:b/>
        </w:rPr>
        <w:t xml:space="preserve">: </w:t>
      </w:r>
      <w:r w:rsidRPr="000C7760">
        <w:t xml:space="preserve">    Mamata Ramachandra Bhat</w:t>
      </w:r>
    </w:p>
    <w:p w14:paraId="74EBED07" w14:textId="01297F05" w:rsidR="000C7760" w:rsidRPr="000C7760" w:rsidRDefault="000C7760" w:rsidP="000C7760">
      <w:pPr>
        <w:tabs>
          <w:tab w:val="left" w:pos="990"/>
        </w:tabs>
      </w:pPr>
      <w:r w:rsidRPr="000C7760">
        <w:tab/>
      </w:r>
      <w:r w:rsidRPr="000C7760">
        <w:tab/>
      </w:r>
      <w:r w:rsidRPr="000C7760">
        <w:tab/>
      </w:r>
      <w:r w:rsidRPr="000C7760">
        <w:tab/>
      </w:r>
      <w:r w:rsidRPr="000C7760">
        <w:tab/>
      </w:r>
      <w:r w:rsidRPr="000C7760">
        <w:tab/>
        <w:t xml:space="preserve">  </w:t>
      </w:r>
      <w:r w:rsidR="00AA561B">
        <w:tab/>
      </w:r>
      <w:r w:rsidR="00AA561B">
        <w:tab/>
      </w:r>
      <w:r w:rsidR="00AA561B">
        <w:tab/>
        <w:t xml:space="preserve">     </w:t>
      </w:r>
      <w:r w:rsidRPr="000C7760">
        <w:t xml:space="preserve"> </w:t>
      </w:r>
      <w:proofErr w:type="spellStart"/>
      <w:r w:rsidR="004F56FC">
        <w:t>Rizawan</w:t>
      </w:r>
      <w:proofErr w:type="spellEnd"/>
      <w:r w:rsidR="004F56FC">
        <w:t xml:space="preserve"> tower, flat no 202, 2</w:t>
      </w:r>
      <w:r w:rsidR="004F56FC" w:rsidRPr="004F56FC">
        <w:rPr>
          <w:vertAlign w:val="superscript"/>
        </w:rPr>
        <w:t>nd</w:t>
      </w:r>
      <w:r w:rsidR="004F56FC">
        <w:t xml:space="preserve"> floor</w:t>
      </w:r>
    </w:p>
    <w:p w14:paraId="19F1150A" w14:textId="3E18D774" w:rsidR="000C7760" w:rsidRDefault="000C7760" w:rsidP="000C7760">
      <w:pPr>
        <w:tabs>
          <w:tab w:val="left" w:pos="990"/>
        </w:tabs>
      </w:pPr>
      <w:r w:rsidRPr="000C7760">
        <w:tab/>
      </w:r>
      <w:r w:rsidRPr="000C7760">
        <w:tab/>
      </w:r>
      <w:r w:rsidRPr="000C7760">
        <w:tab/>
      </w:r>
      <w:r w:rsidRPr="000C7760">
        <w:tab/>
      </w:r>
      <w:r w:rsidRPr="000C7760">
        <w:tab/>
      </w:r>
      <w:r w:rsidRPr="000C7760">
        <w:tab/>
      </w:r>
      <w:r w:rsidR="00AA561B">
        <w:tab/>
      </w:r>
      <w:r w:rsidR="00AA561B">
        <w:tab/>
      </w:r>
      <w:r w:rsidR="00AA561B">
        <w:tab/>
        <w:t xml:space="preserve">      </w:t>
      </w:r>
      <w:r w:rsidR="004F56FC">
        <w:t xml:space="preserve">Al </w:t>
      </w:r>
      <w:proofErr w:type="spellStart"/>
      <w:r w:rsidR="004F56FC">
        <w:t>Nadha</w:t>
      </w:r>
      <w:proofErr w:type="spellEnd"/>
      <w:r w:rsidR="00BA21B7">
        <w:t>, Sharjah.</w:t>
      </w:r>
    </w:p>
    <w:p w14:paraId="5A0E600B" w14:textId="77777777" w:rsidR="00634A15" w:rsidRDefault="00634A15" w:rsidP="000C7760">
      <w:pPr>
        <w:tabs>
          <w:tab w:val="left" w:pos="990"/>
        </w:tabs>
        <w:rPr>
          <w:b/>
        </w:rPr>
      </w:pPr>
    </w:p>
    <w:p w14:paraId="50C0DEE6" w14:textId="77777777" w:rsidR="000C7760" w:rsidRPr="000C7760" w:rsidRDefault="000C7760" w:rsidP="000C7760">
      <w:pPr>
        <w:tabs>
          <w:tab w:val="left" w:pos="990"/>
        </w:tabs>
        <w:rPr>
          <w:b/>
        </w:rPr>
      </w:pPr>
      <w:r w:rsidRPr="000C7760">
        <w:rPr>
          <w:b/>
        </w:rPr>
        <w:t>DECLARATION:</w:t>
      </w:r>
    </w:p>
    <w:p w14:paraId="1233F539" w14:textId="77777777" w:rsidR="000C7760" w:rsidRPr="000C7760" w:rsidRDefault="000C7760" w:rsidP="000C7760">
      <w:pPr>
        <w:tabs>
          <w:tab w:val="left" w:pos="990"/>
        </w:tabs>
        <w:rPr>
          <w:b/>
        </w:rPr>
      </w:pPr>
    </w:p>
    <w:p w14:paraId="6E53531C" w14:textId="77777777" w:rsidR="000C7760" w:rsidRPr="000C7760" w:rsidRDefault="000C7760" w:rsidP="000C7760">
      <w:pPr>
        <w:tabs>
          <w:tab w:val="left" w:pos="990"/>
        </w:tabs>
      </w:pPr>
      <w:r w:rsidRPr="000C7760">
        <w:t xml:space="preserve">I hereby declare that the above written </w:t>
      </w:r>
      <w:r w:rsidR="00310D11" w:rsidRPr="000C7760">
        <w:t>are</w:t>
      </w:r>
      <w:r w:rsidRPr="000C7760">
        <w:t xml:space="preserve"> true to the best of my knowledge and belief.</w:t>
      </w:r>
      <w:r w:rsidRPr="000C7760">
        <w:tab/>
      </w:r>
      <w:r w:rsidRPr="000C7760">
        <w:tab/>
      </w:r>
    </w:p>
    <w:p w14:paraId="0DA85D59" w14:textId="77777777" w:rsidR="000C7760" w:rsidRPr="000C7760" w:rsidRDefault="000C7760" w:rsidP="000C7760">
      <w:pPr>
        <w:tabs>
          <w:tab w:val="left" w:pos="990"/>
        </w:tabs>
      </w:pPr>
      <w:r w:rsidRPr="000C7760">
        <w:tab/>
      </w:r>
      <w:r w:rsidRPr="000C7760">
        <w:tab/>
      </w:r>
      <w:r w:rsidRPr="000C7760">
        <w:tab/>
      </w:r>
      <w:r w:rsidRPr="000C7760">
        <w:tab/>
      </w:r>
      <w:r w:rsidRPr="000C7760">
        <w:tab/>
      </w:r>
      <w:r w:rsidRPr="000C7760">
        <w:tab/>
      </w:r>
      <w:r w:rsidRPr="000C7760">
        <w:tab/>
      </w:r>
    </w:p>
    <w:p w14:paraId="0F11E2B2" w14:textId="77777777" w:rsidR="000C7760" w:rsidRPr="000C7760" w:rsidRDefault="000C7760" w:rsidP="000C7760">
      <w:pPr>
        <w:tabs>
          <w:tab w:val="left" w:pos="990"/>
        </w:tabs>
      </w:pPr>
      <w:r w:rsidRPr="000C7760">
        <w:tab/>
      </w:r>
      <w:r w:rsidRPr="000C7760">
        <w:tab/>
      </w:r>
      <w:r w:rsidRPr="000C7760">
        <w:tab/>
      </w:r>
      <w:r w:rsidRPr="000C7760">
        <w:tab/>
      </w:r>
      <w:r w:rsidRPr="000C7760">
        <w:tab/>
      </w:r>
    </w:p>
    <w:p w14:paraId="79369538" w14:textId="3592464E" w:rsidR="000C7760" w:rsidRPr="009D5F12" w:rsidRDefault="000C7760" w:rsidP="000640CA">
      <w:pPr>
        <w:tabs>
          <w:tab w:val="left" w:pos="990"/>
        </w:tabs>
        <w:rPr>
          <w:lang w:val="fr-FR"/>
        </w:rPr>
      </w:pPr>
      <w:bookmarkStart w:id="0" w:name="_gjdgxs"/>
      <w:bookmarkEnd w:id="0"/>
      <w:proofErr w:type="gramStart"/>
      <w:r w:rsidRPr="009D5F12">
        <w:rPr>
          <w:lang w:val="fr-FR"/>
        </w:rPr>
        <w:t>Date:</w:t>
      </w:r>
      <w:proofErr w:type="gramEnd"/>
      <w:r w:rsidRPr="009D5F12">
        <w:rPr>
          <w:lang w:val="fr-FR"/>
        </w:rPr>
        <w:t xml:space="preserve">                                                                                         </w:t>
      </w:r>
      <w:r w:rsidRPr="009D5F12">
        <w:rPr>
          <w:lang w:val="fr-FR"/>
        </w:rPr>
        <w:tab/>
      </w:r>
      <w:r w:rsidRPr="009D5F12">
        <w:rPr>
          <w:lang w:val="fr-FR"/>
        </w:rPr>
        <w:tab/>
      </w:r>
      <w:r w:rsidRPr="009D5F12">
        <w:rPr>
          <w:lang w:val="fr-FR"/>
        </w:rPr>
        <w:tab/>
      </w:r>
      <w:r w:rsidRPr="009D5F12">
        <w:rPr>
          <w:lang w:val="fr-FR"/>
        </w:rPr>
        <w:tab/>
      </w:r>
      <w:r w:rsidRPr="009D5F12">
        <w:rPr>
          <w:lang w:val="fr-FR"/>
        </w:rPr>
        <w:tab/>
        <w:t xml:space="preserve">    </w:t>
      </w:r>
      <w:proofErr w:type="spellStart"/>
      <w:r w:rsidRPr="009D5F12">
        <w:rPr>
          <w:lang w:val="fr-FR"/>
        </w:rPr>
        <w:t>Mamata</w:t>
      </w:r>
      <w:proofErr w:type="spellEnd"/>
      <w:r w:rsidRPr="009D5F12">
        <w:rPr>
          <w:lang w:val="fr-FR"/>
        </w:rPr>
        <w:t xml:space="preserve"> R </w:t>
      </w:r>
      <w:proofErr w:type="spellStart"/>
      <w:r w:rsidRPr="009D5F12">
        <w:rPr>
          <w:lang w:val="fr-FR"/>
        </w:rPr>
        <w:t>Bhat</w:t>
      </w:r>
      <w:proofErr w:type="spellEnd"/>
    </w:p>
    <w:p w14:paraId="3E077CA1" w14:textId="68C56F16" w:rsidR="0043117B" w:rsidRPr="009D5F12" w:rsidRDefault="00F24A0C" w:rsidP="000C45FF">
      <w:pPr>
        <w:tabs>
          <w:tab w:val="left" w:pos="990"/>
        </w:tabs>
        <w:rPr>
          <w:lang w:val="fr-FR"/>
        </w:rPr>
      </w:pPr>
    </w:p>
    <w:sectPr w:rsidR="0043117B" w:rsidRPr="009D5F12" w:rsidSect="000C45FF">
      <w:head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9A4139" w14:textId="77777777" w:rsidR="00F24A0C" w:rsidRDefault="00F24A0C" w:rsidP="000C45FF">
      <w:r>
        <w:separator/>
      </w:r>
    </w:p>
  </w:endnote>
  <w:endnote w:type="continuationSeparator" w:id="0">
    <w:p w14:paraId="00A2607C" w14:textId="77777777" w:rsidR="00F24A0C" w:rsidRDefault="00F24A0C"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DE950F" w14:textId="77777777" w:rsidR="00F24A0C" w:rsidRDefault="00F24A0C" w:rsidP="000C45FF">
      <w:r>
        <w:separator/>
      </w:r>
    </w:p>
  </w:footnote>
  <w:footnote w:type="continuationSeparator" w:id="0">
    <w:p w14:paraId="27DA1186" w14:textId="77777777" w:rsidR="00F24A0C" w:rsidRDefault="00F24A0C"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BCE692" w14:textId="77777777" w:rsidR="000C45FF" w:rsidRDefault="000C45FF">
    <w:pPr>
      <w:pStyle w:val="Header"/>
    </w:pPr>
    <w:r>
      <w:rPr>
        <w:noProof/>
        <w:lang w:eastAsia="en-US"/>
      </w:rPr>
      <w:drawing>
        <wp:anchor distT="0" distB="0" distL="114300" distR="114300" simplePos="0" relativeHeight="251658240" behindDoc="1" locked="0" layoutInCell="1" allowOverlap="1" wp14:anchorId="20D35836" wp14:editId="66EBC544">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C1C54"/>
    <w:multiLevelType w:val="multilevel"/>
    <w:tmpl w:val="127A2F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1F51B2B"/>
    <w:multiLevelType w:val="multilevel"/>
    <w:tmpl w:val="D4706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3CC"/>
    <w:rsid w:val="00012480"/>
    <w:rsid w:val="00012E10"/>
    <w:rsid w:val="00026266"/>
    <w:rsid w:val="00030C9C"/>
    <w:rsid w:val="00036450"/>
    <w:rsid w:val="000640CA"/>
    <w:rsid w:val="00094499"/>
    <w:rsid w:val="000C45FF"/>
    <w:rsid w:val="000C7760"/>
    <w:rsid w:val="000E3FD1"/>
    <w:rsid w:val="00112054"/>
    <w:rsid w:val="001525E1"/>
    <w:rsid w:val="00174E98"/>
    <w:rsid w:val="00180329"/>
    <w:rsid w:val="0019001F"/>
    <w:rsid w:val="001A74A5"/>
    <w:rsid w:val="001B2ABD"/>
    <w:rsid w:val="001E0391"/>
    <w:rsid w:val="001E1759"/>
    <w:rsid w:val="001F1ECC"/>
    <w:rsid w:val="002003CC"/>
    <w:rsid w:val="00222F1A"/>
    <w:rsid w:val="002400EB"/>
    <w:rsid w:val="00256CF7"/>
    <w:rsid w:val="002745EB"/>
    <w:rsid w:val="00281FD5"/>
    <w:rsid w:val="0030481B"/>
    <w:rsid w:val="00310D11"/>
    <w:rsid w:val="003156FC"/>
    <w:rsid w:val="003254B5"/>
    <w:rsid w:val="00347286"/>
    <w:rsid w:val="0036136A"/>
    <w:rsid w:val="0037121F"/>
    <w:rsid w:val="00396040"/>
    <w:rsid w:val="003A6B7D"/>
    <w:rsid w:val="003B06CA"/>
    <w:rsid w:val="004071FC"/>
    <w:rsid w:val="0042358E"/>
    <w:rsid w:val="0043113C"/>
    <w:rsid w:val="00445947"/>
    <w:rsid w:val="004813B3"/>
    <w:rsid w:val="00496591"/>
    <w:rsid w:val="004C63E4"/>
    <w:rsid w:val="004D3011"/>
    <w:rsid w:val="004D6771"/>
    <w:rsid w:val="004F56FC"/>
    <w:rsid w:val="004F6F61"/>
    <w:rsid w:val="005262AC"/>
    <w:rsid w:val="00572671"/>
    <w:rsid w:val="005E39D5"/>
    <w:rsid w:val="00600670"/>
    <w:rsid w:val="0062123A"/>
    <w:rsid w:val="00634A15"/>
    <w:rsid w:val="00646E75"/>
    <w:rsid w:val="006771D0"/>
    <w:rsid w:val="00715FCB"/>
    <w:rsid w:val="00743101"/>
    <w:rsid w:val="007775E1"/>
    <w:rsid w:val="007867A0"/>
    <w:rsid w:val="007927F5"/>
    <w:rsid w:val="0079286C"/>
    <w:rsid w:val="00802CA0"/>
    <w:rsid w:val="009260CD"/>
    <w:rsid w:val="00952C25"/>
    <w:rsid w:val="009D5F12"/>
    <w:rsid w:val="00A2118D"/>
    <w:rsid w:val="00A349A2"/>
    <w:rsid w:val="00A42DB9"/>
    <w:rsid w:val="00AA561B"/>
    <w:rsid w:val="00AD76E2"/>
    <w:rsid w:val="00B20152"/>
    <w:rsid w:val="00B359E4"/>
    <w:rsid w:val="00B57D98"/>
    <w:rsid w:val="00B70850"/>
    <w:rsid w:val="00B76294"/>
    <w:rsid w:val="00BA21B7"/>
    <w:rsid w:val="00BF4964"/>
    <w:rsid w:val="00C066B6"/>
    <w:rsid w:val="00C37BA1"/>
    <w:rsid w:val="00C4674C"/>
    <w:rsid w:val="00C506CF"/>
    <w:rsid w:val="00C72BED"/>
    <w:rsid w:val="00C9578B"/>
    <w:rsid w:val="00CB0055"/>
    <w:rsid w:val="00D2522B"/>
    <w:rsid w:val="00D40930"/>
    <w:rsid w:val="00D422DE"/>
    <w:rsid w:val="00D5459D"/>
    <w:rsid w:val="00DA1F4D"/>
    <w:rsid w:val="00DB3FB8"/>
    <w:rsid w:val="00DD172A"/>
    <w:rsid w:val="00E15445"/>
    <w:rsid w:val="00E25A26"/>
    <w:rsid w:val="00E4381A"/>
    <w:rsid w:val="00E55D74"/>
    <w:rsid w:val="00F24A0C"/>
    <w:rsid w:val="00F60274"/>
    <w:rsid w:val="00F77FB9"/>
    <w:rsid w:val="00F967F4"/>
    <w:rsid w:val="00FB068F"/>
    <w:rsid w:val="00FF567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B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customStyle="1" w:styleId="UnresolvedMention1">
    <w:name w:val="Unresolved Mention1"/>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BalloonText">
    <w:name w:val="Balloon Text"/>
    <w:basedOn w:val="Normal"/>
    <w:link w:val="BalloonTextChar"/>
    <w:uiPriority w:val="99"/>
    <w:semiHidden/>
    <w:unhideWhenUsed/>
    <w:rsid w:val="002003CC"/>
    <w:rPr>
      <w:rFonts w:ascii="Segoe UI" w:hAnsi="Segoe UI" w:cs="Segoe UI"/>
      <w:szCs w:val="18"/>
    </w:rPr>
  </w:style>
  <w:style w:type="character" w:customStyle="1" w:styleId="BalloonTextChar">
    <w:name w:val="Balloon Text Char"/>
    <w:basedOn w:val="DefaultParagraphFont"/>
    <w:link w:val="BalloonText"/>
    <w:uiPriority w:val="99"/>
    <w:semiHidden/>
    <w:rsid w:val="002003CC"/>
    <w:rPr>
      <w:rFonts w:ascii="Segoe UI" w:hAnsi="Segoe UI" w:cs="Segoe UI"/>
      <w:sz w:val="18"/>
      <w:szCs w:val="18"/>
    </w:rPr>
  </w:style>
  <w:style w:type="paragraph" w:styleId="ListParagraph">
    <w:name w:val="List Paragraph"/>
    <w:basedOn w:val="Normal"/>
    <w:uiPriority w:val="34"/>
    <w:semiHidden/>
    <w:qFormat/>
    <w:rsid w:val="00A42D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rmamata@gmail.com" TargetMode="External"/><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hyperlink" Target="https://www.linkedin.com/in/mamata-bhat-448a455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asad-pc\AppData\Roaming\Microsoft\Templates\Blue%20grey%20resume.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366045439288643"/>
          <c:y val="0"/>
          <c:w val="0.80138048159801523"/>
          <c:h val="0.97755511811023621"/>
        </c:manualLayout>
      </c:layout>
      <c:barChart>
        <c:barDir val="bar"/>
        <c:grouping val="clustered"/>
        <c:varyColors val="0"/>
        <c:ser>
          <c:idx val="0"/>
          <c:order val="0"/>
          <c:tx>
            <c:strRef>
              <c:f>Sheet1!$B$1</c:f>
              <c:strCache>
                <c:ptCount val="1"/>
                <c:pt idx="0">
                  <c:v>Series 1</c:v>
                </c:pt>
              </c:strCache>
            </c:strRef>
          </c:tx>
          <c:spPr>
            <a:solidFill>
              <a:schemeClr val="accent1"/>
            </a:solidFill>
            <a:ln>
              <a:noFill/>
            </a:ln>
            <a:effectLst/>
          </c:spPr>
          <c:invertIfNegative val="0"/>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eparator>, </c:separator>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4"/>
                <c:pt idx="0">
                  <c:v>Office Application</c:v>
                </c:pt>
                <c:pt idx="1">
                  <c:v>Mortgage underwriting</c:v>
                </c:pt>
                <c:pt idx="2">
                  <c:v>Communication </c:v>
                </c:pt>
                <c:pt idx="3">
                  <c:v>Customer service</c:v>
                </c:pt>
              </c:strCache>
            </c:strRef>
          </c:cat>
          <c:val>
            <c:numRef>
              <c:f>Sheet1!$B$2:$B$6</c:f>
              <c:numCache>
                <c:formatCode>General</c:formatCode>
                <c:ptCount val="5"/>
                <c:pt idx="0">
                  <c:v>0.75</c:v>
                </c:pt>
                <c:pt idx="1">
                  <c:v>1</c:v>
                </c:pt>
                <c:pt idx="2">
                  <c:v>0.75</c:v>
                </c:pt>
                <c:pt idx="3">
                  <c:v>0.75</c:v>
                </c:pt>
              </c:numCache>
            </c:numRef>
          </c:val>
          <c:extLst>
            <c:ext xmlns:c16="http://schemas.microsoft.com/office/drawing/2014/chart" uri="{C3380CC4-5D6E-409C-BE32-E72D297353CC}">
              <c16:uniqueId val="{00000000-B60E-416E-A297-EBC2A2720A65}"/>
            </c:ext>
          </c:extLst>
        </c:ser>
        <c:dLbls>
          <c:showLegendKey val="0"/>
          <c:showVal val="0"/>
          <c:showCatName val="0"/>
          <c:showSerName val="0"/>
          <c:showPercent val="0"/>
          <c:showBubbleSize val="0"/>
        </c:dLbls>
        <c:gapWidth val="182"/>
        <c:axId val="65927040"/>
        <c:axId val="65920000"/>
      </c:barChart>
      <c:valAx>
        <c:axId val="65920000"/>
        <c:scaling>
          <c:orientation val="minMax"/>
        </c:scaling>
        <c:delete val="1"/>
        <c:axPos val="b"/>
        <c:majorGridlines>
          <c:spPr>
            <a:effectLst>
              <a:outerShdw blurRad="50800" dist="50800" dir="5400000" algn="ctr" rotWithShape="0">
                <a:srgbClr val="000000">
                  <a:alpha val="0"/>
                </a:srgbClr>
              </a:outerShdw>
            </a:effectLst>
          </c:spPr>
        </c:majorGridlines>
        <c:numFmt formatCode="0.00%" sourceLinked="0"/>
        <c:majorTickMark val="none"/>
        <c:minorTickMark val="none"/>
        <c:tickLblPos val="nextTo"/>
        <c:crossAx val="65927040"/>
        <c:crosses val="autoZero"/>
        <c:crossBetween val="between"/>
        <c:majorUnit val="0.25"/>
      </c:valAx>
      <c:catAx>
        <c:axId val="65927040"/>
        <c:scaling>
          <c:orientation val="minMax"/>
        </c:scaling>
        <c:delete val="0"/>
        <c:axPos val="l"/>
        <c:minorGridlines>
          <c:spPr>
            <a:ln>
              <a:solidFill>
                <a:schemeClr val="bg1"/>
              </a:solidFill>
            </a:ln>
          </c:spPr>
        </c:min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Century Gothic" pitchFamily="34" charset="0"/>
                <a:ea typeface="+mn-ea"/>
                <a:cs typeface="+mn-cs"/>
              </a:defRPr>
            </a:pPr>
            <a:endParaRPr lang="en-US"/>
          </a:p>
        </c:txPr>
        <c:crossAx val="65920000"/>
        <c:crosses val="autoZero"/>
        <c:auto val="1"/>
        <c:lblAlgn val="ctr"/>
        <c:lblOffset val="100"/>
        <c:noMultiLvlLbl val="0"/>
      </c:catAx>
      <c:spPr>
        <a:noFill/>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43FDC429501470E94AC22296C608472"/>
        <w:category>
          <w:name w:val="General"/>
          <w:gallery w:val="placeholder"/>
        </w:category>
        <w:types>
          <w:type w:val="bbPlcHdr"/>
        </w:types>
        <w:behaviors>
          <w:behavior w:val="content"/>
        </w:behaviors>
        <w:guid w:val="{A66F1C5F-80FA-49F9-A90C-0EEC095BD514}"/>
      </w:docPartPr>
      <w:docPartBody>
        <w:p w:rsidR="007924E3" w:rsidRDefault="002114CA" w:rsidP="002114CA">
          <w:pPr>
            <w:pStyle w:val="643FDC429501470E94AC22296C608472"/>
          </w:pPr>
          <w:r w:rsidRPr="00CB0055">
            <w:t>Contact</w:t>
          </w:r>
        </w:p>
      </w:docPartBody>
    </w:docPart>
    <w:docPart>
      <w:docPartPr>
        <w:name w:val="3219A278F6824875BE66EE8662E6E3D4"/>
        <w:category>
          <w:name w:val="General"/>
          <w:gallery w:val="placeholder"/>
        </w:category>
        <w:types>
          <w:type w:val="bbPlcHdr"/>
        </w:types>
        <w:behaviors>
          <w:behavior w:val="content"/>
        </w:behaviors>
        <w:guid w:val="{52AE0789-7323-4708-BBEC-9F2325B5D702}"/>
      </w:docPartPr>
      <w:docPartBody>
        <w:p w:rsidR="007924E3" w:rsidRDefault="002114CA" w:rsidP="002114CA">
          <w:pPr>
            <w:pStyle w:val="3219A278F6824875BE66EE8662E6E3D4"/>
          </w:pPr>
          <w:r w:rsidRPr="004D3011">
            <w:t>PHONE:</w:t>
          </w:r>
        </w:p>
      </w:docPartBody>
    </w:docPart>
    <w:docPart>
      <w:docPartPr>
        <w:name w:val="222E89E1E7F14A15AEFB2AAD169CBC0C"/>
        <w:category>
          <w:name w:val="General"/>
          <w:gallery w:val="placeholder"/>
        </w:category>
        <w:types>
          <w:type w:val="bbPlcHdr"/>
        </w:types>
        <w:behaviors>
          <w:behavior w:val="content"/>
        </w:behaviors>
        <w:guid w:val="{4234E391-98CB-416A-8B69-AD51B218A46D}"/>
      </w:docPartPr>
      <w:docPartBody>
        <w:p w:rsidR="007924E3" w:rsidRDefault="002114CA" w:rsidP="002114CA">
          <w:pPr>
            <w:pStyle w:val="222E89E1E7F14A15AEFB2AAD169CBC0C"/>
          </w:pPr>
          <w:r w:rsidRPr="004D3011">
            <w:t>EMAIL:</w:t>
          </w:r>
        </w:p>
      </w:docPartBody>
    </w:docPart>
    <w:docPart>
      <w:docPartPr>
        <w:name w:val="E87D8715C23C46AB88329D876F823E5D"/>
        <w:category>
          <w:name w:val="General"/>
          <w:gallery w:val="placeholder"/>
        </w:category>
        <w:types>
          <w:type w:val="bbPlcHdr"/>
        </w:types>
        <w:behaviors>
          <w:behavior w:val="content"/>
        </w:behaviors>
        <w:guid w:val="{C9A7895B-5329-42C8-B876-C9D2D5B520CF}"/>
      </w:docPartPr>
      <w:docPartBody>
        <w:p w:rsidR="007924E3" w:rsidRDefault="002114CA" w:rsidP="002114CA">
          <w:pPr>
            <w:pStyle w:val="E87D8715C23C46AB88329D876F823E5D"/>
          </w:pPr>
          <w:r w:rsidRPr="00CB0055">
            <w:t>Hobbies</w:t>
          </w:r>
        </w:p>
      </w:docPartBody>
    </w:docPart>
    <w:docPart>
      <w:docPartPr>
        <w:name w:val="9EA5F42FE1C342B79257546D22214E9D"/>
        <w:category>
          <w:name w:val="General"/>
          <w:gallery w:val="placeholder"/>
        </w:category>
        <w:types>
          <w:type w:val="bbPlcHdr"/>
        </w:types>
        <w:behaviors>
          <w:behavior w:val="content"/>
        </w:behaviors>
        <w:guid w:val="{5F3A5E83-BD5B-4ECB-915D-C74F9A74F96E}"/>
      </w:docPartPr>
      <w:docPartBody>
        <w:p w:rsidR="007924E3" w:rsidRDefault="002114CA" w:rsidP="002114CA">
          <w:pPr>
            <w:pStyle w:val="9EA5F42FE1C342B79257546D22214E9D"/>
          </w:pPr>
          <w:r w:rsidRPr="00036450">
            <w:t>EDUCATION</w:t>
          </w:r>
        </w:p>
      </w:docPartBody>
    </w:docPart>
    <w:docPart>
      <w:docPartPr>
        <w:name w:val="FB77EE686BF34E39B56BED7362932644"/>
        <w:category>
          <w:name w:val="General"/>
          <w:gallery w:val="placeholder"/>
        </w:category>
        <w:types>
          <w:type w:val="bbPlcHdr"/>
        </w:types>
        <w:behaviors>
          <w:behavior w:val="content"/>
        </w:behaviors>
        <w:guid w:val="{60CC4238-FA11-46F9-BF90-11C0977C11D9}"/>
      </w:docPartPr>
      <w:docPartBody>
        <w:p w:rsidR="007924E3" w:rsidRDefault="002114CA" w:rsidP="002114CA">
          <w:pPr>
            <w:pStyle w:val="FB77EE686BF34E39B56BED7362932644"/>
          </w:pPr>
          <w:r w:rsidRPr="00036450">
            <w:t>WORK EXPERIENCE</w:t>
          </w:r>
        </w:p>
      </w:docPartBody>
    </w:docPart>
    <w:docPart>
      <w:docPartPr>
        <w:name w:val="2C307F26A32443BAA40BC5479A45378E"/>
        <w:category>
          <w:name w:val="General"/>
          <w:gallery w:val="placeholder"/>
        </w:category>
        <w:types>
          <w:type w:val="bbPlcHdr"/>
        </w:types>
        <w:behaviors>
          <w:behavior w:val="content"/>
        </w:behaviors>
        <w:guid w:val="{F8B3FA20-B4D1-4568-8BA8-EBE3AAD385F8}"/>
      </w:docPartPr>
      <w:docPartBody>
        <w:p w:rsidR="007924E3" w:rsidRDefault="002114CA" w:rsidP="002114CA">
          <w:pPr>
            <w:pStyle w:val="2C307F26A32443BAA40BC5479A45378E"/>
          </w:pPr>
          <w:r w:rsidRPr="00036450">
            <w:rPr>
              <w:rStyle w:val="Heading2Char"/>
            </w:rPr>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114CA"/>
    <w:rsid w:val="001355C8"/>
    <w:rsid w:val="002114CA"/>
    <w:rsid w:val="005B177D"/>
    <w:rsid w:val="00601BF2"/>
    <w:rsid w:val="007924E3"/>
    <w:rsid w:val="00F37B6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4E3"/>
  </w:style>
  <w:style w:type="paragraph" w:styleId="Heading2">
    <w:name w:val="heading 2"/>
    <w:basedOn w:val="Normal"/>
    <w:next w:val="Normal"/>
    <w:link w:val="Heading2Char"/>
    <w:uiPriority w:val="9"/>
    <w:qFormat/>
    <w:rsid w:val="002114CA"/>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6CF00961F9F47A1AA749901D74E0F39">
    <w:name w:val="16CF00961F9F47A1AA749901D74E0F39"/>
    <w:rsid w:val="007924E3"/>
  </w:style>
  <w:style w:type="paragraph" w:customStyle="1" w:styleId="7932DBBDCE534753962D9A9FFFD4EDC8">
    <w:name w:val="7932DBBDCE534753962D9A9FFFD4EDC8"/>
    <w:rsid w:val="007924E3"/>
  </w:style>
  <w:style w:type="paragraph" w:customStyle="1" w:styleId="6B2122A6957E425AA6287E1919283827">
    <w:name w:val="6B2122A6957E425AA6287E1919283827"/>
    <w:rsid w:val="007924E3"/>
  </w:style>
  <w:style w:type="paragraph" w:customStyle="1" w:styleId="F9CE007FAE45484086A6846B257954A6">
    <w:name w:val="F9CE007FAE45484086A6846B257954A6"/>
    <w:rsid w:val="007924E3"/>
  </w:style>
  <w:style w:type="paragraph" w:customStyle="1" w:styleId="A8AEDB1EB567412AAA3245711F84ED54">
    <w:name w:val="A8AEDB1EB567412AAA3245711F84ED54"/>
    <w:rsid w:val="007924E3"/>
  </w:style>
  <w:style w:type="paragraph" w:customStyle="1" w:styleId="AE6B72ACA85546A4BFD75729C5479100">
    <w:name w:val="AE6B72ACA85546A4BFD75729C5479100"/>
    <w:rsid w:val="007924E3"/>
  </w:style>
  <w:style w:type="paragraph" w:customStyle="1" w:styleId="700AECAF52D44BC2AAA81543F6AACF39">
    <w:name w:val="700AECAF52D44BC2AAA81543F6AACF39"/>
    <w:rsid w:val="007924E3"/>
  </w:style>
  <w:style w:type="paragraph" w:customStyle="1" w:styleId="57776C3CF7514528986CB47EEB959823">
    <w:name w:val="57776C3CF7514528986CB47EEB959823"/>
    <w:rsid w:val="007924E3"/>
  </w:style>
  <w:style w:type="paragraph" w:customStyle="1" w:styleId="38EEB532912D4FF99A528F09F42C44FB">
    <w:name w:val="38EEB532912D4FF99A528F09F42C44FB"/>
    <w:rsid w:val="007924E3"/>
  </w:style>
  <w:style w:type="paragraph" w:customStyle="1" w:styleId="AA349B84DC76426BA9BDF5204C1AE5A4">
    <w:name w:val="AA349B84DC76426BA9BDF5204C1AE5A4"/>
    <w:rsid w:val="007924E3"/>
  </w:style>
  <w:style w:type="character" w:styleId="Hyperlink">
    <w:name w:val="Hyperlink"/>
    <w:basedOn w:val="DefaultParagraphFont"/>
    <w:uiPriority w:val="99"/>
    <w:unhideWhenUsed/>
    <w:rsid w:val="007924E3"/>
    <w:rPr>
      <w:color w:val="C45911" w:themeColor="accent2" w:themeShade="BF"/>
      <w:u w:val="single"/>
    </w:rPr>
  </w:style>
  <w:style w:type="paragraph" w:customStyle="1" w:styleId="BD1B5B2AEE674A628DAC80EA8E92ED0E">
    <w:name w:val="BD1B5B2AEE674A628DAC80EA8E92ED0E"/>
    <w:rsid w:val="007924E3"/>
  </w:style>
  <w:style w:type="paragraph" w:customStyle="1" w:styleId="F14EEF473F704F1285E60B5381E76E05">
    <w:name w:val="F14EEF473F704F1285E60B5381E76E05"/>
    <w:rsid w:val="007924E3"/>
  </w:style>
  <w:style w:type="paragraph" w:customStyle="1" w:styleId="5E28C54C35BC4979BD5C5807845527DF">
    <w:name w:val="5E28C54C35BC4979BD5C5807845527DF"/>
    <w:rsid w:val="007924E3"/>
  </w:style>
  <w:style w:type="paragraph" w:customStyle="1" w:styleId="DC34AEA9DBA54DE480586EF65393F67A">
    <w:name w:val="DC34AEA9DBA54DE480586EF65393F67A"/>
    <w:rsid w:val="007924E3"/>
  </w:style>
  <w:style w:type="paragraph" w:customStyle="1" w:styleId="ABE97270119448CA8C5BF60A72225C59">
    <w:name w:val="ABE97270119448CA8C5BF60A72225C59"/>
    <w:rsid w:val="007924E3"/>
  </w:style>
  <w:style w:type="paragraph" w:customStyle="1" w:styleId="63FD52FA34484041A261E5D11E5529F1">
    <w:name w:val="63FD52FA34484041A261E5D11E5529F1"/>
    <w:rsid w:val="007924E3"/>
  </w:style>
  <w:style w:type="paragraph" w:customStyle="1" w:styleId="8F837DF902364060B279394BEC747D93">
    <w:name w:val="8F837DF902364060B279394BEC747D93"/>
    <w:rsid w:val="007924E3"/>
  </w:style>
  <w:style w:type="paragraph" w:customStyle="1" w:styleId="D3986DF6A7EB4FD39453549ADC014250">
    <w:name w:val="D3986DF6A7EB4FD39453549ADC014250"/>
    <w:rsid w:val="007924E3"/>
  </w:style>
  <w:style w:type="paragraph" w:customStyle="1" w:styleId="E64D5D44B0504EE5976B80D09DF3D088">
    <w:name w:val="E64D5D44B0504EE5976B80D09DF3D088"/>
    <w:rsid w:val="007924E3"/>
  </w:style>
  <w:style w:type="paragraph" w:customStyle="1" w:styleId="CAB4E0CF3B2C4C488332725DACFCD52B">
    <w:name w:val="CAB4E0CF3B2C4C488332725DACFCD52B"/>
    <w:rsid w:val="007924E3"/>
  </w:style>
  <w:style w:type="paragraph" w:customStyle="1" w:styleId="DF4A0AC0B14644AE9C0B20F3FACAC2AA">
    <w:name w:val="DF4A0AC0B14644AE9C0B20F3FACAC2AA"/>
    <w:rsid w:val="007924E3"/>
  </w:style>
  <w:style w:type="paragraph" w:customStyle="1" w:styleId="142600E621E04A72B856CC23047DC3E3">
    <w:name w:val="142600E621E04A72B856CC23047DC3E3"/>
    <w:rsid w:val="007924E3"/>
  </w:style>
  <w:style w:type="paragraph" w:customStyle="1" w:styleId="261E7FD4995F48039EA20EEEB95FE9CB">
    <w:name w:val="261E7FD4995F48039EA20EEEB95FE9CB"/>
    <w:rsid w:val="007924E3"/>
  </w:style>
  <w:style w:type="paragraph" w:customStyle="1" w:styleId="E78DBE1807924D759843A7D1A166E688">
    <w:name w:val="E78DBE1807924D759843A7D1A166E688"/>
    <w:rsid w:val="007924E3"/>
  </w:style>
  <w:style w:type="paragraph" w:customStyle="1" w:styleId="71D153F0E49E457FB2D50A602C998476">
    <w:name w:val="71D153F0E49E457FB2D50A602C998476"/>
    <w:rsid w:val="007924E3"/>
  </w:style>
  <w:style w:type="paragraph" w:customStyle="1" w:styleId="2A03051DFCEB4AD7ACB61142227AFD76">
    <w:name w:val="2A03051DFCEB4AD7ACB61142227AFD76"/>
    <w:rsid w:val="007924E3"/>
  </w:style>
  <w:style w:type="paragraph" w:customStyle="1" w:styleId="62885BE5B3874CCEA7C17B302C81FBBA">
    <w:name w:val="62885BE5B3874CCEA7C17B302C81FBBA"/>
    <w:rsid w:val="007924E3"/>
  </w:style>
  <w:style w:type="paragraph" w:customStyle="1" w:styleId="7B10AAEFEC8E48069D5FA57762184167">
    <w:name w:val="7B10AAEFEC8E48069D5FA57762184167"/>
    <w:rsid w:val="007924E3"/>
  </w:style>
  <w:style w:type="paragraph" w:customStyle="1" w:styleId="A67E75982CFD4BB5B903613D12BBBD1E">
    <w:name w:val="A67E75982CFD4BB5B903613D12BBBD1E"/>
    <w:rsid w:val="007924E3"/>
  </w:style>
  <w:style w:type="paragraph" w:customStyle="1" w:styleId="FBEBD9E7C21C4A138BA7A2EF40A12768">
    <w:name w:val="FBEBD9E7C21C4A138BA7A2EF40A12768"/>
    <w:rsid w:val="007924E3"/>
  </w:style>
  <w:style w:type="paragraph" w:customStyle="1" w:styleId="00242895D3814177BB9074C3C2FE0B56">
    <w:name w:val="00242895D3814177BB9074C3C2FE0B56"/>
    <w:rsid w:val="007924E3"/>
  </w:style>
  <w:style w:type="paragraph" w:customStyle="1" w:styleId="1E2774EB53BB4344BD350E790F4FA360">
    <w:name w:val="1E2774EB53BB4344BD350E790F4FA360"/>
    <w:rsid w:val="007924E3"/>
  </w:style>
  <w:style w:type="paragraph" w:customStyle="1" w:styleId="0296B27EAA6C4B06993E2983E6036595">
    <w:name w:val="0296B27EAA6C4B06993E2983E6036595"/>
    <w:rsid w:val="007924E3"/>
  </w:style>
  <w:style w:type="paragraph" w:customStyle="1" w:styleId="57656B4FEB0F4A5EB649D4DD3E02FDA3">
    <w:name w:val="57656B4FEB0F4A5EB649D4DD3E02FDA3"/>
    <w:rsid w:val="007924E3"/>
  </w:style>
  <w:style w:type="paragraph" w:customStyle="1" w:styleId="0FD40348EBCA46FBAE1D091662E8EFAF">
    <w:name w:val="0FD40348EBCA46FBAE1D091662E8EFAF"/>
    <w:rsid w:val="007924E3"/>
  </w:style>
  <w:style w:type="paragraph" w:customStyle="1" w:styleId="B8196A8E7CAA4F519E27256AAF82AAC1">
    <w:name w:val="B8196A8E7CAA4F519E27256AAF82AAC1"/>
    <w:rsid w:val="007924E3"/>
  </w:style>
  <w:style w:type="paragraph" w:customStyle="1" w:styleId="0ABD0C94056D4A7688EFCC3EB9E36688">
    <w:name w:val="0ABD0C94056D4A7688EFCC3EB9E36688"/>
    <w:rsid w:val="007924E3"/>
  </w:style>
  <w:style w:type="paragraph" w:customStyle="1" w:styleId="80E87A74B70A4098AA37AAA37E418073">
    <w:name w:val="80E87A74B70A4098AA37AAA37E418073"/>
    <w:rsid w:val="007924E3"/>
  </w:style>
  <w:style w:type="paragraph" w:customStyle="1" w:styleId="5E031370C5D842BFB10CDB6AED3A35D3">
    <w:name w:val="5E031370C5D842BFB10CDB6AED3A35D3"/>
    <w:rsid w:val="007924E3"/>
  </w:style>
  <w:style w:type="paragraph" w:customStyle="1" w:styleId="B279F39D44D2468AAB9C282D12EEF21B">
    <w:name w:val="B279F39D44D2468AAB9C282D12EEF21B"/>
    <w:rsid w:val="007924E3"/>
  </w:style>
  <w:style w:type="character" w:customStyle="1" w:styleId="Heading2Char">
    <w:name w:val="Heading 2 Char"/>
    <w:basedOn w:val="DefaultParagraphFont"/>
    <w:link w:val="Heading2"/>
    <w:uiPriority w:val="9"/>
    <w:rsid w:val="002114CA"/>
    <w:rPr>
      <w:rFonts w:asciiTheme="majorHAnsi" w:eastAsiaTheme="majorEastAsia" w:hAnsiTheme="majorHAnsi" w:cstheme="majorBidi"/>
      <w:b/>
      <w:bCs/>
      <w:caps/>
      <w:szCs w:val="26"/>
      <w:lang w:eastAsia="ja-JP"/>
    </w:rPr>
  </w:style>
  <w:style w:type="paragraph" w:customStyle="1" w:styleId="D6E711C42C1048D88940DA0197A5B4B5">
    <w:name w:val="D6E711C42C1048D88940DA0197A5B4B5"/>
    <w:rsid w:val="007924E3"/>
  </w:style>
  <w:style w:type="paragraph" w:customStyle="1" w:styleId="C6DC131D8D4C4C90AC3B83D32F11157B">
    <w:name w:val="C6DC131D8D4C4C90AC3B83D32F11157B"/>
    <w:rsid w:val="002114CA"/>
  </w:style>
  <w:style w:type="paragraph" w:customStyle="1" w:styleId="0526AAD8F0A541AD81BB3C342DD13CF0">
    <w:name w:val="0526AAD8F0A541AD81BB3C342DD13CF0"/>
    <w:rsid w:val="002114CA"/>
  </w:style>
  <w:style w:type="paragraph" w:customStyle="1" w:styleId="B8B3EC9DE5DF4F3BB473934755BCC9C8">
    <w:name w:val="B8B3EC9DE5DF4F3BB473934755BCC9C8"/>
    <w:rsid w:val="002114CA"/>
  </w:style>
  <w:style w:type="paragraph" w:customStyle="1" w:styleId="C3B4F5B7649F4D11AC405B5A7C2202DC">
    <w:name w:val="C3B4F5B7649F4D11AC405B5A7C2202DC"/>
    <w:rsid w:val="002114CA"/>
  </w:style>
  <w:style w:type="paragraph" w:customStyle="1" w:styleId="14A097A776D44B24AA1B6679502E2270">
    <w:name w:val="14A097A776D44B24AA1B6679502E2270"/>
    <w:rsid w:val="002114CA"/>
  </w:style>
  <w:style w:type="paragraph" w:customStyle="1" w:styleId="C12AADD0671041E69E149EC186751237">
    <w:name w:val="C12AADD0671041E69E149EC186751237"/>
    <w:rsid w:val="002114CA"/>
  </w:style>
  <w:style w:type="paragraph" w:customStyle="1" w:styleId="22121C053FC44BC6A82153E21AB774B8">
    <w:name w:val="22121C053FC44BC6A82153E21AB774B8"/>
    <w:rsid w:val="002114CA"/>
  </w:style>
  <w:style w:type="paragraph" w:customStyle="1" w:styleId="57BB8ABC892D44A293D9A09200A00185">
    <w:name w:val="57BB8ABC892D44A293D9A09200A00185"/>
    <w:rsid w:val="002114CA"/>
  </w:style>
  <w:style w:type="paragraph" w:customStyle="1" w:styleId="6C240542E3BA4D738B12BD0D925B0E53">
    <w:name w:val="6C240542E3BA4D738B12BD0D925B0E53"/>
    <w:rsid w:val="002114CA"/>
  </w:style>
  <w:style w:type="paragraph" w:customStyle="1" w:styleId="CC1C6F4857D14D0081AFB77AAD495665">
    <w:name w:val="CC1C6F4857D14D0081AFB77AAD495665"/>
    <w:rsid w:val="002114CA"/>
  </w:style>
  <w:style w:type="paragraph" w:customStyle="1" w:styleId="CC461E0244B54EAA8DAD1B16352BACB4">
    <w:name w:val="CC461E0244B54EAA8DAD1B16352BACB4"/>
    <w:rsid w:val="002114CA"/>
  </w:style>
  <w:style w:type="paragraph" w:customStyle="1" w:styleId="B1899A2126134D938B2F7B5BE7636C67">
    <w:name w:val="B1899A2126134D938B2F7B5BE7636C67"/>
    <w:rsid w:val="002114CA"/>
  </w:style>
  <w:style w:type="paragraph" w:customStyle="1" w:styleId="7A390B3470AE4943B832BAD65C6555B7">
    <w:name w:val="7A390B3470AE4943B832BAD65C6555B7"/>
    <w:rsid w:val="002114CA"/>
  </w:style>
  <w:style w:type="paragraph" w:customStyle="1" w:styleId="51CB0F16A3044829A54F6AA5EB62E19B">
    <w:name w:val="51CB0F16A3044829A54F6AA5EB62E19B"/>
    <w:rsid w:val="002114CA"/>
  </w:style>
  <w:style w:type="paragraph" w:customStyle="1" w:styleId="47894F3C89244467B9AA116D61E0F298">
    <w:name w:val="47894F3C89244467B9AA116D61E0F298"/>
    <w:rsid w:val="002114CA"/>
  </w:style>
  <w:style w:type="paragraph" w:customStyle="1" w:styleId="BCFDDDFA6289447093183381C6FF251D">
    <w:name w:val="BCFDDDFA6289447093183381C6FF251D"/>
    <w:rsid w:val="002114CA"/>
  </w:style>
  <w:style w:type="paragraph" w:customStyle="1" w:styleId="A953E7AFD24441F2B9E4D5C5C744B887">
    <w:name w:val="A953E7AFD24441F2B9E4D5C5C744B887"/>
    <w:rsid w:val="002114CA"/>
  </w:style>
  <w:style w:type="paragraph" w:customStyle="1" w:styleId="03FF805040364332841A033F041FE4EC">
    <w:name w:val="03FF805040364332841A033F041FE4EC"/>
    <w:rsid w:val="002114CA"/>
  </w:style>
  <w:style w:type="paragraph" w:customStyle="1" w:styleId="6BF6B65948C047E787043277404094D0">
    <w:name w:val="6BF6B65948C047E787043277404094D0"/>
    <w:rsid w:val="002114CA"/>
  </w:style>
  <w:style w:type="paragraph" w:customStyle="1" w:styleId="F2C49F019E0A4F4BAF3AFB1328D1755E">
    <w:name w:val="F2C49F019E0A4F4BAF3AFB1328D1755E"/>
    <w:rsid w:val="002114CA"/>
  </w:style>
  <w:style w:type="paragraph" w:customStyle="1" w:styleId="E1B4371090A64EB4B0693E8CFA8C40C7">
    <w:name w:val="E1B4371090A64EB4B0693E8CFA8C40C7"/>
    <w:rsid w:val="002114CA"/>
  </w:style>
  <w:style w:type="paragraph" w:customStyle="1" w:styleId="BDB84511A6E845C1AF97AAF8561BE5FE">
    <w:name w:val="BDB84511A6E845C1AF97AAF8561BE5FE"/>
    <w:rsid w:val="002114CA"/>
  </w:style>
  <w:style w:type="paragraph" w:customStyle="1" w:styleId="5285FB8770F840779C15503C0ED74D05">
    <w:name w:val="5285FB8770F840779C15503C0ED74D05"/>
    <w:rsid w:val="002114CA"/>
  </w:style>
  <w:style w:type="paragraph" w:customStyle="1" w:styleId="433EFDE9EF0A4EC9BF2B8B32FF9D5131">
    <w:name w:val="433EFDE9EF0A4EC9BF2B8B32FF9D5131"/>
    <w:rsid w:val="002114CA"/>
  </w:style>
  <w:style w:type="paragraph" w:customStyle="1" w:styleId="6BA8CCD9DDCF4A20B501E148C6AD0CB9">
    <w:name w:val="6BA8CCD9DDCF4A20B501E148C6AD0CB9"/>
    <w:rsid w:val="002114CA"/>
  </w:style>
  <w:style w:type="paragraph" w:customStyle="1" w:styleId="FFD54A12A17E480E9A69FA0B9A0EC20D">
    <w:name w:val="FFD54A12A17E480E9A69FA0B9A0EC20D"/>
    <w:rsid w:val="002114CA"/>
  </w:style>
  <w:style w:type="paragraph" w:customStyle="1" w:styleId="71429C21505C47F9B5793AA4926F6462">
    <w:name w:val="71429C21505C47F9B5793AA4926F6462"/>
    <w:rsid w:val="002114CA"/>
  </w:style>
  <w:style w:type="paragraph" w:customStyle="1" w:styleId="403F08FE73584FF7A61AFA1DB2838C5F">
    <w:name w:val="403F08FE73584FF7A61AFA1DB2838C5F"/>
    <w:rsid w:val="002114CA"/>
  </w:style>
  <w:style w:type="paragraph" w:customStyle="1" w:styleId="7CD0515586E7400EB789AC886A81E418">
    <w:name w:val="7CD0515586E7400EB789AC886A81E418"/>
    <w:rsid w:val="002114CA"/>
  </w:style>
  <w:style w:type="paragraph" w:customStyle="1" w:styleId="790BA1F8AADB443491E29EB74C9730C1">
    <w:name w:val="790BA1F8AADB443491E29EB74C9730C1"/>
    <w:rsid w:val="002114CA"/>
  </w:style>
  <w:style w:type="paragraph" w:customStyle="1" w:styleId="5A69B6F948AD4EE388974FF2310CB63D">
    <w:name w:val="5A69B6F948AD4EE388974FF2310CB63D"/>
    <w:rsid w:val="002114CA"/>
  </w:style>
  <w:style w:type="paragraph" w:customStyle="1" w:styleId="C36BDE643A164940B53F4353CB3D731F">
    <w:name w:val="C36BDE643A164940B53F4353CB3D731F"/>
    <w:rsid w:val="002114CA"/>
  </w:style>
  <w:style w:type="paragraph" w:customStyle="1" w:styleId="CAD287668EA040348A6F24713EC4A986">
    <w:name w:val="CAD287668EA040348A6F24713EC4A986"/>
    <w:rsid w:val="002114CA"/>
  </w:style>
  <w:style w:type="paragraph" w:customStyle="1" w:styleId="643FDC429501470E94AC22296C608472">
    <w:name w:val="643FDC429501470E94AC22296C608472"/>
    <w:rsid w:val="002114CA"/>
  </w:style>
  <w:style w:type="paragraph" w:customStyle="1" w:styleId="3219A278F6824875BE66EE8662E6E3D4">
    <w:name w:val="3219A278F6824875BE66EE8662E6E3D4"/>
    <w:rsid w:val="002114CA"/>
  </w:style>
  <w:style w:type="paragraph" w:customStyle="1" w:styleId="222E89E1E7F14A15AEFB2AAD169CBC0C">
    <w:name w:val="222E89E1E7F14A15AEFB2AAD169CBC0C"/>
    <w:rsid w:val="002114CA"/>
  </w:style>
  <w:style w:type="paragraph" w:customStyle="1" w:styleId="E87D8715C23C46AB88329D876F823E5D">
    <w:name w:val="E87D8715C23C46AB88329D876F823E5D"/>
    <w:rsid w:val="002114CA"/>
  </w:style>
  <w:style w:type="paragraph" w:customStyle="1" w:styleId="9EA5F42FE1C342B79257546D22214E9D">
    <w:name w:val="9EA5F42FE1C342B79257546D22214E9D"/>
    <w:rsid w:val="002114CA"/>
  </w:style>
  <w:style w:type="paragraph" w:customStyle="1" w:styleId="C44FC5949E4949DB9F04B7741CE824BE">
    <w:name w:val="C44FC5949E4949DB9F04B7741CE824BE"/>
    <w:rsid w:val="002114CA"/>
  </w:style>
  <w:style w:type="paragraph" w:customStyle="1" w:styleId="E5EC86343CE84AACB1123EC2C6599773">
    <w:name w:val="E5EC86343CE84AACB1123EC2C6599773"/>
    <w:rsid w:val="002114CA"/>
  </w:style>
  <w:style w:type="paragraph" w:customStyle="1" w:styleId="7459370D62AF4108AAEB577A90490548">
    <w:name w:val="7459370D62AF4108AAEB577A90490548"/>
    <w:rsid w:val="002114CA"/>
  </w:style>
  <w:style w:type="paragraph" w:customStyle="1" w:styleId="067DE4CE89EE4068A00BF552B7641C1E">
    <w:name w:val="067DE4CE89EE4068A00BF552B7641C1E"/>
    <w:rsid w:val="002114CA"/>
  </w:style>
  <w:style w:type="paragraph" w:customStyle="1" w:styleId="C0DB9331E0EF49B087CBDE1346DDF160">
    <w:name w:val="C0DB9331E0EF49B087CBDE1346DDF160"/>
    <w:rsid w:val="002114CA"/>
  </w:style>
  <w:style w:type="paragraph" w:customStyle="1" w:styleId="CBD7F3C283A745248598186EB2CADDF4">
    <w:name w:val="CBD7F3C283A745248598186EB2CADDF4"/>
    <w:rsid w:val="002114CA"/>
  </w:style>
  <w:style w:type="paragraph" w:customStyle="1" w:styleId="3F44E3A242C94C5A9422CF892762F78C">
    <w:name w:val="3F44E3A242C94C5A9422CF892762F78C"/>
    <w:rsid w:val="002114CA"/>
  </w:style>
  <w:style w:type="paragraph" w:customStyle="1" w:styleId="FB77EE686BF34E39B56BED7362932644">
    <w:name w:val="FB77EE686BF34E39B56BED7362932644"/>
    <w:rsid w:val="002114CA"/>
  </w:style>
  <w:style w:type="paragraph" w:customStyle="1" w:styleId="46E51CD79B6546519A8C9082F547D2EB">
    <w:name w:val="46E51CD79B6546519A8C9082F547D2EB"/>
    <w:rsid w:val="002114CA"/>
  </w:style>
  <w:style w:type="paragraph" w:customStyle="1" w:styleId="17B2D2748BEF43FE80F005C4879E23B3">
    <w:name w:val="17B2D2748BEF43FE80F005C4879E23B3"/>
    <w:rsid w:val="002114CA"/>
  </w:style>
  <w:style w:type="paragraph" w:customStyle="1" w:styleId="9FCDBBD95B404FF28E6021DA0E588232">
    <w:name w:val="9FCDBBD95B404FF28E6021DA0E588232"/>
    <w:rsid w:val="002114CA"/>
  </w:style>
  <w:style w:type="paragraph" w:customStyle="1" w:styleId="8ED77A89A84A48809DA3CACD2017BC47">
    <w:name w:val="8ED77A89A84A48809DA3CACD2017BC47"/>
    <w:rsid w:val="002114CA"/>
  </w:style>
  <w:style w:type="paragraph" w:customStyle="1" w:styleId="AA3A1DAB8B294C88AB84CF23AB7CAD9F">
    <w:name w:val="AA3A1DAB8B294C88AB84CF23AB7CAD9F"/>
    <w:rsid w:val="002114CA"/>
  </w:style>
  <w:style w:type="paragraph" w:customStyle="1" w:styleId="3FC14B029217487ABB6AFDC2423E3104">
    <w:name w:val="3FC14B029217487ABB6AFDC2423E3104"/>
    <w:rsid w:val="002114CA"/>
  </w:style>
  <w:style w:type="paragraph" w:customStyle="1" w:styleId="D0A9EA3048144D2D9828EA971079BEC1">
    <w:name w:val="D0A9EA3048144D2D9828EA971079BEC1"/>
    <w:rsid w:val="002114CA"/>
  </w:style>
  <w:style w:type="paragraph" w:customStyle="1" w:styleId="01E91D525F0E4E9D8637BF534F985E6E">
    <w:name w:val="01E91D525F0E4E9D8637BF534F985E6E"/>
    <w:rsid w:val="002114CA"/>
  </w:style>
  <w:style w:type="paragraph" w:customStyle="1" w:styleId="1F890246FC7E41E88034171813BDC0F6">
    <w:name w:val="1F890246FC7E41E88034171813BDC0F6"/>
    <w:rsid w:val="002114CA"/>
  </w:style>
  <w:style w:type="paragraph" w:customStyle="1" w:styleId="EF25E88DBD764CD381CEDDF188E45D76">
    <w:name w:val="EF25E88DBD764CD381CEDDF188E45D76"/>
    <w:rsid w:val="002114CA"/>
  </w:style>
  <w:style w:type="paragraph" w:customStyle="1" w:styleId="89A4CB64B1734FA799EDED94F8795224">
    <w:name w:val="89A4CB64B1734FA799EDED94F8795224"/>
    <w:rsid w:val="002114CA"/>
  </w:style>
  <w:style w:type="paragraph" w:customStyle="1" w:styleId="9509752348504106B195FC414D03D7F3">
    <w:name w:val="9509752348504106B195FC414D03D7F3"/>
    <w:rsid w:val="002114CA"/>
  </w:style>
  <w:style w:type="paragraph" w:customStyle="1" w:styleId="5079F6C5706D4CAA9325CB08EE854D16">
    <w:name w:val="5079F6C5706D4CAA9325CB08EE854D16"/>
    <w:rsid w:val="002114CA"/>
  </w:style>
  <w:style w:type="paragraph" w:customStyle="1" w:styleId="32657BB9D568401BAC4967C0ECA5305A">
    <w:name w:val="32657BB9D568401BAC4967C0ECA5305A"/>
    <w:rsid w:val="002114CA"/>
  </w:style>
  <w:style w:type="paragraph" w:customStyle="1" w:styleId="532FBAFFB8044A07BC5DA7C54C2A382C">
    <w:name w:val="532FBAFFB8044A07BC5DA7C54C2A382C"/>
    <w:rsid w:val="002114CA"/>
  </w:style>
  <w:style w:type="paragraph" w:customStyle="1" w:styleId="2C307F26A32443BAA40BC5479A45378E">
    <w:name w:val="2C307F26A32443BAA40BC5479A45378E"/>
    <w:rsid w:val="002114CA"/>
  </w:style>
  <w:style w:type="paragraph" w:customStyle="1" w:styleId="946A914BC6A240F2A8B2D73E5F096E7E">
    <w:name w:val="946A914BC6A240F2A8B2D73E5F096E7E"/>
    <w:rsid w:val="002114CA"/>
  </w:style>
  <w:style w:type="paragraph" w:customStyle="1" w:styleId="88F464EB29BA4315A287EEE9A1F99B55">
    <w:name w:val="88F464EB29BA4315A287EEE9A1F99B55"/>
    <w:rsid w:val="002114CA"/>
  </w:style>
  <w:style w:type="paragraph" w:customStyle="1" w:styleId="68CE05AC48054820A0B2386C232E1EB4">
    <w:name w:val="68CE05AC48054820A0B2386C232E1EB4"/>
    <w:rsid w:val="002114CA"/>
  </w:style>
  <w:style w:type="paragraph" w:customStyle="1" w:styleId="157D789D84AD4DAE87428D56FA9AB697">
    <w:name w:val="157D789D84AD4DAE87428D56FA9AB697"/>
    <w:rsid w:val="002114CA"/>
  </w:style>
  <w:style w:type="paragraph" w:customStyle="1" w:styleId="8196F200A5B848CD914CC33EFDA2ECED">
    <w:name w:val="8196F200A5B848CD914CC33EFDA2ECED"/>
    <w:rsid w:val="002114CA"/>
  </w:style>
  <w:style w:type="paragraph" w:customStyle="1" w:styleId="119A020273B14C26938996DF86EF1C3E">
    <w:name w:val="119A020273B14C26938996DF86EF1C3E"/>
    <w:rsid w:val="002114CA"/>
  </w:style>
  <w:style w:type="paragraph" w:customStyle="1" w:styleId="0C671D04CB6A4A1EA08ADD4F08CE1A95">
    <w:name w:val="0C671D04CB6A4A1EA08ADD4F08CE1A95"/>
    <w:rsid w:val="002114CA"/>
  </w:style>
  <w:style w:type="paragraph" w:customStyle="1" w:styleId="AC8A3D50CF054BC4A16A7B5EDFE2E70C">
    <w:name w:val="AC8A3D50CF054BC4A16A7B5EDFE2E70C"/>
    <w:rsid w:val="002114CA"/>
  </w:style>
  <w:style w:type="paragraph" w:customStyle="1" w:styleId="8044CE01C0804034A0177B41AAF610D8">
    <w:name w:val="8044CE01C0804034A0177B41AAF610D8"/>
    <w:rsid w:val="002114CA"/>
  </w:style>
  <w:style w:type="paragraph" w:customStyle="1" w:styleId="88342C8C5DB74120BAA98E8C83EEAD47">
    <w:name w:val="88342C8C5DB74120BAA98E8C83EEAD47"/>
    <w:rsid w:val="002114CA"/>
  </w:style>
  <w:style w:type="paragraph" w:customStyle="1" w:styleId="FD53D34459B64F7CB33CBECCA570790F">
    <w:name w:val="FD53D34459B64F7CB33CBECCA570790F"/>
    <w:rsid w:val="002114CA"/>
  </w:style>
  <w:style w:type="paragraph" w:customStyle="1" w:styleId="6DD57F705BCB4B148DE3B277B14AD849">
    <w:name w:val="6DD57F705BCB4B148DE3B277B14AD849"/>
    <w:rsid w:val="002114CA"/>
  </w:style>
  <w:style w:type="paragraph" w:customStyle="1" w:styleId="B6ED033DC3D7417380622381E285374A">
    <w:name w:val="B6ED033DC3D7417380622381E285374A"/>
    <w:rsid w:val="002114CA"/>
  </w:style>
  <w:style w:type="paragraph" w:customStyle="1" w:styleId="C99FB1A03F33445CB7BB1DE33CA50137">
    <w:name w:val="C99FB1A03F33445CB7BB1DE33CA50137"/>
    <w:rsid w:val="002114CA"/>
  </w:style>
  <w:style w:type="paragraph" w:customStyle="1" w:styleId="C86C824E1CD44CE2AA56B0D54DBE30BF">
    <w:name w:val="C86C824E1CD44CE2AA56B0D54DBE30BF"/>
    <w:rsid w:val="002114CA"/>
  </w:style>
  <w:style w:type="paragraph" w:customStyle="1" w:styleId="15855A5BDE2A445DAD0CD9479B31A864">
    <w:name w:val="15855A5BDE2A445DAD0CD9479B31A864"/>
    <w:rsid w:val="002114CA"/>
  </w:style>
  <w:style w:type="paragraph" w:customStyle="1" w:styleId="5450DA0AC29F4DA4A89412284AEAF3ED">
    <w:name w:val="5450DA0AC29F4DA4A89412284AEAF3ED"/>
    <w:rsid w:val="002114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18506A0D-4821-47C2-BD9B-CACF27C6B1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Blue grey resume</Template>
  <TotalTime>0</TotalTime>
  <Pages>2</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2020-09-21T11:56:00Z</dcterms:created>
  <dcterms:modified xsi:type="dcterms:W3CDTF">2020-09-21T11:57:00Z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