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0" w:type="auto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600"/>
        <w:gridCol w:w="720"/>
        <w:gridCol w:w="6470"/>
      </w:tblGrid>
      <w:tr w:rsidR="001B2ABD" w14:paraId="140771E2" w14:textId="77777777" w:rsidTr="001B2ABD">
        <w:trPr>
          <w:trHeight w:val="4410"/>
        </w:trPr>
        <w:tc>
          <w:tcPr>
            <w:tcW w:w="3600" w:type="dxa"/>
            <w:vAlign w:val="bottom"/>
          </w:tcPr>
          <w:p w14:paraId="1EC579FE" w14:textId="77777777" w:rsidR="001B2ABD" w:rsidRDefault="00277835" w:rsidP="001B2ABD">
            <w:pPr>
              <w:tabs>
                <w:tab w:val="left" w:pos="990"/>
              </w:tabs>
              <w:jc w:val="center"/>
            </w:pPr>
            <w:r w:rsidRPr="00277835">
              <w:rPr>
                <w:noProof/>
                <w:lang w:val="en-GB" w:eastAsia="en-GB"/>
              </w:rPr>
              <w:drawing>
                <wp:anchor distT="0" distB="0" distL="114300" distR="114300" simplePos="0" relativeHeight="251658240" behindDoc="0" locked="0" layoutInCell="1" allowOverlap="1" wp14:anchorId="105579A3" wp14:editId="3A280B34">
                  <wp:simplePos x="0" y="0"/>
                  <wp:positionH relativeFrom="column">
                    <wp:posOffset>241300</wp:posOffset>
                  </wp:positionH>
                  <wp:positionV relativeFrom="paragraph">
                    <wp:posOffset>-1557020</wp:posOffset>
                  </wp:positionV>
                  <wp:extent cx="1270635" cy="1554480"/>
                  <wp:effectExtent l="323850" t="323850" r="329565" b="331470"/>
                  <wp:wrapTopAndBottom/>
                  <wp:docPr id="1" name="Picture 1" descr="C:\Users\hp\Downloads\13827 _Anuja Rajan Chempil 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hp\Downloads\13827 _Anuja Rajan Chempil 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635" cy="1554480"/>
                          </a:xfrm>
                          <a:prstGeom prst="round2DiagRect">
                            <a:avLst>
                              <a:gd name="adj1" fmla="val 16667"/>
                              <a:gd name="adj2" fmla="val 0"/>
                            </a:avLst>
                          </a:prstGeom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254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20" w:type="dxa"/>
          </w:tcPr>
          <w:p w14:paraId="18E5D47A" w14:textId="77777777" w:rsidR="001B2ABD" w:rsidRDefault="001B2ABD" w:rsidP="000C45FF">
            <w:pPr>
              <w:tabs>
                <w:tab w:val="left" w:pos="990"/>
              </w:tabs>
            </w:pPr>
          </w:p>
        </w:tc>
        <w:tc>
          <w:tcPr>
            <w:tcW w:w="6470" w:type="dxa"/>
            <w:vAlign w:val="bottom"/>
          </w:tcPr>
          <w:p w14:paraId="4414FF92" w14:textId="77777777" w:rsidR="001B2ABD" w:rsidRDefault="000B4802" w:rsidP="001B2ABD">
            <w:pPr>
              <w:pStyle w:val="Title"/>
            </w:pPr>
            <w:r>
              <w:t>anuja chempil</w:t>
            </w:r>
          </w:p>
          <w:p w14:paraId="749D672B" w14:textId="77777777" w:rsidR="000B4802" w:rsidRDefault="000B4802" w:rsidP="000B4802">
            <w:pPr>
              <w:pStyle w:val="Subtitle"/>
              <w:rPr>
                <w:spacing w:val="0"/>
                <w:w w:val="100"/>
              </w:rPr>
            </w:pPr>
            <w:r w:rsidRPr="00421ED1">
              <w:rPr>
                <w:spacing w:val="0"/>
                <w:w w:val="73"/>
              </w:rPr>
              <w:t>REGISTERED NURSE</w:t>
            </w:r>
            <w:r w:rsidRPr="00421ED1">
              <w:rPr>
                <w:spacing w:val="17"/>
                <w:w w:val="73"/>
              </w:rPr>
              <w:t xml:space="preserve"> </w:t>
            </w:r>
          </w:p>
          <w:p w14:paraId="558BC25F" w14:textId="77777777" w:rsidR="001B2ABD" w:rsidRPr="000905C6" w:rsidRDefault="000B4802" w:rsidP="000B4802">
            <w:pPr>
              <w:pStyle w:val="Subtitle"/>
              <w:rPr>
                <w:rFonts w:ascii="Cambria" w:hAnsi="Cambria"/>
                <w:b/>
                <w:bCs/>
                <w:spacing w:val="0"/>
                <w:w w:val="100"/>
              </w:rPr>
            </w:pPr>
            <w:r w:rsidRPr="008065BE">
              <w:rPr>
                <w:rFonts w:ascii="Cambria" w:hAnsi="Cambria"/>
                <w:b/>
                <w:bCs/>
                <w:spacing w:val="0"/>
                <w:w w:val="42"/>
              </w:rPr>
              <w:t>DHA LICENCE NO:</w:t>
            </w:r>
            <w:r w:rsidR="000905C6" w:rsidRPr="008065BE">
              <w:rPr>
                <w:rFonts w:ascii="Cambria" w:hAnsi="Cambria"/>
                <w:b/>
                <w:bCs/>
                <w:spacing w:val="0"/>
                <w:w w:val="42"/>
              </w:rPr>
              <w:t xml:space="preserve">   </w:t>
            </w:r>
            <w:r w:rsidRPr="008065BE">
              <w:rPr>
                <w:rFonts w:ascii="Cambria" w:hAnsi="Cambria"/>
                <w:b/>
                <w:bCs/>
                <w:spacing w:val="0"/>
                <w:w w:val="42"/>
              </w:rPr>
              <w:t xml:space="preserve">00221411-001 </w:t>
            </w:r>
            <w:r w:rsidRPr="008065BE">
              <w:rPr>
                <w:rFonts w:ascii="Cambria" w:hAnsi="Cambria"/>
                <w:b/>
                <w:bCs/>
                <w:spacing w:val="22"/>
                <w:w w:val="42"/>
              </w:rPr>
              <w:t xml:space="preserve"> </w:t>
            </w:r>
          </w:p>
          <w:p w14:paraId="6DACAA20" w14:textId="77777777" w:rsidR="000B4802" w:rsidRPr="000B4802" w:rsidRDefault="000B4802" w:rsidP="000B4802"/>
        </w:tc>
      </w:tr>
      <w:tr w:rsidR="001B2ABD" w14:paraId="48BC099F" w14:textId="77777777" w:rsidTr="001B2ABD">
        <w:tc>
          <w:tcPr>
            <w:tcW w:w="3600" w:type="dxa"/>
          </w:tcPr>
          <w:sdt>
            <w:sdtPr>
              <w:id w:val="-1711873194"/>
              <w:placeholder>
                <w:docPart w:val="F282A75E73CD4D2B9B1A3A475BB99F3A"/>
              </w:placeholder>
              <w:temporary/>
              <w:showingPlcHdr/>
              <w15:appearance w15:val="hidden"/>
            </w:sdtPr>
            <w:sdtEndPr/>
            <w:sdtContent>
              <w:p w14:paraId="7CA8A013" w14:textId="77777777" w:rsidR="001B2ABD" w:rsidRDefault="00036450" w:rsidP="00036450">
                <w:pPr>
                  <w:pStyle w:val="Heading3"/>
                </w:pPr>
                <w:r w:rsidRPr="00D5459D">
                  <w:t>Profile</w:t>
                </w:r>
              </w:p>
            </w:sdtContent>
          </w:sdt>
          <w:p w14:paraId="6C11E2D9" w14:textId="77777777" w:rsidR="00036450" w:rsidRDefault="00133815" w:rsidP="00133815">
            <w:r>
              <w:t xml:space="preserve">Compassionate and dedicated patient focused registered nurse with 9 + years of clinical experience in multi </w:t>
            </w:r>
            <w:proofErr w:type="spellStart"/>
            <w:r>
              <w:t>speciality</w:t>
            </w:r>
            <w:proofErr w:type="spellEnd"/>
            <w:r>
              <w:t xml:space="preserve"> hospitals with speciali</w:t>
            </w:r>
            <w:r w:rsidR="00F97BBA">
              <w:t xml:space="preserve">zed work experience in CRITICAL CARE UNIT </w:t>
            </w:r>
            <w:r>
              <w:t xml:space="preserve"> </w:t>
            </w:r>
            <w:r w:rsidR="00F97BBA">
              <w:t xml:space="preserve">/ ICU . </w:t>
            </w:r>
          </w:p>
          <w:p w14:paraId="0538990B" w14:textId="77777777" w:rsidR="00036450" w:rsidRDefault="00036450" w:rsidP="00036450"/>
          <w:sdt>
            <w:sdtPr>
              <w:id w:val="-1954003311"/>
              <w:placeholder>
                <w:docPart w:val="AE851D638A774E1DAC550753AE79EA83"/>
              </w:placeholder>
              <w:temporary/>
              <w:showingPlcHdr/>
              <w15:appearance w15:val="hidden"/>
            </w:sdtPr>
            <w:sdtEndPr/>
            <w:sdtContent>
              <w:p w14:paraId="6753F85C" w14:textId="77777777" w:rsidR="00036450" w:rsidRPr="00CB0055" w:rsidRDefault="00CB0055" w:rsidP="00CB0055">
                <w:pPr>
                  <w:pStyle w:val="Heading3"/>
                </w:pPr>
                <w:r w:rsidRPr="00CB0055">
                  <w:t>Contact</w:t>
                </w:r>
              </w:p>
            </w:sdtContent>
          </w:sdt>
          <w:sdt>
            <w:sdtPr>
              <w:id w:val="1111563247"/>
              <w:placeholder>
                <w:docPart w:val="5BE82CE3F09F4FBE8A6FFD5F29E5D790"/>
              </w:placeholder>
              <w:temporary/>
              <w:showingPlcHdr/>
              <w15:appearance w15:val="hidden"/>
            </w:sdtPr>
            <w:sdtEndPr/>
            <w:sdtContent>
              <w:p w14:paraId="1B6BD88F" w14:textId="77777777" w:rsidR="004D3011" w:rsidRDefault="004D3011" w:rsidP="004D3011">
                <w:r w:rsidRPr="004D3011">
                  <w:t>PHONE:</w:t>
                </w:r>
              </w:p>
            </w:sdtContent>
          </w:sdt>
          <w:p w14:paraId="135FB873" w14:textId="77777777" w:rsidR="004D3011" w:rsidRDefault="00F97BBA" w:rsidP="004D3011">
            <w:r>
              <w:t>+971 563257495</w:t>
            </w:r>
          </w:p>
          <w:p w14:paraId="5A33C6BA" w14:textId="77777777" w:rsidR="00F97BBA" w:rsidRPr="004D3011" w:rsidRDefault="00F97BBA" w:rsidP="004D3011"/>
          <w:p w14:paraId="0F5BBB32" w14:textId="77777777" w:rsidR="004D3011" w:rsidRDefault="00F97BBA" w:rsidP="004D3011">
            <w:r>
              <w:t>LINKEDIN PROFILE:</w:t>
            </w:r>
          </w:p>
          <w:p w14:paraId="4D2916AD" w14:textId="77777777" w:rsidR="000905C6" w:rsidRDefault="000905C6" w:rsidP="004D3011"/>
          <w:p w14:paraId="3C57B673" w14:textId="77777777" w:rsidR="00F97BBA" w:rsidRDefault="0033403B" w:rsidP="004D3011">
            <w:r w:rsidRPr="000905C6">
              <w:t>https://www.linkedin.com/in/anuja-rajan-0a32131b6</w:t>
            </w:r>
          </w:p>
          <w:p w14:paraId="0BFF3E2F" w14:textId="77777777" w:rsidR="004D3011" w:rsidRDefault="004D3011" w:rsidP="004D3011"/>
          <w:p w14:paraId="5A0153D6" w14:textId="77777777" w:rsidR="0033403B" w:rsidRPr="000905C6" w:rsidRDefault="008065BE" w:rsidP="000905C6">
            <w:pPr>
              <w:rPr>
                <w:rStyle w:val="Hyperlink"/>
                <w:u w:val="none"/>
              </w:rPr>
            </w:pPr>
            <w:sdt>
              <w:sdtPr>
                <w:rPr>
                  <w:color w:val="B85A22" w:themeColor="accent2" w:themeShade="BF"/>
                  <w:u w:val="single"/>
                </w:rPr>
                <w:id w:val="-240260293"/>
                <w:placeholder>
                  <w:docPart w:val="EB2CC13264574B29961B4669D630837E"/>
                </w:placeholder>
                <w:temporary/>
                <w:showingPlcHdr/>
                <w15:appearance w15:val="hidden"/>
              </w:sdtPr>
              <w:sdtEndPr>
                <w:rPr>
                  <w:color w:val="auto"/>
                  <w:u w:val="none"/>
                </w:rPr>
              </w:sdtEndPr>
              <w:sdtContent>
                <w:r w:rsidR="004D3011" w:rsidRPr="000905C6">
                  <w:t>EMAIL:</w:t>
                </w:r>
              </w:sdtContent>
            </w:sdt>
            <w:r w:rsidR="000905C6">
              <w:rPr>
                <w:rStyle w:val="Hyperlink"/>
                <w:u w:val="none"/>
              </w:rPr>
              <w:t xml:space="preserve">  a</w:t>
            </w:r>
            <w:r w:rsidR="000905C6" w:rsidRPr="000905C6">
              <w:rPr>
                <w:rStyle w:val="Hyperlink"/>
                <w:u w:val="none"/>
              </w:rPr>
              <w:t>nujarajan459@gmail.com</w:t>
            </w:r>
          </w:p>
          <w:p w14:paraId="7FFA0C82" w14:textId="77777777" w:rsidR="000905C6" w:rsidRPr="000905C6" w:rsidRDefault="000905C6" w:rsidP="000905C6">
            <w:pPr>
              <w:rPr>
                <w:rStyle w:val="Hyperlink"/>
                <w:color w:val="auto"/>
                <w:u w:val="none"/>
              </w:rPr>
            </w:pPr>
          </w:p>
          <w:p w14:paraId="36BEDA47" w14:textId="77777777" w:rsidR="0033403B" w:rsidRDefault="0033403B" w:rsidP="004D3011">
            <w:pPr>
              <w:rPr>
                <w:rStyle w:val="Hyperlink"/>
                <w:color w:val="000000" w:themeColor="text1"/>
                <w:u w:val="none"/>
              </w:rPr>
            </w:pPr>
            <w:r w:rsidRPr="0033403B">
              <w:rPr>
                <w:rStyle w:val="Hyperlink"/>
                <w:color w:val="000000" w:themeColor="text1"/>
                <w:u w:val="none"/>
              </w:rPr>
              <w:t>ADDRESS</w:t>
            </w:r>
            <w:r>
              <w:rPr>
                <w:rStyle w:val="Hyperlink"/>
                <w:color w:val="000000" w:themeColor="text1"/>
                <w:u w:val="none"/>
              </w:rPr>
              <w:t>:</w:t>
            </w:r>
          </w:p>
          <w:p w14:paraId="52C8A3CB" w14:textId="77777777" w:rsidR="0033403B" w:rsidRDefault="0033403B" w:rsidP="004D3011">
            <w:pPr>
              <w:rPr>
                <w:rStyle w:val="Hyperlink"/>
                <w:color w:val="000000" w:themeColor="text1"/>
                <w:u w:val="none"/>
              </w:rPr>
            </w:pPr>
            <w:proofErr w:type="spellStart"/>
            <w:r>
              <w:rPr>
                <w:rStyle w:val="Hyperlink"/>
                <w:color w:val="000000" w:themeColor="text1"/>
                <w:u w:val="none"/>
              </w:rPr>
              <w:t>Alwasl</w:t>
            </w:r>
            <w:proofErr w:type="spellEnd"/>
            <w:r>
              <w:rPr>
                <w:rStyle w:val="Hyperlink"/>
                <w:color w:val="000000" w:themeColor="text1"/>
                <w:u w:val="none"/>
              </w:rPr>
              <w:t xml:space="preserve"> </w:t>
            </w:r>
            <w:proofErr w:type="spellStart"/>
            <w:r>
              <w:rPr>
                <w:rStyle w:val="Hyperlink"/>
                <w:color w:val="000000" w:themeColor="text1"/>
                <w:u w:val="none"/>
              </w:rPr>
              <w:t>buiding</w:t>
            </w:r>
            <w:proofErr w:type="spellEnd"/>
            <w:r>
              <w:rPr>
                <w:rStyle w:val="Hyperlink"/>
                <w:color w:val="000000" w:themeColor="text1"/>
                <w:u w:val="none"/>
              </w:rPr>
              <w:t xml:space="preserve"> R276, F3,</w:t>
            </w:r>
          </w:p>
          <w:p w14:paraId="76407FF4" w14:textId="77777777" w:rsidR="0033403B" w:rsidRPr="0033403B" w:rsidRDefault="0033403B" w:rsidP="004D3011">
            <w:pPr>
              <w:rPr>
                <w:rStyle w:val="Hyperlink"/>
                <w:color w:val="000000" w:themeColor="text1"/>
                <w:u w:val="none"/>
              </w:rPr>
            </w:pPr>
            <w:r>
              <w:rPr>
                <w:rStyle w:val="Hyperlink"/>
                <w:color w:val="000000" w:themeColor="text1"/>
                <w:u w:val="none"/>
              </w:rPr>
              <w:t xml:space="preserve">Room- 206, </w:t>
            </w:r>
          </w:p>
          <w:p w14:paraId="2379B259" w14:textId="77777777" w:rsidR="004D3011" w:rsidRPr="00CB0055" w:rsidRDefault="000B4802" w:rsidP="00CB0055">
            <w:pPr>
              <w:pStyle w:val="Heading3"/>
            </w:pPr>
            <w:r>
              <w:t>personal detail</w:t>
            </w:r>
          </w:p>
          <w:p w14:paraId="0EBBB9CE" w14:textId="77777777" w:rsidR="000B4802" w:rsidRDefault="000B4802" w:rsidP="004D3011">
            <w:r>
              <w:t>DATE OF BIRTH   : 03/12/1989</w:t>
            </w:r>
          </w:p>
          <w:p w14:paraId="52D3D386" w14:textId="77777777" w:rsidR="000B4802" w:rsidRDefault="000B4802" w:rsidP="004D3011"/>
          <w:p w14:paraId="2366A4A8" w14:textId="77777777" w:rsidR="004D3011" w:rsidRDefault="000B4802" w:rsidP="004D3011">
            <w:r>
              <w:t>MARITAL STATUS: Married</w:t>
            </w:r>
          </w:p>
          <w:p w14:paraId="33C786DE" w14:textId="77777777" w:rsidR="000B4802" w:rsidRDefault="000B4802" w:rsidP="004D3011"/>
          <w:p w14:paraId="088DB138" w14:textId="77777777" w:rsidR="000B4802" w:rsidRDefault="000B4802" w:rsidP="004D3011">
            <w:r>
              <w:t>NATIONALITY     : Indian</w:t>
            </w:r>
          </w:p>
          <w:p w14:paraId="3ED45828" w14:textId="77777777" w:rsidR="000B4802" w:rsidRDefault="000B4802" w:rsidP="004D3011"/>
          <w:p w14:paraId="7346D3D0" w14:textId="77777777" w:rsidR="000B4802" w:rsidRDefault="000B4802" w:rsidP="004D3011">
            <w:r>
              <w:t>RELIGION           : Christian</w:t>
            </w:r>
          </w:p>
          <w:p w14:paraId="7F38D83B" w14:textId="77777777" w:rsidR="000B4802" w:rsidRDefault="000B4802" w:rsidP="004D3011"/>
          <w:p w14:paraId="42CC516F" w14:textId="77777777" w:rsidR="000B4802" w:rsidRDefault="000B4802" w:rsidP="004D3011">
            <w:r>
              <w:t>LANGUAGES     : English</w:t>
            </w:r>
          </w:p>
          <w:p w14:paraId="335CEEDC" w14:textId="77777777" w:rsidR="004D3011" w:rsidRDefault="000B4802" w:rsidP="000B4802">
            <w:r>
              <w:t xml:space="preserve">                             Hindi</w:t>
            </w:r>
          </w:p>
          <w:p w14:paraId="0F44381B" w14:textId="77777777" w:rsidR="000B4802" w:rsidRDefault="000B4802" w:rsidP="000B4802">
            <w:r>
              <w:t xml:space="preserve">                             Malayalam</w:t>
            </w:r>
          </w:p>
          <w:p w14:paraId="4729108A" w14:textId="77777777" w:rsidR="000B4802" w:rsidRPr="004D3011" w:rsidRDefault="000B4802" w:rsidP="000B4802">
            <w:r>
              <w:t xml:space="preserve">                             Marathi</w:t>
            </w:r>
          </w:p>
        </w:tc>
        <w:tc>
          <w:tcPr>
            <w:tcW w:w="720" w:type="dxa"/>
          </w:tcPr>
          <w:p w14:paraId="0D6C68D6" w14:textId="77777777" w:rsidR="001B2ABD" w:rsidRDefault="001B2ABD" w:rsidP="000C45FF">
            <w:pPr>
              <w:tabs>
                <w:tab w:val="left" w:pos="990"/>
              </w:tabs>
            </w:pPr>
          </w:p>
        </w:tc>
        <w:tc>
          <w:tcPr>
            <w:tcW w:w="6470" w:type="dxa"/>
          </w:tcPr>
          <w:p w14:paraId="12FE8009" w14:textId="77777777" w:rsidR="00036450" w:rsidRPr="00B359E4" w:rsidRDefault="000B4802" w:rsidP="000B4802">
            <w:pPr>
              <w:pStyle w:val="Heading2"/>
            </w:pPr>
            <w:r>
              <w:t>OBJECTIVE</w:t>
            </w:r>
          </w:p>
          <w:p w14:paraId="488285C7" w14:textId="77777777" w:rsidR="00036450" w:rsidRDefault="000B4802" w:rsidP="00C772D5">
            <w:r>
              <w:t xml:space="preserve">A challenging nursing professional position </w:t>
            </w:r>
            <w:r w:rsidR="00C772D5">
              <w:t>at an esteemed health care system that provides me the opportunity to contribute my nursing and healthcare skills in providing comprehensive patient care with compassion and respect.</w:t>
            </w:r>
          </w:p>
          <w:p w14:paraId="5252F916" w14:textId="77777777" w:rsidR="00036450" w:rsidRPr="00C772D5" w:rsidRDefault="00C772D5" w:rsidP="00C772D5">
            <w:pPr>
              <w:pStyle w:val="Heading2"/>
            </w:pPr>
            <w:r>
              <w:t>professional experience         (9 years )</w:t>
            </w:r>
          </w:p>
          <w:p w14:paraId="542A9A02" w14:textId="77777777" w:rsidR="004D3011" w:rsidRPr="00C772D5" w:rsidRDefault="0096029C" w:rsidP="00C772D5">
            <w:r>
              <w:rPr>
                <w:b/>
              </w:rPr>
              <w:t>EMIRATES HOSPITAL, DUBAI</w:t>
            </w:r>
            <w:r w:rsidR="00C772D5">
              <w:t xml:space="preserve">             </w:t>
            </w:r>
            <w:r>
              <w:t xml:space="preserve">                  </w:t>
            </w:r>
            <w:r w:rsidR="004D3011" w:rsidRPr="004D3011">
              <w:t xml:space="preserve"> </w:t>
            </w:r>
            <w:r w:rsidR="00C772D5" w:rsidRPr="0096029C">
              <w:rPr>
                <w:b/>
                <w:i/>
                <w:color w:val="002060"/>
              </w:rPr>
              <w:t>INTENSIVE CARE NURSE</w:t>
            </w:r>
          </w:p>
          <w:p w14:paraId="0163107A" w14:textId="77777777" w:rsidR="004D3011" w:rsidRPr="004D3011" w:rsidRDefault="00C772D5" w:rsidP="00B359E4">
            <w:pPr>
              <w:pStyle w:val="Date"/>
            </w:pPr>
            <w:r>
              <w:t>08/06/2019 – TILL DATE</w:t>
            </w:r>
          </w:p>
          <w:p w14:paraId="507BD250" w14:textId="77777777" w:rsidR="004D3011" w:rsidRPr="004D3011" w:rsidRDefault="00C772D5" w:rsidP="001A5B76">
            <w:pPr>
              <w:pStyle w:val="ListParagraph"/>
              <w:numPr>
                <w:ilvl w:val="0"/>
                <w:numId w:val="1"/>
              </w:numPr>
            </w:pPr>
            <w:r>
              <w:t>CCU/ICU</w:t>
            </w:r>
            <w:r w:rsidR="00036450" w:rsidRPr="004D3011">
              <w:t xml:space="preserve"> </w:t>
            </w:r>
          </w:p>
          <w:p w14:paraId="39403788" w14:textId="77777777" w:rsidR="004D3011" w:rsidRDefault="004D3011" w:rsidP="00036450"/>
          <w:p w14:paraId="6F9F33FF" w14:textId="77777777" w:rsidR="004D3011" w:rsidRPr="004D3011" w:rsidRDefault="00C772D5" w:rsidP="00B359E4">
            <w:pPr>
              <w:pStyle w:val="Heading4"/>
              <w:rPr>
                <w:bCs/>
              </w:rPr>
            </w:pPr>
            <w:r>
              <w:t>SIR JJ GROUP OF HOSPITALS, MUMBAI</w:t>
            </w:r>
            <w:r w:rsidR="004D3011" w:rsidRPr="004D3011">
              <w:t xml:space="preserve">  </w:t>
            </w:r>
            <w:r w:rsidR="001A5B76">
              <w:t xml:space="preserve">      </w:t>
            </w:r>
            <w:r w:rsidR="0096029C">
              <w:t xml:space="preserve">    </w:t>
            </w:r>
            <w:r w:rsidR="0096029C" w:rsidRPr="0096029C">
              <w:rPr>
                <w:i/>
                <w:color w:val="002060"/>
              </w:rPr>
              <w:t>STAFF NURSE</w:t>
            </w:r>
          </w:p>
          <w:p w14:paraId="499AA470" w14:textId="77777777" w:rsidR="004D3011" w:rsidRPr="004D3011" w:rsidRDefault="0096029C" w:rsidP="00B359E4">
            <w:pPr>
              <w:pStyle w:val="Date"/>
            </w:pPr>
            <w:r>
              <w:t>13/04/2013 – 07/05/2019</w:t>
            </w:r>
          </w:p>
          <w:p w14:paraId="4CA33E9E" w14:textId="77777777" w:rsidR="001A5B76" w:rsidRDefault="001A5B76" w:rsidP="001A5B76">
            <w:pPr>
              <w:pStyle w:val="ListParagraph"/>
              <w:numPr>
                <w:ilvl w:val="0"/>
                <w:numId w:val="1"/>
              </w:numPr>
            </w:pPr>
            <w:r>
              <w:t>ICU</w:t>
            </w:r>
          </w:p>
          <w:p w14:paraId="2DA61CC0" w14:textId="77777777" w:rsidR="001A5B76" w:rsidRDefault="001A5B76" w:rsidP="001A5B76">
            <w:pPr>
              <w:pStyle w:val="ListParagraph"/>
              <w:numPr>
                <w:ilvl w:val="0"/>
                <w:numId w:val="1"/>
              </w:numPr>
            </w:pPr>
            <w:r>
              <w:t>NEURO-SURGERY WARD</w:t>
            </w:r>
          </w:p>
          <w:p w14:paraId="58A9B40F" w14:textId="77777777" w:rsidR="001A5B76" w:rsidRDefault="001A5B76" w:rsidP="001A5B76">
            <w:pPr>
              <w:pStyle w:val="ListParagraph"/>
              <w:numPr>
                <w:ilvl w:val="0"/>
                <w:numId w:val="1"/>
              </w:numPr>
            </w:pPr>
            <w:r>
              <w:t>NEURO-SURGERY OPERATION THEATRE</w:t>
            </w:r>
          </w:p>
          <w:p w14:paraId="016D9A24" w14:textId="77777777" w:rsidR="001A5B76" w:rsidRDefault="001A5B76" w:rsidP="001A5B76">
            <w:pPr>
              <w:pStyle w:val="ListParagraph"/>
              <w:numPr>
                <w:ilvl w:val="0"/>
                <w:numId w:val="1"/>
              </w:numPr>
            </w:pPr>
            <w:r>
              <w:t>MEDICAL WARD</w:t>
            </w:r>
          </w:p>
          <w:p w14:paraId="64BEFFC3" w14:textId="77777777" w:rsidR="001A5B76" w:rsidRDefault="001A5B76" w:rsidP="001A5B76">
            <w:pPr>
              <w:pStyle w:val="ListParagraph"/>
              <w:numPr>
                <w:ilvl w:val="0"/>
                <w:numId w:val="1"/>
              </w:numPr>
            </w:pPr>
            <w:r>
              <w:t>HYPER BARIC OXYGEN THERAPY DEPARTMENT</w:t>
            </w:r>
          </w:p>
          <w:p w14:paraId="0E66CDE3" w14:textId="77777777" w:rsidR="001A5B76" w:rsidRDefault="001A5B76" w:rsidP="00036450"/>
          <w:p w14:paraId="18F52794" w14:textId="77777777" w:rsidR="004D3011" w:rsidRDefault="001A5B76" w:rsidP="00036450">
            <w:pPr>
              <w:rPr>
                <w:b/>
              </w:rPr>
            </w:pPr>
            <w:r w:rsidRPr="001A5B76">
              <w:rPr>
                <w:b/>
              </w:rPr>
              <w:t>BOMBAY HOSPITAL AND MEDICAL RESEARCH CENTRE, MUMBAI</w:t>
            </w:r>
          </w:p>
          <w:p w14:paraId="0FFC0F64" w14:textId="77777777" w:rsidR="001A5B76" w:rsidRDefault="001A5B76" w:rsidP="00036450">
            <w:r w:rsidRPr="001A5B76">
              <w:t>27/08/2011 – 12/04/2013</w:t>
            </w:r>
          </w:p>
          <w:p w14:paraId="53E732C3" w14:textId="77777777" w:rsidR="001A5B76" w:rsidRPr="001A5B76" w:rsidRDefault="001A5B76" w:rsidP="001A5B76">
            <w:pPr>
              <w:pStyle w:val="ListParagraph"/>
              <w:numPr>
                <w:ilvl w:val="0"/>
                <w:numId w:val="2"/>
              </w:numPr>
              <w:rPr>
                <w:b/>
                <w:color w:val="002060"/>
              </w:rPr>
            </w:pPr>
            <w:r>
              <w:t xml:space="preserve">Cardiac care unit (CCU)          </w:t>
            </w:r>
            <w:r w:rsidRPr="001A5B76">
              <w:rPr>
                <w:b/>
                <w:color w:val="002060"/>
              </w:rPr>
              <w:t>INTENSIVE CARDIAC CARE NURSE</w:t>
            </w:r>
          </w:p>
          <w:p w14:paraId="67934EF6" w14:textId="77777777" w:rsidR="00036450" w:rsidRDefault="008E63C4" w:rsidP="00036450">
            <w:pPr>
              <w:pStyle w:val="Heading2"/>
            </w:pPr>
            <w:r>
              <w:t>PROFESSIONAL EDUCATION</w:t>
            </w:r>
          </w:p>
          <w:p w14:paraId="19491154" w14:textId="77777777" w:rsidR="00036450" w:rsidRDefault="008E63C4" w:rsidP="004D3011">
            <w:pPr>
              <w:rPr>
                <w:b/>
                <w:noProof/>
                <w:color w:val="000000" w:themeColor="text1"/>
                <w:lang w:eastAsia="en-US"/>
              </w:rPr>
            </w:pPr>
            <w:r w:rsidRPr="008E63C4">
              <w:rPr>
                <w:b/>
                <w:noProof/>
                <w:color w:val="000000" w:themeColor="text1"/>
                <w:lang w:eastAsia="en-US"/>
              </w:rPr>
              <w:t>MAHARASHTRA UNIVERSITY OF HEALTH SCIENCES, INDIA</w:t>
            </w:r>
          </w:p>
          <w:p w14:paraId="232A94D1" w14:textId="77777777" w:rsidR="008E63C4" w:rsidRPr="008E63C4" w:rsidRDefault="008E63C4" w:rsidP="004D3011">
            <w:pPr>
              <w:rPr>
                <w:noProof/>
                <w:color w:val="000000" w:themeColor="text1"/>
                <w:lang w:eastAsia="en-US"/>
              </w:rPr>
            </w:pPr>
            <w:r w:rsidRPr="008E63C4">
              <w:rPr>
                <w:noProof/>
                <w:color w:val="000000" w:themeColor="text1"/>
                <w:lang w:eastAsia="en-US"/>
              </w:rPr>
              <w:t>BSc. NURSING</w:t>
            </w:r>
          </w:p>
          <w:p w14:paraId="339BCC7A" w14:textId="77777777" w:rsidR="008E63C4" w:rsidRPr="008E63C4" w:rsidRDefault="008E63C4" w:rsidP="004D3011">
            <w:pPr>
              <w:rPr>
                <w:noProof/>
                <w:color w:val="000000" w:themeColor="text1"/>
                <w:lang w:eastAsia="en-US"/>
              </w:rPr>
            </w:pPr>
            <w:r w:rsidRPr="008E63C4">
              <w:rPr>
                <w:noProof/>
                <w:color w:val="000000" w:themeColor="text1"/>
                <w:lang w:eastAsia="en-US"/>
              </w:rPr>
              <w:t>2007- 2011</w:t>
            </w:r>
          </w:p>
          <w:p w14:paraId="7B0020C9" w14:textId="77777777" w:rsidR="008E63C4" w:rsidRDefault="008E63C4" w:rsidP="004D3011">
            <w:pPr>
              <w:rPr>
                <w:b/>
                <w:noProof/>
                <w:color w:val="000000" w:themeColor="text1"/>
                <w:lang w:eastAsia="en-US"/>
              </w:rPr>
            </w:pPr>
          </w:p>
          <w:p w14:paraId="4EF6AF43" w14:textId="77777777" w:rsidR="008E63C4" w:rsidRDefault="008E63C4" w:rsidP="004D3011">
            <w:pPr>
              <w:rPr>
                <w:b/>
                <w:noProof/>
                <w:color w:val="000000" w:themeColor="text1"/>
                <w:lang w:eastAsia="en-US"/>
              </w:rPr>
            </w:pPr>
            <w:r>
              <w:rPr>
                <w:b/>
                <w:noProof/>
                <w:color w:val="000000" w:themeColor="text1"/>
                <w:lang w:eastAsia="en-US"/>
              </w:rPr>
              <w:t>ST.JOHNS JUNIOR COLLEGE, MAHARASHTRA</w:t>
            </w:r>
          </w:p>
          <w:p w14:paraId="68AE7B13" w14:textId="77777777" w:rsidR="008E63C4" w:rsidRPr="008E63C4" w:rsidRDefault="008E63C4" w:rsidP="004D3011">
            <w:pPr>
              <w:rPr>
                <w:noProof/>
                <w:color w:val="000000" w:themeColor="text1"/>
                <w:lang w:eastAsia="en-US"/>
              </w:rPr>
            </w:pPr>
            <w:r w:rsidRPr="008E63C4">
              <w:rPr>
                <w:noProof/>
                <w:color w:val="000000" w:themeColor="text1"/>
                <w:lang w:eastAsia="en-US"/>
              </w:rPr>
              <w:t>Higher Secondary School Certificate</w:t>
            </w:r>
          </w:p>
          <w:p w14:paraId="08B46AA9" w14:textId="77777777" w:rsidR="008E63C4" w:rsidRPr="008E63C4" w:rsidRDefault="008E63C4" w:rsidP="004D3011">
            <w:pPr>
              <w:rPr>
                <w:noProof/>
                <w:color w:val="000000" w:themeColor="text1"/>
                <w:lang w:eastAsia="en-US"/>
              </w:rPr>
            </w:pPr>
            <w:r w:rsidRPr="008E63C4">
              <w:rPr>
                <w:noProof/>
                <w:color w:val="000000" w:themeColor="text1"/>
                <w:lang w:eastAsia="en-US"/>
              </w:rPr>
              <w:t>2005 – 2007</w:t>
            </w:r>
          </w:p>
          <w:p w14:paraId="0C6C984F" w14:textId="77777777" w:rsidR="008E63C4" w:rsidRDefault="008E63C4" w:rsidP="004D3011">
            <w:pPr>
              <w:rPr>
                <w:b/>
                <w:noProof/>
                <w:color w:val="000000" w:themeColor="text1"/>
                <w:lang w:eastAsia="en-US"/>
              </w:rPr>
            </w:pPr>
          </w:p>
          <w:p w14:paraId="3D1BCA0B" w14:textId="77777777" w:rsidR="008E63C4" w:rsidRDefault="008E63C4" w:rsidP="004D3011">
            <w:pPr>
              <w:rPr>
                <w:b/>
                <w:noProof/>
                <w:color w:val="000000" w:themeColor="text1"/>
                <w:lang w:eastAsia="en-US"/>
              </w:rPr>
            </w:pPr>
            <w:r>
              <w:rPr>
                <w:b/>
                <w:noProof/>
                <w:color w:val="000000" w:themeColor="text1"/>
                <w:lang w:eastAsia="en-US"/>
              </w:rPr>
              <w:t>HOLY MARY CONVENT HIGH SCHOOL , MAHARASHTRA</w:t>
            </w:r>
          </w:p>
          <w:p w14:paraId="6E22DC70" w14:textId="77777777" w:rsidR="008E63C4" w:rsidRPr="008E63C4" w:rsidRDefault="008E63C4" w:rsidP="004D3011">
            <w:pPr>
              <w:rPr>
                <w:noProof/>
                <w:color w:val="000000" w:themeColor="text1"/>
                <w:lang w:eastAsia="en-US"/>
              </w:rPr>
            </w:pPr>
            <w:r w:rsidRPr="008E63C4">
              <w:rPr>
                <w:noProof/>
                <w:color w:val="000000" w:themeColor="text1"/>
                <w:lang w:eastAsia="en-US"/>
              </w:rPr>
              <w:t>Higher School Certificate</w:t>
            </w:r>
          </w:p>
          <w:p w14:paraId="4A6FA9BA" w14:textId="77777777" w:rsidR="008E63C4" w:rsidRPr="008E63C4" w:rsidRDefault="008E63C4" w:rsidP="004D3011">
            <w:pPr>
              <w:rPr>
                <w:noProof/>
                <w:color w:val="000000" w:themeColor="text1"/>
                <w:lang w:eastAsia="en-US"/>
              </w:rPr>
            </w:pPr>
            <w:r w:rsidRPr="008E63C4">
              <w:rPr>
                <w:noProof/>
                <w:color w:val="000000" w:themeColor="text1"/>
                <w:lang w:eastAsia="en-US"/>
              </w:rPr>
              <w:t>2005</w:t>
            </w:r>
          </w:p>
          <w:p w14:paraId="38CF13EC" w14:textId="77777777" w:rsidR="008E63C4" w:rsidRDefault="008E63C4" w:rsidP="004D3011">
            <w:pPr>
              <w:rPr>
                <w:b/>
                <w:color w:val="FFFFFF" w:themeColor="background1"/>
              </w:rPr>
            </w:pPr>
          </w:p>
          <w:p w14:paraId="7B3C05EB" w14:textId="77777777" w:rsidR="008E63C4" w:rsidRPr="008E63C4" w:rsidRDefault="008E63C4" w:rsidP="004D3011">
            <w:pPr>
              <w:rPr>
                <w:b/>
                <w:color w:val="FFFFFF" w:themeColor="background1"/>
              </w:rPr>
            </w:pPr>
          </w:p>
        </w:tc>
      </w:tr>
    </w:tbl>
    <w:p w14:paraId="70C9FF56" w14:textId="0DC96E5C" w:rsidR="0043117B" w:rsidRDefault="008065BE" w:rsidP="000C45FF">
      <w:pPr>
        <w:tabs>
          <w:tab w:val="left" w:pos="990"/>
        </w:tabs>
      </w:pPr>
    </w:p>
    <w:p w14:paraId="039B6E1B" w14:textId="7CDBBB80" w:rsidR="00421ED1" w:rsidRDefault="00421ED1" w:rsidP="000C45FF">
      <w:pPr>
        <w:tabs>
          <w:tab w:val="left" w:pos="990"/>
        </w:tabs>
      </w:pPr>
    </w:p>
    <w:p w14:paraId="14B51876" w14:textId="02781D32" w:rsidR="00421ED1" w:rsidRDefault="00421ED1" w:rsidP="000C45FF">
      <w:pPr>
        <w:tabs>
          <w:tab w:val="left" w:pos="990"/>
        </w:tabs>
      </w:pPr>
    </w:p>
    <w:tbl>
      <w:tblPr>
        <w:tblW w:w="0" w:type="auto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600"/>
        <w:gridCol w:w="720"/>
        <w:gridCol w:w="6470"/>
      </w:tblGrid>
      <w:tr w:rsidR="00421ED1" w14:paraId="16418A51" w14:textId="77777777" w:rsidTr="00F62D4D">
        <w:trPr>
          <w:trHeight w:val="763"/>
        </w:trPr>
        <w:tc>
          <w:tcPr>
            <w:tcW w:w="3600" w:type="dxa"/>
            <w:vAlign w:val="bottom"/>
          </w:tcPr>
          <w:p w14:paraId="033B169C" w14:textId="77777777" w:rsidR="00421ED1" w:rsidRDefault="00421ED1" w:rsidP="00F62D4D">
            <w:pPr>
              <w:tabs>
                <w:tab w:val="left" w:pos="990"/>
              </w:tabs>
              <w:jc w:val="center"/>
            </w:pPr>
          </w:p>
        </w:tc>
        <w:tc>
          <w:tcPr>
            <w:tcW w:w="720" w:type="dxa"/>
          </w:tcPr>
          <w:p w14:paraId="0CDF0F14" w14:textId="77777777" w:rsidR="00421ED1" w:rsidRDefault="00421ED1" w:rsidP="00F62D4D">
            <w:pPr>
              <w:tabs>
                <w:tab w:val="left" w:pos="990"/>
              </w:tabs>
            </w:pPr>
          </w:p>
        </w:tc>
        <w:tc>
          <w:tcPr>
            <w:tcW w:w="6470" w:type="dxa"/>
            <w:vAlign w:val="bottom"/>
          </w:tcPr>
          <w:p w14:paraId="645232C8" w14:textId="77777777" w:rsidR="00421ED1" w:rsidRDefault="00421ED1" w:rsidP="00F62D4D">
            <w:pPr>
              <w:pStyle w:val="Title"/>
            </w:pPr>
          </w:p>
          <w:p w14:paraId="4072FC30" w14:textId="77777777" w:rsidR="00421ED1" w:rsidRDefault="00421ED1" w:rsidP="00F62D4D">
            <w:pPr>
              <w:pStyle w:val="Subtitle"/>
            </w:pPr>
          </w:p>
        </w:tc>
      </w:tr>
      <w:tr w:rsidR="00421ED1" w14:paraId="30A86533" w14:textId="77777777" w:rsidTr="00F62D4D">
        <w:tc>
          <w:tcPr>
            <w:tcW w:w="3600" w:type="dxa"/>
          </w:tcPr>
          <w:p w14:paraId="6B6406D6" w14:textId="77777777" w:rsidR="00421ED1" w:rsidRDefault="00421ED1" w:rsidP="00F62D4D">
            <w:pPr>
              <w:pStyle w:val="Heading3"/>
            </w:pPr>
            <w:r>
              <w:t>CERTIFICATES</w:t>
            </w:r>
          </w:p>
          <w:p w14:paraId="77672F88" w14:textId="14FC3418" w:rsidR="00421ED1" w:rsidRDefault="00421ED1" w:rsidP="00F62D4D">
            <w:r>
              <w:t xml:space="preserve">ACLS </w:t>
            </w:r>
            <w:r>
              <w:t>P</w:t>
            </w:r>
            <w:r>
              <w:t>rovider: Till September 2021</w:t>
            </w:r>
          </w:p>
          <w:p w14:paraId="4C9774E8" w14:textId="77777777" w:rsidR="00421ED1" w:rsidRDefault="00421ED1" w:rsidP="00F62D4D">
            <w:r>
              <w:t>AHA certified</w:t>
            </w:r>
          </w:p>
          <w:p w14:paraId="696CD5E6" w14:textId="77777777" w:rsidR="00421ED1" w:rsidRDefault="00421ED1" w:rsidP="00F62D4D"/>
          <w:p w14:paraId="0F56CECB" w14:textId="1C19B7C9" w:rsidR="00421ED1" w:rsidRDefault="00421ED1" w:rsidP="00F62D4D">
            <w:r>
              <w:t>BLS provider   : Till May 2021</w:t>
            </w:r>
          </w:p>
          <w:p w14:paraId="10480D5A" w14:textId="77777777" w:rsidR="00421ED1" w:rsidRDefault="00421ED1" w:rsidP="00F62D4D">
            <w:r>
              <w:t>AHA certified</w:t>
            </w:r>
          </w:p>
          <w:p w14:paraId="3734F3BD" w14:textId="77777777" w:rsidR="00421ED1" w:rsidRDefault="00421ED1" w:rsidP="00F62D4D"/>
          <w:p w14:paraId="05775C6D" w14:textId="77777777" w:rsidR="00421ED1" w:rsidRDefault="00421ED1" w:rsidP="00F62D4D">
            <w:pPr>
              <w:pStyle w:val="Heading3"/>
            </w:pPr>
            <w:r>
              <w:t>licences</w:t>
            </w:r>
          </w:p>
          <w:p w14:paraId="4F216F01" w14:textId="77777777" w:rsidR="00421ED1" w:rsidRDefault="00421ED1" w:rsidP="00F62D4D">
            <w:r>
              <w:t>DHA LISCENCE NO: 00221411-001</w:t>
            </w:r>
          </w:p>
          <w:p w14:paraId="50AC560D" w14:textId="77777777" w:rsidR="00421ED1" w:rsidRDefault="00421ED1" w:rsidP="00F62D4D"/>
          <w:p w14:paraId="7E6DFEA5" w14:textId="77777777" w:rsidR="00421ED1" w:rsidRDefault="00421ED1" w:rsidP="00F62D4D">
            <w:r>
              <w:t>REGISTERED NURSE (INDIA)</w:t>
            </w:r>
          </w:p>
          <w:p w14:paraId="5CCEFC8C" w14:textId="77777777" w:rsidR="00421ED1" w:rsidRDefault="00421ED1" w:rsidP="00F62D4D">
            <w:r>
              <w:t>Registration no: II-17092</w:t>
            </w:r>
          </w:p>
          <w:p w14:paraId="0BBB6366" w14:textId="77777777" w:rsidR="00421ED1" w:rsidRDefault="00421ED1" w:rsidP="00F62D4D"/>
          <w:p w14:paraId="2EE1000B" w14:textId="77777777" w:rsidR="00421ED1" w:rsidRPr="00B916F5" w:rsidRDefault="00421ED1" w:rsidP="00F62D4D">
            <w:r>
              <w:t>REGISTERED NURSE (INDIA)</w:t>
            </w:r>
          </w:p>
          <w:p w14:paraId="08CB847C" w14:textId="77777777" w:rsidR="00421ED1" w:rsidRPr="00B916F5" w:rsidRDefault="00421ED1" w:rsidP="00F62D4D">
            <w:pPr>
              <w:rPr>
                <w:rStyle w:val="Hyperlink"/>
                <w:color w:val="auto"/>
                <w:u w:val="none"/>
              </w:rPr>
            </w:pPr>
            <w:r>
              <w:rPr>
                <w:rStyle w:val="Hyperlink"/>
                <w:color w:val="auto"/>
                <w:u w:val="none"/>
              </w:rPr>
              <w:t>Registration no: XVI-13880</w:t>
            </w:r>
          </w:p>
          <w:p w14:paraId="02A63E66" w14:textId="77777777" w:rsidR="00421ED1" w:rsidRPr="00CB0055" w:rsidRDefault="00421ED1" w:rsidP="00F62D4D">
            <w:pPr>
              <w:pStyle w:val="Heading3"/>
            </w:pPr>
            <w:r>
              <w:t>SKILLS</w:t>
            </w:r>
          </w:p>
          <w:p w14:paraId="3EB48F1E" w14:textId="77777777" w:rsidR="00421ED1" w:rsidRDefault="00421ED1" w:rsidP="00F62D4D"/>
          <w:p w14:paraId="2FE3575B" w14:textId="77777777" w:rsidR="00421ED1" w:rsidRDefault="00421ED1" w:rsidP="00421ED1">
            <w:pPr>
              <w:pStyle w:val="ListParagraph"/>
              <w:numPr>
                <w:ilvl w:val="0"/>
                <w:numId w:val="3"/>
              </w:numPr>
            </w:pPr>
            <w:r>
              <w:t>Critical thinking</w:t>
            </w:r>
          </w:p>
          <w:p w14:paraId="3F9B064A" w14:textId="77777777" w:rsidR="00421ED1" w:rsidRDefault="00421ED1" w:rsidP="00421ED1">
            <w:pPr>
              <w:pStyle w:val="ListParagraph"/>
              <w:numPr>
                <w:ilvl w:val="0"/>
                <w:numId w:val="3"/>
              </w:numPr>
            </w:pPr>
            <w:r>
              <w:t>Team leader</w:t>
            </w:r>
          </w:p>
          <w:p w14:paraId="394D229E" w14:textId="77777777" w:rsidR="00421ED1" w:rsidRDefault="00421ED1" w:rsidP="00421ED1">
            <w:pPr>
              <w:pStyle w:val="ListParagraph"/>
              <w:numPr>
                <w:ilvl w:val="0"/>
                <w:numId w:val="3"/>
              </w:numPr>
            </w:pPr>
            <w:r>
              <w:t xml:space="preserve">Critical care nursing </w:t>
            </w:r>
          </w:p>
          <w:p w14:paraId="5F35EA27" w14:textId="77777777" w:rsidR="00421ED1" w:rsidRDefault="00421ED1" w:rsidP="00421ED1">
            <w:pPr>
              <w:pStyle w:val="ListParagraph"/>
              <w:numPr>
                <w:ilvl w:val="0"/>
                <w:numId w:val="3"/>
              </w:numPr>
            </w:pPr>
            <w:r>
              <w:t>Effective communication</w:t>
            </w:r>
          </w:p>
          <w:p w14:paraId="3264C372" w14:textId="77777777" w:rsidR="00421ED1" w:rsidRDefault="00421ED1" w:rsidP="00421ED1">
            <w:pPr>
              <w:pStyle w:val="ListParagraph"/>
              <w:numPr>
                <w:ilvl w:val="0"/>
                <w:numId w:val="3"/>
              </w:numPr>
            </w:pPr>
            <w:r>
              <w:t>Team player</w:t>
            </w:r>
          </w:p>
          <w:p w14:paraId="5EAAA7C1" w14:textId="77777777" w:rsidR="00421ED1" w:rsidRDefault="00421ED1" w:rsidP="00421ED1">
            <w:pPr>
              <w:pStyle w:val="ListParagraph"/>
              <w:numPr>
                <w:ilvl w:val="0"/>
                <w:numId w:val="3"/>
              </w:numPr>
            </w:pPr>
            <w:r>
              <w:t>Computer skills</w:t>
            </w:r>
          </w:p>
          <w:p w14:paraId="53F291EB" w14:textId="77777777" w:rsidR="00421ED1" w:rsidRDefault="00421ED1" w:rsidP="00421ED1">
            <w:pPr>
              <w:pStyle w:val="ListParagraph"/>
              <w:numPr>
                <w:ilvl w:val="0"/>
                <w:numId w:val="3"/>
              </w:numPr>
            </w:pPr>
            <w:r>
              <w:t>Time management</w:t>
            </w:r>
          </w:p>
          <w:p w14:paraId="1BD4D969" w14:textId="77777777" w:rsidR="00421ED1" w:rsidRDefault="00421ED1" w:rsidP="00421ED1">
            <w:pPr>
              <w:pStyle w:val="ListParagraph"/>
              <w:numPr>
                <w:ilvl w:val="0"/>
                <w:numId w:val="3"/>
              </w:numPr>
            </w:pPr>
            <w:proofErr w:type="spellStart"/>
            <w:r>
              <w:t>Initiativeness</w:t>
            </w:r>
            <w:proofErr w:type="spellEnd"/>
          </w:p>
          <w:p w14:paraId="4FA56058" w14:textId="77777777" w:rsidR="00421ED1" w:rsidRDefault="00421ED1" w:rsidP="00421ED1">
            <w:pPr>
              <w:pStyle w:val="ListParagraph"/>
              <w:numPr>
                <w:ilvl w:val="0"/>
                <w:numId w:val="3"/>
              </w:numPr>
            </w:pPr>
            <w:r>
              <w:t>Collaboration</w:t>
            </w:r>
          </w:p>
          <w:p w14:paraId="166DE996" w14:textId="4C0A2B15" w:rsidR="00421ED1" w:rsidRDefault="00421ED1" w:rsidP="00421ED1">
            <w:pPr>
              <w:pStyle w:val="ListParagraph"/>
              <w:numPr>
                <w:ilvl w:val="0"/>
                <w:numId w:val="3"/>
              </w:numPr>
            </w:pPr>
            <w:r>
              <w:t>Adaptability</w:t>
            </w:r>
          </w:p>
          <w:p w14:paraId="11A6DC43" w14:textId="77777777" w:rsidR="00421ED1" w:rsidRDefault="00421ED1" w:rsidP="00421ED1">
            <w:pPr>
              <w:pStyle w:val="ListParagraph"/>
              <w:numPr>
                <w:ilvl w:val="0"/>
                <w:numId w:val="3"/>
              </w:numPr>
            </w:pPr>
            <w:r>
              <w:t>Prioritization</w:t>
            </w:r>
          </w:p>
          <w:p w14:paraId="495CB5BB" w14:textId="77777777" w:rsidR="00421ED1" w:rsidRPr="004D3011" w:rsidRDefault="00421ED1" w:rsidP="00421ED1">
            <w:pPr>
              <w:pStyle w:val="ListParagraph"/>
              <w:numPr>
                <w:ilvl w:val="0"/>
                <w:numId w:val="3"/>
              </w:numPr>
            </w:pPr>
            <w:r>
              <w:t>Prioritization</w:t>
            </w:r>
          </w:p>
        </w:tc>
        <w:tc>
          <w:tcPr>
            <w:tcW w:w="720" w:type="dxa"/>
          </w:tcPr>
          <w:p w14:paraId="04B4940A" w14:textId="77777777" w:rsidR="00421ED1" w:rsidRDefault="00421ED1" w:rsidP="00F62D4D">
            <w:pPr>
              <w:tabs>
                <w:tab w:val="left" w:pos="990"/>
              </w:tabs>
            </w:pPr>
          </w:p>
        </w:tc>
        <w:tc>
          <w:tcPr>
            <w:tcW w:w="6470" w:type="dxa"/>
          </w:tcPr>
          <w:p w14:paraId="1E9FF397" w14:textId="77777777" w:rsidR="00421ED1" w:rsidRDefault="00421ED1" w:rsidP="00F62D4D">
            <w:pPr>
              <w:pStyle w:val="Heading2"/>
            </w:pPr>
            <w:r>
              <w:t>JOB RESPONSIBILITIES</w:t>
            </w:r>
          </w:p>
          <w:p w14:paraId="7950A4EB" w14:textId="6CB48A3A" w:rsidR="00421ED1" w:rsidRDefault="00421ED1" w:rsidP="00421ED1">
            <w:pPr>
              <w:pStyle w:val="ListParagraph"/>
              <w:numPr>
                <w:ilvl w:val="0"/>
                <w:numId w:val="4"/>
              </w:numPr>
            </w:pPr>
            <w:r>
              <w:t xml:space="preserve">Demonstrates skills in continual critical care assessment of patient, </w:t>
            </w:r>
            <w:r>
              <w:t>family’s</w:t>
            </w:r>
            <w:r>
              <w:t xml:space="preserve"> physical and psychological needs.</w:t>
            </w:r>
          </w:p>
          <w:p w14:paraId="25D3CD00" w14:textId="77777777" w:rsidR="00421ED1" w:rsidRDefault="00421ED1" w:rsidP="00421ED1">
            <w:pPr>
              <w:pStyle w:val="ListParagraph"/>
              <w:numPr>
                <w:ilvl w:val="0"/>
                <w:numId w:val="4"/>
              </w:numPr>
            </w:pPr>
            <w:r>
              <w:t>Performs nursing interventions/ procedures in accordance with established standards of care and policy and procedures.</w:t>
            </w:r>
          </w:p>
          <w:p w14:paraId="496C35C4" w14:textId="77777777" w:rsidR="00421ED1" w:rsidRDefault="00421ED1" w:rsidP="00421ED1">
            <w:pPr>
              <w:pStyle w:val="ListParagraph"/>
              <w:numPr>
                <w:ilvl w:val="0"/>
                <w:numId w:val="4"/>
              </w:numPr>
            </w:pPr>
            <w:r>
              <w:t>Assists medical colleagues with diagnostic therapeutic interventions.</w:t>
            </w:r>
          </w:p>
          <w:p w14:paraId="575785F4" w14:textId="77777777" w:rsidR="00421ED1" w:rsidRDefault="00421ED1" w:rsidP="00421ED1">
            <w:pPr>
              <w:pStyle w:val="ListParagraph"/>
              <w:numPr>
                <w:ilvl w:val="0"/>
                <w:numId w:val="4"/>
              </w:numPr>
            </w:pPr>
            <w:r>
              <w:t>Maintains a safe environment for patients and staff.</w:t>
            </w:r>
          </w:p>
          <w:p w14:paraId="53BAD51B" w14:textId="77777777" w:rsidR="00421ED1" w:rsidRDefault="00421ED1" w:rsidP="00421ED1">
            <w:pPr>
              <w:pStyle w:val="ListParagraph"/>
              <w:numPr>
                <w:ilvl w:val="0"/>
                <w:numId w:val="4"/>
              </w:numPr>
            </w:pPr>
            <w:r>
              <w:t>Demonstrates knowledge and clinical expertise of Infection Control policies and procedures.</w:t>
            </w:r>
          </w:p>
          <w:p w14:paraId="418E4320" w14:textId="55C311AC" w:rsidR="00421ED1" w:rsidRDefault="00421ED1" w:rsidP="00421ED1">
            <w:pPr>
              <w:pStyle w:val="ListParagraph"/>
              <w:numPr>
                <w:ilvl w:val="0"/>
                <w:numId w:val="4"/>
              </w:numPr>
            </w:pPr>
            <w:r>
              <w:t xml:space="preserve">Understands the responsibilities of safe handling, </w:t>
            </w:r>
            <w:r>
              <w:t>drawing, administrating</w:t>
            </w:r>
            <w:r>
              <w:t xml:space="preserve"> Narcotic/ Controlled Drugs and documentation as directed by policies and procedures.</w:t>
            </w:r>
          </w:p>
          <w:p w14:paraId="09B2060F" w14:textId="77D55DD9" w:rsidR="00421ED1" w:rsidRDefault="00421ED1" w:rsidP="00421ED1">
            <w:pPr>
              <w:pStyle w:val="ListParagraph"/>
              <w:numPr>
                <w:ilvl w:val="0"/>
                <w:numId w:val="4"/>
              </w:numPr>
            </w:pPr>
            <w:r>
              <w:t xml:space="preserve">Care of surgical equipments and </w:t>
            </w:r>
            <w:r>
              <w:t>instruments</w:t>
            </w:r>
            <w:r>
              <w:t>.</w:t>
            </w:r>
          </w:p>
          <w:p w14:paraId="0D9F225A" w14:textId="77777777" w:rsidR="00421ED1" w:rsidRDefault="00421ED1" w:rsidP="00421ED1">
            <w:pPr>
              <w:pStyle w:val="ListParagraph"/>
              <w:numPr>
                <w:ilvl w:val="0"/>
                <w:numId w:val="4"/>
              </w:numPr>
            </w:pPr>
            <w:r>
              <w:t>Assisting surgeons in operating room as scrub nurse.</w:t>
            </w:r>
          </w:p>
          <w:p w14:paraId="2CF59350" w14:textId="77777777" w:rsidR="00421ED1" w:rsidRDefault="00421ED1" w:rsidP="00F62D4D">
            <w:pPr>
              <w:pStyle w:val="ListParagraph"/>
            </w:pPr>
          </w:p>
          <w:p w14:paraId="64213BE0" w14:textId="77777777" w:rsidR="00421ED1" w:rsidRDefault="00421ED1" w:rsidP="00F62D4D">
            <w:pPr>
              <w:pStyle w:val="Heading2"/>
            </w:pPr>
          </w:p>
          <w:p w14:paraId="6A02FC14" w14:textId="77777777" w:rsidR="00421ED1" w:rsidRDefault="00421ED1" w:rsidP="00F62D4D">
            <w:pPr>
              <w:pStyle w:val="Heading2"/>
            </w:pPr>
            <w:r>
              <w:t>areas of expertise</w:t>
            </w:r>
          </w:p>
          <w:p w14:paraId="0F8D8733" w14:textId="77777777" w:rsidR="00421ED1" w:rsidRDefault="00421ED1" w:rsidP="00F62D4D">
            <w:r>
              <w:t>Life support techniques</w:t>
            </w:r>
          </w:p>
          <w:p w14:paraId="438873A3" w14:textId="77777777" w:rsidR="00421ED1" w:rsidRDefault="00421ED1" w:rsidP="00F62D4D">
            <w:r>
              <w:t>Rapid ECG reading</w:t>
            </w:r>
          </w:p>
          <w:p w14:paraId="64C91253" w14:textId="77777777" w:rsidR="00421ED1" w:rsidRDefault="00421ED1" w:rsidP="00F62D4D">
            <w:r>
              <w:t>IV Therapy</w:t>
            </w:r>
          </w:p>
          <w:p w14:paraId="10D0D964" w14:textId="1A273768" w:rsidR="00421ED1" w:rsidRDefault="00421ED1" w:rsidP="00F62D4D">
            <w:r>
              <w:t xml:space="preserve">Care of Ventilator </w:t>
            </w:r>
            <w:r>
              <w:t>patients,</w:t>
            </w:r>
            <w:r>
              <w:t xml:space="preserve"> patients on IABP machine and hemodialysis</w:t>
            </w:r>
          </w:p>
          <w:p w14:paraId="37307FA2" w14:textId="77777777" w:rsidR="00421ED1" w:rsidRDefault="00421ED1" w:rsidP="00F62D4D">
            <w:r>
              <w:t>Providing Hyper Baric Oxygen Therapy to neuro- surgical patients</w:t>
            </w:r>
          </w:p>
          <w:p w14:paraId="5A9D4D6E" w14:textId="77777777" w:rsidR="00421ED1" w:rsidRDefault="00421ED1" w:rsidP="00F62D4D">
            <w:r>
              <w:t>Patient assessment and management</w:t>
            </w:r>
          </w:p>
          <w:p w14:paraId="5FB05E29" w14:textId="77777777" w:rsidR="00421ED1" w:rsidRDefault="00421ED1" w:rsidP="00F62D4D"/>
          <w:p w14:paraId="0C1925A3" w14:textId="77777777" w:rsidR="00421ED1" w:rsidRDefault="00421ED1" w:rsidP="00F62D4D">
            <w:pPr>
              <w:pStyle w:val="Heading4"/>
            </w:pPr>
            <w:r>
              <w:t>REFERENCE</w:t>
            </w:r>
          </w:p>
          <w:p w14:paraId="3BC5906B" w14:textId="77777777" w:rsidR="00421ED1" w:rsidRPr="004D3011" w:rsidRDefault="00421ED1" w:rsidP="00F62D4D">
            <w:pPr>
              <w:pStyle w:val="Heading4"/>
              <w:rPr>
                <w:bCs/>
              </w:rPr>
            </w:pPr>
            <w:r w:rsidRPr="004D3011">
              <w:t xml:space="preserve">  </w:t>
            </w:r>
          </w:p>
          <w:p w14:paraId="2542272C" w14:textId="77777777" w:rsidR="00421ED1" w:rsidRPr="004D3011" w:rsidRDefault="00421ED1" w:rsidP="00F62D4D">
            <w:r>
              <w:t>Available on request</w:t>
            </w:r>
          </w:p>
          <w:p w14:paraId="75E595B4" w14:textId="77777777" w:rsidR="00421ED1" w:rsidRDefault="00421ED1" w:rsidP="00F62D4D"/>
          <w:p w14:paraId="03AD089D" w14:textId="77777777" w:rsidR="00421ED1" w:rsidRDefault="00421ED1" w:rsidP="00F62D4D">
            <w:pPr>
              <w:pStyle w:val="Heading2"/>
            </w:pPr>
            <w:r>
              <w:t>declaration</w:t>
            </w:r>
          </w:p>
          <w:p w14:paraId="20302A02" w14:textId="77777777" w:rsidR="00421ED1" w:rsidRDefault="00421ED1" w:rsidP="00F62D4D">
            <w:pPr>
              <w:rPr>
                <w:noProof/>
                <w:color w:val="000000" w:themeColor="text1"/>
                <w:lang w:val="en-GB" w:eastAsia="en-GB"/>
              </w:rPr>
            </w:pPr>
            <w:r>
              <w:rPr>
                <w:noProof/>
                <w:color w:val="000000" w:themeColor="text1"/>
                <w:lang w:val="en-GB" w:eastAsia="en-GB"/>
              </w:rPr>
              <w:t>I do hereby declare that all matters furnished above are true and correct to the best of my knowledge and belief.</w:t>
            </w:r>
          </w:p>
          <w:p w14:paraId="72C84054" w14:textId="77777777" w:rsidR="00421ED1" w:rsidRDefault="00421ED1" w:rsidP="00F62D4D">
            <w:pPr>
              <w:rPr>
                <w:noProof/>
                <w:color w:val="000000" w:themeColor="text1"/>
                <w:lang w:val="en-GB" w:eastAsia="en-GB"/>
              </w:rPr>
            </w:pPr>
          </w:p>
          <w:p w14:paraId="0758B9CD" w14:textId="77777777" w:rsidR="00421ED1" w:rsidRDefault="00421ED1" w:rsidP="00F62D4D">
            <w:pPr>
              <w:rPr>
                <w:noProof/>
                <w:color w:val="000000" w:themeColor="text1"/>
                <w:lang w:val="en-GB" w:eastAsia="en-GB"/>
              </w:rPr>
            </w:pPr>
          </w:p>
          <w:p w14:paraId="71DC9482" w14:textId="77777777" w:rsidR="00421ED1" w:rsidRDefault="00421ED1" w:rsidP="00F62D4D">
            <w:pPr>
              <w:rPr>
                <w:noProof/>
                <w:color w:val="000000" w:themeColor="text1"/>
                <w:lang w:val="en-GB" w:eastAsia="en-GB"/>
              </w:rPr>
            </w:pPr>
          </w:p>
          <w:p w14:paraId="363A316B" w14:textId="77777777" w:rsidR="00421ED1" w:rsidRDefault="00421ED1" w:rsidP="00F62D4D">
            <w:pPr>
              <w:rPr>
                <w:noProof/>
                <w:color w:val="000000" w:themeColor="text1"/>
                <w:lang w:val="en-GB" w:eastAsia="en-GB"/>
              </w:rPr>
            </w:pPr>
            <w:r>
              <w:rPr>
                <w:noProof/>
                <w:color w:val="000000" w:themeColor="text1"/>
                <w:lang w:val="en-GB" w:eastAsia="en-GB"/>
              </w:rPr>
              <w:t xml:space="preserve">Date: </w:t>
            </w:r>
          </w:p>
          <w:p w14:paraId="7186A8D0" w14:textId="77777777" w:rsidR="00421ED1" w:rsidRDefault="00421ED1" w:rsidP="00F62D4D">
            <w:pPr>
              <w:rPr>
                <w:noProof/>
                <w:color w:val="000000" w:themeColor="text1"/>
                <w:lang w:val="en-GB" w:eastAsia="en-GB"/>
              </w:rPr>
            </w:pPr>
          </w:p>
          <w:p w14:paraId="560736B0" w14:textId="77777777" w:rsidR="00421ED1" w:rsidRDefault="00421ED1" w:rsidP="00F62D4D">
            <w:pPr>
              <w:rPr>
                <w:noProof/>
                <w:color w:val="000000" w:themeColor="text1"/>
                <w:lang w:val="en-GB" w:eastAsia="en-GB"/>
              </w:rPr>
            </w:pPr>
          </w:p>
          <w:p w14:paraId="6DC9D2FB" w14:textId="77777777" w:rsidR="00421ED1" w:rsidRDefault="00421ED1" w:rsidP="00F62D4D">
            <w:pPr>
              <w:rPr>
                <w:noProof/>
                <w:color w:val="000000" w:themeColor="text1"/>
                <w:lang w:val="en-GB" w:eastAsia="en-GB"/>
              </w:rPr>
            </w:pPr>
          </w:p>
          <w:p w14:paraId="72AFC73D" w14:textId="77777777" w:rsidR="00421ED1" w:rsidRDefault="00421ED1" w:rsidP="00F62D4D">
            <w:pPr>
              <w:rPr>
                <w:noProof/>
                <w:color w:val="000000" w:themeColor="text1"/>
                <w:lang w:val="en-GB" w:eastAsia="en-GB"/>
              </w:rPr>
            </w:pPr>
          </w:p>
          <w:p w14:paraId="5C7B6A44" w14:textId="77777777" w:rsidR="00421ED1" w:rsidRDefault="00421ED1" w:rsidP="00F62D4D">
            <w:pPr>
              <w:rPr>
                <w:noProof/>
                <w:color w:val="000000" w:themeColor="text1"/>
                <w:lang w:val="en-GB" w:eastAsia="en-GB"/>
              </w:rPr>
            </w:pPr>
            <w:r>
              <w:rPr>
                <w:noProof/>
                <w:color w:val="000000" w:themeColor="text1"/>
                <w:lang w:val="en-GB" w:eastAsia="en-GB"/>
              </w:rPr>
              <w:t xml:space="preserve">                                                                               Sincerely,</w:t>
            </w:r>
          </w:p>
          <w:p w14:paraId="05A89D54" w14:textId="77777777" w:rsidR="00421ED1" w:rsidRPr="005A30C8" w:rsidRDefault="00421ED1" w:rsidP="00F62D4D">
            <w:pPr>
              <w:rPr>
                <w:noProof/>
                <w:color w:val="000000" w:themeColor="text1"/>
                <w:lang w:val="en-GB" w:eastAsia="en-GB"/>
              </w:rPr>
            </w:pPr>
            <w:r>
              <w:rPr>
                <w:noProof/>
                <w:color w:val="000000" w:themeColor="text1"/>
                <w:lang w:val="en-GB" w:eastAsia="en-GB"/>
              </w:rPr>
              <w:t xml:space="preserve">                                                                        Anuja Chempil</w:t>
            </w:r>
          </w:p>
        </w:tc>
      </w:tr>
    </w:tbl>
    <w:p w14:paraId="473F2C85" w14:textId="77777777" w:rsidR="00421ED1" w:rsidRDefault="00421ED1" w:rsidP="00421ED1">
      <w:pPr>
        <w:tabs>
          <w:tab w:val="left" w:pos="990"/>
        </w:tabs>
      </w:pPr>
    </w:p>
    <w:p w14:paraId="5504AEBA" w14:textId="77777777" w:rsidR="00421ED1" w:rsidRDefault="00421ED1" w:rsidP="000C45FF">
      <w:pPr>
        <w:tabs>
          <w:tab w:val="left" w:pos="990"/>
        </w:tabs>
      </w:pPr>
    </w:p>
    <w:sectPr w:rsidR="00421ED1" w:rsidSect="000C45FF">
      <w:headerReference w:type="default" r:id="rId11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C95CB93" w14:textId="77777777" w:rsidR="008065BE" w:rsidRDefault="008065BE" w:rsidP="000C45FF">
      <w:r>
        <w:separator/>
      </w:r>
    </w:p>
  </w:endnote>
  <w:endnote w:type="continuationSeparator" w:id="0">
    <w:p w14:paraId="5360C826" w14:textId="77777777" w:rsidR="008065BE" w:rsidRDefault="008065BE" w:rsidP="000C45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altName w:val="MS Gothic"/>
    <w:charset w:val="80"/>
    <w:family w:val="swiss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F2E09DA" w14:textId="77777777" w:rsidR="008065BE" w:rsidRDefault="008065BE" w:rsidP="000C45FF">
      <w:r>
        <w:separator/>
      </w:r>
    </w:p>
  </w:footnote>
  <w:footnote w:type="continuationSeparator" w:id="0">
    <w:p w14:paraId="52DEF3C8" w14:textId="77777777" w:rsidR="008065BE" w:rsidRDefault="008065BE" w:rsidP="000C45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B9318B" w14:textId="77777777" w:rsidR="000C45FF" w:rsidRDefault="000C45FF">
    <w:pPr>
      <w:pStyle w:val="Header"/>
    </w:pPr>
    <w:r>
      <w:rPr>
        <w:noProof/>
        <w:lang w:val="en-GB" w:eastAsia="en-GB"/>
      </w:rPr>
      <w:drawing>
        <wp:anchor distT="0" distB="0" distL="114300" distR="114300" simplePos="0" relativeHeight="251658240" behindDoc="1" locked="0" layoutInCell="1" allowOverlap="1" wp14:anchorId="2FDAC0C8" wp14:editId="76227319">
          <wp:simplePos x="0" y="0"/>
          <wp:positionH relativeFrom="page">
            <wp:align>center</wp:align>
          </wp:positionH>
          <wp:positionV relativeFrom="page">
            <wp:align>center</wp:align>
          </wp:positionV>
          <wp:extent cx="7260336" cy="9628632"/>
          <wp:effectExtent l="0" t="0" r="0" b="0"/>
          <wp:wrapNone/>
          <wp:docPr id="3" name="Graphic 3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60336" cy="962863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18307D"/>
    <w:multiLevelType w:val="hybridMultilevel"/>
    <w:tmpl w:val="6FA0DD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41AFD"/>
    <w:multiLevelType w:val="hybridMultilevel"/>
    <w:tmpl w:val="043829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066B5F"/>
    <w:multiLevelType w:val="hybridMultilevel"/>
    <w:tmpl w:val="D0587DF4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F906CC"/>
    <w:multiLevelType w:val="hybridMultilevel"/>
    <w:tmpl w:val="EF367F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proofState w:spelling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7835"/>
    <w:rsid w:val="00036450"/>
    <w:rsid w:val="00076197"/>
    <w:rsid w:val="000905C6"/>
    <w:rsid w:val="00094499"/>
    <w:rsid w:val="000B4802"/>
    <w:rsid w:val="000C45FF"/>
    <w:rsid w:val="000E3FD1"/>
    <w:rsid w:val="00112054"/>
    <w:rsid w:val="00133815"/>
    <w:rsid w:val="001525E1"/>
    <w:rsid w:val="00180329"/>
    <w:rsid w:val="0019001F"/>
    <w:rsid w:val="001A5B76"/>
    <w:rsid w:val="001A74A5"/>
    <w:rsid w:val="001B2ABD"/>
    <w:rsid w:val="001E0391"/>
    <w:rsid w:val="001E1759"/>
    <w:rsid w:val="001F1ECC"/>
    <w:rsid w:val="002400EB"/>
    <w:rsid w:val="00256CF7"/>
    <w:rsid w:val="00277835"/>
    <w:rsid w:val="00281FD5"/>
    <w:rsid w:val="0030481B"/>
    <w:rsid w:val="003156FC"/>
    <w:rsid w:val="003254B5"/>
    <w:rsid w:val="0033403B"/>
    <w:rsid w:val="0037121F"/>
    <w:rsid w:val="003A6B7D"/>
    <w:rsid w:val="003B06CA"/>
    <w:rsid w:val="004071FC"/>
    <w:rsid w:val="00421ED1"/>
    <w:rsid w:val="00426AE4"/>
    <w:rsid w:val="00445947"/>
    <w:rsid w:val="004813B3"/>
    <w:rsid w:val="00496591"/>
    <w:rsid w:val="004C63E4"/>
    <w:rsid w:val="004D3011"/>
    <w:rsid w:val="005262AC"/>
    <w:rsid w:val="005E39D5"/>
    <w:rsid w:val="00600670"/>
    <w:rsid w:val="0062123A"/>
    <w:rsid w:val="00646E75"/>
    <w:rsid w:val="006771D0"/>
    <w:rsid w:val="00715FCB"/>
    <w:rsid w:val="00743101"/>
    <w:rsid w:val="007775E1"/>
    <w:rsid w:val="007867A0"/>
    <w:rsid w:val="007927F5"/>
    <w:rsid w:val="00802CA0"/>
    <w:rsid w:val="008065BE"/>
    <w:rsid w:val="008E63C4"/>
    <w:rsid w:val="009260CD"/>
    <w:rsid w:val="00952C25"/>
    <w:rsid w:val="0096029C"/>
    <w:rsid w:val="00A2118D"/>
    <w:rsid w:val="00AD76E2"/>
    <w:rsid w:val="00B20152"/>
    <w:rsid w:val="00B359E4"/>
    <w:rsid w:val="00B57D98"/>
    <w:rsid w:val="00B70850"/>
    <w:rsid w:val="00C066B6"/>
    <w:rsid w:val="00C37BA1"/>
    <w:rsid w:val="00C4674C"/>
    <w:rsid w:val="00C506CF"/>
    <w:rsid w:val="00C72BED"/>
    <w:rsid w:val="00C772D5"/>
    <w:rsid w:val="00C9578B"/>
    <w:rsid w:val="00CA4BF3"/>
    <w:rsid w:val="00CB0055"/>
    <w:rsid w:val="00D2522B"/>
    <w:rsid w:val="00D422DE"/>
    <w:rsid w:val="00D5459D"/>
    <w:rsid w:val="00DA1F4D"/>
    <w:rsid w:val="00DD172A"/>
    <w:rsid w:val="00E25A26"/>
    <w:rsid w:val="00E4381A"/>
    <w:rsid w:val="00E55D74"/>
    <w:rsid w:val="00F60274"/>
    <w:rsid w:val="00F77FB9"/>
    <w:rsid w:val="00F97BBA"/>
    <w:rsid w:val="00FB0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A30579"/>
  <w14:defaultImageDpi w14:val="3276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uiPriority="1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59E4"/>
    <w:rPr>
      <w:sz w:val="18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AD76E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4D3011"/>
    <w:pPr>
      <w:keepNext/>
      <w:keepLines/>
      <w:pBdr>
        <w:bottom w:val="single" w:sz="8" w:space="1" w:color="94B6D2" w:themeColor="accent1"/>
      </w:pBdr>
      <w:spacing w:before="240" w:after="120"/>
      <w:outlineLvl w:val="1"/>
    </w:pPr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D5459D"/>
    <w:pPr>
      <w:keepNext/>
      <w:keepLines/>
      <w:spacing w:before="240" w:after="120"/>
      <w:outlineLvl w:val="2"/>
    </w:pPr>
    <w:rPr>
      <w:rFonts w:asciiTheme="majorHAnsi" w:eastAsiaTheme="majorEastAsia" w:hAnsiTheme="majorHAnsi" w:cstheme="majorBidi"/>
      <w:b/>
      <w:caps/>
      <w:color w:val="548AB7" w:themeColor="accent1" w:themeShade="BF"/>
      <w:sz w:val="22"/>
      <w:szCs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B359E4"/>
    <w:pPr>
      <w:outlineLvl w:val="3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D3011"/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1B2ABD"/>
    <w:rPr>
      <w:caps/>
      <w:color w:val="000000" w:themeColor="text1"/>
      <w:sz w:val="96"/>
      <w:szCs w:val="76"/>
    </w:rPr>
  </w:style>
  <w:style w:type="character" w:customStyle="1" w:styleId="TitleChar">
    <w:name w:val="Title Char"/>
    <w:basedOn w:val="DefaultParagraphFont"/>
    <w:link w:val="Title"/>
    <w:uiPriority w:val="10"/>
    <w:rsid w:val="001B2ABD"/>
    <w:rPr>
      <w:caps/>
      <w:color w:val="000000" w:themeColor="text1"/>
      <w:sz w:val="96"/>
      <w:szCs w:val="76"/>
    </w:rPr>
  </w:style>
  <w:style w:type="character" w:styleId="Emphasis">
    <w:name w:val="Emphasis"/>
    <w:basedOn w:val="DefaultParagraphFont"/>
    <w:uiPriority w:val="11"/>
    <w:semiHidden/>
    <w:qFormat/>
    <w:rsid w:val="00E25A26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AD76E2"/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Date">
    <w:name w:val="Date"/>
    <w:basedOn w:val="Normal"/>
    <w:next w:val="Normal"/>
    <w:link w:val="DateChar"/>
    <w:uiPriority w:val="99"/>
    <w:rsid w:val="00036450"/>
  </w:style>
  <w:style w:type="character" w:customStyle="1" w:styleId="DateChar">
    <w:name w:val="Date Char"/>
    <w:basedOn w:val="DefaultParagraphFont"/>
    <w:link w:val="Date"/>
    <w:uiPriority w:val="99"/>
    <w:rsid w:val="00036450"/>
    <w:rPr>
      <w:sz w:val="18"/>
      <w:szCs w:val="22"/>
    </w:rPr>
  </w:style>
  <w:style w:type="character" w:styleId="Hyperlink">
    <w:name w:val="Hyperlink"/>
    <w:basedOn w:val="DefaultParagraphFont"/>
    <w:uiPriority w:val="99"/>
    <w:unhideWhenUsed/>
    <w:rsid w:val="00281FD5"/>
    <w:rPr>
      <w:color w:val="B85A22" w:themeColor="accent2" w:themeShade="B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rsid w:val="004813B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C45FF"/>
    <w:rPr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C45FF"/>
    <w:rPr>
      <w:sz w:val="22"/>
      <w:szCs w:val="22"/>
    </w:rPr>
  </w:style>
  <w:style w:type="table" w:styleId="TableGrid">
    <w:name w:val="Table Grid"/>
    <w:basedOn w:val="TableNormal"/>
    <w:uiPriority w:val="39"/>
    <w:rsid w:val="001B2A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1B2ABD"/>
    <w:rPr>
      <w:color w:val="8080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2ABD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SubtitleChar">
    <w:name w:val="Subtitle Char"/>
    <w:basedOn w:val="DefaultParagraphFont"/>
    <w:link w:val="Subtitle"/>
    <w:uiPriority w:val="11"/>
    <w:rsid w:val="001B2ABD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Heading3Char">
    <w:name w:val="Heading 3 Char"/>
    <w:basedOn w:val="DefaultParagraphFont"/>
    <w:link w:val="Heading3"/>
    <w:uiPriority w:val="9"/>
    <w:rsid w:val="00D5459D"/>
    <w:rPr>
      <w:rFonts w:asciiTheme="majorHAnsi" w:eastAsiaTheme="majorEastAsia" w:hAnsiTheme="majorHAnsi" w:cstheme="majorBidi"/>
      <w:b/>
      <w:caps/>
      <w:color w:val="548AB7" w:themeColor="accent1" w:themeShade="BF"/>
      <w:sz w:val="22"/>
    </w:rPr>
  </w:style>
  <w:style w:type="character" w:customStyle="1" w:styleId="Heading4Char">
    <w:name w:val="Heading 4 Char"/>
    <w:basedOn w:val="DefaultParagraphFont"/>
    <w:link w:val="Heading4"/>
    <w:uiPriority w:val="9"/>
    <w:rsid w:val="00B359E4"/>
    <w:rPr>
      <w:b/>
      <w:sz w:val="18"/>
      <w:szCs w:val="22"/>
    </w:rPr>
  </w:style>
  <w:style w:type="paragraph" w:styleId="ListParagraph">
    <w:name w:val="List Paragraph"/>
    <w:basedOn w:val="Normal"/>
    <w:uiPriority w:val="34"/>
    <w:semiHidden/>
    <w:qFormat/>
    <w:rsid w:val="001A5B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svg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AppData\Roaming\Microsoft\Templates\Blue%20grey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F282A75E73CD4D2B9B1A3A475BB99F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439F5F-B896-4BBA-9239-CA1CA54AC174}"/>
      </w:docPartPr>
      <w:docPartBody>
        <w:p w:rsidR="00566BB7" w:rsidRDefault="00060268">
          <w:pPr>
            <w:pStyle w:val="F282A75E73CD4D2B9B1A3A475BB99F3A"/>
          </w:pPr>
          <w:r w:rsidRPr="00D5459D">
            <w:t>Profile</w:t>
          </w:r>
        </w:p>
      </w:docPartBody>
    </w:docPart>
    <w:docPart>
      <w:docPartPr>
        <w:name w:val="AE851D638A774E1DAC550753AE79EA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BDA681-2BAA-4A6E-B99B-20CE0A3C307E}"/>
      </w:docPartPr>
      <w:docPartBody>
        <w:p w:rsidR="00566BB7" w:rsidRDefault="00060268">
          <w:pPr>
            <w:pStyle w:val="AE851D638A774E1DAC550753AE79EA83"/>
          </w:pPr>
          <w:r w:rsidRPr="00CB0055">
            <w:t>Contact</w:t>
          </w:r>
        </w:p>
      </w:docPartBody>
    </w:docPart>
    <w:docPart>
      <w:docPartPr>
        <w:name w:val="5BE82CE3F09F4FBE8A6FFD5F29E5D7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6D6A35-5CAC-4D11-B19C-95A3334FE7BC}"/>
      </w:docPartPr>
      <w:docPartBody>
        <w:p w:rsidR="00566BB7" w:rsidRDefault="00060268">
          <w:pPr>
            <w:pStyle w:val="5BE82CE3F09F4FBE8A6FFD5F29E5D790"/>
          </w:pPr>
          <w:r w:rsidRPr="004D3011">
            <w:t>PHONE:</w:t>
          </w:r>
        </w:p>
      </w:docPartBody>
    </w:docPart>
    <w:docPart>
      <w:docPartPr>
        <w:name w:val="EB2CC13264574B29961B4669D63083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28C216-A29D-47AF-99D9-E07B859FCCE7}"/>
      </w:docPartPr>
      <w:docPartBody>
        <w:p w:rsidR="00566BB7" w:rsidRDefault="00060268">
          <w:pPr>
            <w:pStyle w:val="EB2CC13264574B29961B4669D630837E"/>
          </w:pPr>
          <w:r w:rsidRPr="004D3011">
            <w:t>EMAIL: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altName w:val="MS Gothic"/>
    <w:charset w:val="80"/>
    <w:family w:val="swiss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5E82"/>
    <w:rsid w:val="00060268"/>
    <w:rsid w:val="00566BB7"/>
    <w:rsid w:val="00615E82"/>
    <w:rsid w:val="00A26E25"/>
    <w:rsid w:val="00EA5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qFormat/>
    <w:pPr>
      <w:keepNext/>
      <w:keepLines/>
      <w:pBdr>
        <w:bottom w:val="single" w:sz="8" w:space="1" w:color="4472C4" w:themeColor="accent1"/>
      </w:pBdr>
      <w:spacing w:before="240" w:after="120" w:line="240" w:lineRule="auto"/>
      <w:outlineLvl w:val="1"/>
    </w:pPr>
    <w:rPr>
      <w:rFonts w:asciiTheme="majorHAnsi" w:eastAsiaTheme="majorEastAsia" w:hAnsiTheme="majorHAnsi" w:cstheme="majorBidi"/>
      <w:b/>
      <w:bCs/>
      <w:caps/>
      <w:szCs w:val="26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282A75E73CD4D2B9B1A3A475BB99F3A">
    <w:name w:val="F282A75E73CD4D2B9B1A3A475BB99F3A"/>
  </w:style>
  <w:style w:type="paragraph" w:customStyle="1" w:styleId="AE851D638A774E1DAC550753AE79EA83">
    <w:name w:val="AE851D638A774E1DAC550753AE79EA83"/>
  </w:style>
  <w:style w:type="paragraph" w:customStyle="1" w:styleId="5BE82CE3F09F4FBE8A6FFD5F29E5D790">
    <w:name w:val="5BE82CE3F09F4FBE8A6FFD5F29E5D790"/>
  </w:style>
  <w:style w:type="paragraph" w:customStyle="1" w:styleId="EB2CC13264574B29961B4669D630837E">
    <w:name w:val="EB2CC13264574B29961B4669D630837E"/>
  </w:style>
  <w:style w:type="character" w:styleId="Hyperlink">
    <w:name w:val="Hyperlink"/>
    <w:basedOn w:val="DefaultParagraphFont"/>
    <w:uiPriority w:val="99"/>
    <w:unhideWhenUsed/>
    <w:rPr>
      <w:color w:val="C45911" w:themeColor="accent2" w:themeShade="B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bCs/>
      <w:caps/>
      <w:szCs w:val="26"/>
      <w:lang w:eastAsia="ja-JP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Median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18506A0D-4821-47C2-BD9B-CACF27C6B10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143E149-BD72-41A7-8F13-AF59DE30D6F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D14EC26-251D-443A-AF4F-B15D0F3B0F84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Blue grey resume</Template>
  <TotalTime>0</TotalTime>
  <Pages>2</Pages>
  <Words>521</Words>
  <Characters>2970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2020-10-19T01:37:00Z</dcterms:created>
  <dcterms:modified xsi:type="dcterms:W3CDTF">2020-10-25T03:33:00Z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