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600"/>
        <w:gridCol w:w="720"/>
        <w:gridCol w:w="6470"/>
      </w:tblGrid>
      <w:tr w:rsidR="001B2ABD" w:rsidRPr="009C5BB8" w:rsidTr="001B2ABD">
        <w:tc>
          <w:tcPr>
            <w:tcW w:w="3600" w:type="dxa"/>
          </w:tcPr>
          <w:p w:rsidR="000D3D6D" w:rsidRPr="009C5BB8" w:rsidRDefault="000D3D6D" w:rsidP="00036450">
            <w:pPr>
              <w:pStyle w:val="Heading3"/>
            </w:pPr>
          </w:p>
          <w:p w:rsidR="000D3D6D" w:rsidRPr="009C5BB8" w:rsidRDefault="000D3D6D" w:rsidP="00036450">
            <w:pPr>
              <w:pStyle w:val="Heading3"/>
            </w:pPr>
            <w:r w:rsidRPr="009C5BB8"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4513D9F6" wp14:editId="259D9D4B">
                      <wp:extent cx="2160396" cy="2019719"/>
                      <wp:effectExtent l="19050" t="19050" r="30480" b="38100"/>
                      <wp:docPr id="2" name="Oval 2" title="Professional Headshot of Man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0396" cy="2019719"/>
                              </a:xfrm>
                              <a:prstGeom prst="ellipse">
                                <a:avLst/>
                              </a:prstGeom>
                              <a:blipFill dpi="0"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 w="63500" cap="flat" cmpd="sng" algn="ctr">
                                <a:solidFill>
                                  <a:srgbClr val="94B6D2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82D00E7" id="Oval 2" o:spid="_x0000_s1026" alt="Title: Professional Headshot of Man" style="width:170.1pt;height:159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" strokecolor="#94b6d2" strokeweight="5pt">
                      <v:fill r:id="rId11" o:title="" recolor="t" rotate="t" type="frame"/>
                      <v:stroke joinstyle="miter"/>
                      <w10:anchorlock/>
                    </v:oval>
                  </w:pict>
                </mc:Fallback>
              </mc:AlternateContent>
            </w:r>
          </w:p>
          <w:sdt>
            <w:sdtPr>
              <w:id w:val="-1711873194"/>
              <w:placeholder>
                <w:docPart w:val="882B231BC1EC45E985A7AC891AE3A001"/>
              </w:placeholder>
              <w:temporary/>
              <w:showingPlcHdr/>
              <w15:appearance w15:val="hidden"/>
            </w:sdtPr>
            <w:sdtEndPr/>
            <w:sdtContent>
              <w:p w:rsidR="001B2ABD" w:rsidRPr="009C5BB8" w:rsidRDefault="00036450" w:rsidP="00036450">
                <w:pPr>
                  <w:pStyle w:val="Heading3"/>
                </w:pPr>
                <w:r w:rsidRPr="009C5BB8">
                  <w:t>Profile</w:t>
                </w:r>
              </w:p>
            </w:sdtContent>
          </w:sdt>
          <w:p w:rsidR="0052576C" w:rsidRPr="009C5BB8" w:rsidRDefault="0052576C" w:rsidP="00036450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Experienced </w:t>
            </w:r>
            <w:r w:rsidR="00352361">
              <w:rPr>
                <w:rFonts w:asciiTheme="majorHAnsi" w:hAnsiTheme="majorHAnsi"/>
              </w:rPr>
              <w:t xml:space="preserve">HR </w:t>
            </w:r>
            <w:r w:rsidRPr="009C5BB8">
              <w:rPr>
                <w:rFonts w:asciiTheme="majorHAnsi" w:hAnsiTheme="majorHAnsi"/>
              </w:rPr>
              <w:t xml:space="preserve">Operations Manager with a demonstrated record of leading high-performance global teams in the technology industry. Skilled in people management, Business Planning, Strategic Management, Analytical Skills and Innovation Management. Strong strategic planning and people management with a Master in Supply Chain Management from Bahria University </w:t>
            </w:r>
            <w:r w:rsidR="00253844" w:rsidRPr="009C5BB8">
              <w:rPr>
                <w:rFonts w:asciiTheme="majorHAnsi" w:hAnsiTheme="majorHAnsi"/>
              </w:rPr>
              <w:t>with more than 4</w:t>
            </w:r>
            <w:r w:rsidR="003629F8" w:rsidRPr="009C5BB8">
              <w:rPr>
                <w:rFonts w:asciiTheme="majorHAnsi" w:hAnsiTheme="majorHAnsi"/>
              </w:rPr>
              <w:t xml:space="preserve"> yea</w:t>
            </w:r>
            <w:r w:rsidRPr="009C5BB8">
              <w:rPr>
                <w:rFonts w:asciiTheme="majorHAnsi" w:hAnsiTheme="majorHAnsi"/>
              </w:rPr>
              <w:t>rs of experience.</w:t>
            </w:r>
          </w:p>
          <w:p w:rsidR="0052576C" w:rsidRPr="009C5BB8" w:rsidRDefault="0052576C" w:rsidP="00036450">
            <w:pPr>
              <w:rPr>
                <w:rFonts w:asciiTheme="majorHAnsi" w:hAnsiTheme="majorHAnsi"/>
              </w:rPr>
            </w:pPr>
          </w:p>
          <w:p w:rsidR="00092C0E" w:rsidRPr="009C5BB8" w:rsidRDefault="004B60ED" w:rsidP="00036450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Making </w:t>
            </w:r>
            <w:r w:rsidR="00ED05E9" w:rsidRPr="009C5BB8">
              <w:rPr>
                <w:rFonts w:asciiTheme="majorHAnsi" w:hAnsiTheme="majorHAnsi"/>
              </w:rPr>
              <w:t>and managing strict timelines for projects</w:t>
            </w:r>
            <w:r w:rsidR="00E17E2F" w:rsidRPr="009C5BB8">
              <w:rPr>
                <w:rFonts w:asciiTheme="majorHAnsi" w:hAnsiTheme="majorHAnsi"/>
              </w:rPr>
              <w:t xml:space="preserve">, </w:t>
            </w:r>
            <w:r w:rsidR="004F36B2" w:rsidRPr="009C5BB8">
              <w:rPr>
                <w:rFonts w:asciiTheme="majorHAnsi" w:hAnsiTheme="majorHAnsi"/>
              </w:rPr>
              <w:t xml:space="preserve">and Conducting Research, </w:t>
            </w:r>
            <w:r w:rsidR="003629F8" w:rsidRPr="009C5BB8">
              <w:rPr>
                <w:rFonts w:asciiTheme="majorHAnsi" w:hAnsiTheme="majorHAnsi"/>
              </w:rPr>
              <w:t>Adept at navigating complex issues to simple ones by translating clientele needs to</w:t>
            </w:r>
            <w:r w:rsidR="00092C0E" w:rsidRPr="009C5BB8">
              <w:rPr>
                <w:rFonts w:asciiTheme="majorHAnsi" w:hAnsiTheme="majorHAnsi"/>
              </w:rPr>
              <w:t xml:space="preserve"> harness data and drive change.</w:t>
            </w:r>
          </w:p>
          <w:p w:rsidR="0052576C" w:rsidRPr="009C5BB8" w:rsidRDefault="0052576C" w:rsidP="002F4781">
            <w:pPr>
              <w:rPr>
                <w:rFonts w:asciiTheme="majorHAnsi" w:hAnsiTheme="majorHAnsi"/>
              </w:rPr>
            </w:pPr>
          </w:p>
          <w:p w:rsidR="00092C0E" w:rsidRPr="009C5BB8" w:rsidRDefault="006623DC" w:rsidP="002F4781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>Also an accomplished researcher with published articles in the Journal of Strategy and Performance Management.</w:t>
            </w:r>
          </w:p>
          <w:p w:rsidR="0052576C" w:rsidRPr="009C5BB8" w:rsidRDefault="0052576C" w:rsidP="002F4781">
            <w:pPr>
              <w:rPr>
                <w:rFonts w:asciiTheme="majorHAnsi" w:hAnsiTheme="majorHAnsi"/>
              </w:rPr>
            </w:pPr>
          </w:p>
          <w:p w:rsidR="00CF5FF4" w:rsidRPr="009C5BB8" w:rsidRDefault="00FA2BFF" w:rsidP="002F4781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I am proud to be associated with Harvard studying </w:t>
            </w:r>
            <w:r w:rsidR="0052576C" w:rsidRPr="009C5BB8">
              <w:rPr>
                <w:rFonts w:asciiTheme="majorHAnsi" w:hAnsiTheme="majorHAnsi"/>
              </w:rPr>
              <w:t xml:space="preserve">their prestigious certification from their </w:t>
            </w:r>
            <w:r w:rsidRPr="009C5BB8">
              <w:rPr>
                <w:rFonts w:asciiTheme="majorHAnsi" w:hAnsiTheme="majorHAnsi"/>
              </w:rPr>
              <w:t>executive education program.</w:t>
            </w:r>
          </w:p>
          <w:p w:rsidR="002F4781" w:rsidRPr="009C5BB8" w:rsidRDefault="002F4781" w:rsidP="00CF5FF4">
            <w:pPr>
              <w:pStyle w:val="Heading3"/>
              <w:spacing w:before="0" w:after="0"/>
            </w:pPr>
          </w:p>
          <w:p w:rsidR="00092C0E" w:rsidRPr="009C5BB8" w:rsidRDefault="00092C0E" w:rsidP="00092C0E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I am very passionate about working for the community in my country – Pakistan and often doing voluntary work with institutions for the underprovided. </w:t>
            </w:r>
          </w:p>
          <w:p w:rsidR="004166A9" w:rsidRPr="009C5BB8" w:rsidRDefault="004166A9" w:rsidP="004166A9">
            <w:pPr>
              <w:rPr>
                <w:rFonts w:asciiTheme="majorHAnsi" w:hAnsiTheme="majorHAnsi"/>
              </w:rPr>
            </w:pPr>
          </w:p>
          <w:p w:rsidR="004D3011" w:rsidRPr="009C5BB8" w:rsidRDefault="00ED05E9" w:rsidP="00CF5FF4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  <w:b/>
              </w:rPr>
              <w:t>MOBILE</w:t>
            </w:r>
            <w:r w:rsidRPr="009C5BB8">
              <w:rPr>
                <w:rFonts w:asciiTheme="majorHAnsi" w:hAnsiTheme="majorHAnsi"/>
              </w:rPr>
              <w:t xml:space="preserve"> </w:t>
            </w:r>
            <w:sdt>
              <w:sdtPr>
                <w:rPr>
                  <w:rFonts w:asciiTheme="majorHAnsi" w:hAnsiTheme="majorHAnsi"/>
                </w:rPr>
                <w:id w:val="1111563247"/>
                <w:placeholder>
                  <w:docPart w:val="D2B8B346402E46D2BBC245B5CD0A6171"/>
                </w:placeholder>
                <w:temporary/>
                <w:showingPlcHdr/>
                <w15:appearance w15:val="hidden"/>
              </w:sdtPr>
              <w:sdtEndPr/>
              <w:sdtContent>
                <w:r w:rsidR="004D3011" w:rsidRPr="009C5BB8">
                  <w:rPr>
                    <w:rFonts w:asciiTheme="majorHAnsi" w:hAnsiTheme="majorHAnsi"/>
                    <w:b/>
                  </w:rPr>
                  <w:t>PHONE:</w:t>
                </w:r>
              </w:sdtContent>
            </w:sdt>
          </w:p>
          <w:p w:rsidR="004D3011" w:rsidRPr="009C5BB8" w:rsidRDefault="00387182" w:rsidP="00CF5FF4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>+92-333-567-0348</w:t>
            </w:r>
          </w:p>
          <w:p w:rsidR="002F4781" w:rsidRPr="009C5BB8" w:rsidRDefault="002F4781" w:rsidP="00CF5FF4">
            <w:pPr>
              <w:rPr>
                <w:rFonts w:asciiTheme="majorHAnsi" w:hAnsiTheme="majorHAnsi"/>
              </w:rPr>
            </w:pPr>
          </w:p>
          <w:sdt>
            <w:sdtPr>
              <w:rPr>
                <w:rFonts w:asciiTheme="majorHAnsi" w:hAnsiTheme="majorHAnsi"/>
              </w:rPr>
              <w:id w:val="1120573689"/>
              <w:placeholder>
                <w:docPart w:val="DE464DF25E9A4500861E0C332C1E9C5A"/>
              </w:placeholder>
              <w:temporary/>
              <w:showingPlcHdr/>
              <w15:appearance w15:val="hidden"/>
            </w:sdtPr>
            <w:sdtEndPr/>
            <w:sdtContent>
              <w:p w:rsidR="00CF5FF4" w:rsidRPr="009C5BB8" w:rsidRDefault="00CF5FF4" w:rsidP="00CF5FF4">
                <w:pPr>
                  <w:rPr>
                    <w:rFonts w:asciiTheme="majorHAnsi" w:hAnsiTheme="majorHAnsi"/>
                  </w:rPr>
                </w:pPr>
                <w:r w:rsidRPr="009C5BB8">
                  <w:rPr>
                    <w:rFonts w:asciiTheme="majorHAnsi" w:hAnsiTheme="majorHAnsi"/>
                    <w:b/>
                  </w:rPr>
                  <w:t>EMAIL:</w:t>
                </w:r>
              </w:p>
            </w:sdtContent>
          </w:sdt>
          <w:p w:rsidR="00CF5FF4" w:rsidRPr="009C5BB8" w:rsidRDefault="00161B2E" w:rsidP="00CF5FF4">
            <w:pPr>
              <w:rPr>
                <w:rStyle w:val="Hyperlink"/>
                <w:rFonts w:asciiTheme="majorHAnsi" w:hAnsiTheme="majorHAnsi"/>
              </w:rPr>
            </w:pPr>
            <w:hyperlink r:id="rId12" w:history="1">
              <w:r w:rsidR="00CF5FF4" w:rsidRPr="009C5BB8">
                <w:rPr>
                  <w:rStyle w:val="Hyperlink"/>
                  <w:rFonts w:asciiTheme="majorHAnsi" w:hAnsiTheme="majorHAnsi"/>
                </w:rPr>
                <w:t>saad.zafar.sadiq@gmail.com</w:t>
              </w:r>
            </w:hyperlink>
          </w:p>
          <w:p w:rsidR="00ED05E9" w:rsidRPr="009C5BB8" w:rsidRDefault="00ED05E9" w:rsidP="00ED05E9">
            <w:pPr>
              <w:rPr>
                <w:rFonts w:asciiTheme="majorHAnsi" w:hAnsiTheme="majorHAnsi"/>
              </w:rPr>
            </w:pPr>
          </w:p>
          <w:p w:rsidR="00EA6701" w:rsidRPr="009C5BB8" w:rsidRDefault="00EA6701" w:rsidP="00CB0055">
            <w:pPr>
              <w:pStyle w:val="Heading3"/>
            </w:pPr>
          </w:p>
          <w:p w:rsidR="004D3011" w:rsidRPr="009C5BB8" w:rsidRDefault="00C80DB7" w:rsidP="00CB0055">
            <w:pPr>
              <w:pStyle w:val="Heading3"/>
            </w:pPr>
            <w:r w:rsidRPr="009C5BB8">
              <w:t>Memberships &amp; Associations</w:t>
            </w:r>
          </w:p>
          <w:p w:rsidR="008E603C" w:rsidRPr="009C5BB8" w:rsidRDefault="00C80DB7" w:rsidP="009A5B30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Member of National Association for Media Literacy Education’ – </w:t>
            </w:r>
            <w:r w:rsidRPr="009C5BB8">
              <w:rPr>
                <w:rFonts w:asciiTheme="majorHAnsi" w:hAnsiTheme="majorHAnsi"/>
                <w:b/>
              </w:rPr>
              <w:t>New York, USA</w:t>
            </w:r>
          </w:p>
          <w:p w:rsidR="008E603C" w:rsidRPr="009C5BB8" w:rsidRDefault="008E603C" w:rsidP="009A5B30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Member of Association of North America Higher Education International’ – </w:t>
            </w:r>
            <w:r w:rsidRPr="009C5BB8">
              <w:rPr>
                <w:rFonts w:asciiTheme="majorHAnsi" w:hAnsiTheme="majorHAnsi"/>
                <w:b/>
              </w:rPr>
              <w:t>Florida, USA</w:t>
            </w:r>
          </w:p>
          <w:p w:rsidR="008E603C" w:rsidRPr="009C5BB8" w:rsidRDefault="008E603C" w:rsidP="009A5B30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  <w:b/>
              </w:rPr>
            </w:pPr>
            <w:r w:rsidRPr="009C5BB8">
              <w:rPr>
                <w:rFonts w:asciiTheme="majorHAnsi" w:hAnsiTheme="majorHAnsi"/>
              </w:rPr>
              <w:t xml:space="preserve">Member of World Economics Association’ – </w:t>
            </w:r>
            <w:r w:rsidRPr="009C5BB8">
              <w:rPr>
                <w:rFonts w:asciiTheme="majorHAnsi" w:hAnsiTheme="majorHAnsi"/>
                <w:b/>
              </w:rPr>
              <w:t>Bristol, United Kingdom</w:t>
            </w:r>
          </w:p>
          <w:p w:rsidR="008E603C" w:rsidRPr="009C5BB8" w:rsidRDefault="008E603C" w:rsidP="009A5B30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Member of ‘American Communication Association’ – </w:t>
            </w:r>
            <w:r w:rsidRPr="009C5BB8">
              <w:rPr>
                <w:rFonts w:asciiTheme="majorHAnsi" w:hAnsiTheme="majorHAnsi"/>
                <w:b/>
              </w:rPr>
              <w:t>Louisiana, USA</w:t>
            </w:r>
          </w:p>
          <w:p w:rsidR="008E603C" w:rsidRPr="009C5BB8" w:rsidRDefault="008E603C" w:rsidP="009A5B30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Member of ‘Global Organization for Stress’ – </w:t>
            </w:r>
            <w:r w:rsidRPr="009C5BB8">
              <w:rPr>
                <w:rFonts w:asciiTheme="majorHAnsi" w:hAnsiTheme="majorHAnsi"/>
                <w:b/>
              </w:rPr>
              <w:t>Perth, Australia</w:t>
            </w:r>
          </w:p>
          <w:p w:rsidR="004B60ED" w:rsidRPr="009C5BB8" w:rsidRDefault="00C80DB7" w:rsidP="009A5B30">
            <w:pPr>
              <w:pStyle w:val="ListParagraph"/>
              <w:numPr>
                <w:ilvl w:val="0"/>
                <w:numId w:val="3"/>
              </w:num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‘Teaching &amp; Education Research Association, EURASIA’ – </w:t>
            </w:r>
            <w:r w:rsidRPr="009C5BB8">
              <w:rPr>
                <w:rFonts w:asciiTheme="majorHAnsi" w:hAnsiTheme="majorHAnsi"/>
                <w:b/>
              </w:rPr>
              <w:t>Rajasthan, India</w:t>
            </w:r>
          </w:p>
          <w:p w:rsidR="00E4346A" w:rsidRPr="009C5BB8" w:rsidRDefault="00E4346A" w:rsidP="00E4346A">
            <w:pPr>
              <w:pStyle w:val="Heading3"/>
            </w:pPr>
            <w:r w:rsidRPr="009C5BB8">
              <w:t>Research Publications</w:t>
            </w:r>
          </w:p>
          <w:p w:rsidR="00E4346A" w:rsidRPr="009C5BB8" w:rsidRDefault="00E4346A" w:rsidP="009A5B30">
            <w:pPr>
              <w:numPr>
                <w:ilvl w:val="0"/>
                <w:numId w:val="2"/>
              </w:numPr>
              <w:spacing w:before="240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Zafar, S. (2018). Moderating Effect of Technology on the Relationship of Communication &amp; Feedback on Effectiveness &amp; Efﬁcacy of Performance Appraisal System. </w:t>
            </w:r>
            <w:r w:rsidRPr="009C5BB8">
              <w:rPr>
                <w:rFonts w:asciiTheme="majorHAnsi" w:hAnsiTheme="majorHAnsi"/>
                <w:iCs/>
              </w:rPr>
              <w:t>Journal of Strategy and Performance Management</w:t>
            </w:r>
            <w:r w:rsidRPr="009C5BB8">
              <w:rPr>
                <w:rFonts w:asciiTheme="majorHAnsi" w:hAnsiTheme="majorHAnsi"/>
              </w:rPr>
              <w:t>. ISSN: 2308-7730 (Volume 6, Issue 3, Pp. 81-86. Published on 1 July 2018.)</w:t>
            </w:r>
          </w:p>
          <w:p w:rsidR="004B60ED" w:rsidRPr="009C5BB8" w:rsidRDefault="00E4346A" w:rsidP="009A5B30">
            <w:pPr>
              <w:numPr>
                <w:ilvl w:val="0"/>
                <w:numId w:val="2"/>
              </w:numPr>
              <w:spacing w:before="240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Zafar, S.; </w:t>
            </w:r>
            <w:proofErr w:type="spellStart"/>
            <w:r w:rsidRPr="009C5BB8">
              <w:rPr>
                <w:rFonts w:asciiTheme="majorHAnsi" w:hAnsiTheme="majorHAnsi"/>
              </w:rPr>
              <w:t>Anum</w:t>
            </w:r>
            <w:proofErr w:type="spellEnd"/>
            <w:r w:rsidRPr="009C5BB8">
              <w:rPr>
                <w:rFonts w:asciiTheme="majorHAnsi" w:hAnsiTheme="majorHAnsi"/>
              </w:rPr>
              <w:t xml:space="preserve">, K. (2018). The Impact of Workload and Work Duplication on Employee’s Performance in Telecom Sector of Pakistan. </w:t>
            </w:r>
            <w:r w:rsidRPr="009C5BB8">
              <w:rPr>
                <w:rFonts w:asciiTheme="majorHAnsi" w:hAnsiTheme="majorHAnsi"/>
                <w:iCs/>
              </w:rPr>
              <w:t>Journal of Strategy and Performance Management</w:t>
            </w:r>
            <w:r w:rsidRPr="009C5BB8">
              <w:rPr>
                <w:rFonts w:asciiTheme="majorHAnsi" w:hAnsiTheme="majorHAnsi"/>
              </w:rPr>
              <w:t>. ISSN: 2308-7730 (Volume 6, Issue 2, Pp. 65-76. Published on 1 April 2018.)</w:t>
            </w:r>
          </w:p>
          <w:p w:rsidR="00E4346A" w:rsidRPr="009C5BB8" w:rsidRDefault="00736196" w:rsidP="009A5B30">
            <w:pPr>
              <w:numPr>
                <w:ilvl w:val="0"/>
                <w:numId w:val="2"/>
              </w:numPr>
              <w:spacing w:before="240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>Zafar, S. (2020</w:t>
            </w:r>
            <w:r w:rsidR="004B60ED" w:rsidRPr="009C5BB8">
              <w:rPr>
                <w:rFonts w:asciiTheme="majorHAnsi" w:hAnsiTheme="majorHAnsi"/>
              </w:rPr>
              <w:t>). Impact of organizational justice on employees cognitive work engagement with the moderating effect of power distance in Pakistan’s Telecom Sector (In Process of Publication)</w:t>
            </w:r>
          </w:p>
        </w:tc>
        <w:tc>
          <w:tcPr>
            <w:tcW w:w="720" w:type="dxa"/>
          </w:tcPr>
          <w:p w:rsidR="001B2ABD" w:rsidRPr="009C5BB8" w:rsidRDefault="001B2ABD" w:rsidP="000C45FF">
            <w:pPr>
              <w:tabs>
                <w:tab w:val="left" w:pos="990"/>
              </w:tabs>
              <w:rPr>
                <w:rFonts w:asciiTheme="majorHAnsi" w:hAnsiTheme="majorHAnsi"/>
              </w:rPr>
            </w:pPr>
          </w:p>
        </w:tc>
        <w:tc>
          <w:tcPr>
            <w:tcW w:w="6470" w:type="dxa"/>
          </w:tcPr>
          <w:p w:rsidR="000D3D6D" w:rsidRPr="009C5BB8" w:rsidRDefault="000D3D6D" w:rsidP="000D3D6D">
            <w:pPr>
              <w:pStyle w:val="Title"/>
              <w:rPr>
                <w:rFonts w:asciiTheme="majorHAnsi" w:hAnsiTheme="majorHAnsi"/>
                <w:sz w:val="72"/>
              </w:rPr>
            </w:pPr>
            <w:r w:rsidRPr="009C5BB8">
              <w:rPr>
                <w:rFonts w:asciiTheme="majorHAnsi" w:hAnsiTheme="majorHAnsi"/>
                <w:sz w:val="72"/>
              </w:rPr>
              <w:t>Saad Zafar Sadiq</w:t>
            </w:r>
            <w:r w:rsidR="004F0ECF" w:rsidRPr="009C5BB8">
              <w:rPr>
                <w:rFonts w:asciiTheme="majorHAnsi" w:hAnsiTheme="majorHAnsi"/>
                <w:sz w:val="72"/>
              </w:rPr>
              <w:t xml:space="preserve"> </w:t>
            </w:r>
          </w:p>
          <w:p w:rsidR="00497138" w:rsidRPr="009C5BB8" w:rsidRDefault="00352361" w:rsidP="00092C0E">
            <w:pPr>
              <w:pStyle w:val="Heading2"/>
            </w:pPr>
            <w:r>
              <w:t xml:space="preserve">HR </w:t>
            </w:r>
            <w:r w:rsidR="00D63CE9" w:rsidRPr="009C5BB8">
              <w:t xml:space="preserve">Operations | Research | </w:t>
            </w:r>
            <w:r>
              <w:t>Recruitment &amp; Selection</w:t>
            </w:r>
            <w:r w:rsidR="000767A3" w:rsidRPr="009C5BB8">
              <w:t>|Community</w:t>
            </w:r>
            <w:r w:rsidR="009C5BB8">
              <w:t xml:space="preserve"> Welfare</w:t>
            </w:r>
          </w:p>
          <w:p w:rsidR="00352361" w:rsidRDefault="00352361" w:rsidP="00352361">
            <w:pPr>
              <w:pStyle w:val="Heading4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Creative Garage Pvt Ltd – Islamabad, Pakistan</w:t>
            </w:r>
          </w:p>
          <w:p w:rsidR="00352361" w:rsidRDefault="009C21E2" w:rsidP="00352361">
            <w:pPr>
              <w:pStyle w:val="Heading4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June 2014 – July 2016</w:t>
            </w:r>
            <w:r w:rsidR="00352361">
              <w:rPr>
                <w:rFonts w:asciiTheme="majorHAnsi" w:hAnsiTheme="majorHAnsi"/>
              </w:rPr>
              <w:t xml:space="preserve"> (HR Operations Executive)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</w:pPr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>Designing and updating job descriptions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</w:pPr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 xml:space="preserve">Sourcing potential candidates from various online channels (e.g. social media and professional platforms like </w:t>
            </w:r>
            <w:proofErr w:type="spellStart"/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>StackOverflow</w:t>
            </w:r>
            <w:proofErr w:type="spellEnd"/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 xml:space="preserve"> and </w:t>
            </w:r>
            <w:proofErr w:type="spellStart"/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>Behance</w:t>
            </w:r>
            <w:proofErr w:type="spellEnd"/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>)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 w:cs="Segoe UI"/>
                <w:sz w:val="20"/>
                <w:szCs w:val="21"/>
                <w:shd w:val="clear" w:color="auto" w:fill="FFFFFF"/>
                <w:lang w:val="en-GB"/>
              </w:rPr>
              <w:t>Crafting recruiting emails to attract passive candidates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/>
              </w:rPr>
              <w:t>Design and update job descriptions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/>
              </w:rPr>
              <w:t xml:space="preserve">Source potential candidates from various online channels (e.g. social media and professional platforms like </w:t>
            </w:r>
            <w:proofErr w:type="spellStart"/>
            <w:r w:rsidRPr="005536BD">
              <w:rPr>
                <w:rFonts w:asciiTheme="majorHAnsi" w:hAnsiTheme="majorHAnsi"/>
              </w:rPr>
              <w:t>StackOverflow</w:t>
            </w:r>
            <w:proofErr w:type="spellEnd"/>
            <w:r w:rsidRPr="005536BD">
              <w:rPr>
                <w:rFonts w:asciiTheme="majorHAnsi" w:hAnsiTheme="majorHAnsi"/>
              </w:rPr>
              <w:t xml:space="preserve"> and </w:t>
            </w:r>
            <w:proofErr w:type="spellStart"/>
            <w:r w:rsidRPr="005536BD">
              <w:rPr>
                <w:rFonts w:asciiTheme="majorHAnsi" w:hAnsiTheme="majorHAnsi"/>
              </w:rPr>
              <w:t>Behance</w:t>
            </w:r>
            <w:proofErr w:type="spellEnd"/>
            <w:r w:rsidRPr="005536BD">
              <w:rPr>
                <w:rFonts w:asciiTheme="majorHAnsi" w:hAnsiTheme="majorHAnsi"/>
              </w:rPr>
              <w:t>)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/>
              </w:rPr>
              <w:t>Craft recruiting emails to attract passive candidates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/>
              </w:rPr>
              <w:t>Screen incoming resumes and application forms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/>
              </w:rPr>
              <w:t>Interview can</w:t>
            </w:r>
            <w:bookmarkStart w:id="0" w:name="_GoBack"/>
            <w:bookmarkEnd w:id="0"/>
            <w:r w:rsidRPr="005536BD">
              <w:rPr>
                <w:rFonts w:asciiTheme="majorHAnsi" w:hAnsiTheme="majorHAnsi"/>
              </w:rPr>
              <w:t>didates (via phone, video and in-person)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8"/>
              </w:numPr>
              <w:rPr>
                <w:rFonts w:asciiTheme="majorHAnsi" w:hAnsiTheme="majorHAnsi"/>
              </w:rPr>
            </w:pPr>
            <w:r w:rsidRPr="005536BD">
              <w:rPr>
                <w:rFonts w:asciiTheme="majorHAnsi" w:hAnsiTheme="majorHAnsi"/>
              </w:rPr>
              <w:t>Prepare and distribute assignments and numerical, language and logical reasoning tests</w:t>
            </w:r>
          </w:p>
          <w:p w:rsidR="00352361" w:rsidRPr="00352361" w:rsidRDefault="00352361" w:rsidP="00352361">
            <w:pPr>
              <w:ind w:left="360"/>
              <w:rPr>
                <w:rFonts w:asciiTheme="majorHAnsi" w:hAnsiTheme="majorHAnsi"/>
              </w:rPr>
            </w:pPr>
          </w:p>
          <w:p w:rsidR="00352361" w:rsidRDefault="00352361" w:rsidP="00352361">
            <w:pPr>
              <w:pStyle w:val="Heading4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August 2016 – December 2017 (HR Operations Manager)</w:t>
            </w:r>
          </w:p>
          <w:p w:rsidR="00352361" w:rsidRPr="005536BD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Advertise job openings on company’s careers page, social media, job boards and internally</w:t>
            </w:r>
          </w:p>
          <w:p w:rsidR="00352361" w:rsidRPr="005536BD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Provide shortlists of qualified candidates to hiring managers</w:t>
            </w:r>
          </w:p>
          <w:p w:rsidR="00352361" w:rsidRPr="005536BD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Send job offer emails and answer queries about compensation and benefits</w:t>
            </w:r>
          </w:p>
          <w:p w:rsidR="00352361" w:rsidRPr="005536BD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Monitor key HR metrics, including time-to-fill, time-to-hire and source of hire</w:t>
            </w:r>
          </w:p>
          <w:p w:rsidR="00352361" w:rsidRPr="005536BD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Participate in job fairs and host in-house recruitment events</w:t>
            </w:r>
          </w:p>
          <w:p w:rsidR="00352361" w:rsidRPr="005536BD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Collaborate with managers to identify future hiring needs</w:t>
            </w:r>
          </w:p>
          <w:p w:rsidR="00352361" w:rsidRDefault="00352361" w:rsidP="009A5B30">
            <w:pPr>
              <w:pStyle w:val="Heading4"/>
              <w:numPr>
                <w:ilvl w:val="0"/>
                <w:numId w:val="9"/>
              </w:numP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</w:pP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Act as a consultant to new hires and help them onboard</w:t>
            </w:r>
            <w:r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 xml:space="preserve"> </w:t>
            </w:r>
            <w:r w:rsidRPr="005536BD">
              <w:rPr>
                <w:rFonts w:asciiTheme="majorHAnsi" w:hAnsiTheme="majorHAnsi" w:cs="Segoe UI"/>
                <w:b w:val="0"/>
                <w:sz w:val="20"/>
                <w:szCs w:val="21"/>
                <w:shd w:val="clear" w:color="auto" w:fill="FFFFFF"/>
              </w:rPr>
              <w:t>Requirements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Partnering with hiring managers to determine staffing needs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Screening resumes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Performing in-person and phone interviews with candidates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Administering appropriate company assessments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Performing reference and background checks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Making recommendations to company hiring managers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Coordinating interviews with the hiring managers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Following up on the interview process status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Maintaining relationships with both internal and external clients to ensure staffing goals are achieved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Communicating employer information and benefits during screening process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Staying current on the company’s organization structure, personnel policy, and federal and state laws regarding employment practices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Serving as a liaison with area employment agencies, colleges, and industry associations</w:t>
            </w:r>
          </w:p>
          <w:p w:rsidR="00352361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lastRenderedPageBreak/>
              <w:t>Completing timely reports on employment activity</w:t>
            </w:r>
          </w:p>
          <w:p w:rsidR="00352361" w:rsidRPr="005536BD" w:rsidRDefault="00352361" w:rsidP="009A5B30">
            <w:pPr>
              <w:pStyle w:val="ListParagraph"/>
              <w:numPr>
                <w:ilvl w:val="0"/>
                <w:numId w:val="9"/>
              </w:numPr>
            </w:pPr>
            <w:r>
              <w:t>Conducting exit interviews on terminating employees</w:t>
            </w:r>
          </w:p>
          <w:p w:rsidR="00352361" w:rsidRDefault="00352361" w:rsidP="00352361">
            <w:pPr>
              <w:pStyle w:val="Heading4"/>
              <w:rPr>
                <w:rFonts w:asciiTheme="majorHAnsi" w:hAnsiTheme="majorHAnsi" w:cs="Times New Roman"/>
              </w:rPr>
            </w:pPr>
          </w:p>
          <w:p w:rsidR="00352361" w:rsidRDefault="00352361" w:rsidP="00352361">
            <w:pPr>
              <w:pStyle w:val="Heading4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January 2018 – Present (Head of HR Operations)</w:t>
            </w:r>
          </w:p>
          <w:p w:rsidR="00352361" w:rsidRDefault="00352361" w:rsidP="00352361">
            <w:p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Worked for the following projects under the capacity of Head of HR Operations where I recruited IT employees for the following projects: 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bCs/>
                <w:sz w:val="20"/>
              </w:rPr>
            </w:pPr>
            <w:r>
              <w:rPr>
                <w:rFonts w:asciiTheme="majorHAnsi" w:hAnsiTheme="majorHAnsi"/>
                <w:bCs/>
                <w:sz w:val="20"/>
              </w:rPr>
              <w:t xml:space="preserve">Balloting Management System For </w:t>
            </w:r>
            <w:r>
              <w:rPr>
                <w:rFonts w:asciiTheme="majorHAnsi" w:hAnsiTheme="majorHAnsi"/>
                <w:b/>
                <w:bCs/>
                <w:sz w:val="20"/>
              </w:rPr>
              <w:t>Royal Orchid Sahiwal and Royal Orchid Multan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bCs/>
                <w:sz w:val="20"/>
              </w:rPr>
              <w:t xml:space="preserve">Balloting Management System For </w:t>
            </w:r>
            <w:r>
              <w:rPr>
                <w:rFonts w:asciiTheme="majorHAnsi" w:hAnsiTheme="majorHAnsi"/>
                <w:b/>
                <w:bCs/>
                <w:sz w:val="20"/>
              </w:rPr>
              <w:t>Pakistan Housing Authority(PHA)</w:t>
            </w:r>
            <w:r>
              <w:rPr>
                <w:rFonts w:asciiTheme="majorHAnsi" w:hAnsiTheme="majorHAnsi"/>
                <w:bCs/>
                <w:sz w:val="20"/>
              </w:rPr>
              <w:t xml:space="preserve"> 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Management Information System for </w:t>
            </w:r>
            <w:r>
              <w:rPr>
                <w:rFonts w:asciiTheme="majorHAnsi" w:hAnsiTheme="majorHAnsi"/>
                <w:b/>
                <w:sz w:val="20"/>
              </w:rPr>
              <w:t>Services Cooperative housing society Limited (SCHSL)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bCs/>
                <w:sz w:val="20"/>
              </w:rPr>
              <w:t xml:space="preserve">ERP Solutions For </w:t>
            </w:r>
            <w:r>
              <w:rPr>
                <w:rFonts w:asciiTheme="majorHAnsi" w:hAnsiTheme="majorHAnsi"/>
                <w:b/>
                <w:bCs/>
                <w:sz w:val="20"/>
              </w:rPr>
              <w:t>Hair Club</w:t>
            </w:r>
            <w:r>
              <w:rPr>
                <w:rFonts w:asciiTheme="majorHAnsi" w:hAnsiTheme="majorHAnsi"/>
                <w:b/>
                <w:sz w:val="20"/>
              </w:rPr>
              <w:t>, HRL (Habib Rafiq Pvt Limited), Pakistan Profiles Co. , The Cheese and Dairy Factory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Data Management and Management Information System (MIS) for the </w:t>
            </w:r>
            <w:r>
              <w:rPr>
                <w:rFonts w:asciiTheme="majorHAnsi" w:hAnsiTheme="majorHAnsi"/>
                <w:b/>
                <w:sz w:val="20"/>
              </w:rPr>
              <w:t>Federal Directorate of Education (FDE)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Donors Management System along with the Website for </w:t>
            </w:r>
            <w:r>
              <w:rPr>
                <w:rFonts w:asciiTheme="majorHAnsi" w:hAnsiTheme="majorHAnsi"/>
                <w:b/>
                <w:sz w:val="20"/>
              </w:rPr>
              <w:t>Drive For Economic And Environmental Development</w:t>
            </w:r>
            <w:r>
              <w:rPr>
                <w:rFonts w:asciiTheme="majorHAnsi" w:hAnsiTheme="majorHAnsi"/>
                <w:sz w:val="20"/>
              </w:rPr>
              <w:t xml:space="preserve"> (DEED)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Student Registration Portal &amp; Student’s Accreditation For </w:t>
            </w:r>
            <w:r>
              <w:rPr>
                <w:rFonts w:asciiTheme="majorHAnsi" w:hAnsiTheme="majorHAnsi"/>
                <w:b/>
                <w:sz w:val="20"/>
              </w:rPr>
              <w:t>Pakistan Engineering Council (PEC)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Websites for </w:t>
            </w:r>
            <w:r>
              <w:rPr>
                <w:rFonts w:asciiTheme="majorHAnsi" w:hAnsiTheme="majorHAnsi"/>
                <w:b/>
                <w:sz w:val="20"/>
              </w:rPr>
              <w:t>Smart Cars Paris, Caput International (Pvt) Ltd, Quami Watan Party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Security Management System along with the Website for </w:t>
            </w:r>
            <w:r>
              <w:rPr>
                <w:rFonts w:asciiTheme="majorHAnsi" w:hAnsiTheme="majorHAnsi"/>
                <w:b/>
                <w:sz w:val="20"/>
              </w:rPr>
              <w:t>Stead-Fast Security Company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b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Mobile Compatible Version of Website for </w:t>
            </w:r>
            <w:r>
              <w:rPr>
                <w:rFonts w:asciiTheme="majorHAnsi" w:hAnsiTheme="majorHAnsi"/>
                <w:b/>
                <w:sz w:val="20"/>
              </w:rPr>
              <w:t>Go for Green Revolution</w:t>
            </w:r>
          </w:p>
          <w:p w:rsidR="00352361" w:rsidRDefault="00352361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Mobile Application for </w:t>
            </w:r>
            <w:r>
              <w:rPr>
                <w:rFonts w:asciiTheme="majorHAnsi" w:hAnsiTheme="majorHAnsi"/>
                <w:b/>
                <w:sz w:val="20"/>
              </w:rPr>
              <w:t xml:space="preserve">Pakistan Tobacco Company </w:t>
            </w:r>
            <w:r>
              <w:rPr>
                <w:rFonts w:asciiTheme="majorHAnsi" w:hAnsiTheme="majorHAnsi"/>
                <w:sz w:val="20"/>
              </w:rPr>
              <w:t>for permit Management System</w:t>
            </w:r>
          </w:p>
          <w:p w:rsidR="00634198" w:rsidRPr="009C5BB8" w:rsidRDefault="00264827" w:rsidP="00146258">
            <w:pPr>
              <w:pStyle w:val="Heading2"/>
            </w:pPr>
            <w:r w:rsidRPr="009C5BB8">
              <w:t>Education</w:t>
            </w:r>
          </w:p>
          <w:p w:rsidR="008926EA" w:rsidRPr="009C5BB8" w:rsidRDefault="008926EA" w:rsidP="009A5B30">
            <w:pPr>
              <w:pStyle w:val="Heading4"/>
              <w:numPr>
                <w:ilvl w:val="0"/>
                <w:numId w:val="5"/>
              </w:numPr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>Harvard</w:t>
            </w:r>
            <w:r w:rsidR="0052576C" w:rsidRPr="009C5BB8">
              <w:rPr>
                <w:rFonts w:asciiTheme="majorHAnsi" w:hAnsiTheme="majorHAnsi"/>
              </w:rPr>
              <w:t xml:space="preserve"> Graduate School of Education</w:t>
            </w:r>
          </w:p>
          <w:p w:rsidR="008926EA" w:rsidRPr="009C5BB8" w:rsidRDefault="008926EA" w:rsidP="008926EA">
            <w:pPr>
              <w:pStyle w:val="Heading4"/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Executive Education Certification Program </w:t>
            </w:r>
          </w:p>
          <w:p w:rsidR="008926EA" w:rsidRPr="009C5BB8" w:rsidRDefault="0052576C" w:rsidP="008926EA">
            <w:pPr>
              <w:pStyle w:val="Heading4"/>
              <w:spacing w:line="276" w:lineRule="auto"/>
              <w:rPr>
                <w:rFonts w:asciiTheme="majorHAnsi" w:hAnsiTheme="majorHAnsi"/>
                <w:b w:val="0"/>
              </w:rPr>
            </w:pPr>
            <w:r w:rsidRPr="009C5BB8">
              <w:rPr>
                <w:rFonts w:asciiTheme="majorHAnsi" w:hAnsiTheme="majorHAnsi"/>
              </w:rPr>
              <w:t>Leaders of Learning</w:t>
            </w:r>
            <w:r w:rsidR="008926EA" w:rsidRPr="009C5BB8">
              <w:rPr>
                <w:rFonts w:asciiTheme="majorHAnsi" w:hAnsiTheme="majorHAnsi"/>
              </w:rPr>
              <w:t xml:space="preserve"> </w:t>
            </w:r>
            <w:r w:rsidR="008926EA" w:rsidRPr="009C5BB8">
              <w:rPr>
                <w:rFonts w:asciiTheme="majorHAnsi" w:hAnsiTheme="majorHAnsi"/>
                <w:b w:val="0"/>
              </w:rPr>
              <w:t xml:space="preserve">(2020) </w:t>
            </w:r>
          </w:p>
          <w:p w:rsidR="008926EA" w:rsidRPr="009C5BB8" w:rsidRDefault="00352361" w:rsidP="009A5B30">
            <w:pPr>
              <w:pStyle w:val="Heading4"/>
              <w:numPr>
                <w:ilvl w:val="0"/>
                <w:numId w:val="6"/>
              </w:num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Quaid I Azam </w:t>
            </w:r>
            <w:r w:rsidR="008926EA" w:rsidRPr="009C5BB8">
              <w:rPr>
                <w:rFonts w:asciiTheme="majorHAnsi" w:hAnsiTheme="majorHAnsi"/>
              </w:rPr>
              <w:t>University Islamabad</w:t>
            </w:r>
          </w:p>
          <w:p w:rsidR="008926EA" w:rsidRPr="009C5BB8" w:rsidRDefault="008926EA" w:rsidP="008926EA">
            <w:pPr>
              <w:pStyle w:val="Heading4"/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Masters of Science in Management </w:t>
            </w:r>
            <w:r w:rsidR="00352361">
              <w:rPr>
                <w:rFonts w:asciiTheme="majorHAnsi" w:hAnsiTheme="majorHAnsi"/>
              </w:rPr>
              <w:t xml:space="preserve">(HR) </w:t>
            </w:r>
            <w:r w:rsidR="00352361">
              <w:rPr>
                <w:rFonts w:asciiTheme="majorHAnsi" w:hAnsiTheme="majorHAnsi"/>
                <w:b w:val="0"/>
              </w:rPr>
              <w:t>(2016 - 2018</w:t>
            </w:r>
            <w:r w:rsidRPr="009C5BB8">
              <w:rPr>
                <w:rFonts w:asciiTheme="majorHAnsi" w:hAnsiTheme="majorHAnsi"/>
                <w:b w:val="0"/>
              </w:rPr>
              <w:t>)</w:t>
            </w:r>
          </w:p>
          <w:p w:rsidR="008926EA" w:rsidRPr="009C5BB8" w:rsidRDefault="008926EA" w:rsidP="008926EA">
            <w:pPr>
              <w:pStyle w:val="Heading4"/>
              <w:spacing w:line="276" w:lineRule="auto"/>
              <w:rPr>
                <w:rFonts w:asciiTheme="majorHAnsi" w:hAnsiTheme="majorHAnsi"/>
                <w:b w:val="0"/>
              </w:rPr>
            </w:pPr>
            <w:r w:rsidRPr="009C5BB8">
              <w:rPr>
                <w:rFonts w:asciiTheme="majorHAnsi" w:hAnsiTheme="majorHAnsi"/>
                <w:b w:val="0"/>
              </w:rPr>
              <w:t>CGPA – 3.62 / 4.00 (82.5%)</w:t>
            </w:r>
          </w:p>
          <w:p w:rsidR="00634198" w:rsidRPr="009C5BB8" w:rsidRDefault="00634198" w:rsidP="009A5B30">
            <w:pPr>
              <w:pStyle w:val="Heading4"/>
              <w:numPr>
                <w:ilvl w:val="0"/>
                <w:numId w:val="6"/>
              </w:numPr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International Islamic University </w:t>
            </w:r>
          </w:p>
          <w:p w:rsidR="00634198" w:rsidRPr="009C5BB8" w:rsidRDefault="00634198" w:rsidP="00634198">
            <w:pPr>
              <w:pStyle w:val="Heading4"/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Bachelor of Business Administration </w:t>
            </w:r>
            <w:r w:rsidRPr="009C5BB8">
              <w:rPr>
                <w:rFonts w:asciiTheme="majorHAnsi" w:hAnsiTheme="majorHAnsi"/>
                <w:b w:val="0"/>
              </w:rPr>
              <w:t>(2012 - 2016)</w:t>
            </w:r>
          </w:p>
          <w:p w:rsidR="00634198" w:rsidRPr="009C5BB8" w:rsidRDefault="00634198" w:rsidP="00146258">
            <w:pPr>
              <w:pStyle w:val="Heading4"/>
              <w:spacing w:line="276" w:lineRule="auto"/>
              <w:rPr>
                <w:rFonts w:asciiTheme="majorHAnsi" w:hAnsiTheme="majorHAnsi"/>
                <w:b w:val="0"/>
              </w:rPr>
            </w:pPr>
            <w:r w:rsidRPr="009C5BB8">
              <w:rPr>
                <w:rFonts w:asciiTheme="majorHAnsi" w:hAnsiTheme="majorHAnsi"/>
                <w:b w:val="0"/>
              </w:rPr>
              <w:t>CGPA – 3.74 / 4.00 (80.5%)</w:t>
            </w:r>
          </w:p>
          <w:p w:rsidR="00634198" w:rsidRPr="009C5BB8" w:rsidRDefault="00634198" w:rsidP="009A5B30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  <w:b/>
              </w:rPr>
              <w:t>A-Levels (Business)</w:t>
            </w:r>
          </w:p>
          <w:p w:rsidR="00634198" w:rsidRPr="009C5BB8" w:rsidRDefault="00634198" w:rsidP="00634198">
            <w:pPr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University of Cambridge (UK), </w:t>
            </w:r>
            <w:r w:rsidR="001767A3" w:rsidRPr="009C5BB8">
              <w:rPr>
                <w:rFonts w:asciiTheme="majorHAnsi" w:hAnsiTheme="majorHAnsi"/>
              </w:rPr>
              <w:t>2 Distinctions</w:t>
            </w:r>
            <w:r w:rsidR="007A102B" w:rsidRPr="009C5BB8">
              <w:rPr>
                <w:rFonts w:asciiTheme="majorHAnsi" w:hAnsiTheme="majorHAnsi"/>
              </w:rPr>
              <w:t xml:space="preserve"> </w:t>
            </w:r>
            <w:r w:rsidRPr="009C5BB8">
              <w:rPr>
                <w:rFonts w:asciiTheme="majorHAnsi" w:hAnsiTheme="majorHAnsi"/>
                <w:b/>
              </w:rPr>
              <w:t xml:space="preserve">(73% </w:t>
            </w:r>
            <w:r w:rsidR="00146258" w:rsidRPr="009C5BB8">
              <w:rPr>
                <w:rFonts w:asciiTheme="majorHAnsi" w:hAnsiTheme="majorHAnsi"/>
                <w:b/>
              </w:rPr>
              <w:t>Percent IBCC</w:t>
            </w:r>
            <w:r w:rsidR="007A102B" w:rsidRPr="009C5BB8">
              <w:rPr>
                <w:rFonts w:asciiTheme="majorHAnsi" w:hAnsiTheme="majorHAnsi"/>
                <w:b/>
              </w:rPr>
              <w:t>)</w:t>
            </w:r>
          </w:p>
          <w:p w:rsidR="00634198" w:rsidRPr="009C5BB8" w:rsidRDefault="00634198" w:rsidP="009A5B30">
            <w:pPr>
              <w:pStyle w:val="ListParagraph"/>
              <w:numPr>
                <w:ilvl w:val="0"/>
                <w:numId w:val="6"/>
              </w:numPr>
              <w:spacing w:line="276" w:lineRule="auto"/>
              <w:rPr>
                <w:rFonts w:asciiTheme="majorHAnsi" w:hAnsiTheme="majorHAnsi"/>
                <w:b/>
              </w:rPr>
            </w:pPr>
            <w:r w:rsidRPr="009C5BB8">
              <w:rPr>
                <w:rFonts w:asciiTheme="majorHAnsi" w:hAnsiTheme="majorHAnsi"/>
                <w:b/>
              </w:rPr>
              <w:t>O-Levels (Science)</w:t>
            </w:r>
          </w:p>
          <w:p w:rsidR="007A102B" w:rsidRPr="009C5BB8" w:rsidRDefault="00634198" w:rsidP="007A102B">
            <w:pPr>
              <w:spacing w:line="276" w:lineRule="auto"/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University of Cambridge (UK), </w:t>
            </w:r>
            <w:r w:rsidR="001767A3" w:rsidRPr="009C5BB8">
              <w:rPr>
                <w:rFonts w:asciiTheme="majorHAnsi" w:hAnsiTheme="majorHAnsi"/>
              </w:rPr>
              <w:t xml:space="preserve">2 Distinctions </w:t>
            </w:r>
            <w:r w:rsidRPr="009C5BB8">
              <w:rPr>
                <w:rFonts w:asciiTheme="majorHAnsi" w:hAnsiTheme="majorHAnsi"/>
                <w:b/>
              </w:rPr>
              <w:t>(76% Equivalence IBCC)</w:t>
            </w:r>
          </w:p>
          <w:p w:rsidR="00F96031" w:rsidRPr="009C5BB8" w:rsidRDefault="007E7423" w:rsidP="007C736B">
            <w:pPr>
              <w:pStyle w:val="Heading2"/>
            </w:pPr>
            <w:r w:rsidRPr="009C5BB8">
              <w:t>Professional Certifications</w:t>
            </w:r>
          </w:p>
          <w:p w:rsidR="007E7423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Introduction to IoT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Graduate Certification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 from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Stanford University, Stanford – USA.</w:t>
            </w:r>
          </w:p>
          <w:p w:rsidR="007E7423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 xml:space="preserve">The Science of Well-Being Certification 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from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Yale University, Connecticut - USA.</w:t>
            </w:r>
          </w:p>
          <w:p w:rsidR="007E7423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 xml:space="preserve">Effective Faculty-Trainee Workflow and Education during the COVID-19 Pandemic Certification 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from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Stanford University School of Medicine, Stanford – USA.</w:t>
            </w: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 xml:space="preserve"> </w:t>
            </w:r>
          </w:p>
          <w:p w:rsidR="008926EA" w:rsidRPr="00C5353C" w:rsidRDefault="008926EA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Six Sigma Yellow Belt Certification</w:t>
            </w:r>
          </w:p>
          <w:p w:rsidR="007E7423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lastRenderedPageBreak/>
              <w:t xml:space="preserve">Excel Skills for Business: Essentials Certification 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from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Macquarie University, Sydney – Australia.</w:t>
            </w: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 xml:space="preserve"> </w:t>
            </w:r>
          </w:p>
          <w:p w:rsidR="007E7423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 xml:space="preserve">The Fundamentals of Digital Marketing IAB Europe Certification 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from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Google Digital Garage, Brussels – Belgium.</w:t>
            </w:r>
          </w:p>
          <w:p w:rsidR="007E7423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 xml:space="preserve">Management and Facilitation of an After Action Review (AAR) Certification 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>from ‘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WHO Health Emergencies Programme’, Geneva – Switzerland.</w:t>
            </w:r>
          </w:p>
          <w:p w:rsidR="00BE2FF7" w:rsidRPr="00C5353C" w:rsidRDefault="00BE2FF7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 xml:space="preserve">Project Management &amp; Other Tools for Career Development Certification from University of California, Irvine </w:t>
            </w:r>
            <w:r w:rsidR="00253844"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>–</w:t>
            </w: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 xml:space="preserve"> USA</w:t>
            </w:r>
          </w:p>
          <w:p w:rsidR="00253844" w:rsidRPr="00C5353C" w:rsidRDefault="00253844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>Professional Skills for International Business from University of London – UK</w:t>
            </w:r>
          </w:p>
          <w:p w:rsidR="00253844" w:rsidRPr="00C5353C" w:rsidRDefault="00253844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>Leadership in 21</w:t>
            </w: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vertAlign w:val="superscript"/>
                <w:lang w:val="en-GB" w:eastAsia="en-GB"/>
              </w:rPr>
              <w:t>st</w:t>
            </w: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 xml:space="preserve"> Cenury from Copenhagen Business School – Denmark</w:t>
            </w:r>
          </w:p>
          <w:p w:rsidR="00253844" w:rsidRPr="00C5353C" w:rsidRDefault="00253844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>Business Strategies for a Better World from Wharton Business School – USA</w:t>
            </w:r>
          </w:p>
          <w:p w:rsidR="00253844" w:rsidRPr="00C5353C" w:rsidRDefault="00253844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>Understanding Research Methods from University of London – UK</w:t>
            </w:r>
          </w:p>
          <w:p w:rsidR="00BE2FF7" w:rsidRPr="00C5353C" w:rsidRDefault="007E7423" w:rsidP="009A5B30">
            <w:pPr>
              <w:pStyle w:val="Default"/>
              <w:numPr>
                <w:ilvl w:val="0"/>
                <w:numId w:val="4"/>
              </w:numPr>
              <w:rPr>
                <w:rFonts w:asciiTheme="majorHAnsi" w:hAnsiTheme="majorHAnsi" w:cs="Times New Roman"/>
                <w:color w:val="auto"/>
                <w:sz w:val="20"/>
                <w:szCs w:val="20"/>
              </w:rPr>
            </w:pP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 xml:space="preserve">SMART Research Certification 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 xml:space="preserve">from </w:t>
            </w:r>
            <w:r w:rsidRPr="00C5353C">
              <w:rPr>
                <w:rFonts w:asciiTheme="majorHAnsi" w:hAnsiTheme="majorHAnsi" w:cs="Times New Roman"/>
                <w:b/>
                <w:color w:val="auto"/>
                <w:sz w:val="20"/>
                <w:szCs w:val="20"/>
              </w:rPr>
              <w:t>CDA Training Academy, Islamabad – Pakistan</w:t>
            </w:r>
            <w:r w:rsidRPr="00C5353C">
              <w:rPr>
                <w:rFonts w:asciiTheme="majorHAnsi" w:hAnsiTheme="majorHAnsi" w:cs="Times New Roman"/>
                <w:color w:val="auto"/>
                <w:sz w:val="20"/>
                <w:szCs w:val="20"/>
              </w:rPr>
              <w:t>.</w:t>
            </w:r>
            <w:r w:rsidRPr="00C5353C">
              <w:rPr>
                <w:rFonts w:asciiTheme="majorHAnsi" w:hAnsiTheme="majorHAnsi" w:cs="Times New Roman"/>
                <w:b/>
                <w:noProof/>
                <w:sz w:val="20"/>
                <w:szCs w:val="20"/>
                <w:lang w:val="en-GB" w:eastAsia="en-GB"/>
              </w:rPr>
              <w:t xml:space="preserve"> </w:t>
            </w:r>
          </w:p>
          <w:p w:rsidR="00382673" w:rsidRPr="009C5BB8" w:rsidRDefault="00F96031" w:rsidP="00BE2FF7">
            <w:pPr>
              <w:pStyle w:val="Heading3"/>
              <w:rPr>
                <w:color w:val="auto"/>
              </w:rPr>
            </w:pPr>
            <w:r w:rsidRPr="009C5BB8">
              <w:rPr>
                <w:color w:val="auto"/>
              </w:rPr>
              <w:t>R</w:t>
            </w:r>
            <w:r w:rsidR="00BE2FF7" w:rsidRPr="009C5BB8">
              <w:rPr>
                <w:color w:val="auto"/>
              </w:rPr>
              <w:t>EFERENCES:</w:t>
            </w:r>
          </w:p>
          <w:p w:rsidR="00352361" w:rsidRPr="009C5BB8" w:rsidRDefault="00352361" w:rsidP="0035236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Mr.</w:t>
            </w:r>
            <w:r w:rsidRPr="009C5BB8"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Sohaib</w:t>
            </w:r>
            <w:proofErr w:type="spellEnd"/>
            <w:r>
              <w:rPr>
                <w:rFonts w:asciiTheme="majorHAnsi" w:hAnsiTheme="majorHAnsi"/>
              </w:rPr>
              <w:t xml:space="preserve"> </w:t>
            </w:r>
            <w:proofErr w:type="spellStart"/>
            <w:r>
              <w:rPr>
                <w:rFonts w:asciiTheme="majorHAnsi" w:hAnsiTheme="majorHAnsi"/>
              </w:rPr>
              <w:t>Satti</w:t>
            </w:r>
            <w:proofErr w:type="spellEnd"/>
          </w:p>
          <w:p w:rsidR="00352361" w:rsidRDefault="00352361" w:rsidP="0035236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Director</w:t>
            </w:r>
            <w:r w:rsidRPr="009C5BB8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Creative Garage </w:t>
            </w:r>
            <w:r w:rsidRPr="009C5BB8">
              <w:rPr>
                <w:rFonts w:asciiTheme="majorHAnsi" w:hAnsiTheme="majorHAnsi"/>
              </w:rPr>
              <w:t xml:space="preserve">– </w:t>
            </w:r>
            <w:r>
              <w:rPr>
                <w:rFonts w:asciiTheme="majorHAnsi" w:hAnsiTheme="majorHAnsi"/>
              </w:rPr>
              <w:t>PVT Ltd</w:t>
            </w:r>
          </w:p>
          <w:p w:rsidR="00352361" w:rsidRDefault="00352361" w:rsidP="00352361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Email: </w:t>
            </w:r>
            <w:hyperlink r:id="rId13" w:history="1">
              <w:r w:rsidRPr="00E4217F">
                <w:rPr>
                  <w:rStyle w:val="Hyperlink"/>
                  <w:rFonts w:asciiTheme="majorHAnsi" w:hAnsiTheme="majorHAnsi"/>
                </w:rPr>
                <w:t>sohaib786satti@gmail.com</w:t>
              </w:r>
            </w:hyperlink>
          </w:p>
          <w:p w:rsidR="00352361" w:rsidRDefault="00352361" w:rsidP="00BE2FF7">
            <w:pPr>
              <w:rPr>
                <w:rFonts w:asciiTheme="majorHAnsi" w:hAnsiTheme="majorHAnsi"/>
              </w:rPr>
            </w:pPr>
          </w:p>
          <w:p w:rsidR="00BE2FF7" w:rsidRPr="009C5BB8" w:rsidRDefault="00BE2FF7" w:rsidP="00BE2FF7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>Dr. Ali Im</w:t>
            </w:r>
            <w:r w:rsidR="00253844" w:rsidRPr="009C5BB8">
              <w:rPr>
                <w:rFonts w:asciiTheme="majorHAnsi" w:hAnsiTheme="majorHAnsi"/>
              </w:rPr>
              <w:t>tiaz (DEAN Bahria University</w:t>
            </w:r>
            <w:r w:rsidR="00D63CE9" w:rsidRPr="009C5BB8">
              <w:rPr>
                <w:rFonts w:asciiTheme="majorHAnsi" w:hAnsiTheme="majorHAnsi"/>
              </w:rPr>
              <w:t xml:space="preserve"> and </w:t>
            </w:r>
            <w:r w:rsidR="006D4941" w:rsidRPr="009C5BB8">
              <w:rPr>
                <w:rFonts w:asciiTheme="majorHAnsi" w:hAnsiTheme="majorHAnsi"/>
              </w:rPr>
              <w:t xml:space="preserve">Director Islamabad Chapter </w:t>
            </w:r>
            <w:r w:rsidR="00D63CE9" w:rsidRPr="009C5BB8">
              <w:rPr>
                <w:rFonts w:asciiTheme="majorHAnsi" w:hAnsiTheme="majorHAnsi"/>
              </w:rPr>
              <w:t>Harvard</w:t>
            </w:r>
            <w:r w:rsidRPr="009C5BB8">
              <w:rPr>
                <w:rFonts w:asciiTheme="majorHAnsi" w:hAnsiTheme="majorHAnsi"/>
              </w:rPr>
              <w:t>)</w:t>
            </w:r>
          </w:p>
          <w:p w:rsidR="00253844" w:rsidRPr="009C5BB8" w:rsidRDefault="00253844" w:rsidP="00BE2FF7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Email: </w:t>
            </w:r>
            <w:hyperlink r:id="rId14" w:history="1">
              <w:r w:rsidRPr="009C5BB8">
                <w:rPr>
                  <w:rStyle w:val="Hyperlink"/>
                  <w:rFonts w:asciiTheme="majorHAnsi" w:hAnsiTheme="majorHAnsi"/>
                </w:rPr>
                <w:t>aliimtiaz.buic@bahria.edu.pk</w:t>
              </w:r>
            </w:hyperlink>
          </w:p>
          <w:p w:rsidR="00253844" w:rsidRPr="009C5BB8" w:rsidRDefault="00253844" w:rsidP="00BE2FF7">
            <w:pPr>
              <w:rPr>
                <w:rFonts w:asciiTheme="majorHAnsi" w:hAnsiTheme="majorHAnsi"/>
              </w:rPr>
            </w:pPr>
          </w:p>
          <w:p w:rsidR="00BE2FF7" w:rsidRPr="009C5BB8" w:rsidRDefault="00253844" w:rsidP="00BE2FF7">
            <w:pPr>
              <w:rPr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>Dr.</w:t>
            </w:r>
            <w:r w:rsidR="00BE2FF7" w:rsidRPr="009C5BB8">
              <w:rPr>
                <w:rFonts w:asciiTheme="majorHAnsi" w:hAnsiTheme="majorHAnsi"/>
              </w:rPr>
              <w:t xml:space="preserve"> </w:t>
            </w:r>
            <w:r w:rsidR="00484F42" w:rsidRPr="009C5BB8">
              <w:rPr>
                <w:rFonts w:asciiTheme="majorHAnsi" w:hAnsiTheme="majorHAnsi"/>
              </w:rPr>
              <w:t xml:space="preserve">Nadeem Ishaque Kureshi </w:t>
            </w:r>
            <w:r w:rsidR="00BE2FF7" w:rsidRPr="009C5BB8">
              <w:rPr>
                <w:rFonts w:asciiTheme="majorHAnsi" w:hAnsiTheme="majorHAnsi"/>
              </w:rPr>
              <w:t>(DEAN</w:t>
            </w:r>
            <w:r w:rsidR="006D4941" w:rsidRPr="009C5BB8">
              <w:rPr>
                <w:rFonts w:asciiTheme="majorHAnsi" w:hAnsiTheme="majorHAnsi"/>
              </w:rPr>
              <w:t xml:space="preserve"> National University of Science &amp; Technology</w:t>
            </w:r>
            <w:r w:rsidR="00BE2FF7" w:rsidRPr="009C5BB8">
              <w:rPr>
                <w:rFonts w:asciiTheme="majorHAnsi" w:hAnsiTheme="majorHAnsi"/>
              </w:rPr>
              <w:t>)</w:t>
            </w:r>
          </w:p>
          <w:p w:rsidR="00253844" w:rsidRPr="009C5BB8" w:rsidRDefault="00253844" w:rsidP="00484F42">
            <w:pPr>
              <w:rPr>
                <w:rStyle w:val="Hyperlink"/>
                <w:rFonts w:asciiTheme="majorHAnsi" w:hAnsiTheme="majorHAnsi"/>
              </w:rPr>
            </w:pPr>
            <w:r w:rsidRPr="009C5BB8">
              <w:rPr>
                <w:rFonts w:asciiTheme="majorHAnsi" w:hAnsiTheme="majorHAnsi"/>
              </w:rPr>
              <w:t xml:space="preserve">Email: </w:t>
            </w:r>
            <w:hyperlink r:id="rId15" w:history="1">
              <w:r w:rsidR="00401144" w:rsidRPr="009C5BB8">
                <w:rPr>
                  <w:rStyle w:val="Hyperlink"/>
                  <w:rFonts w:asciiTheme="majorHAnsi" w:hAnsiTheme="majorHAnsi"/>
                </w:rPr>
                <w:t>nadeemkureshi@yahoo.com</w:t>
              </w:r>
            </w:hyperlink>
          </w:p>
          <w:p w:rsidR="00401144" w:rsidRPr="009C5BB8" w:rsidRDefault="00401144" w:rsidP="00484F42">
            <w:pPr>
              <w:rPr>
                <w:rStyle w:val="Hyperlink"/>
                <w:rFonts w:asciiTheme="majorHAnsi" w:hAnsiTheme="majorHAnsi"/>
              </w:rPr>
            </w:pPr>
          </w:p>
          <w:p w:rsidR="00C5353C" w:rsidRPr="00C5353C" w:rsidRDefault="00C5353C" w:rsidP="00484F42">
            <w:pPr>
              <w:rPr>
                <w:rFonts w:asciiTheme="majorHAnsi" w:hAnsiTheme="majorHAnsi"/>
                <w:color w:val="B85A22" w:themeColor="accent2" w:themeShade="BF"/>
                <w:u w:val="single"/>
              </w:rPr>
            </w:pPr>
          </w:p>
          <w:p w:rsidR="00401144" w:rsidRPr="009C5BB8" w:rsidRDefault="00401144" w:rsidP="009A5B30">
            <w:pPr>
              <w:numPr>
                <w:ilvl w:val="0"/>
                <w:numId w:val="7"/>
              </w:numPr>
              <w:rPr>
                <w:rFonts w:asciiTheme="majorHAnsi" w:hAnsiTheme="majorHAnsi"/>
              </w:rPr>
            </w:pPr>
          </w:p>
        </w:tc>
      </w:tr>
    </w:tbl>
    <w:p w:rsidR="000C5E29" w:rsidRPr="009C5BB8" w:rsidRDefault="000C5E29" w:rsidP="00382673">
      <w:pPr>
        <w:tabs>
          <w:tab w:val="left" w:pos="8127"/>
        </w:tabs>
        <w:rPr>
          <w:rFonts w:asciiTheme="majorHAnsi" w:hAnsiTheme="majorHAnsi"/>
        </w:rPr>
      </w:pPr>
    </w:p>
    <w:sectPr w:rsidR="000C5E29" w:rsidRPr="009C5BB8" w:rsidSect="000C45FF">
      <w:headerReference w:type="default" r:id="rId1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B2E" w:rsidRDefault="00161B2E" w:rsidP="000C45FF">
      <w:r>
        <w:separator/>
      </w:r>
    </w:p>
  </w:endnote>
  <w:endnote w:type="continuationSeparator" w:id="0">
    <w:p w:rsidR="00161B2E" w:rsidRDefault="00161B2E" w:rsidP="000C4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B2E" w:rsidRDefault="00161B2E" w:rsidP="000C45FF">
      <w:r>
        <w:separator/>
      </w:r>
    </w:p>
  </w:footnote>
  <w:footnote w:type="continuationSeparator" w:id="0">
    <w:p w:rsidR="00161B2E" w:rsidRDefault="00161B2E" w:rsidP="000C45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45FF" w:rsidRDefault="000C45FF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1" locked="0" layoutInCell="1" allowOverlap="1" wp14:anchorId="4D6F4968" wp14:editId="13F63768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7260336" cy="9628632"/>
          <wp:effectExtent l="0" t="0" r="0" b="0"/>
          <wp:wrapNone/>
          <wp:docPr id="3" name="Graphic 3">
            <a:extLst xmlns:a="http://schemas.openxmlformats.org/drawingml/2006/main">
              <a:ext uri="{C183D7F6-B498-43B3-948B-1728B52AA6E4}">
                <adec:decorative xmlns:adec="http://schemas.microsoft.com/office/drawing/2017/decorative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xmlns:w16se="http://schemas.microsoft.com/office/word/2015/wordml/symex" xmlns:w16cid="http://schemas.microsoft.com/office/word/2016/wordml/cid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60336" cy="962863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EB56C3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5422909"/>
    <w:multiLevelType w:val="hybridMultilevel"/>
    <w:tmpl w:val="A5682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AD3B14"/>
    <w:multiLevelType w:val="hybridMultilevel"/>
    <w:tmpl w:val="64F4543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93F61"/>
    <w:multiLevelType w:val="hybridMultilevel"/>
    <w:tmpl w:val="7B38B0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BF4ABB"/>
    <w:multiLevelType w:val="hybridMultilevel"/>
    <w:tmpl w:val="3342E530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4B7CE0"/>
    <w:multiLevelType w:val="hybridMultilevel"/>
    <w:tmpl w:val="584CF7A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F6810F1"/>
    <w:multiLevelType w:val="hybridMultilevel"/>
    <w:tmpl w:val="584CF7A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2415EFB"/>
    <w:multiLevelType w:val="hybridMultilevel"/>
    <w:tmpl w:val="037E3C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4E488F"/>
    <w:multiLevelType w:val="hybridMultilevel"/>
    <w:tmpl w:val="D69484D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removePersonalInformation/>
  <w:removeDateAndTime/>
  <w:doNotDisplayPageBoundaries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4A16"/>
    <w:rsid w:val="00006AB4"/>
    <w:rsid w:val="00017D73"/>
    <w:rsid w:val="00020FAB"/>
    <w:rsid w:val="00036450"/>
    <w:rsid w:val="00061D1B"/>
    <w:rsid w:val="000767A3"/>
    <w:rsid w:val="00092C0E"/>
    <w:rsid w:val="00094499"/>
    <w:rsid w:val="000C45FF"/>
    <w:rsid w:val="000C5E29"/>
    <w:rsid w:val="000C5E8A"/>
    <w:rsid w:val="000D3D6D"/>
    <w:rsid w:val="000E3FD1"/>
    <w:rsid w:val="00112054"/>
    <w:rsid w:val="00146258"/>
    <w:rsid w:val="00147480"/>
    <w:rsid w:val="001525E1"/>
    <w:rsid w:val="00161B2E"/>
    <w:rsid w:val="00171BA0"/>
    <w:rsid w:val="001767A3"/>
    <w:rsid w:val="00180329"/>
    <w:rsid w:val="0019001F"/>
    <w:rsid w:val="001A74A5"/>
    <w:rsid w:val="001B2ABD"/>
    <w:rsid w:val="001B4578"/>
    <w:rsid w:val="001E0194"/>
    <w:rsid w:val="001E0391"/>
    <w:rsid w:val="001E0A37"/>
    <w:rsid w:val="001E1759"/>
    <w:rsid w:val="001F1ECC"/>
    <w:rsid w:val="0020353B"/>
    <w:rsid w:val="0023077C"/>
    <w:rsid w:val="002400EB"/>
    <w:rsid w:val="00253844"/>
    <w:rsid w:val="00256CF7"/>
    <w:rsid w:val="00264827"/>
    <w:rsid w:val="00281FD5"/>
    <w:rsid w:val="002871C3"/>
    <w:rsid w:val="0029459A"/>
    <w:rsid w:val="002C0160"/>
    <w:rsid w:val="002D2721"/>
    <w:rsid w:val="002D53F1"/>
    <w:rsid w:val="002F4781"/>
    <w:rsid w:val="0030481B"/>
    <w:rsid w:val="003156FC"/>
    <w:rsid w:val="003254B5"/>
    <w:rsid w:val="00336E46"/>
    <w:rsid w:val="00337AA5"/>
    <w:rsid w:val="003474E5"/>
    <w:rsid w:val="00352361"/>
    <w:rsid w:val="003629F8"/>
    <w:rsid w:val="0037121F"/>
    <w:rsid w:val="00382673"/>
    <w:rsid w:val="00387182"/>
    <w:rsid w:val="003A6B7D"/>
    <w:rsid w:val="003B06CA"/>
    <w:rsid w:val="003B6B48"/>
    <w:rsid w:val="003B7408"/>
    <w:rsid w:val="003C5479"/>
    <w:rsid w:val="00400C99"/>
    <w:rsid w:val="00401144"/>
    <w:rsid w:val="004071FC"/>
    <w:rsid w:val="004166A9"/>
    <w:rsid w:val="00424413"/>
    <w:rsid w:val="00445947"/>
    <w:rsid w:val="00447975"/>
    <w:rsid w:val="00455E6D"/>
    <w:rsid w:val="004675D9"/>
    <w:rsid w:val="004813B3"/>
    <w:rsid w:val="00484F42"/>
    <w:rsid w:val="00496591"/>
    <w:rsid w:val="00497138"/>
    <w:rsid w:val="004B5853"/>
    <w:rsid w:val="004B60ED"/>
    <w:rsid w:val="004C63E4"/>
    <w:rsid w:val="004D3011"/>
    <w:rsid w:val="004E40A5"/>
    <w:rsid w:val="004F0ECF"/>
    <w:rsid w:val="004F36B2"/>
    <w:rsid w:val="005224E8"/>
    <w:rsid w:val="0052576C"/>
    <w:rsid w:val="005262AC"/>
    <w:rsid w:val="00545605"/>
    <w:rsid w:val="005664FC"/>
    <w:rsid w:val="005A1781"/>
    <w:rsid w:val="005A4CB3"/>
    <w:rsid w:val="005E39D5"/>
    <w:rsid w:val="005E6522"/>
    <w:rsid w:val="005F35AD"/>
    <w:rsid w:val="00600670"/>
    <w:rsid w:val="0062123A"/>
    <w:rsid w:val="00634198"/>
    <w:rsid w:val="006461D2"/>
    <w:rsid w:val="00646E75"/>
    <w:rsid w:val="006623DC"/>
    <w:rsid w:val="006771D0"/>
    <w:rsid w:val="006902AC"/>
    <w:rsid w:val="006D4941"/>
    <w:rsid w:val="00704BC9"/>
    <w:rsid w:val="00715FCB"/>
    <w:rsid w:val="00717BC8"/>
    <w:rsid w:val="007200A4"/>
    <w:rsid w:val="00736196"/>
    <w:rsid w:val="00743101"/>
    <w:rsid w:val="00743869"/>
    <w:rsid w:val="007775E1"/>
    <w:rsid w:val="007867A0"/>
    <w:rsid w:val="007927F5"/>
    <w:rsid w:val="007A102B"/>
    <w:rsid w:val="007A40ED"/>
    <w:rsid w:val="007A47E8"/>
    <w:rsid w:val="007C736B"/>
    <w:rsid w:val="007E7423"/>
    <w:rsid w:val="00802CA0"/>
    <w:rsid w:val="00832245"/>
    <w:rsid w:val="00864571"/>
    <w:rsid w:val="0087546A"/>
    <w:rsid w:val="0089208E"/>
    <w:rsid w:val="008926EA"/>
    <w:rsid w:val="008E603C"/>
    <w:rsid w:val="009260CD"/>
    <w:rsid w:val="00952C25"/>
    <w:rsid w:val="009A5B30"/>
    <w:rsid w:val="009A6C15"/>
    <w:rsid w:val="009C21E2"/>
    <w:rsid w:val="009C5BB8"/>
    <w:rsid w:val="00A14DD2"/>
    <w:rsid w:val="00A2118D"/>
    <w:rsid w:val="00A227BB"/>
    <w:rsid w:val="00A25F85"/>
    <w:rsid w:val="00A443F0"/>
    <w:rsid w:val="00A82A36"/>
    <w:rsid w:val="00AA3127"/>
    <w:rsid w:val="00AD76E2"/>
    <w:rsid w:val="00AE19DF"/>
    <w:rsid w:val="00B01623"/>
    <w:rsid w:val="00B03F64"/>
    <w:rsid w:val="00B20152"/>
    <w:rsid w:val="00B359E4"/>
    <w:rsid w:val="00B57D98"/>
    <w:rsid w:val="00B70850"/>
    <w:rsid w:val="00B91B4E"/>
    <w:rsid w:val="00B93ACF"/>
    <w:rsid w:val="00B93EF8"/>
    <w:rsid w:val="00BC763F"/>
    <w:rsid w:val="00BE2FF7"/>
    <w:rsid w:val="00C066B6"/>
    <w:rsid w:val="00C2640B"/>
    <w:rsid w:val="00C37BA1"/>
    <w:rsid w:val="00C44D69"/>
    <w:rsid w:val="00C4674C"/>
    <w:rsid w:val="00C506CF"/>
    <w:rsid w:val="00C5353C"/>
    <w:rsid w:val="00C6294D"/>
    <w:rsid w:val="00C72BED"/>
    <w:rsid w:val="00C80DB7"/>
    <w:rsid w:val="00C9142D"/>
    <w:rsid w:val="00C9578B"/>
    <w:rsid w:val="00CA0549"/>
    <w:rsid w:val="00CA487E"/>
    <w:rsid w:val="00CA728E"/>
    <w:rsid w:val="00CB0055"/>
    <w:rsid w:val="00CC6DA9"/>
    <w:rsid w:val="00CF4A16"/>
    <w:rsid w:val="00CF5FF4"/>
    <w:rsid w:val="00D2522B"/>
    <w:rsid w:val="00D422DE"/>
    <w:rsid w:val="00D5459D"/>
    <w:rsid w:val="00D568C5"/>
    <w:rsid w:val="00D63CE9"/>
    <w:rsid w:val="00D66465"/>
    <w:rsid w:val="00D9349B"/>
    <w:rsid w:val="00D95AF2"/>
    <w:rsid w:val="00DA1F4D"/>
    <w:rsid w:val="00DB7CC6"/>
    <w:rsid w:val="00DD172A"/>
    <w:rsid w:val="00E13F80"/>
    <w:rsid w:val="00E17E2F"/>
    <w:rsid w:val="00E25A26"/>
    <w:rsid w:val="00E4346A"/>
    <w:rsid w:val="00E4381A"/>
    <w:rsid w:val="00E55D74"/>
    <w:rsid w:val="00E8249A"/>
    <w:rsid w:val="00EA6701"/>
    <w:rsid w:val="00ED05E9"/>
    <w:rsid w:val="00F03732"/>
    <w:rsid w:val="00F12EBC"/>
    <w:rsid w:val="00F14A25"/>
    <w:rsid w:val="00F60274"/>
    <w:rsid w:val="00F77FB9"/>
    <w:rsid w:val="00F96031"/>
    <w:rsid w:val="00FA2BFF"/>
    <w:rsid w:val="00FB0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276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uiPriority="1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59E4"/>
    <w:rPr>
      <w:sz w:val="18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D76E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4D3011"/>
    <w:pPr>
      <w:keepNext/>
      <w:keepLines/>
      <w:pBdr>
        <w:bottom w:val="single" w:sz="8" w:space="1" w:color="94B6D2" w:themeColor="accent1"/>
      </w:pBdr>
      <w:spacing w:before="240" w:after="120"/>
      <w:outlineLvl w:val="1"/>
    </w:pPr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D5459D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548AB7" w:themeColor="accent1" w:themeShade="BF"/>
      <w:sz w:val="22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B359E4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D3011"/>
    <w:rPr>
      <w:rFonts w:asciiTheme="majorHAnsi" w:eastAsiaTheme="majorEastAsia" w:hAnsiTheme="majorHAnsi" w:cstheme="majorBidi"/>
      <w:b/>
      <w:bCs/>
      <w:caps/>
      <w:sz w:val="22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1B2ABD"/>
    <w:rPr>
      <w:caps/>
      <w:color w:val="000000" w:themeColor="text1"/>
      <w:sz w:val="96"/>
      <w:szCs w:val="76"/>
    </w:rPr>
  </w:style>
  <w:style w:type="character" w:customStyle="1" w:styleId="TitleChar">
    <w:name w:val="Title Char"/>
    <w:basedOn w:val="DefaultParagraphFont"/>
    <w:link w:val="Title"/>
    <w:uiPriority w:val="10"/>
    <w:rsid w:val="001B2ABD"/>
    <w:rPr>
      <w:caps/>
      <w:color w:val="000000" w:themeColor="text1"/>
      <w:sz w:val="96"/>
      <w:szCs w:val="76"/>
    </w:rPr>
  </w:style>
  <w:style w:type="character" w:styleId="Emphasis">
    <w:name w:val="Emphasis"/>
    <w:basedOn w:val="DefaultParagraphFont"/>
    <w:uiPriority w:val="11"/>
    <w:semiHidden/>
    <w:qFormat/>
    <w:rsid w:val="00E25A26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AD76E2"/>
    <w:rPr>
      <w:rFonts w:asciiTheme="majorHAnsi" w:eastAsiaTheme="majorEastAsia" w:hAnsiTheme="majorHAnsi" w:cstheme="majorBidi"/>
      <w:color w:val="548AB7" w:themeColor="accent1" w:themeShade="BF"/>
      <w:sz w:val="32"/>
      <w:szCs w:val="32"/>
    </w:rPr>
  </w:style>
  <w:style w:type="paragraph" w:styleId="Date">
    <w:name w:val="Date"/>
    <w:basedOn w:val="Normal"/>
    <w:next w:val="Normal"/>
    <w:link w:val="DateChar"/>
    <w:uiPriority w:val="99"/>
    <w:rsid w:val="00036450"/>
  </w:style>
  <w:style w:type="character" w:customStyle="1" w:styleId="DateChar">
    <w:name w:val="Date Char"/>
    <w:basedOn w:val="DefaultParagraphFont"/>
    <w:link w:val="Date"/>
    <w:uiPriority w:val="99"/>
    <w:rsid w:val="00036450"/>
    <w:rPr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281FD5"/>
    <w:rPr>
      <w:color w:val="B85A22" w:themeColor="accent2" w:themeShade="B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rsid w:val="004813B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45FF"/>
    <w:rPr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0C45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45FF"/>
    <w:rPr>
      <w:sz w:val="22"/>
      <w:szCs w:val="22"/>
    </w:rPr>
  </w:style>
  <w:style w:type="table" w:styleId="TableGrid">
    <w:name w:val="Table Grid"/>
    <w:basedOn w:val="TableNormal"/>
    <w:uiPriority w:val="39"/>
    <w:rsid w:val="001B2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1B2ABD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SubtitleChar">
    <w:name w:val="Subtitle Char"/>
    <w:basedOn w:val="DefaultParagraphFont"/>
    <w:link w:val="Subtitle"/>
    <w:uiPriority w:val="11"/>
    <w:rsid w:val="001B2ABD"/>
    <w:rPr>
      <w:color w:val="000000" w:themeColor="text1"/>
      <w:spacing w:val="19"/>
      <w:w w:val="86"/>
      <w:sz w:val="32"/>
      <w:szCs w:val="28"/>
      <w:fitText w:val="2160" w:id="1744560130"/>
    </w:rPr>
  </w:style>
  <w:style w:type="character" w:customStyle="1" w:styleId="Heading3Char">
    <w:name w:val="Heading 3 Char"/>
    <w:basedOn w:val="DefaultParagraphFont"/>
    <w:link w:val="Heading3"/>
    <w:uiPriority w:val="9"/>
    <w:rsid w:val="00D5459D"/>
    <w:rPr>
      <w:rFonts w:asciiTheme="majorHAnsi" w:eastAsiaTheme="majorEastAsia" w:hAnsiTheme="majorHAnsi" w:cstheme="majorBidi"/>
      <w:b/>
      <w:caps/>
      <w:color w:val="548AB7" w:themeColor="accent1" w:themeShade="BF"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B359E4"/>
    <w:rPr>
      <w:b/>
      <w:sz w:val="18"/>
      <w:szCs w:val="22"/>
    </w:rPr>
  </w:style>
  <w:style w:type="paragraph" w:styleId="ListParagraph">
    <w:name w:val="List Paragraph"/>
    <w:basedOn w:val="Normal"/>
    <w:uiPriority w:val="34"/>
    <w:qFormat/>
    <w:rsid w:val="00C80DB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249A"/>
    <w:rPr>
      <w:color w:val="704404" w:themeColor="followedHyperlink"/>
      <w:u w:val="single"/>
    </w:rPr>
  </w:style>
  <w:style w:type="paragraph" w:styleId="ListBullet">
    <w:name w:val="List Bullet"/>
    <w:basedOn w:val="Normal"/>
    <w:uiPriority w:val="99"/>
    <w:semiHidden/>
    <w:unhideWhenUsed/>
    <w:rsid w:val="00B93EF8"/>
    <w:pPr>
      <w:numPr>
        <w:numId w:val="1"/>
      </w:numPr>
      <w:contextualSpacing/>
    </w:pPr>
  </w:style>
  <w:style w:type="paragraph" w:customStyle="1" w:styleId="Default">
    <w:name w:val="Default"/>
    <w:rsid w:val="007E7423"/>
    <w:pPr>
      <w:autoSpaceDE w:val="0"/>
      <w:autoSpaceDN w:val="0"/>
      <w:adjustRightInd w:val="0"/>
    </w:pPr>
    <w:rPr>
      <w:rFonts w:ascii="Garamond" w:eastAsia="Times New Roman" w:hAnsi="Garamond" w:cs="Garamond"/>
      <w:color w:val="000000"/>
      <w:lang w:eastAsia="en-US"/>
    </w:rPr>
  </w:style>
  <w:style w:type="paragraph" w:customStyle="1" w:styleId="pv-aboutsummary-text">
    <w:name w:val="pv-about__summary-text"/>
    <w:basedOn w:val="Normal"/>
    <w:rsid w:val="0052576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lt-line-clampraw-line">
    <w:name w:val="lt-line-clamp__raw-line"/>
    <w:basedOn w:val="DefaultParagraphFont"/>
    <w:rsid w:val="005257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5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5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38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38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sohaib786satti@gmail.com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aad.zafar.sadiq@gmail.com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mailto:nadeemkureshi@yahoo.com" TargetMode="External"/><Relationship Id="rId10" Type="http://schemas.openxmlformats.org/officeDocument/2006/relationships/image" Target="media/image1.jp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aliimtiaz.buic@bahria.edu.pk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yyid%20Saad%20AlMaliki\AppData\Roaming\Microsoft\Templates\Blue%20grey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82B231BC1EC45E985A7AC891AE3A0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B3C882-B1E8-4DEC-8491-3DEA7A6C468D}"/>
      </w:docPartPr>
      <w:docPartBody>
        <w:p w:rsidR="008A2895" w:rsidRDefault="000B04C2">
          <w:pPr>
            <w:pStyle w:val="882B231BC1EC45E985A7AC891AE3A001"/>
          </w:pPr>
          <w:r w:rsidRPr="00D5459D">
            <w:t>Profile</w:t>
          </w:r>
        </w:p>
      </w:docPartBody>
    </w:docPart>
    <w:docPart>
      <w:docPartPr>
        <w:name w:val="D2B8B346402E46D2BBC245B5CD0A61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578243-8525-4AD0-8B95-DD749B11BD19}"/>
      </w:docPartPr>
      <w:docPartBody>
        <w:p w:rsidR="008A2895" w:rsidRDefault="000B04C2">
          <w:pPr>
            <w:pStyle w:val="D2B8B346402E46D2BBC245B5CD0A6171"/>
          </w:pPr>
          <w:r w:rsidRPr="004D3011">
            <w:t>PHONE:</w:t>
          </w:r>
        </w:p>
      </w:docPartBody>
    </w:docPart>
    <w:docPart>
      <w:docPartPr>
        <w:name w:val="DE464DF25E9A4500861E0C332C1E9C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482ADC-3879-46E7-9593-22133BC54CBF}"/>
      </w:docPartPr>
      <w:docPartBody>
        <w:p w:rsidR="008A2895" w:rsidRDefault="00DE24E4" w:rsidP="00DE24E4">
          <w:pPr>
            <w:pStyle w:val="DE464DF25E9A4500861E0C332C1E9C5A"/>
          </w:pPr>
          <w:r w:rsidRPr="004D3011">
            <w:t>EMAIL: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24E4"/>
    <w:rsid w:val="00081B6F"/>
    <w:rsid w:val="000B04C2"/>
    <w:rsid w:val="000C501E"/>
    <w:rsid w:val="00213DE5"/>
    <w:rsid w:val="00322BAE"/>
    <w:rsid w:val="003235DA"/>
    <w:rsid w:val="003C7F76"/>
    <w:rsid w:val="00423F3A"/>
    <w:rsid w:val="00481011"/>
    <w:rsid w:val="00482C51"/>
    <w:rsid w:val="007F0425"/>
    <w:rsid w:val="008804E6"/>
    <w:rsid w:val="008A2895"/>
    <w:rsid w:val="00946A53"/>
    <w:rsid w:val="00CB6839"/>
    <w:rsid w:val="00D30A02"/>
    <w:rsid w:val="00D57CC8"/>
    <w:rsid w:val="00DE24E4"/>
    <w:rsid w:val="00E27070"/>
    <w:rsid w:val="00EE1438"/>
    <w:rsid w:val="00F27FD5"/>
    <w:rsid w:val="00F71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DE24E4"/>
    <w:pPr>
      <w:keepNext/>
      <w:keepLines/>
      <w:pBdr>
        <w:bottom w:val="single" w:sz="8" w:space="1" w:color="5B9BD5" w:themeColor="accent1"/>
      </w:pBdr>
      <w:spacing w:before="240" w:after="120" w:line="240" w:lineRule="auto"/>
      <w:outlineLvl w:val="1"/>
    </w:pPr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5295F17D0334DE1BA1AC0C7AF5825B8">
    <w:name w:val="B5295F17D0334DE1BA1AC0C7AF5825B8"/>
  </w:style>
  <w:style w:type="paragraph" w:customStyle="1" w:styleId="FA3D9E2AAEFA44CAAC04E6CAC64D94E0">
    <w:name w:val="FA3D9E2AAEFA44CAAC04E6CAC64D94E0"/>
  </w:style>
  <w:style w:type="paragraph" w:customStyle="1" w:styleId="882B231BC1EC45E985A7AC891AE3A001">
    <w:name w:val="882B231BC1EC45E985A7AC891AE3A001"/>
  </w:style>
  <w:style w:type="paragraph" w:customStyle="1" w:styleId="C2E0BA6E4A834332B9594258514C621B">
    <w:name w:val="C2E0BA6E4A834332B9594258514C621B"/>
  </w:style>
  <w:style w:type="paragraph" w:customStyle="1" w:styleId="15056C8E830045DD85FFA88CF65A743F">
    <w:name w:val="15056C8E830045DD85FFA88CF65A743F"/>
  </w:style>
  <w:style w:type="paragraph" w:customStyle="1" w:styleId="D2B8B346402E46D2BBC245B5CD0A6171">
    <w:name w:val="D2B8B346402E46D2BBC245B5CD0A6171"/>
  </w:style>
  <w:style w:type="paragraph" w:customStyle="1" w:styleId="F46A4E8A564240A4B5E5E673A367F249">
    <w:name w:val="F46A4E8A564240A4B5E5E673A367F249"/>
  </w:style>
  <w:style w:type="paragraph" w:customStyle="1" w:styleId="A360B4165E6847A7BA129054D0F82522">
    <w:name w:val="A360B4165E6847A7BA129054D0F82522"/>
  </w:style>
  <w:style w:type="paragraph" w:customStyle="1" w:styleId="61A97E33FF53435B8F2F4A281B6F7C44">
    <w:name w:val="61A97E33FF53435B8F2F4A281B6F7C44"/>
  </w:style>
  <w:style w:type="paragraph" w:customStyle="1" w:styleId="0B339E2DC2BC4D1590333B9051027C4A">
    <w:name w:val="0B339E2DC2BC4D1590333B9051027C4A"/>
  </w:style>
  <w:style w:type="character" w:styleId="Hyperlink">
    <w:name w:val="Hyperlink"/>
    <w:basedOn w:val="DefaultParagraphFont"/>
    <w:uiPriority w:val="99"/>
    <w:unhideWhenUsed/>
    <w:rsid w:val="00DE24E4"/>
    <w:rPr>
      <w:color w:val="C45911" w:themeColor="accent2" w:themeShade="BF"/>
      <w:u w:val="single"/>
    </w:rPr>
  </w:style>
  <w:style w:type="paragraph" w:customStyle="1" w:styleId="CAAF8FB4915E4A7ABE631B0BD52E20F1">
    <w:name w:val="CAAF8FB4915E4A7ABE631B0BD52E20F1"/>
  </w:style>
  <w:style w:type="paragraph" w:customStyle="1" w:styleId="21F80064390240ABBDAB13E157416E59">
    <w:name w:val="21F80064390240ABBDAB13E157416E59"/>
  </w:style>
  <w:style w:type="paragraph" w:customStyle="1" w:styleId="FF292A4E3BC0400F8CB15C671DA4ADB2">
    <w:name w:val="FF292A4E3BC0400F8CB15C671DA4ADB2"/>
  </w:style>
  <w:style w:type="paragraph" w:customStyle="1" w:styleId="23A9D13B4B7945F3887E135A4795E335">
    <w:name w:val="23A9D13B4B7945F3887E135A4795E335"/>
  </w:style>
  <w:style w:type="paragraph" w:customStyle="1" w:styleId="F7BDA3ECEA1443EC889A7008C728C971">
    <w:name w:val="F7BDA3ECEA1443EC889A7008C728C971"/>
  </w:style>
  <w:style w:type="paragraph" w:customStyle="1" w:styleId="2AAE31A7FE0A4024A4442E7406045614">
    <w:name w:val="2AAE31A7FE0A4024A4442E7406045614"/>
  </w:style>
  <w:style w:type="paragraph" w:customStyle="1" w:styleId="BA70EBE5A06A403C8B83DB803B9112AC">
    <w:name w:val="BA70EBE5A06A403C8B83DB803B9112AC"/>
  </w:style>
  <w:style w:type="paragraph" w:customStyle="1" w:styleId="14BC869EDDDF4C989D8F78539AA718C7">
    <w:name w:val="14BC869EDDDF4C989D8F78539AA718C7"/>
  </w:style>
  <w:style w:type="paragraph" w:customStyle="1" w:styleId="68DB947A9B6145498E8E95C438805243">
    <w:name w:val="68DB947A9B6145498E8E95C438805243"/>
  </w:style>
  <w:style w:type="paragraph" w:customStyle="1" w:styleId="3CCED1DAF9A348CFA6033E9A154A28EF">
    <w:name w:val="3CCED1DAF9A348CFA6033E9A154A28EF"/>
  </w:style>
  <w:style w:type="paragraph" w:customStyle="1" w:styleId="E35B5F707BD24018ABAE62C97F742C99">
    <w:name w:val="E35B5F707BD24018ABAE62C97F742C99"/>
  </w:style>
  <w:style w:type="paragraph" w:customStyle="1" w:styleId="92AA33C3D3B3496DB40E8631436FF830">
    <w:name w:val="92AA33C3D3B3496DB40E8631436FF830"/>
  </w:style>
  <w:style w:type="paragraph" w:customStyle="1" w:styleId="41A974A8FE004FC3B926365B78F29675">
    <w:name w:val="41A974A8FE004FC3B926365B78F29675"/>
  </w:style>
  <w:style w:type="paragraph" w:customStyle="1" w:styleId="7169EEB440E14FF39A71B712077341FC">
    <w:name w:val="7169EEB440E14FF39A71B712077341FC"/>
  </w:style>
  <w:style w:type="paragraph" w:customStyle="1" w:styleId="02E1173050A54D9290FC7601E8D1C738">
    <w:name w:val="02E1173050A54D9290FC7601E8D1C738"/>
  </w:style>
  <w:style w:type="paragraph" w:customStyle="1" w:styleId="B94DD9D70429424B8A3134FEE0219AFE">
    <w:name w:val="B94DD9D70429424B8A3134FEE0219AFE"/>
  </w:style>
  <w:style w:type="paragraph" w:customStyle="1" w:styleId="16932F74E29340D99464BFE67E792F81">
    <w:name w:val="16932F74E29340D99464BFE67E792F81"/>
  </w:style>
  <w:style w:type="paragraph" w:customStyle="1" w:styleId="400E6707DF284A8C9E0A7C67E11216A8">
    <w:name w:val="400E6707DF284A8C9E0A7C67E11216A8"/>
  </w:style>
  <w:style w:type="paragraph" w:customStyle="1" w:styleId="FFF1E931B772422E829808478E769FF6">
    <w:name w:val="FFF1E931B772422E829808478E769FF6"/>
  </w:style>
  <w:style w:type="paragraph" w:customStyle="1" w:styleId="54184B2063C749C98529EEC2E65A47C5">
    <w:name w:val="54184B2063C749C98529EEC2E65A47C5"/>
  </w:style>
  <w:style w:type="paragraph" w:customStyle="1" w:styleId="AC991F1A9C58485DB9D5D8378058C2DC">
    <w:name w:val="AC991F1A9C58485DB9D5D8378058C2DC"/>
  </w:style>
  <w:style w:type="paragraph" w:customStyle="1" w:styleId="D095D662EB974A24AF57B2EC466136EA">
    <w:name w:val="D095D662EB974A24AF57B2EC466136EA"/>
  </w:style>
  <w:style w:type="paragraph" w:customStyle="1" w:styleId="267B9B8B21974F9391FBF9D65B827869">
    <w:name w:val="267B9B8B21974F9391FBF9D65B827869"/>
  </w:style>
  <w:style w:type="paragraph" w:customStyle="1" w:styleId="35EF22BFE1A6439895EDF0A9CD95D524">
    <w:name w:val="35EF22BFE1A6439895EDF0A9CD95D524"/>
  </w:style>
  <w:style w:type="paragraph" w:customStyle="1" w:styleId="2CCC3DE87C734D0ABA50E0E5D84D1911">
    <w:name w:val="2CCC3DE87C734D0ABA50E0E5D84D1911"/>
  </w:style>
  <w:style w:type="paragraph" w:customStyle="1" w:styleId="9817F5804B9045AB90C4D557C422B5F4">
    <w:name w:val="9817F5804B9045AB90C4D557C422B5F4"/>
  </w:style>
  <w:style w:type="paragraph" w:customStyle="1" w:styleId="7C62C452FE944AFEB3B4862305554012">
    <w:name w:val="7C62C452FE944AFEB3B4862305554012"/>
  </w:style>
  <w:style w:type="paragraph" w:customStyle="1" w:styleId="6B64A2CFCEDF4AF49E4D0E5F724D70CB">
    <w:name w:val="6B64A2CFCEDF4AF49E4D0E5F724D70CB"/>
  </w:style>
  <w:style w:type="paragraph" w:customStyle="1" w:styleId="8EA34329D8DB42FDB2C2075DC818D60E">
    <w:name w:val="8EA34329D8DB42FDB2C2075DC818D60E"/>
  </w:style>
  <w:style w:type="paragraph" w:customStyle="1" w:styleId="B4FAD9B1055A41BD9368288E114DE228">
    <w:name w:val="B4FAD9B1055A41BD9368288E114DE228"/>
  </w:style>
  <w:style w:type="character" w:customStyle="1" w:styleId="Heading2Char">
    <w:name w:val="Heading 2 Char"/>
    <w:basedOn w:val="DefaultParagraphFont"/>
    <w:link w:val="Heading2"/>
    <w:uiPriority w:val="9"/>
    <w:rsid w:val="00DE24E4"/>
    <w:rPr>
      <w:rFonts w:asciiTheme="majorHAnsi" w:eastAsiaTheme="majorEastAsia" w:hAnsiTheme="majorHAnsi" w:cstheme="majorBidi"/>
      <w:b/>
      <w:bCs/>
      <w:caps/>
      <w:szCs w:val="26"/>
      <w:lang w:val="en-US" w:eastAsia="ja-JP"/>
    </w:rPr>
  </w:style>
  <w:style w:type="paragraph" w:customStyle="1" w:styleId="A7F81ADB20514B469297C3F8F262DE2D">
    <w:name w:val="A7F81ADB20514B469297C3F8F262DE2D"/>
  </w:style>
  <w:style w:type="paragraph" w:customStyle="1" w:styleId="A8D48B02FC484C73B4F1EB141D698652">
    <w:name w:val="A8D48B02FC484C73B4F1EB141D698652"/>
    <w:rsid w:val="00DE24E4"/>
  </w:style>
  <w:style w:type="paragraph" w:customStyle="1" w:styleId="BC0FD05170FA447C9D23EC979792F549">
    <w:name w:val="BC0FD05170FA447C9D23EC979792F549"/>
    <w:rsid w:val="00DE24E4"/>
  </w:style>
  <w:style w:type="paragraph" w:customStyle="1" w:styleId="D2F386912B614F00AE9DD0B370853D49">
    <w:name w:val="D2F386912B614F00AE9DD0B370853D49"/>
    <w:rsid w:val="00DE24E4"/>
  </w:style>
  <w:style w:type="paragraph" w:customStyle="1" w:styleId="983EC336B5AD48CD8BF64EC99AE03D3D">
    <w:name w:val="983EC336B5AD48CD8BF64EC99AE03D3D"/>
    <w:rsid w:val="00DE24E4"/>
  </w:style>
  <w:style w:type="paragraph" w:customStyle="1" w:styleId="CFEE9EE8A4DE4D0387BA2B75D3F6CCA1">
    <w:name w:val="CFEE9EE8A4DE4D0387BA2B75D3F6CCA1"/>
    <w:rsid w:val="00DE24E4"/>
  </w:style>
  <w:style w:type="paragraph" w:customStyle="1" w:styleId="1508904B956B43719EA9301DD3C765AE">
    <w:name w:val="1508904B956B43719EA9301DD3C765AE"/>
    <w:rsid w:val="00DE24E4"/>
  </w:style>
  <w:style w:type="paragraph" w:customStyle="1" w:styleId="6F93BBE6C52D4694A321E2711F85C574">
    <w:name w:val="6F93BBE6C52D4694A321E2711F85C574"/>
    <w:rsid w:val="00DE24E4"/>
  </w:style>
  <w:style w:type="paragraph" w:customStyle="1" w:styleId="7CC6F10C9809482298CAF37B8B92DD92">
    <w:name w:val="7CC6F10C9809482298CAF37B8B92DD92"/>
    <w:rsid w:val="00DE24E4"/>
  </w:style>
  <w:style w:type="paragraph" w:customStyle="1" w:styleId="664484BA5F844989B830F30F467DFC0A">
    <w:name w:val="664484BA5F844989B830F30F467DFC0A"/>
    <w:rsid w:val="00DE24E4"/>
  </w:style>
  <w:style w:type="paragraph" w:customStyle="1" w:styleId="01D8EF4E3A854BFE855BE45DB651FF42">
    <w:name w:val="01D8EF4E3A854BFE855BE45DB651FF42"/>
    <w:rsid w:val="00DE24E4"/>
  </w:style>
  <w:style w:type="paragraph" w:customStyle="1" w:styleId="B12213312E264B4A8059792A2DA92281">
    <w:name w:val="B12213312E264B4A8059792A2DA92281"/>
    <w:rsid w:val="00DE24E4"/>
  </w:style>
  <w:style w:type="paragraph" w:customStyle="1" w:styleId="6D9DC6E962E8435EAB3AB8D7F5458369">
    <w:name w:val="6D9DC6E962E8435EAB3AB8D7F5458369"/>
    <w:rsid w:val="00DE24E4"/>
  </w:style>
  <w:style w:type="paragraph" w:customStyle="1" w:styleId="5F10D28C5EA7452CA75E9F6A9E5C19FB">
    <w:name w:val="5F10D28C5EA7452CA75E9F6A9E5C19FB"/>
    <w:rsid w:val="00DE24E4"/>
  </w:style>
  <w:style w:type="paragraph" w:customStyle="1" w:styleId="92A171BFEEA9408791F9D6FCB10FEBF5">
    <w:name w:val="92A171BFEEA9408791F9D6FCB10FEBF5"/>
    <w:rsid w:val="00DE24E4"/>
  </w:style>
  <w:style w:type="paragraph" w:customStyle="1" w:styleId="259BF00444D94FE19D4E13D0EBC0C57B">
    <w:name w:val="259BF00444D94FE19D4E13D0EBC0C57B"/>
    <w:rsid w:val="00DE24E4"/>
  </w:style>
  <w:style w:type="paragraph" w:customStyle="1" w:styleId="EBC9B9017DA643D9A112E0EBF6E20DE5">
    <w:name w:val="EBC9B9017DA643D9A112E0EBF6E20DE5"/>
    <w:rsid w:val="00DE24E4"/>
  </w:style>
  <w:style w:type="paragraph" w:customStyle="1" w:styleId="2A47855943E64700B28A99D23F16106F">
    <w:name w:val="2A47855943E64700B28A99D23F16106F"/>
    <w:rsid w:val="00DE24E4"/>
  </w:style>
  <w:style w:type="paragraph" w:customStyle="1" w:styleId="AB4DBC4438A740DEA3F5334DC15754DC">
    <w:name w:val="AB4DBC4438A740DEA3F5334DC15754DC"/>
    <w:rsid w:val="00DE24E4"/>
  </w:style>
  <w:style w:type="paragraph" w:customStyle="1" w:styleId="902A16BBD53C4E689C8BA3D5E85F500E">
    <w:name w:val="902A16BBD53C4E689C8BA3D5E85F500E"/>
    <w:rsid w:val="00DE24E4"/>
  </w:style>
  <w:style w:type="paragraph" w:customStyle="1" w:styleId="5CC50C2D9F1843E0847CA3A123ECB530">
    <w:name w:val="5CC50C2D9F1843E0847CA3A123ECB530"/>
    <w:rsid w:val="00DE24E4"/>
  </w:style>
  <w:style w:type="paragraph" w:customStyle="1" w:styleId="0D23ADE3A53B4CC0AB1E62C2607D6D82">
    <w:name w:val="0D23ADE3A53B4CC0AB1E62C2607D6D82"/>
    <w:rsid w:val="00DE24E4"/>
  </w:style>
  <w:style w:type="paragraph" w:customStyle="1" w:styleId="A26C7B42A5174AAE9049FCDB1D096909">
    <w:name w:val="A26C7B42A5174AAE9049FCDB1D096909"/>
    <w:rsid w:val="00DE24E4"/>
  </w:style>
  <w:style w:type="paragraph" w:customStyle="1" w:styleId="506BE5AA5FC64DAB80432BFE304CDEB4">
    <w:name w:val="506BE5AA5FC64DAB80432BFE304CDEB4"/>
    <w:rsid w:val="00DE24E4"/>
  </w:style>
  <w:style w:type="paragraph" w:customStyle="1" w:styleId="5F59BE88760A43BB970D869D8AD87B9A">
    <w:name w:val="5F59BE88760A43BB970D869D8AD87B9A"/>
    <w:rsid w:val="00DE24E4"/>
  </w:style>
  <w:style w:type="paragraph" w:customStyle="1" w:styleId="92F68503030F426ABD3D104148462A0C">
    <w:name w:val="92F68503030F426ABD3D104148462A0C"/>
    <w:rsid w:val="00DE24E4"/>
  </w:style>
  <w:style w:type="paragraph" w:customStyle="1" w:styleId="A6F786E053044F5CBAD54C7EED4D7CBB">
    <w:name w:val="A6F786E053044F5CBAD54C7EED4D7CBB"/>
    <w:rsid w:val="00DE24E4"/>
  </w:style>
  <w:style w:type="paragraph" w:customStyle="1" w:styleId="BA2D5446612C49CEA913809268352B9B">
    <w:name w:val="BA2D5446612C49CEA913809268352B9B"/>
    <w:rsid w:val="00DE24E4"/>
  </w:style>
  <w:style w:type="paragraph" w:customStyle="1" w:styleId="81B7FDB80E7F416BA3B9437F5985BE5A">
    <w:name w:val="81B7FDB80E7F416BA3B9437F5985BE5A"/>
    <w:rsid w:val="00DE24E4"/>
  </w:style>
  <w:style w:type="paragraph" w:customStyle="1" w:styleId="4874E5BF450043A7A1663C64B6C2F4A6">
    <w:name w:val="4874E5BF450043A7A1663C64B6C2F4A6"/>
    <w:rsid w:val="00DE24E4"/>
  </w:style>
  <w:style w:type="paragraph" w:customStyle="1" w:styleId="AE51455D5AC04E3288412430B2CE5BE5">
    <w:name w:val="AE51455D5AC04E3288412430B2CE5BE5"/>
    <w:rsid w:val="00DE24E4"/>
  </w:style>
  <w:style w:type="paragraph" w:customStyle="1" w:styleId="2B8C04373C8F4CE7A03FB0A47927F6AC">
    <w:name w:val="2B8C04373C8F4CE7A03FB0A47927F6AC"/>
    <w:rsid w:val="00DE24E4"/>
  </w:style>
  <w:style w:type="paragraph" w:customStyle="1" w:styleId="00B57BBE942D456D97AFCE3EE311C4BF">
    <w:name w:val="00B57BBE942D456D97AFCE3EE311C4BF"/>
    <w:rsid w:val="00DE24E4"/>
  </w:style>
  <w:style w:type="paragraph" w:customStyle="1" w:styleId="F34018437BF646D38ED3B21CF0973F57">
    <w:name w:val="F34018437BF646D38ED3B21CF0973F57"/>
    <w:rsid w:val="00DE24E4"/>
  </w:style>
  <w:style w:type="paragraph" w:customStyle="1" w:styleId="CF103AF4CC954C57B48CD43BA46F8F57">
    <w:name w:val="CF103AF4CC954C57B48CD43BA46F8F57"/>
    <w:rsid w:val="00DE24E4"/>
  </w:style>
  <w:style w:type="paragraph" w:customStyle="1" w:styleId="2449F311F94C450F9B0CF5BF3BA91A80">
    <w:name w:val="2449F311F94C450F9B0CF5BF3BA91A80"/>
    <w:rsid w:val="00DE24E4"/>
  </w:style>
  <w:style w:type="paragraph" w:customStyle="1" w:styleId="33513C6091A3408B93B62664D6857F64">
    <w:name w:val="33513C6091A3408B93B62664D6857F64"/>
    <w:rsid w:val="00DE24E4"/>
  </w:style>
  <w:style w:type="paragraph" w:customStyle="1" w:styleId="AC6C669624EC4FCD9D379707B3EA1002">
    <w:name w:val="AC6C669624EC4FCD9D379707B3EA1002"/>
    <w:rsid w:val="00DE24E4"/>
  </w:style>
  <w:style w:type="paragraph" w:customStyle="1" w:styleId="788A685CB6634552B55456EFD1486A10">
    <w:name w:val="788A685CB6634552B55456EFD1486A10"/>
    <w:rsid w:val="00DE24E4"/>
  </w:style>
  <w:style w:type="paragraph" w:customStyle="1" w:styleId="3572F8E130A64C1BBB9154D71A45FBB8">
    <w:name w:val="3572F8E130A64C1BBB9154D71A45FBB8"/>
    <w:rsid w:val="00DE24E4"/>
  </w:style>
  <w:style w:type="paragraph" w:customStyle="1" w:styleId="9D8FB47C450D46BF9D1368698ED336DD">
    <w:name w:val="9D8FB47C450D46BF9D1368698ED336DD"/>
    <w:rsid w:val="00DE24E4"/>
  </w:style>
  <w:style w:type="paragraph" w:customStyle="1" w:styleId="FACF5CA36CB7435BACE98DE092045730">
    <w:name w:val="FACF5CA36CB7435BACE98DE092045730"/>
    <w:rsid w:val="00DE24E4"/>
  </w:style>
  <w:style w:type="paragraph" w:customStyle="1" w:styleId="DB30602813B94D889970AA63EDF6C99E">
    <w:name w:val="DB30602813B94D889970AA63EDF6C99E"/>
    <w:rsid w:val="00DE24E4"/>
  </w:style>
  <w:style w:type="paragraph" w:customStyle="1" w:styleId="B358001527954974B764D5E7A840717F">
    <w:name w:val="B358001527954974B764D5E7A840717F"/>
    <w:rsid w:val="00DE24E4"/>
  </w:style>
  <w:style w:type="paragraph" w:customStyle="1" w:styleId="E879F95858C5499C83E049C8E2E7CA04">
    <w:name w:val="E879F95858C5499C83E049C8E2E7CA04"/>
    <w:rsid w:val="00DE24E4"/>
  </w:style>
  <w:style w:type="paragraph" w:customStyle="1" w:styleId="0974C6EE80D341D9BBCEAB3CFBA97E73">
    <w:name w:val="0974C6EE80D341D9BBCEAB3CFBA97E73"/>
    <w:rsid w:val="00DE24E4"/>
  </w:style>
  <w:style w:type="paragraph" w:customStyle="1" w:styleId="8C0C7D54F8C84B2BB198456A8F863E54">
    <w:name w:val="8C0C7D54F8C84B2BB198456A8F863E54"/>
    <w:rsid w:val="00DE24E4"/>
  </w:style>
  <w:style w:type="paragraph" w:customStyle="1" w:styleId="EDB48792F5674562B8E1CD2344B3CE5F">
    <w:name w:val="EDB48792F5674562B8E1CD2344B3CE5F"/>
    <w:rsid w:val="00DE24E4"/>
  </w:style>
  <w:style w:type="paragraph" w:customStyle="1" w:styleId="A6A2732AD6374B54A24F37C7F9EC112F">
    <w:name w:val="A6A2732AD6374B54A24F37C7F9EC112F"/>
    <w:rsid w:val="00DE24E4"/>
  </w:style>
  <w:style w:type="paragraph" w:customStyle="1" w:styleId="1C5B10D4D6244AC8B615A912CA2F0022">
    <w:name w:val="1C5B10D4D6244AC8B615A912CA2F0022"/>
    <w:rsid w:val="00DE24E4"/>
  </w:style>
  <w:style w:type="paragraph" w:customStyle="1" w:styleId="28BC86FF968E4BFCACE3B4C948D4892B">
    <w:name w:val="28BC86FF968E4BFCACE3B4C948D4892B"/>
    <w:rsid w:val="00DE24E4"/>
  </w:style>
  <w:style w:type="paragraph" w:customStyle="1" w:styleId="E15E44A18F1640CB99DE8896111AC9F3">
    <w:name w:val="E15E44A18F1640CB99DE8896111AC9F3"/>
    <w:rsid w:val="00DE24E4"/>
  </w:style>
  <w:style w:type="paragraph" w:customStyle="1" w:styleId="729B31D6A4664CEC9F7E90A762F6D652">
    <w:name w:val="729B31D6A4664CEC9F7E90A762F6D652"/>
    <w:rsid w:val="00DE24E4"/>
  </w:style>
  <w:style w:type="paragraph" w:customStyle="1" w:styleId="C342F7E36CD947DB9F4270E5E26F2F47">
    <w:name w:val="C342F7E36CD947DB9F4270E5E26F2F47"/>
    <w:rsid w:val="00DE24E4"/>
  </w:style>
  <w:style w:type="paragraph" w:customStyle="1" w:styleId="73445FCDDD254993B1231BC0F9FB7051">
    <w:name w:val="73445FCDDD254993B1231BC0F9FB7051"/>
    <w:rsid w:val="00DE24E4"/>
  </w:style>
  <w:style w:type="paragraph" w:customStyle="1" w:styleId="FE32890262E248FC8ECE75F455588F1C">
    <w:name w:val="FE32890262E248FC8ECE75F455588F1C"/>
    <w:rsid w:val="00DE24E4"/>
  </w:style>
  <w:style w:type="paragraph" w:customStyle="1" w:styleId="CDC46D8CAEB847E4A217B34DB1E3C6C1">
    <w:name w:val="CDC46D8CAEB847E4A217B34DB1E3C6C1"/>
    <w:rsid w:val="00DE24E4"/>
  </w:style>
  <w:style w:type="paragraph" w:customStyle="1" w:styleId="DD1F099DEE71461AAE3A038C20D13D26">
    <w:name w:val="DD1F099DEE71461AAE3A038C20D13D26"/>
    <w:rsid w:val="00DE24E4"/>
  </w:style>
  <w:style w:type="paragraph" w:customStyle="1" w:styleId="B8878A1D2A38495D8FA86F6BB9FA9250">
    <w:name w:val="B8878A1D2A38495D8FA86F6BB9FA9250"/>
    <w:rsid w:val="00DE24E4"/>
  </w:style>
  <w:style w:type="paragraph" w:customStyle="1" w:styleId="D2024A2E63134631B4BC0F53907ED96A">
    <w:name w:val="D2024A2E63134631B4BC0F53907ED96A"/>
    <w:rsid w:val="00DE24E4"/>
  </w:style>
  <w:style w:type="paragraph" w:customStyle="1" w:styleId="9C53DE78C6734688A286292412426B8F">
    <w:name w:val="9C53DE78C6734688A286292412426B8F"/>
    <w:rsid w:val="00DE24E4"/>
  </w:style>
  <w:style w:type="paragraph" w:customStyle="1" w:styleId="87227C05435945219AD789DC65512B8F">
    <w:name w:val="87227C05435945219AD789DC65512B8F"/>
    <w:rsid w:val="00DE24E4"/>
  </w:style>
  <w:style w:type="paragraph" w:customStyle="1" w:styleId="E3EB3BAC260C47ACAD99C9BA03EBBB04">
    <w:name w:val="E3EB3BAC260C47ACAD99C9BA03EBBB04"/>
    <w:rsid w:val="00DE24E4"/>
  </w:style>
  <w:style w:type="paragraph" w:customStyle="1" w:styleId="F27EECA50A854B32AFFB0A3E8B57AC33">
    <w:name w:val="F27EECA50A854B32AFFB0A3E8B57AC33"/>
    <w:rsid w:val="00DE24E4"/>
  </w:style>
  <w:style w:type="paragraph" w:customStyle="1" w:styleId="218E5CEF1EBE460D92856ED4CDF682E3">
    <w:name w:val="218E5CEF1EBE460D92856ED4CDF682E3"/>
    <w:rsid w:val="00DE24E4"/>
  </w:style>
  <w:style w:type="paragraph" w:customStyle="1" w:styleId="1E8E234C8B924DE2A2716FE376CBFDB5">
    <w:name w:val="1E8E234C8B924DE2A2716FE376CBFDB5"/>
    <w:rsid w:val="00DE24E4"/>
  </w:style>
  <w:style w:type="paragraph" w:customStyle="1" w:styleId="2C60FC5F380246C79B71206274F55307">
    <w:name w:val="2C60FC5F380246C79B71206274F55307"/>
    <w:rsid w:val="00DE24E4"/>
  </w:style>
  <w:style w:type="paragraph" w:customStyle="1" w:styleId="C96622F1FCD34412A058E0816DA74058">
    <w:name w:val="C96622F1FCD34412A058E0816DA74058"/>
    <w:rsid w:val="00DE24E4"/>
  </w:style>
  <w:style w:type="paragraph" w:customStyle="1" w:styleId="A0C624BCE3D644DBB6296C64B52D16CF">
    <w:name w:val="A0C624BCE3D644DBB6296C64B52D16CF"/>
    <w:rsid w:val="00DE24E4"/>
  </w:style>
  <w:style w:type="paragraph" w:customStyle="1" w:styleId="11BF6B7A80814DC2911E42A8D73ED2A0">
    <w:name w:val="11BF6B7A80814DC2911E42A8D73ED2A0"/>
    <w:rsid w:val="00DE24E4"/>
  </w:style>
  <w:style w:type="paragraph" w:customStyle="1" w:styleId="CC9BC4C9F20841DE9D4D5328CAD72F46">
    <w:name w:val="CC9BC4C9F20841DE9D4D5328CAD72F46"/>
    <w:rsid w:val="00DE24E4"/>
  </w:style>
  <w:style w:type="paragraph" w:customStyle="1" w:styleId="1C4A4F4F21764D6EBDDC1F2A190298C4">
    <w:name w:val="1C4A4F4F21764D6EBDDC1F2A190298C4"/>
    <w:rsid w:val="00DE24E4"/>
  </w:style>
  <w:style w:type="paragraph" w:customStyle="1" w:styleId="ED3BC34728E54B0BB911ECE3A27F1A90">
    <w:name w:val="ED3BC34728E54B0BB911ECE3A27F1A90"/>
    <w:rsid w:val="00DE24E4"/>
  </w:style>
  <w:style w:type="paragraph" w:customStyle="1" w:styleId="984E98D6459F4079BE31FA73008BACCB">
    <w:name w:val="984E98D6459F4079BE31FA73008BACCB"/>
    <w:rsid w:val="00DE24E4"/>
  </w:style>
  <w:style w:type="paragraph" w:customStyle="1" w:styleId="810F134AEBD945EA8C260FAB0830E4ED">
    <w:name w:val="810F134AEBD945EA8C260FAB0830E4ED"/>
    <w:rsid w:val="00DE24E4"/>
  </w:style>
  <w:style w:type="paragraph" w:customStyle="1" w:styleId="FB116C18CD07411B978352F21EE7134E">
    <w:name w:val="FB116C18CD07411B978352F21EE7134E"/>
    <w:rsid w:val="00DE24E4"/>
  </w:style>
  <w:style w:type="paragraph" w:customStyle="1" w:styleId="8202B5C4F3F947FFBADE410DC6A378A6">
    <w:name w:val="8202B5C4F3F947FFBADE410DC6A378A6"/>
    <w:rsid w:val="00DE24E4"/>
  </w:style>
  <w:style w:type="paragraph" w:customStyle="1" w:styleId="BD688D486082413C9C048D65BBEC90C2">
    <w:name w:val="BD688D486082413C9C048D65BBEC90C2"/>
    <w:rsid w:val="00DE24E4"/>
  </w:style>
  <w:style w:type="paragraph" w:customStyle="1" w:styleId="D2BA1675163140349C7C0C6E9060FA5F">
    <w:name w:val="D2BA1675163140349C7C0C6E9060FA5F"/>
    <w:rsid w:val="00DE24E4"/>
  </w:style>
  <w:style w:type="paragraph" w:customStyle="1" w:styleId="D604AFAEBA264C88B2BC833587241879">
    <w:name w:val="D604AFAEBA264C88B2BC833587241879"/>
    <w:rsid w:val="00DE24E4"/>
  </w:style>
  <w:style w:type="paragraph" w:customStyle="1" w:styleId="C16DD9C955554F6290C0B43622E2E1DE">
    <w:name w:val="C16DD9C955554F6290C0B43622E2E1DE"/>
    <w:rsid w:val="00DE24E4"/>
  </w:style>
  <w:style w:type="paragraph" w:customStyle="1" w:styleId="D4C1CCBB375C4D9991318864666D6A6F">
    <w:name w:val="D4C1CCBB375C4D9991318864666D6A6F"/>
    <w:rsid w:val="00DE24E4"/>
  </w:style>
  <w:style w:type="paragraph" w:customStyle="1" w:styleId="9AF92B7F4FCB4B06B5E3D3A0A30F1B32">
    <w:name w:val="9AF92B7F4FCB4B06B5E3D3A0A30F1B32"/>
    <w:rsid w:val="00DE24E4"/>
  </w:style>
  <w:style w:type="paragraph" w:customStyle="1" w:styleId="54931C61B02C4483A0D93713FEE3DAC6">
    <w:name w:val="54931C61B02C4483A0D93713FEE3DAC6"/>
    <w:rsid w:val="00DE24E4"/>
  </w:style>
  <w:style w:type="paragraph" w:customStyle="1" w:styleId="107E90130B304D56A41079B572025828">
    <w:name w:val="107E90130B304D56A41079B572025828"/>
    <w:rsid w:val="00DE24E4"/>
  </w:style>
  <w:style w:type="paragraph" w:customStyle="1" w:styleId="9FF993B6BAB64E9EAED69A7F3DE225F4">
    <w:name w:val="9FF993B6BAB64E9EAED69A7F3DE225F4"/>
    <w:rsid w:val="00DE24E4"/>
  </w:style>
  <w:style w:type="paragraph" w:customStyle="1" w:styleId="687F3A6F11E64B5EB28CB85EC2AE413D">
    <w:name w:val="687F3A6F11E64B5EB28CB85EC2AE413D"/>
    <w:rsid w:val="00DE24E4"/>
  </w:style>
  <w:style w:type="paragraph" w:customStyle="1" w:styleId="8C6AFC27725D48FB9CFD25A640DC591D">
    <w:name w:val="8C6AFC27725D48FB9CFD25A640DC591D"/>
    <w:rsid w:val="00DE24E4"/>
  </w:style>
  <w:style w:type="paragraph" w:customStyle="1" w:styleId="4480140FC1754DD0B66A605A5D9FB2B5">
    <w:name w:val="4480140FC1754DD0B66A605A5D9FB2B5"/>
    <w:rsid w:val="00DE24E4"/>
  </w:style>
  <w:style w:type="paragraph" w:customStyle="1" w:styleId="7EE338DE9AF841C1A4FE0448BC7A2B4C">
    <w:name w:val="7EE338DE9AF841C1A4FE0448BC7A2B4C"/>
    <w:rsid w:val="00DE24E4"/>
  </w:style>
  <w:style w:type="paragraph" w:customStyle="1" w:styleId="45A4E32299114805B0BCC66F3AF626BF">
    <w:name w:val="45A4E32299114805B0BCC66F3AF626BF"/>
    <w:rsid w:val="00DE24E4"/>
  </w:style>
  <w:style w:type="paragraph" w:customStyle="1" w:styleId="BBAE3F43F2CE482A9C594E2EE117DD01">
    <w:name w:val="BBAE3F43F2CE482A9C594E2EE117DD01"/>
    <w:rsid w:val="00DE24E4"/>
  </w:style>
  <w:style w:type="paragraph" w:customStyle="1" w:styleId="AB143842B923467D97412EAC43DE9759">
    <w:name w:val="AB143842B923467D97412EAC43DE9759"/>
    <w:rsid w:val="00DE24E4"/>
  </w:style>
  <w:style w:type="paragraph" w:customStyle="1" w:styleId="D3A9A03176E847F9838C6CD006261E48">
    <w:name w:val="D3A9A03176E847F9838C6CD006261E48"/>
    <w:rsid w:val="00DE24E4"/>
  </w:style>
  <w:style w:type="paragraph" w:customStyle="1" w:styleId="A7122092494A485B9A6E4CFD0AC441CB">
    <w:name w:val="A7122092494A485B9A6E4CFD0AC441CB"/>
    <w:rsid w:val="00DE24E4"/>
  </w:style>
  <w:style w:type="paragraph" w:customStyle="1" w:styleId="1F15BCA4058A4028B4E57CD106FBEACE">
    <w:name w:val="1F15BCA4058A4028B4E57CD106FBEACE"/>
    <w:rsid w:val="00DE24E4"/>
  </w:style>
  <w:style w:type="paragraph" w:customStyle="1" w:styleId="6EF7DB95A0CE41A1BEAE60E89BC6685C">
    <w:name w:val="6EF7DB95A0CE41A1BEAE60E89BC6685C"/>
    <w:rsid w:val="00DE24E4"/>
  </w:style>
  <w:style w:type="paragraph" w:customStyle="1" w:styleId="7D9450C94FE24B3E90D4E5FA12E5E040">
    <w:name w:val="7D9450C94FE24B3E90D4E5FA12E5E040"/>
    <w:rsid w:val="00DE24E4"/>
  </w:style>
  <w:style w:type="paragraph" w:customStyle="1" w:styleId="712A739CB95E4F1C80B07D238F20580D">
    <w:name w:val="712A739CB95E4F1C80B07D238F20580D"/>
    <w:rsid w:val="00DE24E4"/>
  </w:style>
  <w:style w:type="paragraph" w:customStyle="1" w:styleId="19437DC22B2D47FAADB78D2802468795">
    <w:name w:val="19437DC22B2D47FAADB78D2802468795"/>
    <w:rsid w:val="00DE24E4"/>
  </w:style>
  <w:style w:type="paragraph" w:customStyle="1" w:styleId="EF239C7366BD4FCF84D8FCA2B1ED9107">
    <w:name w:val="EF239C7366BD4FCF84D8FCA2B1ED9107"/>
    <w:rsid w:val="00DE24E4"/>
  </w:style>
  <w:style w:type="paragraph" w:customStyle="1" w:styleId="15DF971FD69A4F0AB209F42338D46388">
    <w:name w:val="15DF971FD69A4F0AB209F42338D46388"/>
    <w:rsid w:val="00DE24E4"/>
  </w:style>
  <w:style w:type="paragraph" w:customStyle="1" w:styleId="D056216A511D40BC9F76924515396106">
    <w:name w:val="D056216A511D40BC9F76924515396106"/>
    <w:rsid w:val="00DE24E4"/>
  </w:style>
  <w:style w:type="paragraph" w:customStyle="1" w:styleId="F4AAE2288C4E4C3EB6312B8A436265AB">
    <w:name w:val="F4AAE2288C4E4C3EB6312B8A436265AB"/>
    <w:rsid w:val="00DE24E4"/>
  </w:style>
  <w:style w:type="paragraph" w:customStyle="1" w:styleId="00F6BE22472A4322B27CD665ED193344">
    <w:name w:val="00F6BE22472A4322B27CD665ED193344"/>
    <w:rsid w:val="00DE24E4"/>
  </w:style>
  <w:style w:type="paragraph" w:customStyle="1" w:styleId="8BC4CC779BD24878AF4B4FBDE735BA46">
    <w:name w:val="8BC4CC779BD24878AF4B4FBDE735BA46"/>
    <w:rsid w:val="00DE24E4"/>
  </w:style>
  <w:style w:type="paragraph" w:customStyle="1" w:styleId="08E567D8E8284B1E924679DC0B19D742">
    <w:name w:val="08E567D8E8284B1E924679DC0B19D742"/>
    <w:rsid w:val="00DE24E4"/>
  </w:style>
  <w:style w:type="paragraph" w:customStyle="1" w:styleId="A99E165ABFB0404E8771503F60DB8A03">
    <w:name w:val="A99E165ABFB0404E8771503F60DB8A03"/>
    <w:rsid w:val="00DE24E4"/>
  </w:style>
  <w:style w:type="paragraph" w:customStyle="1" w:styleId="A16F96B8A81F446991B0575C1D2CFAAB">
    <w:name w:val="A16F96B8A81F446991B0575C1D2CFAAB"/>
    <w:rsid w:val="00DE24E4"/>
  </w:style>
  <w:style w:type="paragraph" w:customStyle="1" w:styleId="8A9CD1C2A625400FAF21D90A4326B848">
    <w:name w:val="8A9CD1C2A625400FAF21D90A4326B848"/>
    <w:rsid w:val="00DE24E4"/>
  </w:style>
  <w:style w:type="paragraph" w:customStyle="1" w:styleId="9C18D7D115B34993A43C93DE599256EA">
    <w:name w:val="9C18D7D115B34993A43C93DE599256EA"/>
    <w:rsid w:val="00DE24E4"/>
  </w:style>
  <w:style w:type="paragraph" w:customStyle="1" w:styleId="9075AFA71B6D44109A22DF7B44D60123">
    <w:name w:val="9075AFA71B6D44109A22DF7B44D60123"/>
    <w:rsid w:val="00DE24E4"/>
  </w:style>
  <w:style w:type="paragraph" w:customStyle="1" w:styleId="D9A8F3418FA94091918016E4F0D7027C">
    <w:name w:val="D9A8F3418FA94091918016E4F0D7027C"/>
    <w:rsid w:val="00DE24E4"/>
  </w:style>
  <w:style w:type="paragraph" w:customStyle="1" w:styleId="14DB92EEAD5B4B5089F6D8458031A19C">
    <w:name w:val="14DB92EEAD5B4B5089F6D8458031A19C"/>
    <w:rsid w:val="00DE24E4"/>
  </w:style>
  <w:style w:type="paragraph" w:customStyle="1" w:styleId="09924BDE9B754646B3AB6DB6A6C0AE70">
    <w:name w:val="09924BDE9B754646B3AB6DB6A6C0AE70"/>
    <w:rsid w:val="00DE24E4"/>
  </w:style>
  <w:style w:type="paragraph" w:customStyle="1" w:styleId="4CE02E1BF3104BBEBCFD0E72FA162104">
    <w:name w:val="4CE02E1BF3104BBEBCFD0E72FA162104"/>
    <w:rsid w:val="00DE24E4"/>
  </w:style>
  <w:style w:type="paragraph" w:customStyle="1" w:styleId="4D1FE287D4494FB097E6F5D309E9E6F2">
    <w:name w:val="4D1FE287D4494FB097E6F5D309E9E6F2"/>
    <w:rsid w:val="00DE24E4"/>
  </w:style>
  <w:style w:type="paragraph" w:customStyle="1" w:styleId="002DBAFCD1ED41869633BDED4C6893C1">
    <w:name w:val="002DBAFCD1ED41869633BDED4C6893C1"/>
    <w:rsid w:val="00DE24E4"/>
  </w:style>
  <w:style w:type="paragraph" w:customStyle="1" w:styleId="30C0643756E24ECE9F881ECE802E62D5">
    <w:name w:val="30C0643756E24ECE9F881ECE802E62D5"/>
    <w:rsid w:val="00DE24E4"/>
  </w:style>
  <w:style w:type="paragraph" w:customStyle="1" w:styleId="DE464DF25E9A4500861E0C332C1E9C5A">
    <w:name w:val="DE464DF25E9A4500861E0C332C1E9C5A"/>
    <w:rsid w:val="00DE24E4"/>
  </w:style>
  <w:style w:type="paragraph" w:customStyle="1" w:styleId="0794F1E72FE74F80A1E4009F3E2953AF">
    <w:name w:val="0794F1E72FE74F80A1E4009F3E2953AF"/>
    <w:rsid w:val="00DE24E4"/>
  </w:style>
  <w:style w:type="paragraph" w:customStyle="1" w:styleId="C0B9C745BC7543868524DA4F02C3A3AD">
    <w:name w:val="C0B9C745BC7543868524DA4F02C3A3AD"/>
    <w:rsid w:val="00DE24E4"/>
  </w:style>
  <w:style w:type="paragraph" w:customStyle="1" w:styleId="8E2412DFEBCF44C08C6FEBB203A3DE6D">
    <w:name w:val="8E2412DFEBCF44C08C6FEBB203A3DE6D"/>
    <w:rsid w:val="00DE24E4"/>
  </w:style>
  <w:style w:type="paragraph" w:customStyle="1" w:styleId="5EADFFCFAF3C46ADA7D38F33BA5FE343">
    <w:name w:val="5EADFFCFAF3C46ADA7D38F33BA5FE343"/>
    <w:rsid w:val="00DE24E4"/>
  </w:style>
  <w:style w:type="paragraph" w:customStyle="1" w:styleId="043802D4D90F44F9B251CF45C2811C2F">
    <w:name w:val="043802D4D90F44F9B251CF45C2811C2F"/>
    <w:rsid w:val="00DE24E4"/>
  </w:style>
  <w:style w:type="paragraph" w:customStyle="1" w:styleId="BB5D7784898D4891ABD5203BFF9D2BF5">
    <w:name w:val="BB5D7784898D4891ABD5203BFF9D2BF5"/>
    <w:rsid w:val="00DE24E4"/>
  </w:style>
  <w:style w:type="paragraph" w:customStyle="1" w:styleId="6DE5427507AC484687EE817606F62A58">
    <w:name w:val="6DE5427507AC484687EE817606F62A58"/>
    <w:rsid w:val="00DE24E4"/>
  </w:style>
  <w:style w:type="paragraph" w:customStyle="1" w:styleId="9A5DC913358C44AEA53EC3EB09EB6207">
    <w:name w:val="9A5DC913358C44AEA53EC3EB09EB6207"/>
    <w:rsid w:val="00DE24E4"/>
  </w:style>
  <w:style w:type="paragraph" w:customStyle="1" w:styleId="3732700E13B6448EA4CDDCD5A1A33D25">
    <w:name w:val="3732700E13B6448EA4CDDCD5A1A33D25"/>
    <w:rsid w:val="00DE24E4"/>
  </w:style>
  <w:style w:type="paragraph" w:customStyle="1" w:styleId="7E68C495DFFB4CCB803CB8DF35FC3005">
    <w:name w:val="7E68C495DFFB4CCB803CB8DF35FC3005"/>
    <w:rsid w:val="00DE24E4"/>
  </w:style>
  <w:style w:type="paragraph" w:customStyle="1" w:styleId="72B05E56D69A45E6B774EAF80D319710">
    <w:name w:val="72B05E56D69A45E6B774EAF80D319710"/>
    <w:rsid w:val="00DE24E4"/>
  </w:style>
  <w:style w:type="paragraph" w:customStyle="1" w:styleId="4C5B69F633654C2A82B30C176D4A7EC1">
    <w:name w:val="4C5B69F633654C2A82B30C176D4A7EC1"/>
    <w:rsid w:val="00DE24E4"/>
  </w:style>
  <w:style w:type="paragraph" w:customStyle="1" w:styleId="A4078D0FA02D4E90A3AEC10FB9FD80C9">
    <w:name w:val="A4078D0FA02D4E90A3AEC10FB9FD80C9"/>
    <w:rsid w:val="00DE24E4"/>
  </w:style>
  <w:style w:type="paragraph" w:customStyle="1" w:styleId="9A3DB55B30FB404086F149E5404A73D3">
    <w:name w:val="9A3DB55B30FB404086F149E5404A73D3"/>
    <w:rsid w:val="00DE24E4"/>
  </w:style>
  <w:style w:type="paragraph" w:customStyle="1" w:styleId="AB26A8DED4D340A9872BDE6C230F054C">
    <w:name w:val="AB26A8DED4D340A9872BDE6C230F054C"/>
    <w:rsid w:val="00DE24E4"/>
  </w:style>
  <w:style w:type="paragraph" w:customStyle="1" w:styleId="81C76651B0704944A2BBFB6C9A445E90">
    <w:name w:val="81C76651B0704944A2BBFB6C9A445E90"/>
    <w:rsid w:val="00DE24E4"/>
  </w:style>
  <w:style w:type="paragraph" w:customStyle="1" w:styleId="BD466684A18E44BFB86054362999FDB4">
    <w:name w:val="BD466684A18E44BFB86054362999FDB4"/>
    <w:rsid w:val="00DE24E4"/>
  </w:style>
  <w:style w:type="paragraph" w:customStyle="1" w:styleId="C9D17447860E4DE1970A7243279BB02E">
    <w:name w:val="C9D17447860E4DE1970A7243279BB02E"/>
    <w:rsid w:val="00DE24E4"/>
  </w:style>
  <w:style w:type="paragraph" w:customStyle="1" w:styleId="0D18438F6B0B485E822859F416F890BD">
    <w:name w:val="0D18438F6B0B485E822859F416F890BD"/>
    <w:rsid w:val="00DE24E4"/>
  </w:style>
  <w:style w:type="paragraph" w:customStyle="1" w:styleId="D6DA87C32ED940EFB2D487F3E054DDDB">
    <w:name w:val="D6DA87C32ED940EFB2D487F3E054DDDB"/>
    <w:rsid w:val="00DE24E4"/>
  </w:style>
  <w:style w:type="paragraph" w:customStyle="1" w:styleId="6A4D21C652214319B142BFAAE9926E4C">
    <w:name w:val="6A4D21C652214319B142BFAAE9926E4C"/>
    <w:rsid w:val="00DE24E4"/>
  </w:style>
  <w:style w:type="paragraph" w:customStyle="1" w:styleId="261B40C8593949D4ABEE0B2A71CC7CF2">
    <w:name w:val="261B40C8593949D4ABEE0B2A71CC7CF2"/>
    <w:rsid w:val="00DE24E4"/>
  </w:style>
  <w:style w:type="paragraph" w:customStyle="1" w:styleId="C108432D43284D42BBA5D1464AA6689A">
    <w:name w:val="C108432D43284D42BBA5D1464AA6689A"/>
    <w:rsid w:val="00DE24E4"/>
  </w:style>
  <w:style w:type="paragraph" w:customStyle="1" w:styleId="A0B1CF919F49426485E58F8B20023F46">
    <w:name w:val="A0B1CF919F49426485E58F8B20023F46"/>
    <w:rsid w:val="00322BA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edian">
      <a:dk1>
        <a:sysClr val="windowText" lastClr="000000"/>
      </a:dk1>
      <a:lt1>
        <a:sysClr val="window" lastClr="FFFFFF"/>
      </a:lt1>
      <a:dk2>
        <a:srgbClr val="775F55"/>
      </a:dk2>
      <a:lt2>
        <a:srgbClr val="EBDDC3"/>
      </a:lt2>
      <a:accent1>
        <a:srgbClr val="94B6D2"/>
      </a:accent1>
      <a:accent2>
        <a:srgbClr val="DD8047"/>
      </a:accent2>
      <a:accent3>
        <a:srgbClr val="A5AB81"/>
      </a:accent3>
      <a:accent4>
        <a:srgbClr val="D8B25C"/>
      </a:accent4>
      <a:accent5>
        <a:srgbClr val="7BA79D"/>
      </a:accent5>
      <a:accent6>
        <a:srgbClr val="968C8C"/>
      </a:accent6>
      <a:hlink>
        <a:srgbClr val="F7B615"/>
      </a:hlink>
      <a:folHlink>
        <a:srgbClr val="704404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143E149-BD72-41A7-8F13-AF59DE30D6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D14EC26-251D-443A-AF4F-B15D0F3B0F8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18506A0D-4821-47C2-BD9B-CACF27C6B10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grey resume.dotx</Template>
  <TotalTime>0</TotalTime>
  <Pages>3</Pages>
  <Words>1176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2020-11-05T14:28:00Z</dcterms:created>
  <dcterms:modified xsi:type="dcterms:W3CDTF">2020-11-05T14:45:00Z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