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host layout table"/>
      </w:tblPr>
      <w:tblGrid>
        <w:gridCol w:w="3780"/>
        <w:gridCol w:w="6732"/>
      </w:tblGrid>
      <w:tr w:rsidR="002C2CDD" w:rsidRPr="00906BEE" w14:paraId="3F029B9D" w14:textId="77777777" w:rsidTr="00DA0114">
        <w:tc>
          <w:tcPr>
            <w:tcW w:w="3780" w:type="dxa"/>
            <w:tcMar>
              <w:top w:w="504" w:type="dxa"/>
              <w:right w:w="720" w:type="dxa"/>
            </w:tcMar>
          </w:tcPr>
          <w:p w14:paraId="05703AA3" w14:textId="114CAE44" w:rsidR="00523479" w:rsidRPr="00906BEE" w:rsidRDefault="00DA0114" w:rsidP="00DA0114">
            <w:pPr>
              <w:pStyle w:val="Initials"/>
            </w:pPr>
            <w:bookmarkStart w:id="0" w:name="_GoBack"/>
            <w:r>
              <w:rPr>
                <w:rFonts w:eastAsia="Georgia"/>
                <w:noProof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 wp14:anchorId="0688573F" wp14:editId="1FF65DAB">
                  <wp:simplePos x="0" y="0"/>
                  <wp:positionH relativeFrom="margin">
                    <wp:posOffset>90170</wp:posOffset>
                  </wp:positionH>
                  <wp:positionV relativeFrom="margin">
                    <wp:posOffset>-617855</wp:posOffset>
                  </wp:positionV>
                  <wp:extent cx="1775396" cy="2205112"/>
                  <wp:effectExtent l="0" t="0" r="0" b="508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5396" cy="2205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E02DCD" w:rsidRPr="00906BEE"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681A364E" wp14:editId="50A22FF8">
                      <wp:simplePos x="0" y="0"/>
                      <wp:positionH relativeFrom="column">
                        <wp:align>left</wp:align>
                      </wp:positionH>
                      <wp:positionV relativeFrom="page">
                        <wp:posOffset>-484505</wp:posOffset>
                      </wp:positionV>
                      <wp:extent cx="6665976" cy="1810512"/>
                      <wp:effectExtent l="0" t="0" r="0" b="0"/>
                      <wp:wrapNone/>
                      <wp:docPr id="1" name="Group 1" title="Header graphic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976" cy="1810512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Pr id="43" name="Red rectangle"/>
                              <wps:cNvSpPr/>
                              <wps:spPr>
                                <a:xfrm>
                                  <a:off x="1133475" y="419100"/>
                                  <a:ext cx="5532436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Red circle"/>
                              <wps:cNvSpPr/>
                              <wps:spPr>
                                <a:xfrm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White circle"/>
                              <wps:cNvSpPr/>
                              <wps:spPr>
                                <a:xfrm>
                                  <a:off x="57150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18000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9E23391" id="Group 1" o:spid="_x0000_s1026" alt="Title: Header graphics" style="position:absolute;margin-left:0;margin-top:-38.15pt;width:524.9pt;height:142.55pt;z-index:-251657216;mso-width-percent:858;mso-height-percent:180;mso-position-horizontal:left;mso-position-vertical-relative:page;mso-width-percent:858;mso-height-percent:180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">
                      <v:rect id="Red rectangle" o:spid="_x0000_s1027" style="position:absolute;left:11334;top:4191;width:5532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Red circle" o:spid="_x0000_s1028" type="#_x0000_t23" style="position:absolute;width:18104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White circle" o:spid="_x0000_s1029" style="position:absolute;left:571;top:571;width:17045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</w:p>
          <w:p w14:paraId="3D862FD8" w14:textId="51D79C07" w:rsidR="00A50939" w:rsidRPr="00906BEE" w:rsidRDefault="00341E03" w:rsidP="00DA0114">
            <w:pPr>
              <w:pStyle w:val="Heading3"/>
            </w:pPr>
            <w:sdt>
              <w:sdtPr>
                <w:alias w:val="Objective:"/>
                <w:tag w:val="Objective:"/>
                <w:id w:val="319159961"/>
                <w:placeholder>
                  <w:docPart w:val="828DA38E4772474782663A07C4C18F96"/>
                </w:placeholder>
                <w:temporary/>
                <w:showingPlcHdr/>
              </w:sdtPr>
              <w:sdtEndPr/>
              <w:sdtContent>
                <w:r w:rsidR="00E12C60" w:rsidRPr="00906BEE">
                  <w:t>Objective</w:t>
                </w:r>
              </w:sdtContent>
            </w:sdt>
          </w:p>
          <w:p w14:paraId="203A4F01" w14:textId="3E99CDD6" w:rsidR="002C2CDD" w:rsidRPr="00906BEE" w:rsidRDefault="003270E3" w:rsidP="00DA0114">
            <w:r w:rsidRPr="003270E3">
              <w:t>Achieving growth and hitting sales targets by successfully managing the sales team. Designing and implementing a strategic business plan that expands company's customer base and ensure its strong presence.</w:t>
            </w:r>
          </w:p>
          <w:p w14:paraId="77F59959" w14:textId="5AABF116" w:rsidR="002C2CDD" w:rsidRPr="00906BEE" w:rsidRDefault="00341E03" w:rsidP="00DA0114">
            <w:pPr>
              <w:pStyle w:val="Heading3"/>
            </w:pPr>
            <w:sdt>
              <w:sdtPr>
                <w:alias w:val="Skills:"/>
                <w:tag w:val="Skills:"/>
                <w:id w:val="1490835561"/>
                <w:placeholder>
                  <w:docPart w:val="5C31F70AC0A24D30BC95E7C837F43E1B"/>
                </w:placeholder>
                <w:temporary/>
                <w:showingPlcHdr/>
              </w:sdtPr>
              <w:sdtEndPr/>
              <w:sdtContent>
                <w:r w:rsidR="002C2CDD" w:rsidRPr="00906BEE">
                  <w:t>Skills</w:t>
                </w:r>
              </w:sdtContent>
            </w:sdt>
          </w:p>
          <w:p w14:paraId="1D11B689" w14:textId="434EB016" w:rsidR="003270E3" w:rsidRDefault="003270E3" w:rsidP="00DA0114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 w:rsidRPr="003270E3">
              <w:t>excellent sales and negotiation skills.</w:t>
            </w:r>
          </w:p>
          <w:p w14:paraId="6C834AE0" w14:textId="0D659DBA" w:rsidR="003270E3" w:rsidRDefault="003270E3" w:rsidP="00DA0114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 w:rsidRPr="003270E3">
              <w:t xml:space="preserve">the ability to motivate and lead a team. </w:t>
            </w:r>
          </w:p>
          <w:p w14:paraId="3BE5FF88" w14:textId="36D2A570" w:rsidR="003270E3" w:rsidRDefault="003270E3" w:rsidP="00DA0114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 w:rsidRPr="003270E3">
              <w:t xml:space="preserve">excellent communication and 'people skills' </w:t>
            </w:r>
          </w:p>
          <w:p w14:paraId="77227254" w14:textId="113B287C" w:rsidR="003270E3" w:rsidRDefault="003270E3" w:rsidP="00DA0114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 w:rsidRPr="003270E3">
              <w:t xml:space="preserve">good planning and </w:t>
            </w:r>
            <w:proofErr w:type="spellStart"/>
            <w:r w:rsidRPr="003270E3">
              <w:t>organisational</w:t>
            </w:r>
            <w:proofErr w:type="spellEnd"/>
            <w:r w:rsidRPr="003270E3">
              <w:t xml:space="preserve"> skills. </w:t>
            </w:r>
          </w:p>
          <w:p w14:paraId="2408F02F" w14:textId="7065A422" w:rsidR="00741125" w:rsidRPr="00906BEE" w:rsidRDefault="003270E3" w:rsidP="00DA0114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 w:rsidRPr="003270E3">
              <w:t>the ability to work calmly under pressure.</w:t>
            </w:r>
          </w:p>
        </w:tc>
        <w:tc>
          <w:tcPr>
            <w:tcW w:w="6732" w:type="dxa"/>
            <w:tcMar>
              <w:top w:w="504" w:type="dxa"/>
              <w:left w:w="0" w:type="dxa"/>
            </w:tcMar>
          </w:tcPr>
          <w:tbl>
            <w:tblPr>
              <w:tblStyle w:val="TableGrid"/>
              <w:tblW w:w="696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 w:firstRow="1" w:lastRow="0" w:firstColumn="1" w:lastColumn="0" w:noHBand="0" w:noVBand="1"/>
              <w:tblDescription w:val="Heading layout table"/>
            </w:tblPr>
            <w:tblGrid>
              <w:gridCol w:w="6960"/>
            </w:tblGrid>
            <w:tr w:rsidR="00C612DA" w:rsidRPr="00906BEE" w14:paraId="4B09B3BD" w14:textId="77777777" w:rsidTr="003D019C">
              <w:trPr>
                <w:trHeight w:hRule="exact" w:val="1206"/>
              </w:trPr>
              <w:tc>
                <w:tcPr>
                  <w:tcW w:w="6960" w:type="dxa"/>
                  <w:vAlign w:val="center"/>
                </w:tcPr>
                <w:p w14:paraId="05F2F081" w14:textId="2FD4B8FB" w:rsidR="00C612DA" w:rsidRPr="00906BEE" w:rsidRDefault="00341E03" w:rsidP="00D56224">
                  <w:pPr>
                    <w:pStyle w:val="Heading1"/>
                    <w:framePr w:hSpace="180" w:wrap="around" w:vAnchor="text" w:hAnchor="text" w:y="1"/>
                    <w:suppressOverlap/>
                    <w:outlineLvl w:val="0"/>
                  </w:pPr>
                  <w:sdt>
                    <w:sdtPr>
                      <w:alias w:val="Enter your name:"/>
                      <w:tag w:val="Enter your name:"/>
                      <w:id w:val="-296147368"/>
                      <w:placeholder>
                        <w:docPart w:val="3E7FDF15F5A645148F3A14EE3630695D"/>
                      </w:placeholder>
                    </w:sdtPr>
                    <w:sdtEndPr/>
                    <w:sdtContent>
                      <w:r w:rsidR="003270E3">
                        <w:t>J</w:t>
                      </w:r>
                      <w:r w:rsidR="003270E3" w:rsidRPr="006C4B96">
                        <w:rPr>
                          <w:sz w:val="48"/>
                          <w:szCs w:val="48"/>
                        </w:rPr>
                        <w:t>ohn kachasu</w:t>
                      </w:r>
                    </w:sdtContent>
                  </w:sdt>
                </w:p>
                <w:p w14:paraId="54012588" w14:textId="59B27455" w:rsidR="00906BEE" w:rsidRPr="00906BEE" w:rsidRDefault="00341E03" w:rsidP="00D56224">
                  <w:pPr>
                    <w:pStyle w:val="Heading2"/>
                    <w:framePr w:hSpace="180" w:wrap="around" w:vAnchor="text" w:hAnchor="text" w:y="1"/>
                    <w:suppressOverlap/>
                    <w:outlineLvl w:val="1"/>
                  </w:pPr>
                  <w:sdt>
                    <w:sdtPr>
                      <w:rPr>
                        <w:sz w:val="20"/>
                        <w:szCs w:val="20"/>
                      </w:rPr>
                      <w:alias w:val="Enter Profession or Industry:"/>
                      <w:tag w:val="Enter Profession or Industry:"/>
                      <w:id w:val="-83681269"/>
                      <w:placeholder>
                        <w:docPart w:val="E59D216C665042098FE6B5F71DE604C7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 w:multiLine="1"/>
                    </w:sdtPr>
                    <w:sdtEndPr/>
                    <w:sdtContent>
                      <w:r w:rsidR="006C4B96" w:rsidRPr="00A02FFF">
                        <w:rPr>
                          <w:sz w:val="20"/>
                          <w:szCs w:val="20"/>
                        </w:rPr>
                        <w:t xml:space="preserve">Date of Birth: 18 June 1987 Nationality: Zimbabwean </w:t>
                      </w:r>
                      <w:r w:rsidR="00A02FFF">
                        <w:rPr>
                          <w:sz w:val="20"/>
                          <w:szCs w:val="20"/>
                        </w:rPr>
                        <w:br/>
                      </w:r>
                      <w:r w:rsidR="006C4B96" w:rsidRPr="00A02FFF">
                        <w:rPr>
                          <w:sz w:val="20"/>
                          <w:szCs w:val="20"/>
                        </w:rPr>
                        <w:t>email: JOH</w:t>
                      </w:r>
                      <w:r w:rsidR="00A02FFF" w:rsidRPr="00A02FFF">
                        <w:rPr>
                          <w:sz w:val="20"/>
                          <w:szCs w:val="20"/>
                        </w:rPr>
                        <w:t>n</w:t>
                      </w:r>
                      <w:r w:rsidR="006C4B96" w:rsidRPr="00A02FFF">
                        <w:rPr>
                          <w:sz w:val="20"/>
                          <w:szCs w:val="20"/>
                        </w:rPr>
                        <w:t xml:space="preserve">KACHASU@gmail.com cellphone: </w:t>
                      </w:r>
                      <w:r w:rsidR="00A02FFF">
                        <w:rPr>
                          <w:sz w:val="20"/>
                          <w:szCs w:val="20"/>
                        </w:rPr>
                        <w:t>+</w:t>
                      </w:r>
                      <w:r w:rsidR="006C4B96" w:rsidRPr="00A02FFF">
                        <w:rPr>
                          <w:sz w:val="20"/>
                          <w:szCs w:val="20"/>
                        </w:rPr>
                        <w:t>971588571378</w:t>
                      </w:r>
                    </w:sdtContent>
                  </w:sdt>
                </w:p>
              </w:tc>
            </w:tr>
          </w:tbl>
          <w:p w14:paraId="4E4131A0" w14:textId="77777777" w:rsidR="002C2CDD" w:rsidRPr="00906BEE" w:rsidRDefault="00341E03" w:rsidP="00DA0114">
            <w:pPr>
              <w:pStyle w:val="Heading3"/>
            </w:pPr>
            <w:sdt>
              <w:sdtPr>
                <w:alias w:val="Experience:"/>
                <w:tag w:val="Experience:"/>
                <w:id w:val="1217937480"/>
                <w:placeholder>
                  <w:docPart w:val="EF2DE3203B8949E7BEE485A392934A9C"/>
                </w:placeholder>
                <w:temporary/>
                <w:showingPlcHdr/>
              </w:sdtPr>
              <w:sdtEndPr/>
              <w:sdtContent>
                <w:r w:rsidR="002C2CDD" w:rsidRPr="00906BEE">
                  <w:t>Experience</w:t>
                </w:r>
              </w:sdtContent>
            </w:sdt>
          </w:p>
          <w:p w14:paraId="2F29A614" w14:textId="4C83951D" w:rsidR="006C4B96" w:rsidRPr="00957111" w:rsidRDefault="00341E03" w:rsidP="00DA0114">
            <w:pPr>
              <w:pStyle w:val="Heading4"/>
            </w:pPr>
            <w:sdt>
              <w:sdtPr>
                <w:alias w:val="Enter Job title 1:"/>
                <w:tag w:val="Enter Job title 1:"/>
                <w:id w:val="287256568"/>
                <w:placeholder>
                  <w:docPart w:val="7DF3773A0C4446349146D9D901C13F07"/>
                </w:placeholder>
                <w:temporary/>
                <w:showingPlcHdr/>
              </w:sdtPr>
              <w:sdtEndPr/>
              <w:sdtContent>
                <w:r w:rsidR="002C2CDD" w:rsidRPr="00906BEE">
                  <w:t>Job Title</w:t>
                </w:r>
              </w:sdtContent>
            </w:sdt>
            <w:r w:rsidR="006C4B96">
              <w:t xml:space="preserve">: </w:t>
            </w:r>
            <w:r w:rsidR="0066660E" w:rsidRPr="00957111">
              <w:t>Administrator</w:t>
            </w:r>
            <w:r w:rsidR="00B00C77" w:rsidRPr="00957111">
              <w:t>/Bdo</w:t>
            </w:r>
          </w:p>
          <w:p w14:paraId="56D5A25D" w14:textId="6515F57F" w:rsidR="006C4B96" w:rsidRDefault="00341E03" w:rsidP="00DA0114">
            <w:pPr>
              <w:pStyle w:val="Heading4"/>
            </w:pPr>
            <w:sdt>
              <w:sdtPr>
                <w:alias w:val="Enter company 1:"/>
                <w:tag w:val="Enter company 1:"/>
                <w:id w:val="-1857334048"/>
                <w:placeholder>
                  <w:docPart w:val="BE381F12DD744D3385230B92AFF982A2"/>
                </w:placeholder>
                <w:temporary/>
                <w:showingPlcHdr/>
              </w:sdtPr>
              <w:sdtEndPr/>
              <w:sdtContent>
                <w:r w:rsidR="002C2CDD" w:rsidRPr="00906BEE">
                  <w:t>Company</w:t>
                </w:r>
              </w:sdtContent>
            </w:sdt>
            <w:r w:rsidR="004F5143">
              <w:t xml:space="preserve">: </w:t>
            </w:r>
            <w:r w:rsidR="00745A6A" w:rsidRPr="00957111">
              <w:rPr>
                <w:color w:val="FF0000"/>
              </w:rPr>
              <w:t xml:space="preserve">MAZ </w:t>
            </w:r>
            <w:r w:rsidR="008E6D6F" w:rsidRPr="00957111">
              <w:rPr>
                <w:color w:val="FF0000"/>
              </w:rPr>
              <w:t>chartered accountants</w:t>
            </w:r>
          </w:p>
          <w:p w14:paraId="2345476A" w14:textId="01951CED" w:rsidR="004F5143" w:rsidRDefault="004F5143" w:rsidP="00DA0114">
            <w:pPr>
              <w:pStyle w:val="Heading4"/>
            </w:pPr>
            <w:r>
              <w:t>LOCATION: DUBAI, U</w:t>
            </w:r>
            <w:r w:rsidR="00745A6A">
              <w:t>AE</w:t>
            </w:r>
          </w:p>
          <w:p w14:paraId="3619AA68" w14:textId="54597233" w:rsidR="002C2CDD" w:rsidRDefault="00341E03" w:rsidP="00DA0114">
            <w:pPr>
              <w:pStyle w:val="Heading4"/>
            </w:pPr>
            <w:sdt>
              <w:sdtPr>
                <w:alias w:val="Enter dates from for employment 1:"/>
                <w:tag w:val="Enter dates from for employment 1:"/>
                <w:id w:val="-667248424"/>
                <w:placeholder>
                  <w:docPart w:val="3871F9C2D99140A7A21D67FBAAA309FB"/>
                </w:placeholder>
                <w:temporary/>
                <w:showingPlcHdr/>
              </w:sdtPr>
              <w:sdtEndPr/>
              <w:sdtContent>
                <w:r w:rsidR="002C2CDD" w:rsidRPr="00906BEE">
                  <w:t>Dates From</w:t>
                </w:r>
              </w:sdtContent>
            </w:sdt>
            <w:r w:rsidR="00F47E97" w:rsidRPr="00906BEE">
              <w:t xml:space="preserve"> </w:t>
            </w:r>
            <w:r w:rsidR="00D56224">
              <w:t>: JUNE 2017 TO AUGUST</w:t>
            </w:r>
            <w:r w:rsidR="00BF7580">
              <w:t xml:space="preserve"> 30 2019</w:t>
            </w:r>
          </w:p>
          <w:p w14:paraId="07E8C416" w14:textId="77777777" w:rsidR="00F01A78" w:rsidRDefault="00F01A78" w:rsidP="00DA0114">
            <w:pPr>
              <w:pStyle w:val="Heading4"/>
            </w:pPr>
          </w:p>
          <w:p w14:paraId="7DEB88E1" w14:textId="64185477" w:rsidR="00F01A78" w:rsidRPr="00F01A78" w:rsidRDefault="00F01A78" w:rsidP="00F01A78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>
              <w:rPr>
                <w:rFonts w:asciiTheme="majorHAnsi" w:hAnsiTheme="majorHAnsi" w:cs="DejaVuSans"/>
                <w:sz w:val="20"/>
                <w:szCs w:val="20"/>
              </w:rPr>
              <w:t>Manage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>
              <w:rPr>
                <w:rFonts w:asciiTheme="majorHAnsi" w:hAnsiTheme="majorHAnsi" w:cs="DejaVuSans"/>
                <w:sz w:val="20"/>
                <w:szCs w:val="20"/>
              </w:rPr>
              <w:t xml:space="preserve"> day to day Admin operations and implementing common Admin policies</w:t>
            </w:r>
          </w:p>
          <w:p w14:paraId="08982126" w14:textId="41D90B53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Manage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correspondence by answering emails and sorting mail</w:t>
            </w:r>
          </w:p>
          <w:p w14:paraId="4F3C76A9" w14:textId="02DCF9FD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Assist</w:t>
            </w:r>
            <w:r w:rsidR="00DE0BF5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in planning and arranging events, including </w:t>
            </w:r>
            <w:proofErr w:type="spellStart"/>
            <w:r w:rsidRPr="0066660E">
              <w:rPr>
                <w:rFonts w:asciiTheme="majorHAnsi" w:hAnsiTheme="majorHAnsi" w:cs="DejaVuSans"/>
                <w:sz w:val="20"/>
                <w:szCs w:val="20"/>
              </w:rPr>
              <w:t>organising</w:t>
            </w:r>
            <w:proofErr w:type="spellEnd"/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catering</w:t>
            </w:r>
          </w:p>
          <w:p w14:paraId="5DA112A6" w14:textId="594E0F1E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Handle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expenses and billing cycles</w:t>
            </w:r>
          </w:p>
          <w:p w14:paraId="075561AB" w14:textId="7CE79BF8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Manage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reception area and looks after visitors</w:t>
            </w:r>
          </w:p>
          <w:p w14:paraId="71909E28" w14:textId="60875015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Answer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 xml:space="preserve">ed 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>phone calls and transfers them as necessary</w:t>
            </w:r>
          </w:p>
          <w:p w14:paraId="541057D8" w14:textId="746EAA43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Draft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>, formats, and prints relevant documents</w:t>
            </w:r>
          </w:p>
          <w:p w14:paraId="1206E84A" w14:textId="46C0A7F5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Maintain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stock lists and orders office supplies as needed</w:t>
            </w:r>
          </w:p>
          <w:p w14:paraId="2E0A2B29" w14:textId="3A2AD2FC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Manage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staff expense requests</w:t>
            </w:r>
          </w:p>
          <w:p w14:paraId="57269A49" w14:textId="782026B9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Interact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with directors and carries out their requests</w:t>
            </w:r>
          </w:p>
          <w:p w14:paraId="7EF9CCEA" w14:textId="6C89CECD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Create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agendas and takes meeting notes</w:t>
            </w:r>
          </w:p>
          <w:p w14:paraId="50372A83" w14:textId="16C6097C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Assist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in purchase orders and invoicing</w:t>
            </w:r>
          </w:p>
          <w:p w14:paraId="6F66C704" w14:textId="6A6E7060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Maintain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accurate records for employee holiday requests</w:t>
            </w:r>
          </w:p>
          <w:p w14:paraId="54EDE614" w14:textId="2D5740BC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Manage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d</w:t>
            </w:r>
            <w:r w:rsidRPr="0066660E">
              <w:rPr>
                <w:rFonts w:asciiTheme="majorHAnsi" w:hAnsiTheme="majorHAnsi" w:cs="DejaVuSans"/>
                <w:sz w:val="20"/>
                <w:szCs w:val="20"/>
              </w:rPr>
              <w:t xml:space="preserve"> outgoing post and records data on special deliveries</w:t>
            </w:r>
          </w:p>
          <w:p w14:paraId="45A07065" w14:textId="7709A964" w:rsidR="0066660E" w:rsidRPr="0066660E" w:rsidRDefault="0066660E" w:rsidP="0066660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rPr>
                <w:rFonts w:asciiTheme="majorHAnsi" w:hAnsiTheme="majorHAnsi" w:cs="DejaVuSans"/>
                <w:sz w:val="20"/>
                <w:szCs w:val="20"/>
              </w:rPr>
            </w:pPr>
            <w:r w:rsidRPr="0066660E">
              <w:rPr>
                <w:rFonts w:asciiTheme="majorHAnsi" w:hAnsiTheme="majorHAnsi" w:cs="DejaVuSans"/>
                <w:sz w:val="20"/>
                <w:szCs w:val="20"/>
              </w:rPr>
              <w:t>Photocopies and files appropriate documents as needed</w:t>
            </w:r>
          </w:p>
          <w:p w14:paraId="5AEF9474" w14:textId="12D1B8F0" w:rsidR="00326089" w:rsidRDefault="0066660E" w:rsidP="000B2530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Theme="majorHAnsi" w:eastAsia="Times New Roman" w:hAnsiTheme="majorHAnsi" w:cs="Arial"/>
              </w:rPr>
            </w:pPr>
            <w:r w:rsidRPr="00326089">
              <w:rPr>
                <w:rFonts w:asciiTheme="majorHAnsi" w:hAnsiTheme="majorHAnsi" w:cs="DejaVuSans"/>
                <w:sz w:val="20"/>
                <w:szCs w:val="20"/>
              </w:rPr>
              <w:t>Attend</w:t>
            </w:r>
            <w:r w:rsidR="005B39C9">
              <w:rPr>
                <w:rFonts w:asciiTheme="majorHAnsi" w:hAnsiTheme="majorHAnsi" w:cs="DejaVuSans"/>
                <w:sz w:val="20"/>
                <w:szCs w:val="20"/>
              </w:rPr>
              <w:t>ed</w:t>
            </w:r>
            <w:r w:rsidRPr="00326089">
              <w:rPr>
                <w:rFonts w:asciiTheme="majorHAnsi" w:hAnsiTheme="majorHAnsi" w:cs="DejaVuSans"/>
                <w:sz w:val="20"/>
                <w:szCs w:val="20"/>
              </w:rPr>
              <w:t xml:space="preserve"> workshops and conferences when requested</w:t>
            </w:r>
            <w:r w:rsidR="00326089">
              <w:rPr>
                <w:rFonts w:asciiTheme="majorHAnsi" w:hAnsiTheme="majorHAnsi" w:cs="DejaVuSans"/>
                <w:sz w:val="20"/>
                <w:szCs w:val="20"/>
              </w:rPr>
              <w:t xml:space="preserve"> and t</w:t>
            </w:r>
            <w:r w:rsidR="00326089" w:rsidRPr="00326089">
              <w:rPr>
                <w:rFonts w:asciiTheme="majorHAnsi" w:eastAsia="Times New Roman" w:hAnsiTheme="majorHAnsi" w:cs="Arial"/>
              </w:rPr>
              <w:t>aking care of website functions and social media profiles</w:t>
            </w:r>
          </w:p>
          <w:p w14:paraId="64170F47" w14:textId="19801AB3" w:rsidR="00F01A78" w:rsidRDefault="00F01A78" w:rsidP="000B2530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Theme="majorHAnsi" w:eastAsia="Times New Roman" w:hAnsiTheme="majorHAnsi" w:cs="Arial"/>
              </w:rPr>
            </w:pPr>
            <w:r>
              <w:rPr>
                <w:rFonts w:asciiTheme="majorHAnsi" w:eastAsia="Times New Roman" w:hAnsiTheme="majorHAnsi" w:cs="Arial"/>
              </w:rPr>
              <w:t>Maintain</w:t>
            </w:r>
            <w:r w:rsidR="005B39C9">
              <w:rPr>
                <w:rFonts w:asciiTheme="majorHAnsi" w:eastAsia="Times New Roman" w:hAnsiTheme="majorHAnsi" w:cs="Arial"/>
              </w:rPr>
              <w:t>ed</w:t>
            </w:r>
            <w:r>
              <w:rPr>
                <w:rFonts w:asciiTheme="majorHAnsi" w:eastAsia="Times New Roman" w:hAnsiTheme="majorHAnsi" w:cs="Arial"/>
              </w:rPr>
              <w:t xml:space="preserve"> time sheet for site staff and keep records</w:t>
            </w:r>
          </w:p>
          <w:p w14:paraId="3AE759A1" w14:textId="2B4637AB" w:rsidR="00F01A78" w:rsidRPr="00326089" w:rsidRDefault="00F01A78" w:rsidP="000B2530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Theme="majorHAnsi" w:eastAsia="Times New Roman" w:hAnsiTheme="majorHAnsi" w:cs="Arial"/>
              </w:rPr>
            </w:pPr>
            <w:r>
              <w:rPr>
                <w:rFonts w:asciiTheme="majorHAnsi" w:eastAsia="Times New Roman" w:hAnsiTheme="majorHAnsi" w:cs="Arial"/>
              </w:rPr>
              <w:t>Maintain</w:t>
            </w:r>
            <w:r w:rsidR="005B39C9">
              <w:rPr>
                <w:rFonts w:asciiTheme="majorHAnsi" w:eastAsia="Times New Roman" w:hAnsiTheme="majorHAnsi" w:cs="Arial"/>
              </w:rPr>
              <w:t>ed</w:t>
            </w:r>
            <w:r>
              <w:rPr>
                <w:rFonts w:asciiTheme="majorHAnsi" w:eastAsia="Times New Roman" w:hAnsiTheme="majorHAnsi" w:cs="Arial"/>
              </w:rPr>
              <w:t xml:space="preserve"> company assets and ensuring they are properly maintained </w:t>
            </w:r>
          </w:p>
          <w:p w14:paraId="4AF9599C" w14:textId="609331F3" w:rsidR="00326089" w:rsidRDefault="00326089" w:rsidP="00326089">
            <w:pPr>
              <w:pStyle w:val="ListParagraph"/>
              <w:rPr>
                <w:rFonts w:asciiTheme="majorHAnsi" w:hAnsiTheme="majorHAnsi"/>
                <w:sz w:val="20"/>
                <w:szCs w:val="20"/>
              </w:rPr>
            </w:pPr>
          </w:p>
          <w:p w14:paraId="0FF564CE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</w:p>
          <w:p w14:paraId="4248E384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</w:p>
          <w:p w14:paraId="05F952B5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</w:p>
          <w:p w14:paraId="50A0EF52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</w:p>
          <w:p w14:paraId="1DA37789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</w:p>
          <w:p w14:paraId="22C1F930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</w:p>
          <w:p w14:paraId="305C9E64" w14:textId="77777777" w:rsidR="00F01A78" w:rsidRDefault="00F01A78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</w:p>
          <w:p w14:paraId="1C2119BC" w14:textId="013C9DD5" w:rsidR="003E7B6D" w:rsidRDefault="003E7B6D" w:rsidP="00D3042C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3E7B6D">
              <w:rPr>
                <w:rFonts w:asciiTheme="majorHAnsi" w:hAnsiTheme="majorHAnsi"/>
                <w:iCs/>
                <w:lang w:eastAsia="en-ZW"/>
              </w:rPr>
              <w:lastRenderedPageBreak/>
              <w:t xml:space="preserve">JOB TITLE: </w:t>
            </w:r>
            <w:r w:rsidR="00A664C8" w:rsidRPr="00A664C8">
              <w:rPr>
                <w:rFonts w:asciiTheme="majorHAnsi" w:hAnsiTheme="majorHAnsi"/>
                <w:iCs/>
                <w:lang w:eastAsia="en-ZW"/>
              </w:rPr>
              <w:t>CUSTOMER SERVICE ASSISTANT/CASHIER</w:t>
            </w:r>
          </w:p>
          <w:p w14:paraId="18EFDA81" w14:textId="60E854DF" w:rsidR="003E7B6D" w:rsidRPr="003E7B6D" w:rsidRDefault="003E7B6D" w:rsidP="003E7B6D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3E7B6D">
              <w:rPr>
                <w:rFonts w:asciiTheme="majorHAnsi" w:hAnsiTheme="majorHAnsi"/>
                <w:iCs/>
                <w:lang w:eastAsia="en-ZW"/>
              </w:rPr>
              <w:t xml:space="preserve">COMPANY: </w:t>
            </w:r>
            <w:r w:rsidR="00A664C8" w:rsidRPr="00A664C8">
              <w:rPr>
                <w:rFonts w:asciiTheme="majorHAnsi" w:hAnsiTheme="majorHAnsi"/>
                <w:color w:val="FF0000"/>
              </w:rPr>
              <w:t>EDGARS STORES</w:t>
            </w:r>
          </w:p>
          <w:p w14:paraId="449E3B3D" w14:textId="77777777" w:rsidR="003E7B6D" w:rsidRPr="003E7B6D" w:rsidRDefault="003E7B6D" w:rsidP="003E7B6D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3E7B6D">
              <w:rPr>
                <w:rFonts w:asciiTheme="majorHAnsi" w:hAnsiTheme="majorHAnsi"/>
                <w:iCs/>
                <w:lang w:eastAsia="en-ZW"/>
              </w:rPr>
              <w:t xml:space="preserve">LOCATION: HARARE, ZIMBABWE </w:t>
            </w:r>
          </w:p>
          <w:p w14:paraId="7FA2DF7E" w14:textId="56FA477D" w:rsidR="003E7B6D" w:rsidRPr="00A664C8" w:rsidRDefault="003E7B6D" w:rsidP="003E7B6D">
            <w:p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3E7B6D">
              <w:rPr>
                <w:rFonts w:asciiTheme="majorHAnsi" w:hAnsiTheme="majorHAnsi"/>
                <w:iCs/>
                <w:lang w:eastAsia="en-ZW"/>
              </w:rPr>
              <w:t xml:space="preserve">DATES </w:t>
            </w:r>
            <w:r w:rsidR="005C0304" w:rsidRPr="003E7B6D">
              <w:rPr>
                <w:rFonts w:asciiTheme="majorHAnsi" w:hAnsiTheme="majorHAnsi"/>
                <w:iCs/>
                <w:lang w:eastAsia="en-ZW"/>
              </w:rPr>
              <w:t>FROM:</w:t>
            </w:r>
            <w:r w:rsidRPr="003E7B6D">
              <w:rPr>
                <w:rFonts w:asciiTheme="majorHAnsi" w:hAnsiTheme="majorHAnsi"/>
                <w:iCs/>
                <w:lang w:eastAsia="en-ZW"/>
              </w:rPr>
              <w:t xml:space="preserve"> </w:t>
            </w:r>
            <w:r w:rsidR="00A664C8" w:rsidRPr="00A664C8">
              <w:rPr>
                <w:rFonts w:asciiTheme="majorHAnsi" w:hAnsiTheme="majorHAnsi"/>
              </w:rPr>
              <w:t>JANUARY 2010 – DEC 2016</w:t>
            </w:r>
          </w:p>
          <w:p w14:paraId="3148163C" w14:textId="635B1F16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Maintained store facilities to ensure smooth functioning – Made arrangements and placed orders for new stock and supplies whenever necessary. </w:t>
            </w:r>
          </w:p>
          <w:p w14:paraId="029F2DDC" w14:textId="275EFDA7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>Reported to store manager on a regular basis regarding the need/demand of items so that the future orders could be placed accordingly.</w:t>
            </w:r>
          </w:p>
          <w:p w14:paraId="65ECE9E3" w14:textId="5CB66477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Issued supplies as per the demand of the clients and maintained records of payments </w:t>
            </w:r>
          </w:p>
          <w:p w14:paraId="7D933B54" w14:textId="02A98D5D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>Monitored the functioning of store equipment and reported problems and failures to the supervisor.</w:t>
            </w:r>
          </w:p>
          <w:p w14:paraId="0E6D665A" w14:textId="0AA3E40E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Exercised general control over all activities in Stores Department </w:t>
            </w:r>
          </w:p>
          <w:p w14:paraId="0A1D81D2" w14:textId="772827DA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Ensured safe keeping both as to quality and quantity of materials. </w:t>
            </w:r>
          </w:p>
          <w:p w14:paraId="03D65829" w14:textId="07E22D81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Maintained proper records. </w:t>
            </w:r>
          </w:p>
          <w:p w14:paraId="262FCABB" w14:textId="39C48D19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Initiated purchase requisitions for the replacement of stock of all regular stores items whenever the stock level of any item of store approaches the minimum limit fixed in respect thereof.  </w:t>
            </w:r>
          </w:p>
          <w:p w14:paraId="005E21CB" w14:textId="12EDC87E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Initiated action for stoppage of further purchasing when the stock level approaches the maximum limit. </w:t>
            </w:r>
          </w:p>
          <w:p w14:paraId="44F54708" w14:textId="47314E55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Checked and receive purchased materials forwarded by the receiving department and to arrange for the storage in appropriate places. </w:t>
            </w:r>
          </w:p>
          <w:p w14:paraId="3705F7D4" w14:textId="3F2C3332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 Reserved the particular material for a specific job when so required. </w:t>
            </w:r>
          </w:p>
          <w:p w14:paraId="7C8527E0" w14:textId="3E6BE014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Issued materials only in required quantities against </w:t>
            </w:r>
            <w:proofErr w:type="spellStart"/>
            <w:r w:rsidRPr="00A664C8">
              <w:rPr>
                <w:rFonts w:asciiTheme="majorHAnsi" w:hAnsiTheme="majorHAnsi"/>
              </w:rPr>
              <w:t>authorised</w:t>
            </w:r>
            <w:proofErr w:type="spellEnd"/>
            <w:r w:rsidRPr="00A664C8">
              <w:rPr>
                <w:rFonts w:asciiTheme="majorHAnsi" w:hAnsiTheme="majorHAnsi"/>
              </w:rPr>
              <w:t xml:space="preserve"> requisition notes/material lists. </w:t>
            </w:r>
          </w:p>
          <w:p w14:paraId="0FD90C4B" w14:textId="122126B7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 xml:space="preserve">Checked the book balances, with the actual physical stock at frequent intervals by way of internal control over wrong issues, pilferage, etc. </w:t>
            </w:r>
          </w:p>
          <w:p w14:paraId="6CB7D9A3" w14:textId="466E3FDE" w:rsidR="00A664C8" w:rsidRPr="00A664C8" w:rsidRDefault="00A664C8" w:rsidP="00A664C8">
            <w:pPr>
              <w:pStyle w:val="ListParagraph"/>
              <w:numPr>
                <w:ilvl w:val="0"/>
                <w:numId w:val="27"/>
              </w:numPr>
              <w:spacing w:line="240" w:lineRule="auto"/>
              <w:jc w:val="both"/>
              <w:rPr>
                <w:rFonts w:asciiTheme="majorHAnsi" w:hAnsiTheme="majorHAnsi"/>
                <w:iCs/>
                <w:lang w:eastAsia="en-ZW"/>
              </w:rPr>
            </w:pPr>
            <w:r w:rsidRPr="00A664C8">
              <w:rPr>
                <w:rFonts w:asciiTheme="majorHAnsi" w:hAnsiTheme="majorHAnsi"/>
              </w:rPr>
              <w:t>Operat</w:t>
            </w:r>
            <w:r>
              <w:rPr>
                <w:rFonts w:asciiTheme="majorHAnsi" w:hAnsiTheme="majorHAnsi"/>
              </w:rPr>
              <w:t>ed</w:t>
            </w:r>
            <w:r w:rsidRPr="00A664C8">
              <w:rPr>
                <w:rFonts w:asciiTheme="majorHAnsi" w:hAnsiTheme="majorHAnsi"/>
              </w:rPr>
              <w:t xml:space="preserve"> POS machine</w:t>
            </w:r>
          </w:p>
          <w:p w14:paraId="7F802037" w14:textId="71346BCB" w:rsidR="00F01A78" w:rsidRPr="0066660E" w:rsidRDefault="00341E03" w:rsidP="00F01A78">
            <w:pPr>
              <w:pStyle w:val="Heading4"/>
              <w:rPr>
                <w:color w:val="EA4D4D"/>
              </w:rPr>
            </w:pPr>
            <w:sdt>
              <w:sdtPr>
                <w:alias w:val="Enter Job title 2:"/>
                <w:tag w:val="Enter Job title 2:"/>
                <w:id w:val="1752540770"/>
                <w:placeholder>
                  <w:docPart w:val="D47948F3CEEB480298F5A57B3982324D"/>
                </w:placeholder>
                <w:temporary/>
                <w:showingPlcHdr/>
              </w:sdtPr>
              <w:sdtEndPr/>
              <w:sdtContent>
                <w:r w:rsidR="00F01A78" w:rsidRPr="00906BEE">
                  <w:t>Job Title</w:t>
                </w:r>
              </w:sdtContent>
            </w:sdt>
            <w:r w:rsidR="00F01A78">
              <w:t xml:space="preserve">: </w:t>
            </w:r>
            <w:r w:rsidR="00E175EF" w:rsidRPr="00E175EF">
              <w:t>CUSTOMER SERVICE ASSISTANT/CASHIER</w:t>
            </w:r>
          </w:p>
          <w:p w14:paraId="6F642779" w14:textId="77777777" w:rsidR="00CB7020" w:rsidRDefault="00341E03" w:rsidP="00F01A78">
            <w:pPr>
              <w:pStyle w:val="Heading4"/>
              <w:rPr>
                <w:color w:val="EA4D4D"/>
              </w:rPr>
            </w:pPr>
            <w:sdt>
              <w:sdtPr>
                <w:alias w:val="Enter company 2:"/>
                <w:tag w:val="Enter company 2:"/>
                <w:id w:val="1314912929"/>
                <w:placeholder>
                  <w:docPart w:val="5B92FFB324D745D196349740ACB2A430"/>
                </w:placeholder>
                <w:temporary/>
                <w:showingPlcHdr/>
              </w:sdtPr>
              <w:sdtEndPr/>
              <w:sdtContent>
                <w:r w:rsidR="00F01A78" w:rsidRPr="00906BEE">
                  <w:t>Company</w:t>
                </w:r>
              </w:sdtContent>
            </w:sdt>
            <w:r w:rsidR="00F01A78">
              <w:t xml:space="preserve">: </w:t>
            </w:r>
            <w:r w:rsidR="00CB7020" w:rsidRPr="00CB7020">
              <w:rPr>
                <w:color w:val="EA4D4D"/>
              </w:rPr>
              <w:t xml:space="preserve">EXPRESS STORES </w:t>
            </w:r>
          </w:p>
          <w:p w14:paraId="2BE246B4" w14:textId="1FF0188F" w:rsidR="00F01A78" w:rsidRDefault="00F01A78" w:rsidP="00F01A78">
            <w:pPr>
              <w:pStyle w:val="Heading4"/>
            </w:pPr>
            <w:r>
              <w:t xml:space="preserve">LOCATION: </w:t>
            </w:r>
            <w:r w:rsidR="00CB7020" w:rsidRPr="00CB7020">
              <w:t xml:space="preserve"> CHINHOYI, ZIMBABWE</w:t>
            </w:r>
          </w:p>
          <w:p w14:paraId="79F03F49" w14:textId="77777777" w:rsidR="00CB7020" w:rsidRDefault="00341E03" w:rsidP="00CB7020">
            <w:pPr>
              <w:pStyle w:val="Heading4"/>
            </w:pPr>
            <w:sdt>
              <w:sdtPr>
                <w:alias w:val="Enter dates from for employment 2:"/>
                <w:tag w:val="Enter dates from for employment 2:"/>
                <w:id w:val="156656456"/>
                <w:placeholder>
                  <w:docPart w:val="E2BAEEA8F16D4F3B9FA1E0653125B4AA"/>
                </w:placeholder>
                <w:temporary/>
                <w:showingPlcHdr/>
              </w:sdtPr>
              <w:sdtEndPr/>
              <w:sdtContent>
                <w:r w:rsidR="00F01A78" w:rsidRPr="00906BEE">
                  <w:t>Dates From</w:t>
                </w:r>
              </w:sdtContent>
            </w:sdt>
            <w:r w:rsidR="00F01A78">
              <w:t xml:space="preserve"> : </w:t>
            </w:r>
            <w:r w:rsidR="00CB7020" w:rsidRPr="00CB7020">
              <w:t xml:space="preserve">JANUARY 2004 – NOVEMBER 2008 </w:t>
            </w:r>
          </w:p>
          <w:p w14:paraId="7C651794" w14:textId="24F2C550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Selling products and services to customers and making sure customers buy the correct product </w:t>
            </w:r>
          </w:p>
          <w:p w14:paraId="27ADB07F" w14:textId="59497A25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Handled cash transactions with customers </w:t>
            </w:r>
          </w:p>
          <w:p w14:paraId="636256A7" w14:textId="0CAC49A4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Encouraged customers to open accounts </w:t>
            </w:r>
          </w:p>
          <w:p w14:paraId="6853D3A8" w14:textId="5CCCB81D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>Scanned goods and collect payments</w:t>
            </w:r>
          </w:p>
          <w:p w14:paraId="591D974A" w14:textId="79B0315E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lastRenderedPageBreak/>
              <w:t xml:space="preserve">Assisted clients with all the required information they need to know about opening accounts </w:t>
            </w:r>
          </w:p>
          <w:p w14:paraId="7E7B5879" w14:textId="26CF4C55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 Issued receipts, refunds, change or tickets </w:t>
            </w:r>
          </w:p>
          <w:p w14:paraId="1AF96BBF" w14:textId="612D0E93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Processed orders over the phone and in person </w:t>
            </w:r>
          </w:p>
          <w:p w14:paraId="682AA939" w14:textId="77777777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 Participated in training programs for new marketing recruits</w:t>
            </w:r>
          </w:p>
          <w:p w14:paraId="467DAB6D" w14:textId="73DF8638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>Balanced accounts at the end of the day</w:t>
            </w:r>
          </w:p>
          <w:p w14:paraId="007B3515" w14:textId="0AC2442E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 Handled customers’ complains and educating them on company’s policies and supervising clients’ database to ensure continuity in relationship between company and clients </w:t>
            </w:r>
          </w:p>
          <w:p w14:paraId="2DF177F2" w14:textId="290BE195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Clerical Duties within the accounts department  </w:t>
            </w:r>
          </w:p>
          <w:p w14:paraId="653E172D" w14:textId="23F27F57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>Boosting of sales through various ways by reaching out to customers – updating the customers about latest sales and arrivals</w:t>
            </w:r>
          </w:p>
          <w:p w14:paraId="5CDF9C22" w14:textId="0DB6159A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 Created good customer relation</w:t>
            </w:r>
          </w:p>
          <w:p w14:paraId="0389E9B7" w14:textId="7BC883F8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Any other duties assigned by my superiors </w:t>
            </w:r>
          </w:p>
          <w:p w14:paraId="5A7E15C4" w14:textId="0A5DB50D" w:rsidR="005B39C9" w:rsidRPr="005B39C9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>Reported suspicious activities to the guard</w:t>
            </w:r>
          </w:p>
          <w:p w14:paraId="49D34779" w14:textId="5CD7B66B" w:rsidR="003E7B6D" w:rsidRPr="00F01A78" w:rsidRDefault="00CB7020" w:rsidP="00CB7020">
            <w:pPr>
              <w:pStyle w:val="Default"/>
              <w:numPr>
                <w:ilvl w:val="0"/>
                <w:numId w:val="26"/>
              </w:numPr>
            </w:pPr>
            <w:r w:rsidRPr="00CB7020">
              <w:rPr>
                <w:rFonts w:asciiTheme="majorHAnsi" w:eastAsiaTheme="majorEastAsia" w:hAnsiTheme="majorHAnsi" w:cstheme="majorBidi"/>
                <w:iCs/>
                <w:color w:val="auto"/>
                <w:sz w:val="22"/>
                <w:szCs w:val="22"/>
              </w:rPr>
              <w:t xml:space="preserve"> Visual Merchandising</w:t>
            </w:r>
          </w:p>
          <w:p w14:paraId="260FBCA2" w14:textId="44C46366" w:rsidR="0066660E" w:rsidRDefault="0066660E" w:rsidP="003E7B6D">
            <w:pPr>
              <w:pStyle w:val="Default"/>
            </w:pPr>
          </w:p>
          <w:p w14:paraId="3D262402" w14:textId="7B404667" w:rsidR="0066660E" w:rsidRDefault="0066660E" w:rsidP="003E7B6D">
            <w:pPr>
              <w:pStyle w:val="Default"/>
            </w:pPr>
          </w:p>
          <w:p w14:paraId="6BD9C9E9" w14:textId="1D23F073" w:rsidR="0066660E" w:rsidRDefault="0066660E" w:rsidP="003E7B6D">
            <w:pPr>
              <w:pStyle w:val="Default"/>
            </w:pPr>
          </w:p>
          <w:p w14:paraId="06CC288C" w14:textId="613C423F" w:rsidR="0066660E" w:rsidRDefault="0066660E" w:rsidP="003E7B6D">
            <w:pPr>
              <w:pStyle w:val="Default"/>
            </w:pPr>
          </w:p>
          <w:p w14:paraId="208E19FF" w14:textId="5BB46A7B" w:rsidR="002C2CDD" w:rsidRPr="00906BEE" w:rsidRDefault="003E7B6D" w:rsidP="00DA0114">
            <w:pPr>
              <w:pStyle w:val="Heading3"/>
            </w:pPr>
            <w:r>
              <w:t>E</w:t>
            </w:r>
            <w:r w:rsidR="00CD3293" w:rsidRPr="00CD3293">
              <w:t>DUCATION</w:t>
            </w:r>
          </w:p>
          <w:p w14:paraId="7DD33106" w14:textId="295E36D3" w:rsidR="002C2CDD" w:rsidRDefault="003270E3" w:rsidP="00DA0114">
            <w:r>
              <w:t xml:space="preserve">ADVANCED </w:t>
            </w:r>
            <w:r w:rsidRPr="003270E3">
              <w:t xml:space="preserve">DIPLOMA IN </w:t>
            </w:r>
            <w:r>
              <w:t>COMPUTING AND</w:t>
            </w:r>
            <w:r w:rsidRPr="003270E3">
              <w:t xml:space="preserve"> INFORMATION TECHNOLOGY – </w:t>
            </w:r>
            <w:r>
              <w:t xml:space="preserve"> </w:t>
            </w:r>
            <w:r w:rsidRPr="003270E3">
              <w:t>•200</w:t>
            </w:r>
            <w:r>
              <w:t>9</w:t>
            </w:r>
            <w:r w:rsidRPr="003270E3">
              <w:t xml:space="preserve"> - 20</w:t>
            </w:r>
            <w:r>
              <w:t>12</w:t>
            </w:r>
            <w:r w:rsidRPr="003270E3">
              <w:t xml:space="preserve"> • </w:t>
            </w:r>
          </w:p>
          <w:p w14:paraId="1E69FEAB" w14:textId="3C43AE61" w:rsidR="003270E3" w:rsidRDefault="003270E3" w:rsidP="00DA0114">
            <w:r>
              <w:t>CHINOYI UNIVERSITY AND TECHNOLOGY</w:t>
            </w:r>
          </w:p>
          <w:p w14:paraId="0B85A609" w14:textId="224FB27F" w:rsidR="003270E3" w:rsidRPr="00906BEE" w:rsidRDefault="003270E3" w:rsidP="00DA0114">
            <w:r>
              <w:rPr>
                <w:noProof/>
                <w:lang w:val="en-GB" w:eastAsia="en-GB"/>
              </w:rPr>
              <w:drawing>
                <wp:inline distT="0" distB="0" distL="0" distR="0" wp14:anchorId="7E1E25DD" wp14:editId="4BB47E46">
                  <wp:extent cx="388620" cy="402529"/>
                  <wp:effectExtent l="0" t="0" r="0" b="0"/>
                  <wp:docPr id="5" name="Picture 5" descr="C:\Users\Joe\Downloads\11046273_1156634467686365_1646794501887702732_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oe\Downloads\11046273_1156634467686365_1646794501887702732_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547" cy="485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081461" w14:textId="34C02B1E" w:rsidR="00A02FFF" w:rsidRPr="00906BEE" w:rsidRDefault="00A02FFF" w:rsidP="00DA0114"/>
        </w:tc>
      </w:tr>
    </w:tbl>
    <w:p w14:paraId="6218AFB9" w14:textId="05F5050F" w:rsidR="00290AAA" w:rsidRDefault="00DA0114" w:rsidP="00E22E87">
      <w:pPr>
        <w:pStyle w:val="NoSpacing"/>
      </w:pPr>
      <w:r>
        <w:lastRenderedPageBreak/>
        <w:br w:type="textWrapping" w:clear="all"/>
      </w:r>
    </w:p>
    <w:sectPr w:rsidR="00290AAA" w:rsidSect="00EF7CC9">
      <w:footerReference w:type="default" r:id="rId11"/>
      <w:footerReference w:type="first" r:id="rId12"/>
      <w:pgSz w:w="12240" w:h="15840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B8972A" w14:textId="77777777" w:rsidR="006F37C4" w:rsidRDefault="006F37C4" w:rsidP="00713050">
      <w:pPr>
        <w:spacing w:line="240" w:lineRule="auto"/>
      </w:pPr>
      <w:r>
        <w:separator/>
      </w:r>
    </w:p>
  </w:endnote>
  <w:endnote w:type="continuationSeparator" w:id="0">
    <w:p w14:paraId="1BADD622" w14:textId="77777777" w:rsidR="006F37C4" w:rsidRDefault="006F37C4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DejaVuSans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Franklin Gothic Demi">
    <w:altName w:val="Franklin Gothic Demi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ayout w:type="fixed"/>
      <w:tblLook w:val="04A0" w:firstRow="1" w:lastRow="0" w:firstColumn="1" w:lastColumn="0" w:noHBand="0" w:noVBand="1"/>
      <w:tblDescription w:val="Footer layout table"/>
    </w:tblPr>
    <w:tblGrid>
      <w:gridCol w:w="2685"/>
      <w:gridCol w:w="2685"/>
      <w:gridCol w:w="2686"/>
      <w:gridCol w:w="2686"/>
    </w:tblGrid>
    <w:tr w:rsidR="00C2098A" w14:paraId="7C3D4BAF" w14:textId="77777777" w:rsidTr="00EC3750">
      <w:tc>
        <w:tcPr>
          <w:tcW w:w="2628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00EDE68C" w14:textId="55359E64" w:rsidR="00C2098A" w:rsidRDefault="00C2098A" w:rsidP="00684488">
          <w:pPr>
            <w:pStyle w:val="Footer"/>
          </w:pPr>
        </w:p>
      </w:tc>
      <w:tc>
        <w:tcPr>
          <w:tcW w:w="2628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1B232BF" w14:textId="3F90BFEE" w:rsidR="00C2098A" w:rsidRDefault="00C2098A" w:rsidP="00684488">
          <w:pPr>
            <w:pStyle w:val="Footer"/>
          </w:pPr>
        </w:p>
      </w:tc>
      <w:tc>
        <w:tcPr>
          <w:tcW w:w="2628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C519177" w14:textId="3583BD8C" w:rsidR="00C2098A" w:rsidRDefault="00C2098A" w:rsidP="00684488">
          <w:pPr>
            <w:pStyle w:val="Footer"/>
          </w:pPr>
        </w:p>
      </w:tc>
      <w:tc>
        <w:tcPr>
          <w:tcW w:w="2628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104683DC" w14:textId="7553244E" w:rsidR="00C2098A" w:rsidRDefault="00C2098A" w:rsidP="00684488">
          <w:pPr>
            <w:pStyle w:val="Footer"/>
          </w:pPr>
        </w:p>
      </w:tc>
    </w:tr>
  </w:tbl>
  <w:p w14:paraId="060E261A" w14:textId="19AB00AF" w:rsidR="00C2098A" w:rsidRDefault="00C2098A" w:rsidP="00EC3750">
    <w:pPr>
      <w:pStyle w:val="Footer"/>
      <w:jc w:val="left"/>
      <w:rPr>
        <w:noProof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ayout w:type="fixed"/>
      <w:tblLook w:val="04A0" w:firstRow="1" w:lastRow="0" w:firstColumn="1" w:lastColumn="0" w:noHBand="0" w:noVBand="1"/>
      <w:tblDescription w:val="Footer layout table for contact Information"/>
    </w:tblPr>
    <w:tblGrid>
      <w:gridCol w:w="2685"/>
      <w:gridCol w:w="2685"/>
      <w:gridCol w:w="2686"/>
      <w:gridCol w:w="2686"/>
    </w:tblGrid>
    <w:tr w:rsidR="00217980" w14:paraId="21691D51" w14:textId="77777777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733945AE" w14:textId="4B5B80E3" w:rsidR="00217980" w:rsidRDefault="00217980" w:rsidP="00217980">
          <w:pPr>
            <w:pStyle w:val="Footer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77331F2A" w14:textId="09BDA47A" w:rsidR="00217980" w:rsidRDefault="00217980" w:rsidP="00217980">
          <w:pPr>
            <w:pStyle w:val="Footer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7F3F914E" w14:textId="4FC31306" w:rsidR="00217980" w:rsidRDefault="00217980" w:rsidP="00217980">
          <w:pPr>
            <w:pStyle w:val="Footer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4B651B3" w14:textId="6B30F20F" w:rsidR="00217980" w:rsidRDefault="00217980" w:rsidP="00217980">
          <w:pPr>
            <w:pStyle w:val="Footer"/>
          </w:pPr>
        </w:p>
      </w:tc>
    </w:tr>
    <w:tr w:rsidR="00217980" w14:paraId="6FEBF54C" w14:textId="77777777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5896655F" w14:textId="302F1F5B" w:rsidR="00811117" w:rsidRPr="00CA3DF1" w:rsidRDefault="00811117" w:rsidP="003C5528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1CBBC927" w14:textId="3EDC9AE5" w:rsidR="00811117" w:rsidRPr="00C2098A" w:rsidRDefault="00811117" w:rsidP="00217980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6B209643" w14:textId="11BA9B18" w:rsidR="00811117" w:rsidRPr="00C2098A" w:rsidRDefault="00811117" w:rsidP="00217980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5C3171EA" w14:textId="76681355" w:rsidR="00811117" w:rsidRPr="00C2098A" w:rsidRDefault="00811117" w:rsidP="00217980">
          <w:pPr>
            <w:pStyle w:val="Footer"/>
          </w:pPr>
        </w:p>
      </w:tc>
    </w:tr>
  </w:tbl>
  <w:p w14:paraId="4A2E55E7" w14:textId="77777777" w:rsidR="00217980" w:rsidRDefault="002179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4FD94A" w14:textId="77777777" w:rsidR="006F37C4" w:rsidRDefault="006F37C4" w:rsidP="00713050">
      <w:pPr>
        <w:spacing w:line="240" w:lineRule="auto"/>
      </w:pPr>
      <w:r>
        <w:separator/>
      </w:r>
    </w:p>
  </w:footnote>
  <w:footnote w:type="continuationSeparator" w:id="0">
    <w:p w14:paraId="11AD0917" w14:textId="77777777" w:rsidR="006F37C4" w:rsidRDefault="006F37C4" w:rsidP="007130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C3AAD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81401A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E960FC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58669A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4062AD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AAEB0E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36AFE5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C54116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34E04A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236C2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C52F5E"/>
    <w:multiLevelType w:val="hybridMultilevel"/>
    <w:tmpl w:val="EBD6244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6C13DD"/>
    <w:multiLevelType w:val="hybridMultilevel"/>
    <w:tmpl w:val="1C7AC058"/>
    <w:lvl w:ilvl="0" w:tplc="5540FDDA">
      <w:numFmt w:val="bullet"/>
      <w:lvlText w:val=""/>
      <w:lvlJc w:val="left"/>
      <w:pPr>
        <w:ind w:left="720" w:hanging="360"/>
      </w:pPr>
      <w:rPr>
        <w:rFonts w:ascii="Rockwell" w:eastAsiaTheme="minorHAnsi" w:hAnsi="Rockwel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D92D54"/>
    <w:multiLevelType w:val="hybridMultilevel"/>
    <w:tmpl w:val="4D1CA6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BEF02AF"/>
    <w:multiLevelType w:val="hybridMultilevel"/>
    <w:tmpl w:val="5238B1A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3B0326"/>
    <w:multiLevelType w:val="hybridMultilevel"/>
    <w:tmpl w:val="FE0A5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B073DB"/>
    <w:multiLevelType w:val="hybridMultilevel"/>
    <w:tmpl w:val="5122F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24012D"/>
    <w:multiLevelType w:val="hybridMultilevel"/>
    <w:tmpl w:val="87D0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762D6D"/>
    <w:multiLevelType w:val="hybridMultilevel"/>
    <w:tmpl w:val="BD1C4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A75771"/>
    <w:multiLevelType w:val="hybridMultilevel"/>
    <w:tmpl w:val="A0FC7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4367B1"/>
    <w:multiLevelType w:val="hybridMultilevel"/>
    <w:tmpl w:val="9594C5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2516F28"/>
    <w:multiLevelType w:val="hybridMultilevel"/>
    <w:tmpl w:val="8BDC1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76F52A">
      <w:numFmt w:val="bullet"/>
      <w:lvlText w:val="•"/>
      <w:lvlJc w:val="left"/>
      <w:pPr>
        <w:ind w:left="1440" w:hanging="360"/>
      </w:pPr>
      <w:rPr>
        <w:rFonts w:ascii="Rockwell" w:eastAsiaTheme="minorHAnsi" w:hAnsi="Rockwell" w:cs="DejaVuSan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2E7AA0"/>
    <w:multiLevelType w:val="hybridMultilevel"/>
    <w:tmpl w:val="6062E56C"/>
    <w:lvl w:ilvl="0" w:tplc="1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>
    <w:nsid w:val="758C59AF"/>
    <w:multiLevelType w:val="hybridMultilevel"/>
    <w:tmpl w:val="FC9EEE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7DF6606"/>
    <w:multiLevelType w:val="hybridMultilevel"/>
    <w:tmpl w:val="A40E2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151143"/>
    <w:multiLevelType w:val="hybridMultilevel"/>
    <w:tmpl w:val="39D88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9A3F32"/>
    <w:multiLevelType w:val="hybridMultilevel"/>
    <w:tmpl w:val="D292E3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E6C3D00"/>
    <w:multiLevelType w:val="hybridMultilevel"/>
    <w:tmpl w:val="D9261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8"/>
  </w:num>
  <w:num w:numId="12">
    <w:abstractNumId w:val="11"/>
  </w:num>
  <w:num w:numId="13">
    <w:abstractNumId w:val="22"/>
  </w:num>
  <w:num w:numId="14">
    <w:abstractNumId w:val="19"/>
  </w:num>
  <w:num w:numId="15">
    <w:abstractNumId w:val="13"/>
  </w:num>
  <w:num w:numId="16">
    <w:abstractNumId w:val="14"/>
  </w:num>
  <w:num w:numId="17">
    <w:abstractNumId w:val="10"/>
  </w:num>
  <w:num w:numId="18">
    <w:abstractNumId w:val="25"/>
  </w:num>
  <w:num w:numId="19">
    <w:abstractNumId w:val="24"/>
  </w:num>
  <w:num w:numId="20">
    <w:abstractNumId w:val="23"/>
  </w:num>
  <w:num w:numId="21">
    <w:abstractNumId w:val="21"/>
  </w:num>
  <w:num w:numId="22">
    <w:abstractNumId w:val="20"/>
  </w:num>
  <w:num w:numId="23">
    <w:abstractNumId w:val="17"/>
  </w:num>
  <w:num w:numId="24">
    <w:abstractNumId w:val="15"/>
  </w:num>
  <w:num w:numId="25">
    <w:abstractNumId w:val="12"/>
  </w:num>
  <w:num w:numId="26">
    <w:abstractNumId w:val="26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0E3"/>
    <w:rsid w:val="00042F9B"/>
    <w:rsid w:val="000523CA"/>
    <w:rsid w:val="00091382"/>
    <w:rsid w:val="000A07DA"/>
    <w:rsid w:val="000A2BFA"/>
    <w:rsid w:val="000B0619"/>
    <w:rsid w:val="000B61CA"/>
    <w:rsid w:val="000F7610"/>
    <w:rsid w:val="00114ED7"/>
    <w:rsid w:val="00140B0E"/>
    <w:rsid w:val="001A5CA9"/>
    <w:rsid w:val="001B2AC1"/>
    <w:rsid w:val="001B403A"/>
    <w:rsid w:val="001F4583"/>
    <w:rsid w:val="00217980"/>
    <w:rsid w:val="00271662"/>
    <w:rsid w:val="0027404F"/>
    <w:rsid w:val="00290AAA"/>
    <w:rsid w:val="00293B83"/>
    <w:rsid w:val="002B091C"/>
    <w:rsid w:val="002C2CDD"/>
    <w:rsid w:val="002D45C6"/>
    <w:rsid w:val="002F03FA"/>
    <w:rsid w:val="00313E86"/>
    <w:rsid w:val="00326089"/>
    <w:rsid w:val="003270E3"/>
    <w:rsid w:val="00333CD3"/>
    <w:rsid w:val="00340365"/>
    <w:rsid w:val="00341E03"/>
    <w:rsid w:val="00342B64"/>
    <w:rsid w:val="00364079"/>
    <w:rsid w:val="003C5528"/>
    <w:rsid w:val="003D019C"/>
    <w:rsid w:val="003D03E5"/>
    <w:rsid w:val="003E7B6D"/>
    <w:rsid w:val="004077FB"/>
    <w:rsid w:val="004244FF"/>
    <w:rsid w:val="00424DD9"/>
    <w:rsid w:val="0046104A"/>
    <w:rsid w:val="004717C5"/>
    <w:rsid w:val="004A24CC"/>
    <w:rsid w:val="004C6C2F"/>
    <w:rsid w:val="004D1589"/>
    <w:rsid w:val="004F5143"/>
    <w:rsid w:val="00523479"/>
    <w:rsid w:val="00537741"/>
    <w:rsid w:val="00543DB7"/>
    <w:rsid w:val="005729B0"/>
    <w:rsid w:val="00596A7D"/>
    <w:rsid w:val="005A1251"/>
    <w:rsid w:val="005A4E0C"/>
    <w:rsid w:val="005B39C9"/>
    <w:rsid w:val="005C0304"/>
    <w:rsid w:val="00613FBD"/>
    <w:rsid w:val="00641630"/>
    <w:rsid w:val="0066660E"/>
    <w:rsid w:val="006777C6"/>
    <w:rsid w:val="00684488"/>
    <w:rsid w:val="006A1AC8"/>
    <w:rsid w:val="006A3CE7"/>
    <w:rsid w:val="006A7746"/>
    <w:rsid w:val="006C4B96"/>
    <w:rsid w:val="006C4C50"/>
    <w:rsid w:val="006D76B1"/>
    <w:rsid w:val="006F37C4"/>
    <w:rsid w:val="00713050"/>
    <w:rsid w:val="007207BE"/>
    <w:rsid w:val="00741125"/>
    <w:rsid w:val="00745A6A"/>
    <w:rsid w:val="00746F7F"/>
    <w:rsid w:val="007569C1"/>
    <w:rsid w:val="00761466"/>
    <w:rsid w:val="00763832"/>
    <w:rsid w:val="007D1C4E"/>
    <w:rsid w:val="007D2696"/>
    <w:rsid w:val="007D2FD2"/>
    <w:rsid w:val="007E55C6"/>
    <w:rsid w:val="00811117"/>
    <w:rsid w:val="00823C54"/>
    <w:rsid w:val="00841146"/>
    <w:rsid w:val="0088504C"/>
    <w:rsid w:val="0089382B"/>
    <w:rsid w:val="008A1907"/>
    <w:rsid w:val="008C6BCA"/>
    <w:rsid w:val="008C7B50"/>
    <w:rsid w:val="008E4B30"/>
    <w:rsid w:val="008E6D6F"/>
    <w:rsid w:val="00906BEE"/>
    <w:rsid w:val="009243E7"/>
    <w:rsid w:val="00957111"/>
    <w:rsid w:val="00985D58"/>
    <w:rsid w:val="009B3C40"/>
    <w:rsid w:val="00A02FFF"/>
    <w:rsid w:val="00A24784"/>
    <w:rsid w:val="00A42540"/>
    <w:rsid w:val="00A50939"/>
    <w:rsid w:val="00A664C8"/>
    <w:rsid w:val="00A83413"/>
    <w:rsid w:val="00AA6A40"/>
    <w:rsid w:val="00AA75F6"/>
    <w:rsid w:val="00AD00FD"/>
    <w:rsid w:val="00AF0A8E"/>
    <w:rsid w:val="00AF0B9E"/>
    <w:rsid w:val="00B00C77"/>
    <w:rsid w:val="00B0761E"/>
    <w:rsid w:val="00B5664D"/>
    <w:rsid w:val="00B64088"/>
    <w:rsid w:val="00BA5B40"/>
    <w:rsid w:val="00BD0206"/>
    <w:rsid w:val="00BD04EF"/>
    <w:rsid w:val="00BF7580"/>
    <w:rsid w:val="00C2098A"/>
    <w:rsid w:val="00C5444A"/>
    <w:rsid w:val="00C612DA"/>
    <w:rsid w:val="00C7741E"/>
    <w:rsid w:val="00C875AB"/>
    <w:rsid w:val="00CA3DF1"/>
    <w:rsid w:val="00CA4581"/>
    <w:rsid w:val="00CB7020"/>
    <w:rsid w:val="00CD3293"/>
    <w:rsid w:val="00CE18D5"/>
    <w:rsid w:val="00D04109"/>
    <w:rsid w:val="00D164D8"/>
    <w:rsid w:val="00D2374E"/>
    <w:rsid w:val="00D3042C"/>
    <w:rsid w:val="00D352E9"/>
    <w:rsid w:val="00D56224"/>
    <w:rsid w:val="00D97A41"/>
    <w:rsid w:val="00DA0114"/>
    <w:rsid w:val="00DD3CF6"/>
    <w:rsid w:val="00DD6416"/>
    <w:rsid w:val="00DE0BF5"/>
    <w:rsid w:val="00DE3837"/>
    <w:rsid w:val="00DF4E0A"/>
    <w:rsid w:val="00E02DCD"/>
    <w:rsid w:val="00E12C60"/>
    <w:rsid w:val="00E175EF"/>
    <w:rsid w:val="00E22E87"/>
    <w:rsid w:val="00E419CA"/>
    <w:rsid w:val="00E5007C"/>
    <w:rsid w:val="00E50B7E"/>
    <w:rsid w:val="00E57630"/>
    <w:rsid w:val="00E86C2B"/>
    <w:rsid w:val="00EB2D52"/>
    <w:rsid w:val="00EC0676"/>
    <w:rsid w:val="00EC2E31"/>
    <w:rsid w:val="00EC3750"/>
    <w:rsid w:val="00EF7CC9"/>
    <w:rsid w:val="00F01A78"/>
    <w:rsid w:val="00F207C0"/>
    <w:rsid w:val="00F20AE5"/>
    <w:rsid w:val="00F43C53"/>
    <w:rsid w:val="00F47E97"/>
    <w:rsid w:val="00F645C7"/>
    <w:rsid w:val="00FB4C0C"/>
    <w:rsid w:val="00FD1EEB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5CB1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1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BEE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3D03E5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F6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AA75F6"/>
  </w:style>
  <w:style w:type="paragraph" w:styleId="BlockText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AA75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75F6"/>
  </w:style>
  <w:style w:type="paragraph" w:styleId="BodyText2">
    <w:name w:val="Body Text 2"/>
    <w:basedOn w:val="Normal"/>
    <w:link w:val="BodyText2Char"/>
    <w:uiPriority w:val="99"/>
    <w:semiHidden/>
    <w:unhideWhenUsed/>
    <w:rsid w:val="00AA75F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A75F6"/>
  </w:style>
  <w:style w:type="paragraph" w:styleId="BodyText3">
    <w:name w:val="Body Text 3"/>
    <w:basedOn w:val="Normal"/>
    <w:link w:val="BodyText3Ch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A75F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A75F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75F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75F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A75F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A75F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A75F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A75F6"/>
  </w:style>
  <w:style w:type="table" w:styleId="ColorfulGrid">
    <w:name w:val="Colorful Grid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A75F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5F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5F6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75F6"/>
  </w:style>
  <w:style w:type="character" w:customStyle="1" w:styleId="DateChar">
    <w:name w:val="Date Char"/>
    <w:basedOn w:val="DefaultParagraphFont"/>
    <w:link w:val="Date"/>
    <w:uiPriority w:val="99"/>
    <w:semiHidden/>
    <w:rsid w:val="00AA75F6"/>
  </w:style>
  <w:style w:type="paragraph" w:styleId="DocumentMap">
    <w:name w:val="Document Map"/>
    <w:basedOn w:val="Normal"/>
    <w:link w:val="DocumentMap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A75F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A75F6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A75F6"/>
  </w:style>
  <w:style w:type="character" w:styleId="Emphasis">
    <w:name w:val="Emphasis"/>
    <w:basedOn w:val="DefaultParagraphFont"/>
    <w:uiPriority w:val="10"/>
    <w:semiHidden/>
    <w:unhideWhenUsed/>
    <w:rsid w:val="00AA75F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75F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75F6"/>
    <w:rPr>
      <w:szCs w:val="20"/>
    </w:rPr>
  </w:style>
  <w:style w:type="table" w:customStyle="1" w:styleId="GridTable1Light">
    <w:name w:val="Grid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AA75F6"/>
  </w:style>
  <w:style w:type="paragraph" w:styleId="HTMLAddress">
    <w:name w:val="HTML Address"/>
    <w:basedOn w:val="Normal"/>
    <w:link w:val="HTMLAddressCh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A75F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AA75F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A75F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75F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AA75F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D03E5"/>
    <w:rPr>
      <w:i/>
      <w:iCs/>
      <w:color w:val="D0181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75F6"/>
  </w:style>
  <w:style w:type="paragraph" w:styleId="List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EA4E4E" w:themeColor="accent1"/>
        <w:bottom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A75F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A75F6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A75F6"/>
  </w:style>
  <w:style w:type="character" w:styleId="PageNumber">
    <w:name w:val="page number"/>
    <w:basedOn w:val="DefaultParagraphFont"/>
    <w:uiPriority w:val="99"/>
    <w:semiHidden/>
    <w:unhideWhenUsed/>
    <w:rsid w:val="00AA75F6"/>
  </w:style>
  <w:style w:type="table" w:customStyle="1" w:styleId="PlainTable1">
    <w:name w:val="Plain Table 1"/>
    <w:basedOn w:val="TableNormal"/>
    <w:uiPriority w:val="41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75F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A75F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A75F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A75F6"/>
  </w:style>
  <w:style w:type="paragraph" w:styleId="Signature">
    <w:name w:val="Signature"/>
    <w:basedOn w:val="Normal"/>
    <w:link w:val="Signature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A75F6"/>
  </w:style>
  <w:style w:type="character" w:styleId="Strong">
    <w:name w:val="Strong"/>
    <w:basedOn w:val="DefaultParagraphFont"/>
    <w:uiPriority w:val="22"/>
    <w:semiHidden/>
    <w:unhideWhenUsed/>
    <w:qFormat/>
    <w:rsid w:val="00AA75F6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A75F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A75F6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A75F6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A75F6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A75F6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A75F6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A75F6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A75F6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A75F6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A75F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A75F6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A75F6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AA75F6"/>
    <w:pPr>
      <w:spacing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A75F6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A75F6"/>
  </w:style>
  <w:style w:type="table" w:styleId="TableProfessional">
    <w:name w:val="Table Professional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A75F6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A7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paragraph" w:customStyle="1" w:styleId="Default">
    <w:name w:val="Default"/>
    <w:rsid w:val="003E7B6D"/>
    <w:pPr>
      <w:autoSpaceDE w:val="0"/>
      <w:autoSpaceDN w:val="0"/>
      <w:adjustRightInd w:val="0"/>
      <w:spacing w:line="240" w:lineRule="auto"/>
    </w:pPr>
    <w:rPr>
      <w:rFonts w:ascii="Franklin Gothic Demi" w:hAnsi="Franklin Gothic Demi" w:cs="Franklin Gothic Dem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1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6BEE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3D03E5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F6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AA75F6"/>
  </w:style>
  <w:style w:type="paragraph" w:styleId="BlockText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AA75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75F6"/>
  </w:style>
  <w:style w:type="paragraph" w:styleId="BodyText2">
    <w:name w:val="Body Text 2"/>
    <w:basedOn w:val="Normal"/>
    <w:link w:val="BodyText2Char"/>
    <w:uiPriority w:val="99"/>
    <w:semiHidden/>
    <w:unhideWhenUsed/>
    <w:rsid w:val="00AA75F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A75F6"/>
  </w:style>
  <w:style w:type="paragraph" w:styleId="BodyText3">
    <w:name w:val="Body Text 3"/>
    <w:basedOn w:val="Normal"/>
    <w:link w:val="BodyText3Ch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A75F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A75F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75F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75F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A75F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A75F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A75F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A75F6"/>
  </w:style>
  <w:style w:type="table" w:styleId="ColorfulGrid">
    <w:name w:val="Colorful Grid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A75F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5F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5F6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75F6"/>
  </w:style>
  <w:style w:type="character" w:customStyle="1" w:styleId="DateChar">
    <w:name w:val="Date Char"/>
    <w:basedOn w:val="DefaultParagraphFont"/>
    <w:link w:val="Date"/>
    <w:uiPriority w:val="99"/>
    <w:semiHidden/>
    <w:rsid w:val="00AA75F6"/>
  </w:style>
  <w:style w:type="paragraph" w:styleId="DocumentMap">
    <w:name w:val="Document Map"/>
    <w:basedOn w:val="Normal"/>
    <w:link w:val="DocumentMap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A75F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A75F6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A75F6"/>
  </w:style>
  <w:style w:type="character" w:styleId="Emphasis">
    <w:name w:val="Emphasis"/>
    <w:basedOn w:val="DefaultParagraphFont"/>
    <w:uiPriority w:val="10"/>
    <w:semiHidden/>
    <w:unhideWhenUsed/>
    <w:rsid w:val="00AA75F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75F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75F6"/>
    <w:rPr>
      <w:szCs w:val="20"/>
    </w:rPr>
  </w:style>
  <w:style w:type="table" w:customStyle="1" w:styleId="GridTable1Light">
    <w:name w:val="Grid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1">
    <w:name w:val="Grid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">
    <w:name w:val="Grid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3">
    <w:name w:val="Grid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4">
    <w:name w:val="Grid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">
    <w:name w:val="Grid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2Accent2">
    <w:name w:val="Grid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Accent4">
    <w:name w:val="Grid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Accent5">
    <w:name w:val="Grid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Accent6">
    <w:name w:val="Grid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">
    <w:name w:val="Grid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customStyle="1" w:styleId="GridTable3Accent2">
    <w:name w:val="Grid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Accent3">
    <w:name w:val="Grid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Accent4">
    <w:name w:val="Grid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Accent5">
    <w:name w:val="Grid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3Accent6">
    <w:name w:val="Grid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">
    <w:name w:val="Grid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4Accent2">
    <w:name w:val="Grid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Accent5">
    <w:name w:val="Grid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">
    <w:name w:val="Grid Table 5 Dark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customStyle="1" w:styleId="GridTable5DarkAccent2">
    <w:name w:val="Grid Table 5 Dark Accent 2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Accent4">
    <w:name w:val="Grid Table 5 Dark Accent 4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Accent6">
    <w:name w:val="Grid Table 5 Dark Accent 6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">
    <w:name w:val="Grid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GridTable6ColorfulAccent2">
    <w:name w:val="Grid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Accent3">
    <w:name w:val="Grid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Accent4">
    <w:name w:val="Grid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Accent5">
    <w:name w:val="Grid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Accent6">
    <w:name w:val="Grid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">
    <w:name w:val="Grid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customStyle="1" w:styleId="GridTable7ColorfulAccent2">
    <w:name w:val="Grid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Accent3">
    <w:name w:val="Grid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Accent4">
    <w:name w:val="Grid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AA75F6"/>
  </w:style>
  <w:style w:type="paragraph" w:styleId="HTMLAddress">
    <w:name w:val="HTML Address"/>
    <w:basedOn w:val="Normal"/>
    <w:link w:val="HTMLAddressCh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A75F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AA75F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A75F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75F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AA75F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D03E5"/>
    <w:rPr>
      <w:i/>
      <w:iCs/>
      <w:color w:val="D0181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75F6"/>
  </w:style>
  <w:style w:type="paragraph" w:styleId="List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customStyle="1" w:styleId="ListTable1Light">
    <w:name w:val="List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1LightAccent2">
    <w:name w:val="List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Accent3">
    <w:name w:val="List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Accent4">
    <w:name w:val="List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Accent5">
    <w:name w:val="List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1LightAccent6">
    <w:name w:val="List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">
    <w:name w:val="List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2Accent2">
    <w:name w:val="List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Accent3">
    <w:name w:val="List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Accent4">
    <w:name w:val="List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Accent5">
    <w:name w:val="List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Accent6">
    <w:name w:val="List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">
    <w:name w:val="List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customStyle="1" w:styleId="ListTable3Accent2">
    <w:name w:val="List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Accent3">
    <w:name w:val="List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Accent5">
    <w:name w:val="List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Table3Accent6">
    <w:name w:val="List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">
    <w:name w:val="List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4Accent2">
    <w:name w:val="List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Accent3">
    <w:name w:val="List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Accent4">
    <w:name w:val="List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Accent5">
    <w:name w:val="List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Accent6">
    <w:name w:val="List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">
    <w:name w:val="List Table 5 Dark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1">
    <w:name w:val="List Table 5 Dark Accent 1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2">
    <w:name w:val="List Table 5 Dark Accent 2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3">
    <w:name w:val="List Table 5 Dark Accent 3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4">
    <w:name w:val="List Table 5 Dark Accent 4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5">
    <w:name w:val="List Table 5 Dark Accent 5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Accent6">
    <w:name w:val="List Table 5 Dark Accent 6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Borders>
        <w:top w:val="single" w:sz="4" w:space="0" w:color="EA4E4E" w:themeColor="accent1"/>
        <w:bottom w:val="single" w:sz="4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customStyle="1" w:styleId="ListTable6ColorfulAccent2">
    <w:name w:val="List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Accent3">
    <w:name w:val="List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Accent4">
    <w:name w:val="List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Accent5">
    <w:name w:val="List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6ColorfulAccent6">
    <w:name w:val="List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">
    <w:name w:val="List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A75F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bottom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bottom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A75F6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A75F6"/>
  </w:style>
  <w:style w:type="character" w:styleId="PageNumber">
    <w:name w:val="page number"/>
    <w:basedOn w:val="DefaultParagraphFont"/>
    <w:uiPriority w:val="99"/>
    <w:semiHidden/>
    <w:unhideWhenUsed/>
    <w:rsid w:val="00AA75F6"/>
  </w:style>
  <w:style w:type="table" w:customStyle="1" w:styleId="PlainTable1">
    <w:name w:val="Plain Table 1"/>
    <w:basedOn w:val="TableNormal"/>
    <w:uiPriority w:val="41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leNormal"/>
    <w:uiPriority w:val="42"/>
    <w:rsid w:val="00AA75F6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TableNormal"/>
    <w:uiPriority w:val="44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AA75F6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75F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A75F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A75F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A75F6"/>
  </w:style>
  <w:style w:type="paragraph" w:styleId="Signature">
    <w:name w:val="Signature"/>
    <w:basedOn w:val="Normal"/>
    <w:link w:val="Signature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A75F6"/>
  </w:style>
  <w:style w:type="character" w:styleId="Strong">
    <w:name w:val="Strong"/>
    <w:basedOn w:val="DefaultParagraphFont"/>
    <w:uiPriority w:val="22"/>
    <w:semiHidden/>
    <w:unhideWhenUsed/>
    <w:qFormat/>
    <w:rsid w:val="00AA75F6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A75F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A75F6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A75F6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A75F6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A75F6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A75F6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A75F6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A75F6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A75F6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A75F6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A75F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A75F6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A75F6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GridTableLight">
    <w:name w:val="Grid Table Light"/>
    <w:basedOn w:val="TableNormal"/>
    <w:uiPriority w:val="40"/>
    <w:rsid w:val="00AA75F6"/>
    <w:pPr>
      <w:spacing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A75F6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A75F6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A75F6"/>
  </w:style>
  <w:style w:type="table" w:styleId="TableProfessional">
    <w:name w:val="Table Professional"/>
    <w:basedOn w:val="TableNormal"/>
    <w:uiPriority w:val="99"/>
    <w:semiHidden/>
    <w:unhideWhenUsed/>
    <w:rsid w:val="00AA75F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A75F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A75F6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A75F6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A75F6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A7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A75F6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  <w:style w:type="paragraph" w:customStyle="1" w:styleId="Default">
    <w:name w:val="Default"/>
    <w:rsid w:val="003E7B6D"/>
    <w:pPr>
      <w:autoSpaceDE w:val="0"/>
      <w:autoSpaceDN w:val="0"/>
      <w:adjustRightInd w:val="0"/>
      <w:spacing w:line="240" w:lineRule="auto"/>
    </w:pPr>
    <w:rPr>
      <w:rFonts w:ascii="Franklin Gothic Demi" w:hAnsi="Franklin Gothic Demi" w:cs="Franklin Gothic Dem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e\AppData\Roaming\Microsoft\Templates\Polished%20resume,%20designed%20by%20MO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28DA38E4772474782663A07C4C18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0D30DB-148E-46ED-B874-1964500115ED}"/>
      </w:docPartPr>
      <w:docPartBody>
        <w:p w:rsidR="004913F4" w:rsidRDefault="005D46E2">
          <w:pPr>
            <w:pStyle w:val="828DA38E4772474782663A07C4C18F96"/>
          </w:pPr>
          <w:r w:rsidRPr="00906BEE">
            <w:t>Objective</w:t>
          </w:r>
        </w:p>
      </w:docPartBody>
    </w:docPart>
    <w:docPart>
      <w:docPartPr>
        <w:name w:val="5C31F70AC0A24D30BC95E7C837F43E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FCC04-F9C6-4827-888B-D09BA15F04F1}"/>
      </w:docPartPr>
      <w:docPartBody>
        <w:p w:rsidR="004913F4" w:rsidRDefault="005D46E2">
          <w:pPr>
            <w:pStyle w:val="5C31F70AC0A24D30BC95E7C837F43E1B"/>
          </w:pPr>
          <w:r w:rsidRPr="00906BEE">
            <w:t>Skills</w:t>
          </w:r>
        </w:p>
      </w:docPartBody>
    </w:docPart>
    <w:docPart>
      <w:docPartPr>
        <w:name w:val="3E7FDF15F5A645148F3A14EE363069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C1B1C-29D8-4F6C-83A3-BBF7741B879E}"/>
      </w:docPartPr>
      <w:docPartBody>
        <w:p w:rsidR="004913F4" w:rsidRDefault="005D46E2">
          <w:pPr>
            <w:pStyle w:val="3E7FDF15F5A645148F3A14EE3630695D"/>
          </w:pPr>
          <w:r>
            <w:t>Your name</w:t>
          </w:r>
        </w:p>
      </w:docPartBody>
    </w:docPart>
    <w:docPart>
      <w:docPartPr>
        <w:name w:val="E59D216C665042098FE6B5F71DE60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29CC3-5F87-47E9-800B-1DEC7E139DFA}"/>
      </w:docPartPr>
      <w:docPartBody>
        <w:p w:rsidR="004913F4" w:rsidRDefault="005D46E2">
          <w:pPr>
            <w:pStyle w:val="E59D216C665042098FE6B5F71DE604C7"/>
          </w:pPr>
          <w:r w:rsidRPr="00906BEE">
            <w:t>Profession or Industry</w:t>
          </w:r>
        </w:p>
      </w:docPartBody>
    </w:docPart>
    <w:docPart>
      <w:docPartPr>
        <w:name w:val="EF2DE3203B8949E7BEE485A392934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0762D3-9903-48DF-9CEA-E14781C9AAF3}"/>
      </w:docPartPr>
      <w:docPartBody>
        <w:p w:rsidR="004913F4" w:rsidRDefault="005D46E2">
          <w:pPr>
            <w:pStyle w:val="EF2DE3203B8949E7BEE485A392934A9C"/>
          </w:pPr>
          <w:r w:rsidRPr="00906BEE">
            <w:t>Experience</w:t>
          </w:r>
        </w:p>
      </w:docPartBody>
    </w:docPart>
    <w:docPart>
      <w:docPartPr>
        <w:name w:val="7DF3773A0C4446349146D9D901C13F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EA48AA-C046-4A73-8A46-EFBB6DABC811}"/>
      </w:docPartPr>
      <w:docPartBody>
        <w:p w:rsidR="004913F4" w:rsidRDefault="005D46E2">
          <w:pPr>
            <w:pStyle w:val="7DF3773A0C4446349146D9D901C13F07"/>
          </w:pPr>
          <w:r w:rsidRPr="00906BEE">
            <w:t>Job Title</w:t>
          </w:r>
        </w:p>
      </w:docPartBody>
    </w:docPart>
    <w:docPart>
      <w:docPartPr>
        <w:name w:val="BE381F12DD744D3385230B92AFF98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5E8CEF-3601-430D-9811-F0ECE79684CB}"/>
      </w:docPartPr>
      <w:docPartBody>
        <w:p w:rsidR="004913F4" w:rsidRDefault="005D46E2">
          <w:pPr>
            <w:pStyle w:val="BE381F12DD744D3385230B92AFF982A2"/>
          </w:pPr>
          <w:r w:rsidRPr="00906BEE">
            <w:t>Company</w:t>
          </w:r>
        </w:p>
      </w:docPartBody>
    </w:docPart>
    <w:docPart>
      <w:docPartPr>
        <w:name w:val="3871F9C2D99140A7A21D67FBAAA309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2BEBB-6F1D-4A19-97BC-96AE3E695B40}"/>
      </w:docPartPr>
      <w:docPartBody>
        <w:p w:rsidR="004913F4" w:rsidRDefault="005D46E2">
          <w:pPr>
            <w:pStyle w:val="3871F9C2D99140A7A21D67FBAAA309FB"/>
          </w:pPr>
          <w:r w:rsidRPr="00906BEE">
            <w:t>Dates From</w:t>
          </w:r>
        </w:p>
      </w:docPartBody>
    </w:docPart>
    <w:docPart>
      <w:docPartPr>
        <w:name w:val="D47948F3CEEB480298F5A57B398232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B76BCF-6EF6-4C09-87D6-12849CBEF2C9}"/>
      </w:docPartPr>
      <w:docPartBody>
        <w:p w:rsidR="00304081" w:rsidRDefault="00890270" w:rsidP="00890270">
          <w:pPr>
            <w:pStyle w:val="D47948F3CEEB480298F5A57B3982324D"/>
          </w:pPr>
          <w:r w:rsidRPr="00906BEE">
            <w:t>Job Title</w:t>
          </w:r>
        </w:p>
      </w:docPartBody>
    </w:docPart>
    <w:docPart>
      <w:docPartPr>
        <w:name w:val="5B92FFB324D745D196349740ACB2A4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D909F6-CAEB-4849-A486-A2B19BB1BF22}"/>
      </w:docPartPr>
      <w:docPartBody>
        <w:p w:rsidR="00304081" w:rsidRDefault="00890270" w:rsidP="00890270">
          <w:pPr>
            <w:pStyle w:val="5B92FFB324D745D196349740ACB2A430"/>
          </w:pPr>
          <w:r w:rsidRPr="00906BEE">
            <w:t>Company</w:t>
          </w:r>
        </w:p>
      </w:docPartBody>
    </w:docPart>
    <w:docPart>
      <w:docPartPr>
        <w:name w:val="E2BAEEA8F16D4F3B9FA1E0653125B4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3F351-97AA-4819-BE49-6C6C74CDA83F}"/>
      </w:docPartPr>
      <w:docPartBody>
        <w:p w:rsidR="00304081" w:rsidRDefault="00890270" w:rsidP="00890270">
          <w:pPr>
            <w:pStyle w:val="E2BAEEA8F16D4F3B9FA1E0653125B4AA"/>
          </w:pPr>
          <w:r w:rsidRPr="00906BEE">
            <w:t>Dates From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DejaVuSans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Franklin Gothic Demi">
    <w:altName w:val="Franklin Gothic Demi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FEE"/>
    <w:rsid w:val="00115B18"/>
    <w:rsid w:val="002F4FAD"/>
    <w:rsid w:val="00304081"/>
    <w:rsid w:val="004913F4"/>
    <w:rsid w:val="004C458C"/>
    <w:rsid w:val="004F4340"/>
    <w:rsid w:val="005B2FA6"/>
    <w:rsid w:val="005D46E2"/>
    <w:rsid w:val="005F26EB"/>
    <w:rsid w:val="00890270"/>
    <w:rsid w:val="00975097"/>
    <w:rsid w:val="009D2E77"/>
    <w:rsid w:val="00B56FEE"/>
    <w:rsid w:val="00B72668"/>
    <w:rsid w:val="00C638EF"/>
    <w:rsid w:val="00CF0B41"/>
    <w:rsid w:val="00DF6EFB"/>
    <w:rsid w:val="00F318E2"/>
    <w:rsid w:val="00F43F60"/>
    <w:rsid w:val="00FB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25BDDF8FB242F1B38DA76AD1699F14">
    <w:name w:val="CA25BDDF8FB242F1B38DA76AD1699F14"/>
  </w:style>
  <w:style w:type="paragraph" w:customStyle="1" w:styleId="828DA38E4772474782663A07C4C18F96">
    <w:name w:val="828DA38E4772474782663A07C4C18F96"/>
  </w:style>
  <w:style w:type="paragraph" w:customStyle="1" w:styleId="276684403A974ABC8C02FE0C0A286174">
    <w:name w:val="276684403A974ABC8C02FE0C0A286174"/>
  </w:style>
  <w:style w:type="paragraph" w:customStyle="1" w:styleId="5C31F70AC0A24D30BC95E7C837F43E1B">
    <w:name w:val="5C31F70AC0A24D30BC95E7C837F43E1B"/>
  </w:style>
  <w:style w:type="paragraph" w:customStyle="1" w:styleId="A60AAA15C4F9408E8F576D4677439BC0">
    <w:name w:val="A60AAA15C4F9408E8F576D4677439BC0"/>
  </w:style>
  <w:style w:type="paragraph" w:customStyle="1" w:styleId="3E7FDF15F5A645148F3A14EE3630695D">
    <w:name w:val="3E7FDF15F5A645148F3A14EE3630695D"/>
  </w:style>
  <w:style w:type="paragraph" w:customStyle="1" w:styleId="E59D216C665042098FE6B5F71DE604C7">
    <w:name w:val="E59D216C665042098FE6B5F71DE604C7"/>
  </w:style>
  <w:style w:type="paragraph" w:customStyle="1" w:styleId="B7B455D87D8948DDB9C35CF4D21822B4">
    <w:name w:val="B7B455D87D8948DDB9C35CF4D21822B4"/>
  </w:style>
  <w:style w:type="paragraph" w:customStyle="1" w:styleId="EF2DE3203B8949E7BEE485A392934A9C">
    <w:name w:val="EF2DE3203B8949E7BEE485A392934A9C"/>
  </w:style>
  <w:style w:type="paragraph" w:customStyle="1" w:styleId="7DF3773A0C4446349146D9D901C13F07">
    <w:name w:val="7DF3773A0C4446349146D9D901C13F07"/>
  </w:style>
  <w:style w:type="paragraph" w:customStyle="1" w:styleId="BE381F12DD744D3385230B92AFF982A2">
    <w:name w:val="BE381F12DD744D3385230B92AFF982A2"/>
  </w:style>
  <w:style w:type="paragraph" w:customStyle="1" w:styleId="3871F9C2D99140A7A21D67FBAAA309FB">
    <w:name w:val="3871F9C2D99140A7A21D67FBAAA309FB"/>
  </w:style>
  <w:style w:type="paragraph" w:customStyle="1" w:styleId="E5B5A4F9951A47EDB86BA9021CBEFC28">
    <w:name w:val="E5B5A4F9951A47EDB86BA9021CBEFC28"/>
  </w:style>
  <w:style w:type="paragraph" w:customStyle="1" w:styleId="5F86C2946D524FC59155E902990909FB">
    <w:name w:val="5F86C2946D524FC59155E902990909FB"/>
  </w:style>
  <w:style w:type="paragraph" w:customStyle="1" w:styleId="2A8BE14E27214277A3CC71362BB91EE8">
    <w:name w:val="2A8BE14E27214277A3CC71362BB91EE8"/>
  </w:style>
  <w:style w:type="paragraph" w:customStyle="1" w:styleId="6D8A4B53B4E24B15BAAAF267409E574C">
    <w:name w:val="6D8A4B53B4E24B15BAAAF267409E574C"/>
  </w:style>
  <w:style w:type="paragraph" w:customStyle="1" w:styleId="78C89C0577BF4A529C931DA92DD4A05B">
    <w:name w:val="78C89C0577BF4A529C931DA92DD4A05B"/>
  </w:style>
  <w:style w:type="paragraph" w:customStyle="1" w:styleId="366EE573D74D4F41AFF2BE2379F74FD5">
    <w:name w:val="366EE573D74D4F41AFF2BE2379F74FD5"/>
  </w:style>
  <w:style w:type="paragraph" w:customStyle="1" w:styleId="6A0E63A83E074C5D801A6470A2048F82">
    <w:name w:val="6A0E63A83E074C5D801A6470A2048F82"/>
  </w:style>
  <w:style w:type="paragraph" w:customStyle="1" w:styleId="D9D873B124E4412DB32907BCA0C24162">
    <w:name w:val="D9D873B124E4412DB32907BCA0C24162"/>
  </w:style>
  <w:style w:type="paragraph" w:customStyle="1" w:styleId="40E4441B552D43FBA4BE3C80B7A01759">
    <w:name w:val="40E4441B552D43FBA4BE3C80B7A01759"/>
  </w:style>
  <w:style w:type="paragraph" w:customStyle="1" w:styleId="AEB72B802A274784BE2278DB80FA9591">
    <w:name w:val="AEB72B802A274784BE2278DB80FA9591"/>
  </w:style>
  <w:style w:type="paragraph" w:customStyle="1" w:styleId="82E4D7B5E49345C09DE2600BA94BB05D">
    <w:name w:val="82E4D7B5E49345C09DE2600BA94BB05D"/>
  </w:style>
  <w:style w:type="paragraph" w:customStyle="1" w:styleId="B5AFE7EFE37644DD97FF5933D9FF8594">
    <w:name w:val="B5AFE7EFE37644DD97FF5933D9FF8594"/>
  </w:style>
  <w:style w:type="paragraph" w:customStyle="1" w:styleId="CE4EF026967643B3B2A50D53EC2686D4">
    <w:name w:val="CE4EF026967643B3B2A50D53EC2686D4"/>
  </w:style>
  <w:style w:type="paragraph" w:customStyle="1" w:styleId="3E9246B0FFFA4DF59B26108910F0BCCB">
    <w:name w:val="3E9246B0FFFA4DF59B26108910F0BCCB"/>
  </w:style>
  <w:style w:type="paragraph" w:customStyle="1" w:styleId="6F5593DC17E0470CBE980AB91EDAD78B">
    <w:name w:val="6F5593DC17E0470CBE980AB91EDAD78B"/>
  </w:style>
  <w:style w:type="paragraph" w:customStyle="1" w:styleId="895879FCC9EA42D792F085A7CA423352">
    <w:name w:val="895879FCC9EA42D792F085A7CA423352"/>
  </w:style>
  <w:style w:type="paragraph" w:customStyle="1" w:styleId="EC49112E76214D6CB0E1251E4237FD97">
    <w:name w:val="EC49112E76214D6CB0E1251E4237FD97"/>
  </w:style>
  <w:style w:type="paragraph" w:customStyle="1" w:styleId="C587BCE8C7264069A211141FCE87A69A">
    <w:name w:val="C587BCE8C7264069A211141FCE87A69A"/>
  </w:style>
  <w:style w:type="paragraph" w:customStyle="1" w:styleId="72321B1A6E994CEC891AAF6BD514B49F">
    <w:name w:val="72321B1A6E994CEC891AAF6BD514B49F"/>
    <w:rsid w:val="00B56FEE"/>
  </w:style>
  <w:style w:type="paragraph" w:customStyle="1" w:styleId="D5D8796335204F04928C74194943441E">
    <w:name w:val="D5D8796335204F04928C74194943441E"/>
    <w:rsid w:val="00B56FEE"/>
  </w:style>
  <w:style w:type="paragraph" w:customStyle="1" w:styleId="6CB7EF7B9BD44C4A9A4970A7A1BBC304">
    <w:name w:val="6CB7EF7B9BD44C4A9A4970A7A1BBC304"/>
    <w:rsid w:val="00B56FEE"/>
  </w:style>
  <w:style w:type="paragraph" w:customStyle="1" w:styleId="D47948F3CEEB480298F5A57B3982324D">
    <w:name w:val="D47948F3CEEB480298F5A57B3982324D"/>
    <w:rsid w:val="00890270"/>
  </w:style>
  <w:style w:type="paragraph" w:customStyle="1" w:styleId="5B92FFB324D745D196349740ACB2A430">
    <w:name w:val="5B92FFB324D745D196349740ACB2A430"/>
    <w:rsid w:val="00890270"/>
  </w:style>
  <w:style w:type="paragraph" w:customStyle="1" w:styleId="E2BAEEA8F16D4F3B9FA1E0653125B4AA">
    <w:name w:val="E2BAEEA8F16D4F3B9FA1E0653125B4AA"/>
    <w:rsid w:val="00890270"/>
  </w:style>
  <w:style w:type="paragraph" w:customStyle="1" w:styleId="C426CA174CF04F3881748815AA275060">
    <w:name w:val="C426CA174CF04F3881748815AA275060"/>
    <w:rsid w:val="00890270"/>
  </w:style>
  <w:style w:type="paragraph" w:customStyle="1" w:styleId="4FE939D182454D91A5CC78CE493C967E">
    <w:name w:val="4FE939D182454D91A5CC78CE493C967E"/>
    <w:rsid w:val="00890270"/>
  </w:style>
  <w:style w:type="paragraph" w:customStyle="1" w:styleId="A9226B5F2CF7452D87B817C339A5EB3E">
    <w:name w:val="A9226B5F2CF7452D87B817C339A5EB3E"/>
    <w:rsid w:val="0089027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25BDDF8FB242F1B38DA76AD1699F14">
    <w:name w:val="CA25BDDF8FB242F1B38DA76AD1699F14"/>
  </w:style>
  <w:style w:type="paragraph" w:customStyle="1" w:styleId="828DA38E4772474782663A07C4C18F96">
    <w:name w:val="828DA38E4772474782663A07C4C18F96"/>
  </w:style>
  <w:style w:type="paragraph" w:customStyle="1" w:styleId="276684403A974ABC8C02FE0C0A286174">
    <w:name w:val="276684403A974ABC8C02FE0C0A286174"/>
  </w:style>
  <w:style w:type="paragraph" w:customStyle="1" w:styleId="5C31F70AC0A24D30BC95E7C837F43E1B">
    <w:name w:val="5C31F70AC0A24D30BC95E7C837F43E1B"/>
  </w:style>
  <w:style w:type="paragraph" w:customStyle="1" w:styleId="A60AAA15C4F9408E8F576D4677439BC0">
    <w:name w:val="A60AAA15C4F9408E8F576D4677439BC0"/>
  </w:style>
  <w:style w:type="paragraph" w:customStyle="1" w:styleId="3E7FDF15F5A645148F3A14EE3630695D">
    <w:name w:val="3E7FDF15F5A645148F3A14EE3630695D"/>
  </w:style>
  <w:style w:type="paragraph" w:customStyle="1" w:styleId="E59D216C665042098FE6B5F71DE604C7">
    <w:name w:val="E59D216C665042098FE6B5F71DE604C7"/>
  </w:style>
  <w:style w:type="paragraph" w:customStyle="1" w:styleId="B7B455D87D8948DDB9C35CF4D21822B4">
    <w:name w:val="B7B455D87D8948DDB9C35CF4D21822B4"/>
  </w:style>
  <w:style w:type="paragraph" w:customStyle="1" w:styleId="EF2DE3203B8949E7BEE485A392934A9C">
    <w:name w:val="EF2DE3203B8949E7BEE485A392934A9C"/>
  </w:style>
  <w:style w:type="paragraph" w:customStyle="1" w:styleId="7DF3773A0C4446349146D9D901C13F07">
    <w:name w:val="7DF3773A0C4446349146D9D901C13F07"/>
  </w:style>
  <w:style w:type="paragraph" w:customStyle="1" w:styleId="BE381F12DD744D3385230B92AFF982A2">
    <w:name w:val="BE381F12DD744D3385230B92AFF982A2"/>
  </w:style>
  <w:style w:type="paragraph" w:customStyle="1" w:styleId="3871F9C2D99140A7A21D67FBAAA309FB">
    <w:name w:val="3871F9C2D99140A7A21D67FBAAA309FB"/>
  </w:style>
  <w:style w:type="paragraph" w:customStyle="1" w:styleId="E5B5A4F9951A47EDB86BA9021CBEFC28">
    <w:name w:val="E5B5A4F9951A47EDB86BA9021CBEFC28"/>
  </w:style>
  <w:style w:type="paragraph" w:customStyle="1" w:styleId="5F86C2946D524FC59155E902990909FB">
    <w:name w:val="5F86C2946D524FC59155E902990909FB"/>
  </w:style>
  <w:style w:type="paragraph" w:customStyle="1" w:styleId="2A8BE14E27214277A3CC71362BB91EE8">
    <w:name w:val="2A8BE14E27214277A3CC71362BB91EE8"/>
  </w:style>
  <w:style w:type="paragraph" w:customStyle="1" w:styleId="6D8A4B53B4E24B15BAAAF267409E574C">
    <w:name w:val="6D8A4B53B4E24B15BAAAF267409E574C"/>
  </w:style>
  <w:style w:type="paragraph" w:customStyle="1" w:styleId="78C89C0577BF4A529C931DA92DD4A05B">
    <w:name w:val="78C89C0577BF4A529C931DA92DD4A05B"/>
  </w:style>
  <w:style w:type="paragraph" w:customStyle="1" w:styleId="366EE573D74D4F41AFF2BE2379F74FD5">
    <w:name w:val="366EE573D74D4F41AFF2BE2379F74FD5"/>
  </w:style>
  <w:style w:type="paragraph" w:customStyle="1" w:styleId="6A0E63A83E074C5D801A6470A2048F82">
    <w:name w:val="6A0E63A83E074C5D801A6470A2048F82"/>
  </w:style>
  <w:style w:type="paragraph" w:customStyle="1" w:styleId="D9D873B124E4412DB32907BCA0C24162">
    <w:name w:val="D9D873B124E4412DB32907BCA0C24162"/>
  </w:style>
  <w:style w:type="paragraph" w:customStyle="1" w:styleId="40E4441B552D43FBA4BE3C80B7A01759">
    <w:name w:val="40E4441B552D43FBA4BE3C80B7A01759"/>
  </w:style>
  <w:style w:type="paragraph" w:customStyle="1" w:styleId="AEB72B802A274784BE2278DB80FA9591">
    <w:name w:val="AEB72B802A274784BE2278DB80FA9591"/>
  </w:style>
  <w:style w:type="paragraph" w:customStyle="1" w:styleId="82E4D7B5E49345C09DE2600BA94BB05D">
    <w:name w:val="82E4D7B5E49345C09DE2600BA94BB05D"/>
  </w:style>
  <w:style w:type="paragraph" w:customStyle="1" w:styleId="B5AFE7EFE37644DD97FF5933D9FF8594">
    <w:name w:val="B5AFE7EFE37644DD97FF5933D9FF8594"/>
  </w:style>
  <w:style w:type="paragraph" w:customStyle="1" w:styleId="CE4EF026967643B3B2A50D53EC2686D4">
    <w:name w:val="CE4EF026967643B3B2A50D53EC2686D4"/>
  </w:style>
  <w:style w:type="paragraph" w:customStyle="1" w:styleId="3E9246B0FFFA4DF59B26108910F0BCCB">
    <w:name w:val="3E9246B0FFFA4DF59B26108910F0BCCB"/>
  </w:style>
  <w:style w:type="paragraph" w:customStyle="1" w:styleId="6F5593DC17E0470CBE980AB91EDAD78B">
    <w:name w:val="6F5593DC17E0470CBE980AB91EDAD78B"/>
  </w:style>
  <w:style w:type="paragraph" w:customStyle="1" w:styleId="895879FCC9EA42D792F085A7CA423352">
    <w:name w:val="895879FCC9EA42D792F085A7CA423352"/>
  </w:style>
  <w:style w:type="paragraph" w:customStyle="1" w:styleId="EC49112E76214D6CB0E1251E4237FD97">
    <w:name w:val="EC49112E76214D6CB0E1251E4237FD97"/>
  </w:style>
  <w:style w:type="paragraph" w:customStyle="1" w:styleId="C587BCE8C7264069A211141FCE87A69A">
    <w:name w:val="C587BCE8C7264069A211141FCE87A69A"/>
  </w:style>
  <w:style w:type="paragraph" w:customStyle="1" w:styleId="72321B1A6E994CEC891AAF6BD514B49F">
    <w:name w:val="72321B1A6E994CEC891AAF6BD514B49F"/>
    <w:rsid w:val="00B56FEE"/>
  </w:style>
  <w:style w:type="paragraph" w:customStyle="1" w:styleId="D5D8796335204F04928C74194943441E">
    <w:name w:val="D5D8796335204F04928C74194943441E"/>
    <w:rsid w:val="00B56FEE"/>
  </w:style>
  <w:style w:type="paragraph" w:customStyle="1" w:styleId="6CB7EF7B9BD44C4A9A4970A7A1BBC304">
    <w:name w:val="6CB7EF7B9BD44C4A9A4970A7A1BBC304"/>
    <w:rsid w:val="00B56FEE"/>
  </w:style>
  <w:style w:type="paragraph" w:customStyle="1" w:styleId="D47948F3CEEB480298F5A57B3982324D">
    <w:name w:val="D47948F3CEEB480298F5A57B3982324D"/>
    <w:rsid w:val="00890270"/>
  </w:style>
  <w:style w:type="paragraph" w:customStyle="1" w:styleId="5B92FFB324D745D196349740ACB2A430">
    <w:name w:val="5B92FFB324D745D196349740ACB2A430"/>
    <w:rsid w:val="00890270"/>
  </w:style>
  <w:style w:type="paragraph" w:customStyle="1" w:styleId="E2BAEEA8F16D4F3B9FA1E0653125B4AA">
    <w:name w:val="E2BAEEA8F16D4F3B9FA1E0653125B4AA"/>
    <w:rsid w:val="00890270"/>
  </w:style>
  <w:style w:type="paragraph" w:customStyle="1" w:styleId="C426CA174CF04F3881748815AA275060">
    <w:name w:val="C426CA174CF04F3881748815AA275060"/>
    <w:rsid w:val="00890270"/>
  </w:style>
  <w:style w:type="paragraph" w:customStyle="1" w:styleId="4FE939D182454D91A5CC78CE493C967E">
    <w:name w:val="4FE939D182454D91A5CC78CE493C967E"/>
    <w:rsid w:val="00890270"/>
  </w:style>
  <w:style w:type="paragraph" w:customStyle="1" w:styleId="A9226B5F2CF7452D87B817C339A5EB3E">
    <w:name w:val="A9226B5F2CF7452D87B817C339A5EB3E"/>
    <w:rsid w:val="008902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B55EF-4ECC-4AFA-B722-7186BEE44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Polished resume, designed by MOO</Template>
  <TotalTime>176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Date of Birth: 18 June 1987 Nationality: Zimbabwean 
email: JOHnKACHASU@gmail.com cellphone: +971588571378</dc:subject>
  <dc:creator>Joe</dc:creator>
  <cp:keywords/>
  <dc:description/>
  <cp:lastModifiedBy>Asma</cp:lastModifiedBy>
  <cp:revision>11</cp:revision>
  <cp:lastPrinted>2019-06-22T06:30:00Z</cp:lastPrinted>
  <dcterms:created xsi:type="dcterms:W3CDTF">2019-07-01T13:55:00Z</dcterms:created>
  <dcterms:modified xsi:type="dcterms:W3CDTF">2020-11-29T14:23:00Z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