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89" w:type="pct"/>
        <w:tblInd w:w="-90" w:type="dxa"/>
        <w:tblLayout w:type="fixed"/>
        <w:tblLook w:val="0600" w:firstRow="0" w:lastRow="0" w:firstColumn="0" w:lastColumn="0" w:noHBand="1" w:noVBand="1"/>
      </w:tblPr>
      <w:tblGrid>
        <w:gridCol w:w="3600"/>
        <w:gridCol w:w="6659"/>
      </w:tblGrid>
      <w:tr w:rsidR="00410939" w14:paraId="22A2FF48" w14:textId="77777777" w:rsidTr="00410939">
        <w:trPr>
          <w:trHeight w:val="20"/>
        </w:trPr>
        <w:tc>
          <w:tcPr>
            <w:tcW w:w="3600" w:type="dxa"/>
            <w:tcBorders>
              <w:bottom w:val="single" w:sz="18" w:space="0" w:color="864A04" w:themeColor="accent1" w:themeShade="80"/>
            </w:tcBorders>
          </w:tcPr>
          <w:p w14:paraId="7A3D43A2" w14:textId="77777777" w:rsidR="00410939" w:rsidRPr="007C6521" w:rsidRDefault="00410939" w:rsidP="00410939">
            <w:pPr>
              <w:spacing w:after="0" w:line="240" w:lineRule="auto"/>
              <w:contextualSpacing/>
              <w:jc w:val="center"/>
              <w:rPr>
                <w:sz w:val="6"/>
                <w:szCs w:val="6"/>
              </w:rPr>
            </w:pPr>
          </w:p>
        </w:tc>
        <w:tc>
          <w:tcPr>
            <w:tcW w:w="6659" w:type="dxa"/>
            <w:vMerge w:val="restart"/>
            <w:tcMar>
              <w:left w:w="187" w:type="dxa"/>
              <w:right w:w="115" w:type="dxa"/>
            </w:tcMar>
          </w:tcPr>
          <w:p w14:paraId="4EBA427F" w14:textId="5A95E2F1" w:rsidR="00CF7202" w:rsidRPr="007C6521" w:rsidRDefault="00CF7202" w:rsidP="00CF7202">
            <w:pPr>
              <w:pStyle w:val="Title"/>
              <w:tabs>
                <w:tab w:val="center" w:pos="3178"/>
              </w:tabs>
              <w:rPr>
                <w:rFonts w:ascii="Calibri" w:hAnsi="Calibri"/>
                <w:b/>
                <w:bCs/>
                <w:color w:val="auto"/>
                <w:sz w:val="36"/>
                <w:szCs w:val="28"/>
                <w:u w:val="single"/>
              </w:rPr>
            </w:pPr>
            <w:r w:rsidRPr="007C6521">
              <w:rPr>
                <w:rFonts w:ascii="Calibri" w:hAnsi="Calibri"/>
                <w:b/>
                <w:bCs/>
                <w:color w:val="auto"/>
                <w:sz w:val="36"/>
                <w:szCs w:val="28"/>
                <w:u w:val="single"/>
              </w:rPr>
              <w:t>WORK HISTORY</w:t>
            </w:r>
          </w:p>
          <w:p w14:paraId="4A68E361" w14:textId="7D1125D3" w:rsidR="00070CB0" w:rsidRPr="007C6521" w:rsidRDefault="00070CB0" w:rsidP="00070CB0">
            <w:pPr>
              <w:pStyle w:val="Heading2"/>
              <w:rPr>
                <w:rFonts w:ascii="Calibri" w:hAnsi="Calibri"/>
                <w:color w:val="auto"/>
              </w:rPr>
            </w:pPr>
            <w:r w:rsidRPr="007C6521">
              <w:rPr>
                <w:rFonts w:ascii="Calibri" w:hAnsi="Calibri"/>
                <w:color w:val="auto"/>
              </w:rPr>
              <w:t>Health Hub Clinic, (</w:t>
            </w:r>
            <w:r w:rsidR="00DC2170">
              <w:rPr>
                <w:rFonts w:ascii="Calibri" w:hAnsi="Calibri"/>
                <w:color w:val="auto"/>
              </w:rPr>
              <w:t>Al Futtaim</w:t>
            </w:r>
            <w:r w:rsidRPr="007C6521">
              <w:rPr>
                <w:rFonts w:ascii="Calibri" w:hAnsi="Calibri"/>
                <w:color w:val="auto"/>
              </w:rPr>
              <w:t>), Dubai, UAE</w:t>
            </w:r>
          </w:p>
          <w:p w14:paraId="34E7E95D" w14:textId="53074694" w:rsidR="00070CB0" w:rsidRPr="007C6521" w:rsidRDefault="00070CB0" w:rsidP="00070CB0">
            <w:pPr>
              <w:rPr>
                <w:rFonts w:ascii="Calibri" w:hAnsi="Calibri"/>
              </w:rPr>
            </w:pPr>
            <w:r w:rsidRPr="007C6521">
              <w:rPr>
                <w:rFonts w:ascii="Calibri" w:hAnsi="Calibri"/>
              </w:rPr>
              <w:t xml:space="preserve">Patient Relations Executive. (Jan 2022 To </w:t>
            </w:r>
            <w:r w:rsidR="00B53402">
              <w:rPr>
                <w:rFonts w:ascii="Calibri" w:hAnsi="Calibri"/>
              </w:rPr>
              <w:t>MAY 2022)</w:t>
            </w:r>
          </w:p>
          <w:p w14:paraId="3FF0688E" w14:textId="77777777" w:rsidR="00070CB0" w:rsidRPr="007C6521" w:rsidRDefault="00070CB0" w:rsidP="000B4F09">
            <w:pPr>
              <w:pStyle w:val="ListBullet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7C6521">
              <w:rPr>
                <w:rFonts w:ascii="Calibri" w:hAnsi="Calibri"/>
              </w:rPr>
              <w:t>Reviewing patients accounts, identifying delinquent accounts, and collecting overdue payments.</w:t>
            </w:r>
          </w:p>
          <w:p w14:paraId="04E7EC47" w14:textId="77777777" w:rsidR="00070CB0" w:rsidRPr="007C6521" w:rsidRDefault="00070CB0" w:rsidP="000B4F09">
            <w:pPr>
              <w:pStyle w:val="ListBullet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7C6521">
              <w:rPr>
                <w:rFonts w:ascii="Calibri" w:hAnsi="Calibri"/>
              </w:rPr>
              <w:t>Assisting patients in filling out patient history forms, consent forms, and payment contract forms, when necessary.</w:t>
            </w:r>
          </w:p>
          <w:p w14:paraId="5060075B" w14:textId="77777777" w:rsidR="00070CB0" w:rsidRPr="007C6521" w:rsidRDefault="00070CB0" w:rsidP="000B4F09">
            <w:pPr>
              <w:pStyle w:val="ListBullet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7C6521">
              <w:rPr>
                <w:rFonts w:ascii="Calibri" w:hAnsi="Calibri"/>
              </w:rPr>
              <w:t>Receiving and processing cash and credit card payments for medical service rendered.</w:t>
            </w:r>
          </w:p>
          <w:p w14:paraId="21B86108" w14:textId="0BAC187A" w:rsidR="00410939" w:rsidRPr="007C6521" w:rsidRDefault="00070CB0" w:rsidP="000B4F09">
            <w:pPr>
              <w:pStyle w:val="ListBullet"/>
              <w:numPr>
                <w:ilvl w:val="0"/>
                <w:numId w:val="7"/>
              </w:numPr>
            </w:pPr>
            <w:r w:rsidRPr="007C6521">
              <w:t>Preforming administrative and clerical duties, such as filling paper works, when necessary.</w:t>
            </w:r>
          </w:p>
          <w:p w14:paraId="5E395F41" w14:textId="5F02DDB8" w:rsidR="00070CB0" w:rsidRPr="007C6521" w:rsidRDefault="00CF7202" w:rsidP="00CF7202">
            <w:pPr>
              <w:spacing w:after="0"/>
              <w:jc w:val="left"/>
              <w:rPr>
                <w:rFonts w:ascii="Calibri" w:hAnsi="Calibri"/>
              </w:rPr>
            </w:pPr>
            <w:r w:rsidRPr="007C6521">
              <w:rPr>
                <w:rStyle w:val="Heading2Char"/>
                <w:color w:val="auto"/>
              </w:rPr>
              <w:t>DIALOG BUSINESS SERVICES PVT LTD, SRILANKA</w:t>
            </w:r>
            <w:r w:rsidR="00070CB0" w:rsidRPr="007C6521">
              <w:rPr>
                <w:rStyle w:val="Heading2Char"/>
                <w:color w:val="auto"/>
              </w:rPr>
              <w:t>.</w:t>
            </w:r>
            <w:r w:rsidR="00070CB0" w:rsidRPr="007C6521">
              <w:rPr>
                <w:rFonts w:ascii="Calibri" w:hAnsi="Calibri"/>
                <w:b/>
                <w:bCs/>
              </w:rPr>
              <w:t xml:space="preserve">                                  </w:t>
            </w:r>
            <w:r w:rsidR="00070CB0" w:rsidRPr="007C6521">
              <w:rPr>
                <w:rFonts w:ascii="Calibri" w:hAnsi="Calibri"/>
              </w:rPr>
              <w:t>Senior Customer Service Associate.</w:t>
            </w:r>
            <w:r w:rsidRPr="007C6521">
              <w:rPr>
                <w:rFonts w:ascii="Calibri" w:hAnsi="Calibri"/>
              </w:rPr>
              <w:t xml:space="preserve"> (April 2017 To April 2018)</w:t>
            </w:r>
          </w:p>
          <w:p w14:paraId="0C00BEAD" w14:textId="77777777" w:rsidR="00CF7202" w:rsidRPr="007C6521" w:rsidRDefault="00CF7202" w:rsidP="00CF7202">
            <w:pPr>
              <w:spacing w:after="0"/>
              <w:jc w:val="left"/>
              <w:rPr>
                <w:rFonts w:ascii="Calibri" w:hAnsi="Calibri"/>
              </w:rPr>
            </w:pPr>
          </w:p>
          <w:p w14:paraId="5A081967" w14:textId="77777777" w:rsidR="00070CB0" w:rsidRPr="007C6521" w:rsidRDefault="00070CB0" w:rsidP="000B4F09">
            <w:pPr>
              <w:pStyle w:val="ListBullet"/>
              <w:numPr>
                <w:ilvl w:val="0"/>
                <w:numId w:val="7"/>
              </w:numPr>
              <w:spacing w:after="0"/>
              <w:rPr>
                <w:rFonts w:ascii="Calibri" w:hAnsi="Calibri"/>
              </w:rPr>
            </w:pPr>
            <w:r w:rsidRPr="007C6521">
              <w:rPr>
                <w:rFonts w:ascii="Calibri" w:hAnsi="Calibri"/>
                <w:shd w:val="clear" w:color="auto" w:fill="FFFFFF"/>
              </w:rPr>
              <w:t>Handling enquiries from customers in person, over the phone and online and resolving complaints</w:t>
            </w:r>
          </w:p>
          <w:p w14:paraId="03C367A1" w14:textId="77777777" w:rsidR="00070CB0" w:rsidRPr="007C6521" w:rsidRDefault="00070CB0" w:rsidP="000B4F09">
            <w:pPr>
              <w:pStyle w:val="ListBullet"/>
              <w:numPr>
                <w:ilvl w:val="0"/>
                <w:numId w:val="7"/>
              </w:numPr>
              <w:spacing w:after="0"/>
              <w:rPr>
                <w:rFonts w:ascii="Calibri" w:hAnsi="Calibri"/>
              </w:rPr>
            </w:pPr>
            <w:r w:rsidRPr="007C6521">
              <w:rPr>
                <w:rFonts w:ascii="Calibri" w:hAnsi="Calibri"/>
                <w:shd w:val="clear" w:color="auto" w:fill="FFFFFF"/>
              </w:rPr>
              <w:t>Measuring customer satisfaction and working to targets.</w:t>
            </w:r>
          </w:p>
          <w:p w14:paraId="7A6B2B7B" w14:textId="43302B77" w:rsidR="00070CB0" w:rsidRPr="007C6521" w:rsidRDefault="00070CB0" w:rsidP="000B4F09">
            <w:pPr>
              <w:pStyle w:val="ListBullet"/>
              <w:numPr>
                <w:ilvl w:val="0"/>
                <w:numId w:val="7"/>
              </w:numPr>
              <w:spacing w:after="0"/>
              <w:rPr>
                <w:rFonts w:ascii="Calibri" w:hAnsi="Calibri"/>
              </w:rPr>
            </w:pPr>
            <w:r w:rsidRPr="007C6521">
              <w:rPr>
                <w:rFonts w:ascii="Calibri" w:hAnsi="Calibri"/>
              </w:rPr>
              <w:t>Coordinating and collaborating with cross-functional teams to ensure quality services to customers.</w:t>
            </w:r>
          </w:p>
          <w:p w14:paraId="2A004DFF" w14:textId="77777777" w:rsidR="00CF7202" w:rsidRPr="007C6521" w:rsidRDefault="00CF7202" w:rsidP="00CF7202">
            <w:pPr>
              <w:pStyle w:val="Heading2"/>
              <w:rPr>
                <w:color w:val="auto"/>
              </w:rPr>
            </w:pPr>
          </w:p>
          <w:p w14:paraId="7C6FFD06" w14:textId="04A68BAF" w:rsidR="00070CB0" w:rsidRPr="007C6521" w:rsidRDefault="00070CB0" w:rsidP="002929E1">
            <w:pPr>
              <w:jc w:val="left"/>
            </w:pPr>
            <w:r w:rsidRPr="007C6521">
              <w:rPr>
                <w:rStyle w:val="Heading1Char"/>
                <w:color w:val="auto"/>
              </w:rPr>
              <w:t xml:space="preserve">First Source Dialog Solutions </w:t>
            </w:r>
            <w:r w:rsidR="00CF7202" w:rsidRPr="007C6521">
              <w:rPr>
                <w:rStyle w:val="Heading1Char"/>
                <w:color w:val="auto"/>
              </w:rPr>
              <w:t>LLC, S</w:t>
            </w:r>
            <w:r w:rsidR="002929E1" w:rsidRPr="007C6521">
              <w:rPr>
                <w:rStyle w:val="Heading1Char"/>
                <w:color w:val="auto"/>
              </w:rPr>
              <w:t>rilanka</w:t>
            </w:r>
            <w:r w:rsidRPr="007C6521">
              <w:rPr>
                <w:rFonts w:ascii="Calibri" w:hAnsi="Calibri"/>
              </w:rPr>
              <w:t>.</w:t>
            </w:r>
            <w:r w:rsidRPr="007C6521">
              <w:t xml:space="preserve">                                   </w:t>
            </w:r>
            <w:r w:rsidR="002929E1" w:rsidRPr="007C6521">
              <w:t>Customer Service Associate</w:t>
            </w:r>
            <w:r w:rsidRPr="007C6521">
              <w:t xml:space="preserve">.                                                           </w:t>
            </w:r>
            <w:r w:rsidR="002929E1" w:rsidRPr="007C6521">
              <w:t xml:space="preserve">    </w:t>
            </w:r>
            <w:r w:rsidRPr="007C6521">
              <w:t xml:space="preserve">  (March 2015 to March 2017)</w:t>
            </w:r>
          </w:p>
          <w:p w14:paraId="75BECBA9" w14:textId="77777777" w:rsidR="00CF7202" w:rsidRPr="007C6521" w:rsidRDefault="00CF7202" w:rsidP="002929E1">
            <w:pPr>
              <w:pStyle w:val="Heading2"/>
              <w:jc w:val="left"/>
              <w:rPr>
                <w:color w:val="auto"/>
              </w:rPr>
            </w:pPr>
          </w:p>
          <w:p w14:paraId="1D84B7CF" w14:textId="4015E3CF" w:rsidR="002929E1" w:rsidRPr="007C6521" w:rsidRDefault="00070CB0" w:rsidP="002929E1">
            <w:pPr>
              <w:jc w:val="left"/>
              <w:rPr>
                <w:rStyle w:val="Heading1Char"/>
                <w:color w:val="auto"/>
              </w:rPr>
            </w:pPr>
            <w:r w:rsidRPr="007C6521">
              <w:rPr>
                <w:rStyle w:val="Heading1Char"/>
                <w:color w:val="auto"/>
              </w:rPr>
              <w:t xml:space="preserve">Ceylinco Life Insurance, Colombo, Srilanka.                                                            </w:t>
            </w:r>
            <w:r w:rsidR="002929E1" w:rsidRPr="007C6521">
              <w:rPr>
                <w:rStyle w:val="Heading1Char"/>
                <w:color w:val="auto"/>
              </w:rPr>
              <w:t xml:space="preserve">  </w:t>
            </w:r>
            <w:r w:rsidR="002929E1" w:rsidRPr="007C6521">
              <w:t>S</w:t>
            </w:r>
            <w:r w:rsidRPr="007C6521">
              <w:t>ales</w:t>
            </w:r>
            <w:r w:rsidR="00CF7202" w:rsidRPr="007C6521">
              <w:t xml:space="preserve"> </w:t>
            </w:r>
            <w:r w:rsidRPr="007C6521">
              <w:t>Executive</w:t>
            </w:r>
            <w:r w:rsidRPr="007C6521">
              <w:rPr>
                <w:rStyle w:val="Heading1Char"/>
                <w:color w:val="auto"/>
              </w:rPr>
              <w:t xml:space="preserve">.                                                                                           (2014 Jan to 2014 </w:t>
            </w:r>
            <w:r w:rsidR="00CF7202" w:rsidRPr="007C6521">
              <w:rPr>
                <w:rStyle w:val="Heading1Char"/>
                <w:color w:val="auto"/>
              </w:rPr>
              <w:t xml:space="preserve">DEC) </w:t>
            </w:r>
          </w:p>
          <w:p w14:paraId="5830899A" w14:textId="5961F1C3" w:rsidR="002929E1" w:rsidRPr="007C6521" w:rsidRDefault="00CF7202" w:rsidP="002929E1">
            <w:pPr>
              <w:jc w:val="left"/>
              <w:rPr>
                <w:rStyle w:val="Heading1Char"/>
                <w:color w:val="auto"/>
              </w:rPr>
            </w:pPr>
            <w:r w:rsidRPr="007C6521">
              <w:rPr>
                <w:rStyle w:val="Heading1Char"/>
                <w:color w:val="auto"/>
              </w:rPr>
              <w:t xml:space="preserve"> </w:t>
            </w:r>
          </w:p>
          <w:p w14:paraId="6F4ACC62" w14:textId="3D0691D8" w:rsidR="00070CB0" w:rsidRPr="007C6521" w:rsidRDefault="00070CB0" w:rsidP="002929E1">
            <w:pPr>
              <w:jc w:val="left"/>
              <w:rPr>
                <w:rStyle w:val="Heading1Char"/>
                <w:color w:val="auto"/>
              </w:rPr>
            </w:pPr>
            <w:r w:rsidRPr="007C6521">
              <w:rPr>
                <w:rStyle w:val="Heading1Char"/>
                <w:color w:val="auto"/>
              </w:rPr>
              <w:t xml:space="preserve">Maax Pharmaceuticals, Colombo, Srilanka.                                                             </w:t>
            </w:r>
            <w:r w:rsidRPr="007C6521">
              <w:t xml:space="preserve">Accounts Assistant Cum Cashier.                                                                </w:t>
            </w:r>
            <w:r w:rsidRPr="007C6521">
              <w:rPr>
                <w:rStyle w:val="Heading1Char"/>
                <w:color w:val="auto"/>
              </w:rPr>
              <w:t>(2011 Jun to 2013 Dec)</w:t>
            </w:r>
          </w:p>
          <w:p w14:paraId="238FB986" w14:textId="77777777" w:rsidR="00070CB0" w:rsidRPr="007C6521" w:rsidRDefault="00070CB0" w:rsidP="00070CB0">
            <w:pPr>
              <w:rPr>
                <w:rFonts w:ascii="Calibri" w:hAnsi="Calibri"/>
              </w:rPr>
            </w:pPr>
            <w:r w:rsidRPr="007C6521">
              <w:rPr>
                <w:rFonts w:ascii="Calibri" w:hAnsi="Calibri"/>
              </w:rPr>
              <w:t xml:space="preserve">                 </w:t>
            </w:r>
          </w:p>
          <w:p w14:paraId="15E9B248" w14:textId="65829920" w:rsidR="00410939" w:rsidRPr="007C6521" w:rsidRDefault="00410939" w:rsidP="00102847">
            <w:r w:rsidRPr="007C6521">
              <w:lastRenderedPageBreak/>
              <w:t xml:space="preserve"> </w:t>
            </w:r>
          </w:p>
          <w:p w14:paraId="416927A2" w14:textId="5F06E04D" w:rsidR="00410939" w:rsidRPr="007C6521" w:rsidRDefault="00DE3EE5" w:rsidP="00D13C88">
            <w:pPr>
              <w:pStyle w:val="Heading3"/>
              <w:rPr>
                <w:color w:val="auto"/>
              </w:rPr>
            </w:pPr>
            <w:sdt>
              <w:sdtPr>
                <w:rPr>
                  <w:color w:val="auto"/>
                </w:rPr>
                <w:id w:val="-1958010798"/>
                <w:placeholder>
                  <w:docPart w:val="E2E95F1116D4482CA6BFF3541ABCD68E"/>
                </w:placeholder>
                <w:temporary/>
                <w:showingPlcHdr/>
                <w15:appearance w15:val="hidden"/>
              </w:sdtPr>
              <w:sdtEndPr/>
              <w:sdtContent>
                <w:r w:rsidR="00410939" w:rsidRPr="007C6521">
                  <w:rPr>
                    <w:color w:val="auto"/>
                  </w:rPr>
                  <w:t>EDUCATION</w:t>
                </w:r>
              </w:sdtContent>
            </w:sdt>
            <w:r w:rsidR="002A1F6D" w:rsidRPr="007C6521">
              <w:rPr>
                <w:color w:val="auto"/>
              </w:rPr>
              <w:t>al qualification</w:t>
            </w:r>
          </w:p>
          <w:p w14:paraId="25D7E1B6" w14:textId="77777777" w:rsidR="002A1F6D" w:rsidRPr="007C6521" w:rsidRDefault="002A1F6D" w:rsidP="002A1F6D">
            <w:pPr>
              <w:pStyle w:val="Heading4"/>
            </w:pPr>
          </w:p>
          <w:p w14:paraId="1DC4C3B7" w14:textId="19A31574" w:rsidR="002A1F6D" w:rsidRPr="007C6521" w:rsidRDefault="002A1F6D" w:rsidP="000B4F09">
            <w:pPr>
              <w:pStyle w:val="ListParagraph"/>
              <w:numPr>
                <w:ilvl w:val="0"/>
                <w:numId w:val="2"/>
              </w:numPr>
              <w:jc w:val="left"/>
            </w:pPr>
            <w:r w:rsidRPr="007C6521">
              <w:t>General Certificate in Advanced level Examination.           Successfully passed Advanced Level</w:t>
            </w:r>
          </w:p>
          <w:p w14:paraId="207AC920" w14:textId="40CB1CD5" w:rsidR="002A1F6D" w:rsidRPr="007C6521" w:rsidRDefault="002A1F6D" w:rsidP="000B4F09">
            <w:pPr>
              <w:pStyle w:val="ListParagraph"/>
              <w:numPr>
                <w:ilvl w:val="0"/>
                <w:numId w:val="2"/>
              </w:numPr>
              <w:jc w:val="left"/>
            </w:pPr>
            <w:r w:rsidRPr="007C6521">
              <w:t>AAT foundation level Completed</w:t>
            </w:r>
          </w:p>
          <w:p w14:paraId="4B1DE694" w14:textId="00DFAC67" w:rsidR="002A1F6D" w:rsidRPr="007C6521" w:rsidRDefault="002A1F6D" w:rsidP="000B4F09">
            <w:pPr>
              <w:pStyle w:val="ListParagraph"/>
              <w:numPr>
                <w:ilvl w:val="0"/>
                <w:numId w:val="2"/>
              </w:numPr>
              <w:jc w:val="left"/>
            </w:pPr>
            <w:r w:rsidRPr="007C6521">
              <w:t xml:space="preserve">The </w:t>
            </w:r>
            <w:proofErr w:type="spellStart"/>
            <w:r w:rsidRPr="007C6521">
              <w:t>Srilanka</w:t>
            </w:r>
            <w:proofErr w:type="spellEnd"/>
            <w:r w:rsidRPr="007C6521">
              <w:t xml:space="preserve"> Insurance Institute Affiliated to the Chartered Insurance </w:t>
            </w:r>
            <w:r w:rsidR="00A52A93" w:rsidRPr="007C6521">
              <w:t xml:space="preserve">Institute, UK </w:t>
            </w:r>
            <w:r w:rsidRPr="007C6521">
              <w:t>(SLII)</w:t>
            </w:r>
            <w:r w:rsidR="00A52A93" w:rsidRPr="007C6521">
              <w:t xml:space="preserve"> Successfully Passed</w:t>
            </w:r>
          </w:p>
          <w:p w14:paraId="462B328C" w14:textId="674CD7EF" w:rsidR="002A1F6D" w:rsidRPr="007C6521" w:rsidRDefault="002A1F6D" w:rsidP="000B4F09">
            <w:pPr>
              <w:pStyle w:val="ListParagraph"/>
              <w:numPr>
                <w:ilvl w:val="0"/>
                <w:numId w:val="2"/>
              </w:numPr>
              <w:jc w:val="left"/>
            </w:pPr>
            <w:r w:rsidRPr="007C6521">
              <w:t>Diploma in ICT Successfully Completed</w:t>
            </w:r>
          </w:p>
          <w:p w14:paraId="7855A436" w14:textId="409B8D76" w:rsidR="00410939" w:rsidRPr="007C6521" w:rsidRDefault="00DE3EE5" w:rsidP="00D13C88">
            <w:pPr>
              <w:pStyle w:val="Heading3"/>
              <w:rPr>
                <w:color w:val="auto"/>
              </w:rPr>
            </w:pPr>
            <w:sdt>
              <w:sdtPr>
                <w:rPr>
                  <w:color w:val="auto"/>
                </w:rPr>
                <w:id w:val="-1067030744"/>
                <w:placeholder>
                  <w:docPart w:val="36C4F96E80344CBFADD3291C251DDDBA"/>
                </w:placeholder>
                <w:temporary/>
                <w:showingPlcHdr/>
                <w15:appearance w15:val="hidden"/>
              </w:sdtPr>
              <w:sdtEndPr/>
              <w:sdtContent>
                <w:r w:rsidR="00410939" w:rsidRPr="007C6521">
                  <w:rPr>
                    <w:color w:val="auto"/>
                  </w:rPr>
                  <w:t>KEY SKILLS AND CHARACTERISTICS</w:t>
                </w:r>
              </w:sdtContent>
            </w:sdt>
            <w:r w:rsidR="00410939" w:rsidRPr="007C6521">
              <w:rPr>
                <w:color w:val="auto"/>
              </w:rPr>
              <w:t xml:space="preserve"> </w:t>
            </w:r>
          </w:p>
          <w:p w14:paraId="2A8EACE1" w14:textId="77777777" w:rsidR="007C6521" w:rsidRPr="007C6521" w:rsidRDefault="007C6521" w:rsidP="007C6521">
            <w:pPr>
              <w:pStyle w:val="Heading4"/>
            </w:pPr>
          </w:p>
          <w:p w14:paraId="2FA3EBB5" w14:textId="7B7933B4" w:rsidR="00410939" w:rsidRPr="007C6521" w:rsidRDefault="00DE3EE5" w:rsidP="00102847">
            <w:sdt>
              <w:sdtPr>
                <w:id w:val="-1969044363"/>
                <w:placeholder>
                  <w:docPart w:val="6932AB7A27BB4251B608DE024EA06FDC"/>
                </w:placeholder>
                <w:temporary/>
                <w:showingPlcHdr/>
                <w15:appearance w15:val="hidden"/>
              </w:sdtPr>
              <w:sdtEndPr/>
              <w:sdtContent>
                <w:r w:rsidR="00410939" w:rsidRPr="007C6521">
                  <w:t>Strong interpersonal &amp; communication skills • MS Office Suite • WPM: 90 • Ability to work collaboratively as part of a team • Problem Solving • Leadership • Meticulous attention to detail • Excellent Organizational skills • Poised under pressure</w:t>
                </w:r>
              </w:sdtContent>
            </w:sdt>
            <w:r w:rsidR="00410939" w:rsidRPr="007C6521">
              <w:t xml:space="preserve"> </w:t>
            </w:r>
          </w:p>
          <w:p w14:paraId="13E054BF" w14:textId="793BBC17" w:rsidR="000B4F09" w:rsidRPr="007C6521" w:rsidRDefault="000B4F09" w:rsidP="000B4F09">
            <w:pPr>
              <w:pStyle w:val="Heading1"/>
              <w:rPr>
                <w:color w:val="auto"/>
              </w:rPr>
            </w:pPr>
            <w:r w:rsidRPr="007C6521">
              <w:rPr>
                <w:color w:val="auto"/>
              </w:rPr>
              <w:t>PERSONAL DETAILS</w:t>
            </w:r>
          </w:p>
          <w:p w14:paraId="21052397" w14:textId="77777777" w:rsidR="000B4F09" w:rsidRPr="007C6521" w:rsidRDefault="000B4F09" w:rsidP="000B4F09">
            <w:pPr>
              <w:pStyle w:val="ListBullet"/>
              <w:numPr>
                <w:ilvl w:val="0"/>
                <w:numId w:val="0"/>
              </w:numPr>
              <w:rPr>
                <w:rFonts w:ascii="Calibri" w:hAnsi="Calibri"/>
              </w:rPr>
            </w:pPr>
          </w:p>
          <w:p w14:paraId="42FC03FA" w14:textId="085ADE0C" w:rsidR="000B4F09" w:rsidRPr="007C6521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 xml:space="preserve">Full Name     - </w:t>
            </w:r>
            <w:proofErr w:type="spellStart"/>
            <w:r w:rsidRPr="007C6521">
              <w:rPr>
                <w:sz w:val="24"/>
                <w:szCs w:val="24"/>
              </w:rPr>
              <w:t>Krishika</w:t>
            </w:r>
            <w:proofErr w:type="spellEnd"/>
            <w:r w:rsidRPr="007C6521">
              <w:rPr>
                <w:sz w:val="24"/>
                <w:szCs w:val="24"/>
              </w:rPr>
              <w:t xml:space="preserve"> </w:t>
            </w:r>
            <w:proofErr w:type="spellStart"/>
            <w:r w:rsidRPr="007C6521">
              <w:rPr>
                <w:sz w:val="24"/>
                <w:szCs w:val="24"/>
              </w:rPr>
              <w:t>Arumugam</w:t>
            </w:r>
            <w:proofErr w:type="spellEnd"/>
          </w:p>
          <w:p w14:paraId="59316842" w14:textId="77777777" w:rsidR="000B4F09" w:rsidRPr="007C6521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Gender          - Female</w:t>
            </w:r>
          </w:p>
          <w:p w14:paraId="57798F08" w14:textId="77777777" w:rsidR="000B4F09" w:rsidRPr="007C6521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Civil Status    - Married</w:t>
            </w:r>
          </w:p>
          <w:p w14:paraId="6D7104B0" w14:textId="77777777" w:rsidR="000B4F09" w:rsidRPr="007C6521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Date of Birth -19.01.1992</w:t>
            </w:r>
          </w:p>
          <w:p w14:paraId="23CDCB86" w14:textId="77777777" w:rsidR="000B4F09" w:rsidRPr="007C6521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Religion          -Hindu</w:t>
            </w:r>
          </w:p>
          <w:p w14:paraId="5CF04383" w14:textId="77777777" w:rsidR="000B4F09" w:rsidRPr="007C6521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Nationality     -</w:t>
            </w:r>
            <w:proofErr w:type="spellStart"/>
            <w:r w:rsidRPr="007C6521">
              <w:rPr>
                <w:sz w:val="24"/>
                <w:szCs w:val="24"/>
              </w:rPr>
              <w:t>Srilankan</w:t>
            </w:r>
            <w:proofErr w:type="spellEnd"/>
          </w:p>
          <w:p w14:paraId="4160147E" w14:textId="77777777" w:rsidR="00D32DC6" w:rsidRPr="00D32DC6" w:rsidRDefault="000B4F09" w:rsidP="007C6521">
            <w:pPr>
              <w:pStyle w:val="ListBullet"/>
              <w:numPr>
                <w:ilvl w:val="0"/>
                <w:numId w:val="3"/>
              </w:numPr>
              <w:spacing w:line="360" w:lineRule="auto"/>
              <w:rPr>
                <w:rFonts w:ascii="Calibri" w:hAnsi="Calibri"/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Visa Status     -Sponsorship</w:t>
            </w:r>
          </w:p>
          <w:p w14:paraId="209C6717" w14:textId="77777777" w:rsidR="00D32DC6" w:rsidRDefault="00D32DC6" w:rsidP="00D32DC6">
            <w:pPr>
              <w:pStyle w:val="Heading1"/>
              <w:rPr>
                <w:b/>
                <w:bCs/>
                <w:color w:val="auto"/>
                <w:u w:val="single"/>
              </w:rPr>
            </w:pPr>
          </w:p>
          <w:p w14:paraId="463F94EC" w14:textId="77777777" w:rsidR="00D32DC6" w:rsidRDefault="00D32DC6" w:rsidP="00D32DC6">
            <w:pPr>
              <w:pStyle w:val="Heading1"/>
              <w:rPr>
                <w:b/>
                <w:bCs/>
                <w:color w:val="auto"/>
                <w:u w:val="single"/>
              </w:rPr>
            </w:pPr>
          </w:p>
          <w:p w14:paraId="2A1C6FC3" w14:textId="77777777" w:rsidR="00D32DC6" w:rsidRDefault="00D32DC6" w:rsidP="00D32DC6">
            <w:pPr>
              <w:pStyle w:val="Heading1"/>
              <w:rPr>
                <w:b/>
                <w:bCs/>
                <w:color w:val="auto"/>
                <w:u w:val="single"/>
              </w:rPr>
            </w:pPr>
          </w:p>
          <w:p w14:paraId="1630E398" w14:textId="77777777" w:rsidR="00D32DC6" w:rsidRDefault="00D32DC6" w:rsidP="00D32DC6">
            <w:pPr>
              <w:pStyle w:val="Heading1"/>
              <w:rPr>
                <w:b/>
                <w:bCs/>
                <w:color w:val="auto"/>
                <w:u w:val="single"/>
              </w:rPr>
            </w:pPr>
          </w:p>
          <w:p w14:paraId="1E47F282" w14:textId="77777777" w:rsidR="00D32DC6" w:rsidRDefault="00D32DC6" w:rsidP="00D32DC6">
            <w:pPr>
              <w:pStyle w:val="Heading1"/>
              <w:rPr>
                <w:b/>
                <w:bCs/>
                <w:color w:val="auto"/>
                <w:u w:val="single"/>
              </w:rPr>
            </w:pPr>
          </w:p>
          <w:p w14:paraId="5D60B8C8" w14:textId="6C980014" w:rsidR="007C6521" w:rsidRDefault="007C6521" w:rsidP="00D32DC6">
            <w:pPr>
              <w:pStyle w:val="Heading1"/>
              <w:rPr>
                <w:b/>
                <w:bCs/>
                <w:color w:val="auto"/>
                <w:u w:val="single"/>
              </w:rPr>
            </w:pPr>
            <w:r w:rsidRPr="00D32DC6">
              <w:rPr>
                <w:b/>
                <w:bCs/>
                <w:color w:val="auto"/>
                <w:u w:val="single"/>
              </w:rPr>
              <w:t>References</w:t>
            </w:r>
          </w:p>
          <w:p w14:paraId="629DC804" w14:textId="32BB2841" w:rsidR="007C6521" w:rsidRPr="007C6521" w:rsidRDefault="007C6521" w:rsidP="007C6521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7C6521">
              <w:t xml:space="preserve">Mr. </w:t>
            </w:r>
            <w:proofErr w:type="spellStart"/>
            <w:r w:rsidRPr="007C6521">
              <w:t>Chandrakanth</w:t>
            </w:r>
            <w:proofErr w:type="spellEnd"/>
          </w:p>
          <w:p w14:paraId="5A0F28DA" w14:textId="77777777" w:rsidR="007C6521" w:rsidRPr="007C6521" w:rsidRDefault="007C6521" w:rsidP="007C6521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7C6521">
              <w:t xml:space="preserve">Senior Accountant </w:t>
            </w:r>
          </w:p>
          <w:p w14:paraId="129F2683" w14:textId="77777777" w:rsidR="007C6521" w:rsidRPr="007C6521" w:rsidRDefault="007C6521" w:rsidP="007C6521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7C6521">
              <w:t xml:space="preserve">Al </w:t>
            </w:r>
            <w:proofErr w:type="spellStart"/>
            <w:r w:rsidRPr="007C6521">
              <w:t>Futtaim</w:t>
            </w:r>
            <w:proofErr w:type="spellEnd"/>
            <w:r w:rsidRPr="007C6521">
              <w:t xml:space="preserve"> trading Company LLC, Dubai, UAE.</w:t>
            </w:r>
          </w:p>
          <w:p w14:paraId="76F92868" w14:textId="77777777" w:rsidR="007C6521" w:rsidRPr="007C6521" w:rsidRDefault="00DE3EE5" w:rsidP="007C6521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Style w:val="Hyperlink"/>
                <w:color w:val="auto"/>
              </w:rPr>
            </w:pPr>
            <w:hyperlink r:id="rId12" w:history="1">
              <w:r w:rsidR="007C6521" w:rsidRPr="007C6521">
                <w:rPr>
                  <w:rStyle w:val="Hyperlink"/>
                  <w:color w:val="auto"/>
                </w:rPr>
                <w:t>Chandru2uae@yahoo.com</w:t>
              </w:r>
            </w:hyperlink>
          </w:p>
          <w:p w14:paraId="302830EC" w14:textId="6D086AE1" w:rsidR="000B4F09" w:rsidRPr="007C6521" w:rsidRDefault="007C6521" w:rsidP="007C6521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sz w:val="24"/>
                <w:szCs w:val="24"/>
              </w:rPr>
            </w:pPr>
            <w:r w:rsidRPr="007C6521">
              <w:t>Mobile:0552708029</w:t>
            </w:r>
          </w:p>
          <w:p w14:paraId="6B228E5D" w14:textId="77777777" w:rsidR="000B4F09" w:rsidRPr="007C6521" w:rsidRDefault="000B4F09" w:rsidP="000B4F09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Calibri" w:hAnsi="Calibri"/>
                <w:sz w:val="24"/>
                <w:szCs w:val="24"/>
              </w:rPr>
            </w:pPr>
          </w:p>
          <w:p w14:paraId="2595B623" w14:textId="77777777" w:rsidR="000B4F09" w:rsidRPr="007C6521" w:rsidRDefault="000B4F09" w:rsidP="00102847"/>
          <w:p w14:paraId="08899EEF" w14:textId="3E964304" w:rsidR="000B4F09" w:rsidRPr="007C6521" w:rsidRDefault="000B4F09" w:rsidP="00102847"/>
        </w:tc>
      </w:tr>
      <w:tr w:rsidR="00410939" w14:paraId="1F56AFE2" w14:textId="77777777" w:rsidTr="00410939">
        <w:trPr>
          <w:trHeight w:val="1142"/>
        </w:trPr>
        <w:tc>
          <w:tcPr>
            <w:tcW w:w="3600" w:type="dxa"/>
            <w:tcBorders>
              <w:top w:val="single" w:sz="18" w:space="0" w:color="864A04" w:themeColor="accent1" w:themeShade="80"/>
              <w:bottom w:val="single" w:sz="18" w:space="0" w:color="864A04" w:themeColor="accent1" w:themeShade="80"/>
            </w:tcBorders>
            <w:vAlign w:val="center"/>
          </w:tcPr>
          <w:p w14:paraId="6228396E" w14:textId="6EF2B15A" w:rsidR="00410939" w:rsidRPr="007C6521" w:rsidRDefault="00070CB0" w:rsidP="00410939">
            <w:pPr>
              <w:spacing w:before="60" w:after="40" w:line="240" w:lineRule="auto"/>
              <w:contextualSpacing/>
              <w:jc w:val="center"/>
              <w:rPr>
                <w:noProof/>
              </w:rPr>
            </w:pPr>
            <w:r w:rsidRPr="007C6521">
              <w:rPr>
                <w:noProof/>
              </w:rPr>
              <w:drawing>
                <wp:inline distT="0" distB="0" distL="0" distR="0" wp14:anchorId="2410EAD9" wp14:editId="530EEEC1">
                  <wp:extent cx="2160905" cy="2339439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6817" cy="2508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59" w:type="dxa"/>
            <w:vMerge/>
          </w:tcPr>
          <w:p w14:paraId="3C302DB8" w14:textId="77777777" w:rsidR="00410939" w:rsidRPr="007C6521" w:rsidRDefault="00410939" w:rsidP="00A64095">
            <w:pPr>
              <w:pStyle w:val="Heading3"/>
              <w:rPr>
                <w:color w:val="auto"/>
              </w:rPr>
            </w:pPr>
          </w:p>
        </w:tc>
      </w:tr>
      <w:tr w:rsidR="00410939" w14:paraId="0C404B32" w14:textId="77777777" w:rsidTr="00410939">
        <w:trPr>
          <w:trHeight w:val="1089"/>
        </w:trPr>
        <w:tc>
          <w:tcPr>
            <w:tcW w:w="3600" w:type="dxa"/>
            <w:tcBorders>
              <w:top w:val="single" w:sz="18" w:space="0" w:color="864A04" w:themeColor="accent1" w:themeShade="80"/>
              <w:bottom w:val="single" w:sz="6" w:space="0" w:color="864A04" w:themeColor="accent1" w:themeShade="80"/>
            </w:tcBorders>
          </w:tcPr>
          <w:p w14:paraId="5BA621E1" w14:textId="446672B2" w:rsidR="00410939" w:rsidRDefault="00070CB0" w:rsidP="00796286">
            <w:pPr>
              <w:pStyle w:val="Title"/>
              <w:rPr>
                <w:color w:val="auto"/>
              </w:rPr>
            </w:pPr>
            <w:r w:rsidRPr="007C6521">
              <w:rPr>
                <w:color w:val="auto"/>
              </w:rPr>
              <w:t>krishika arumugam</w:t>
            </w:r>
          </w:p>
          <w:p w14:paraId="294AEF62" w14:textId="77777777" w:rsidR="00D32DC6" w:rsidRPr="007C6521" w:rsidRDefault="00D32DC6" w:rsidP="00796286">
            <w:pPr>
              <w:pStyle w:val="Title"/>
              <w:rPr>
                <w:color w:val="auto"/>
              </w:rPr>
            </w:pPr>
          </w:p>
          <w:p w14:paraId="0F6E9819" w14:textId="1F29B910" w:rsidR="00410939" w:rsidRPr="007C6521" w:rsidRDefault="00410939" w:rsidP="00796286">
            <w:pPr>
              <w:pStyle w:val="Subtitle"/>
              <w:rPr>
                <w:color w:val="auto"/>
              </w:rPr>
            </w:pPr>
          </w:p>
        </w:tc>
        <w:tc>
          <w:tcPr>
            <w:tcW w:w="6659" w:type="dxa"/>
            <w:vMerge/>
          </w:tcPr>
          <w:p w14:paraId="20CDA504" w14:textId="77777777" w:rsidR="00410939" w:rsidRPr="007C6521" w:rsidRDefault="00410939" w:rsidP="00D4187F">
            <w:pPr>
              <w:spacing w:after="0" w:line="240" w:lineRule="auto"/>
              <w:contextualSpacing/>
            </w:pPr>
          </w:p>
        </w:tc>
      </w:tr>
      <w:tr w:rsidR="00410939" w14:paraId="5B8BDCF9" w14:textId="77777777" w:rsidTr="00410939">
        <w:tc>
          <w:tcPr>
            <w:tcW w:w="3600" w:type="dxa"/>
            <w:tcBorders>
              <w:top w:val="single" w:sz="6" w:space="0" w:color="864A04" w:themeColor="accent1" w:themeShade="80"/>
            </w:tcBorders>
          </w:tcPr>
          <w:p w14:paraId="597E6C75" w14:textId="22C5EE0D" w:rsidR="00D32DC6" w:rsidRPr="00D32DC6" w:rsidRDefault="00DE3EE5" w:rsidP="00D32DC6">
            <w:pPr>
              <w:pStyle w:val="Heading1"/>
              <w:rPr>
                <w:rFonts w:asciiTheme="minorHAnsi" w:hAnsiTheme="minorHAnsi"/>
                <w:b/>
                <w:bCs/>
                <w:color w:val="auto"/>
              </w:rPr>
            </w:pPr>
            <w:sdt>
              <w:sdtPr>
                <w:rPr>
                  <w:rFonts w:asciiTheme="minorHAnsi" w:hAnsiTheme="minorHAnsi"/>
                  <w:b/>
                  <w:bCs/>
                  <w:color w:val="auto"/>
                </w:rPr>
                <w:id w:val="830714226"/>
                <w:placeholder>
                  <w:docPart w:val="1477BEE0E6E24D70A1E741AB87C21356"/>
                </w:placeholder>
                <w:temporary/>
                <w:showingPlcHdr/>
                <w15:appearance w15:val="hidden"/>
              </w:sdtPr>
              <w:sdtEndPr/>
              <w:sdtContent>
                <w:r w:rsidR="00410939" w:rsidRPr="00D32DC6">
                  <w:rPr>
                    <w:rStyle w:val="PlaceholderText"/>
                    <w:rFonts w:asciiTheme="minorHAnsi" w:hAnsiTheme="minorHAnsi"/>
                    <w:b/>
                    <w:bCs/>
                    <w:color w:val="auto"/>
                  </w:rPr>
                  <w:t>PROFILE</w:t>
                </w:r>
              </w:sdtContent>
            </w:sdt>
            <w:r w:rsidR="00410939" w:rsidRPr="00D32DC6">
              <w:rPr>
                <w:rFonts w:asciiTheme="minorHAnsi" w:hAnsiTheme="minorHAnsi"/>
                <w:b/>
                <w:bCs/>
                <w:color w:val="auto"/>
              </w:rPr>
              <w:t xml:space="preserve"> </w:t>
            </w:r>
          </w:p>
          <w:p w14:paraId="7B3F1963" w14:textId="0026450A" w:rsidR="00410939" w:rsidRPr="00D32DC6" w:rsidRDefault="00D32DC6" w:rsidP="00796286">
            <w:pPr>
              <w:pStyle w:val="ContactInfo"/>
            </w:pPr>
            <w:r w:rsidRPr="00D32DC6">
              <w:t>Ability to learn new skills quickly and adapt to different environment with confidence. A Co – operative and supportive team member who enjoys working with others to archive common goals. A polite and friendly personality with strong interpersonal skills and the ability to relate comfortably with people at all levels.</w:t>
            </w:r>
            <w:r w:rsidR="00410939" w:rsidRPr="00D32DC6">
              <w:t xml:space="preserve"> </w:t>
            </w:r>
          </w:p>
          <w:p w14:paraId="3EBDD523" w14:textId="77578CC8" w:rsidR="00410939" w:rsidRPr="007C6521" w:rsidRDefault="00DE3EE5" w:rsidP="00796286">
            <w:pPr>
              <w:pStyle w:val="Heading2"/>
              <w:rPr>
                <w:color w:val="auto"/>
              </w:rPr>
            </w:pPr>
            <w:sdt>
              <w:sdtPr>
                <w:rPr>
                  <w:color w:val="auto"/>
                </w:rPr>
                <w:id w:val="-328447821"/>
                <w:placeholder>
                  <w:docPart w:val="88F0ED6897AB4E929BBCF74C3F67C685"/>
                </w:placeholder>
                <w:temporary/>
                <w:showingPlcHdr/>
                <w15:appearance w15:val="hidden"/>
              </w:sdtPr>
              <w:sdtEndPr/>
              <w:sdtContent>
                <w:r w:rsidR="00410939" w:rsidRPr="00D32DC6">
                  <w:rPr>
                    <w:rStyle w:val="PlaceholderText"/>
                    <w:b/>
                    <w:bCs/>
                    <w:color w:val="auto"/>
                  </w:rPr>
                  <w:t>CONTACT</w:t>
                </w:r>
              </w:sdtContent>
            </w:sdt>
            <w:r w:rsidR="00410939" w:rsidRPr="007C6521">
              <w:rPr>
                <w:color w:val="auto"/>
              </w:rPr>
              <w:t xml:space="preserve"> </w:t>
            </w:r>
          </w:p>
          <w:p w14:paraId="74C0D708" w14:textId="77777777" w:rsidR="002929E1" w:rsidRPr="007C6521" w:rsidRDefault="002929E1" w:rsidP="00796286">
            <w:pPr>
              <w:pStyle w:val="Heading2"/>
              <w:rPr>
                <w:color w:val="auto"/>
              </w:rPr>
            </w:pPr>
          </w:p>
          <w:p w14:paraId="13A68865" w14:textId="1738D2E3" w:rsidR="00410939" w:rsidRPr="007C6521" w:rsidRDefault="00DE3EE5" w:rsidP="00796286">
            <w:pPr>
              <w:pStyle w:val="ContactInfo"/>
            </w:pPr>
            <w:hyperlink r:id="rId14" w:history="1">
              <w:r w:rsidR="002929E1" w:rsidRPr="007C6521">
                <w:rPr>
                  <w:rStyle w:val="Hyperlink"/>
                  <w:color w:val="auto"/>
                </w:rPr>
                <w:t>krishiarum@yahoo.com</w:t>
              </w:r>
            </w:hyperlink>
          </w:p>
          <w:p w14:paraId="6D19F8EA" w14:textId="2F6ADFA9" w:rsidR="002929E1" w:rsidRPr="007C6521" w:rsidRDefault="00DE3EE5" w:rsidP="00796286">
            <w:pPr>
              <w:pStyle w:val="ContactInfo"/>
            </w:pPr>
            <w:hyperlink r:id="rId15" w:history="1">
              <w:r w:rsidR="002A1F6D" w:rsidRPr="007C6521">
                <w:rPr>
                  <w:rStyle w:val="Hyperlink"/>
                  <w:color w:val="auto"/>
                </w:rPr>
                <w:t>https://www.linkedin.com/in/krishika</w:t>
              </w:r>
              <w:r w:rsidR="002A1F6D" w:rsidRPr="007C6521">
                <w:rPr>
                  <w:rStyle w:val="Hyperlink"/>
                  <w:rFonts w:ascii="Arial" w:hAnsi="Arial" w:cs="Arial"/>
                  <w:color w:val="auto"/>
                  <w:sz w:val="21"/>
                  <w:szCs w:val="21"/>
                  <w:shd w:val="clear" w:color="auto" w:fill="FFFFFF"/>
                </w:rPr>
                <w:t xml:space="preserve"> ‾</w:t>
              </w:r>
              <w:r w:rsidR="002A1F6D" w:rsidRPr="007C6521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="002A1F6D" w:rsidRPr="007C6521">
                <w:rPr>
                  <w:rStyle w:val="Hyperlink"/>
                  <w:color w:val="auto"/>
                </w:rPr>
                <w:t>arumugam</w:t>
              </w:r>
              <w:proofErr w:type="spellEnd"/>
              <w:r w:rsidR="002A1F6D" w:rsidRPr="007C6521">
                <w:rPr>
                  <w:rStyle w:val="Hyperlink"/>
                  <w:rFonts w:ascii="Arial" w:hAnsi="Arial" w:cs="Arial"/>
                  <w:color w:val="auto"/>
                  <w:sz w:val="21"/>
                  <w:szCs w:val="21"/>
                  <w:shd w:val="clear" w:color="auto" w:fill="FFFFFF"/>
                </w:rPr>
                <w:t xml:space="preserve"> ‾</w:t>
              </w:r>
              <w:r w:rsidR="002A1F6D" w:rsidRPr="007C6521">
                <w:rPr>
                  <w:rStyle w:val="Hyperlink"/>
                  <w:color w:val="auto"/>
                </w:rPr>
                <w:t xml:space="preserve"> 602371169</w:t>
              </w:r>
            </w:hyperlink>
          </w:p>
          <w:p w14:paraId="6CAFB9B7" w14:textId="2B656D2C" w:rsidR="00410939" w:rsidRPr="007C6521" w:rsidRDefault="002929E1" w:rsidP="00796286">
            <w:pPr>
              <w:pStyle w:val="ContactInfo"/>
            </w:pPr>
            <w:r w:rsidRPr="007C6521">
              <w:t>009712509719535</w:t>
            </w:r>
            <w:r w:rsidR="00410939" w:rsidRPr="007C6521">
              <w:t xml:space="preserve"> </w:t>
            </w:r>
          </w:p>
          <w:p w14:paraId="0F4F20A3" w14:textId="01460C6E" w:rsidR="00410939" w:rsidRPr="007C6521" w:rsidRDefault="00410939" w:rsidP="00796286">
            <w:pPr>
              <w:pStyle w:val="ContactInfo"/>
            </w:pPr>
          </w:p>
          <w:p w14:paraId="0B46C14F" w14:textId="77777777" w:rsidR="00A52A93" w:rsidRPr="007C6521" w:rsidRDefault="00A52A93" w:rsidP="00A52A93">
            <w:pPr>
              <w:pStyle w:val="Heading2"/>
              <w:rPr>
                <w:color w:val="auto"/>
              </w:rPr>
            </w:pPr>
          </w:p>
          <w:p w14:paraId="5CC488E4" w14:textId="68ECC932" w:rsidR="00A52A93" w:rsidRPr="007C6521" w:rsidRDefault="00A52A93" w:rsidP="00A52A93">
            <w:pPr>
              <w:pStyle w:val="Heading2"/>
              <w:rPr>
                <w:b/>
                <w:bCs/>
                <w:color w:val="auto"/>
              </w:rPr>
            </w:pPr>
            <w:r w:rsidRPr="007C6521">
              <w:rPr>
                <w:b/>
                <w:bCs/>
                <w:color w:val="auto"/>
              </w:rPr>
              <w:t>ledership activities</w:t>
            </w:r>
          </w:p>
          <w:p w14:paraId="5EEF7009" w14:textId="77777777" w:rsidR="00A52A93" w:rsidRPr="007C6521" w:rsidRDefault="00A52A93" w:rsidP="00A52A93">
            <w:pPr>
              <w:pStyle w:val="Heading2"/>
              <w:rPr>
                <w:color w:val="auto"/>
              </w:rPr>
            </w:pPr>
          </w:p>
          <w:p w14:paraId="007E0CF4" w14:textId="77777777" w:rsidR="00410939" w:rsidRPr="007C6521" w:rsidRDefault="00A52A93" w:rsidP="007C6521">
            <w:pPr>
              <w:pStyle w:val="ListBullet"/>
              <w:numPr>
                <w:ilvl w:val="0"/>
                <w:numId w:val="6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Member of Leo Club</w:t>
            </w:r>
          </w:p>
          <w:p w14:paraId="294733B7" w14:textId="77777777" w:rsidR="00A52A93" w:rsidRPr="007C6521" w:rsidRDefault="00A52A93" w:rsidP="007C6521">
            <w:pPr>
              <w:pStyle w:val="ListBullet"/>
              <w:numPr>
                <w:ilvl w:val="0"/>
                <w:numId w:val="6"/>
              </w:numPr>
              <w:spacing w:line="360" w:lineRule="auto"/>
              <w:rPr>
                <w:sz w:val="24"/>
                <w:szCs w:val="24"/>
              </w:rPr>
            </w:pPr>
            <w:r w:rsidRPr="007C6521">
              <w:rPr>
                <w:sz w:val="24"/>
                <w:szCs w:val="24"/>
              </w:rPr>
              <w:t>Prefect in School</w:t>
            </w:r>
          </w:p>
          <w:p w14:paraId="782B65CA" w14:textId="77777777" w:rsidR="00A52A93" w:rsidRPr="007C6521" w:rsidRDefault="00A52A93" w:rsidP="00A52A93">
            <w:pPr>
              <w:pStyle w:val="ListBullet"/>
              <w:numPr>
                <w:ilvl w:val="0"/>
                <w:numId w:val="0"/>
              </w:numPr>
              <w:ind w:left="360"/>
            </w:pPr>
          </w:p>
          <w:p w14:paraId="2E2B34B9" w14:textId="1B3B229C" w:rsidR="007C6521" w:rsidRPr="007C6521" w:rsidRDefault="00A52A93" w:rsidP="007C6521">
            <w:pPr>
              <w:pStyle w:val="Heading1"/>
              <w:rPr>
                <w:b/>
                <w:bCs/>
                <w:color w:val="auto"/>
              </w:rPr>
            </w:pPr>
            <w:r w:rsidRPr="007C6521">
              <w:rPr>
                <w:b/>
                <w:bCs/>
                <w:color w:val="auto"/>
              </w:rPr>
              <w:t>LANGUAGE</w:t>
            </w:r>
          </w:p>
          <w:p w14:paraId="46AB71D2" w14:textId="77777777" w:rsidR="007C6521" w:rsidRPr="007C6521" w:rsidRDefault="007C6521" w:rsidP="007C6521">
            <w:pPr>
              <w:rPr>
                <w:lang w:eastAsia="ja-JP"/>
              </w:rPr>
            </w:pPr>
          </w:p>
          <w:p w14:paraId="588213DC" w14:textId="77777777" w:rsidR="00A52A93" w:rsidRPr="007C6521" w:rsidRDefault="00A52A93" w:rsidP="007C6521">
            <w:pPr>
              <w:pStyle w:val="ListBullet"/>
              <w:numPr>
                <w:ilvl w:val="0"/>
                <w:numId w:val="5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>English</w:t>
            </w:r>
          </w:p>
          <w:p w14:paraId="43CE9059" w14:textId="77777777" w:rsidR="00A52A93" w:rsidRPr="007C6521" w:rsidRDefault="00A52A93" w:rsidP="007C6521">
            <w:pPr>
              <w:pStyle w:val="ListBullet"/>
              <w:numPr>
                <w:ilvl w:val="0"/>
                <w:numId w:val="5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>Tamil</w:t>
            </w:r>
          </w:p>
          <w:p w14:paraId="064D0329" w14:textId="065DF41B" w:rsidR="00A52A93" w:rsidRPr="007C6521" w:rsidRDefault="00A52A93" w:rsidP="007C6521">
            <w:pPr>
              <w:pStyle w:val="ListBullet"/>
              <w:numPr>
                <w:ilvl w:val="0"/>
                <w:numId w:val="5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>Sinhala</w:t>
            </w:r>
          </w:p>
          <w:p w14:paraId="5D6A6070" w14:textId="55027E1B" w:rsidR="00A52A93" w:rsidRPr="007C6521" w:rsidRDefault="00A52A93" w:rsidP="00A52A9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lang w:eastAsia="ja-JP"/>
              </w:rPr>
            </w:pPr>
          </w:p>
          <w:p w14:paraId="5BACAE58" w14:textId="2CF4F6F2" w:rsidR="00A52A93" w:rsidRPr="007C6521" w:rsidRDefault="00A52A93" w:rsidP="007C6521">
            <w:pPr>
              <w:pStyle w:val="Heading1"/>
              <w:spacing w:before="0"/>
              <w:rPr>
                <w:b/>
                <w:bCs/>
                <w:color w:val="auto"/>
              </w:rPr>
            </w:pPr>
            <w:r w:rsidRPr="007C6521">
              <w:rPr>
                <w:b/>
                <w:bCs/>
                <w:color w:val="auto"/>
              </w:rPr>
              <w:t>PROFESSIONAL SKILLS</w:t>
            </w:r>
          </w:p>
          <w:p w14:paraId="4CB26640" w14:textId="77777777" w:rsidR="007C6521" w:rsidRPr="007C6521" w:rsidRDefault="007C6521" w:rsidP="007C6521">
            <w:pPr>
              <w:rPr>
                <w:lang w:eastAsia="ja-JP"/>
              </w:rPr>
            </w:pPr>
          </w:p>
          <w:p w14:paraId="6ECF96B4" w14:textId="7C13A729" w:rsidR="00A52A93" w:rsidRPr="007C6521" w:rsidRDefault="00A52A93" w:rsidP="007C6521">
            <w:pPr>
              <w:pStyle w:val="ListBullet"/>
              <w:numPr>
                <w:ilvl w:val="0"/>
                <w:numId w:val="4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 xml:space="preserve">Knowledge of </w:t>
            </w:r>
            <w:r w:rsidR="000B4F09" w:rsidRPr="007C6521">
              <w:rPr>
                <w:sz w:val="24"/>
                <w:szCs w:val="24"/>
                <w:lang w:eastAsia="ja-JP"/>
              </w:rPr>
              <w:t xml:space="preserve">  HIS/CCBS/CCRM/SIEBEL/ ORACLE</w:t>
            </w:r>
          </w:p>
          <w:p w14:paraId="3242ECE8" w14:textId="612CFA2B" w:rsidR="000B4F09" w:rsidRPr="007C6521" w:rsidRDefault="000B4F09" w:rsidP="007C6521">
            <w:pPr>
              <w:pStyle w:val="ListBullet"/>
              <w:numPr>
                <w:ilvl w:val="0"/>
                <w:numId w:val="4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>MS Office</w:t>
            </w:r>
          </w:p>
          <w:p w14:paraId="15862FF8" w14:textId="131859B2" w:rsidR="000B4F09" w:rsidRPr="007C6521" w:rsidRDefault="000B4F09" w:rsidP="007C6521">
            <w:pPr>
              <w:pStyle w:val="ListBullet"/>
              <w:numPr>
                <w:ilvl w:val="0"/>
                <w:numId w:val="4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>MS Word</w:t>
            </w:r>
          </w:p>
          <w:p w14:paraId="562353A0" w14:textId="2DF089CC" w:rsidR="000B4F09" w:rsidRPr="007C6521" w:rsidRDefault="000B4F09" w:rsidP="007C6521">
            <w:pPr>
              <w:pStyle w:val="ListBullet"/>
              <w:numPr>
                <w:ilvl w:val="0"/>
                <w:numId w:val="4"/>
              </w:numPr>
              <w:spacing w:line="360" w:lineRule="auto"/>
              <w:rPr>
                <w:sz w:val="24"/>
                <w:szCs w:val="24"/>
                <w:lang w:eastAsia="ja-JP"/>
              </w:rPr>
            </w:pPr>
            <w:r w:rsidRPr="007C6521">
              <w:rPr>
                <w:sz w:val="24"/>
                <w:szCs w:val="24"/>
                <w:lang w:eastAsia="ja-JP"/>
              </w:rPr>
              <w:t>MS Excel</w:t>
            </w:r>
          </w:p>
          <w:p w14:paraId="7FE329AD" w14:textId="48C2D87E" w:rsidR="000B4F09" w:rsidRPr="007C6521" w:rsidRDefault="000B4F09" w:rsidP="000B4F09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lang w:eastAsia="ja-JP"/>
              </w:rPr>
            </w:pPr>
          </w:p>
          <w:p w14:paraId="75F84358" w14:textId="77777777" w:rsidR="000B4F09" w:rsidRPr="007C6521" w:rsidRDefault="000B4F09" w:rsidP="000B4F09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lang w:eastAsia="ja-JP"/>
              </w:rPr>
            </w:pPr>
          </w:p>
          <w:p w14:paraId="46CECB66" w14:textId="77777777" w:rsidR="00A52A93" w:rsidRPr="007C6521" w:rsidRDefault="00A52A93" w:rsidP="00A52A93">
            <w:pPr>
              <w:pStyle w:val="ListBullet"/>
              <w:numPr>
                <w:ilvl w:val="0"/>
                <w:numId w:val="0"/>
              </w:numPr>
              <w:ind w:left="360"/>
              <w:rPr>
                <w:lang w:eastAsia="ja-JP"/>
              </w:rPr>
            </w:pPr>
          </w:p>
          <w:p w14:paraId="69D5D125" w14:textId="77777777" w:rsidR="00A52A93" w:rsidRPr="007C6521" w:rsidRDefault="00A52A93" w:rsidP="00A52A93">
            <w:pPr>
              <w:pStyle w:val="ListBullet"/>
              <w:numPr>
                <w:ilvl w:val="0"/>
                <w:numId w:val="0"/>
              </w:numPr>
              <w:ind w:left="360"/>
              <w:rPr>
                <w:lang w:eastAsia="ja-JP"/>
              </w:rPr>
            </w:pPr>
          </w:p>
          <w:p w14:paraId="4C3D9FCA" w14:textId="0CEBD7A6" w:rsidR="007C6521" w:rsidRPr="007C6521" w:rsidRDefault="007C6521" w:rsidP="00D32DC6">
            <w:pPr>
              <w:pStyle w:val="ListBullet"/>
              <w:numPr>
                <w:ilvl w:val="0"/>
                <w:numId w:val="0"/>
              </w:numPr>
              <w:rPr>
                <w:lang w:eastAsia="ja-JP"/>
              </w:rPr>
            </w:pPr>
          </w:p>
        </w:tc>
        <w:tc>
          <w:tcPr>
            <w:tcW w:w="6659" w:type="dxa"/>
            <w:vMerge/>
          </w:tcPr>
          <w:p w14:paraId="7327DE66" w14:textId="77777777" w:rsidR="00410939" w:rsidRPr="007C6521" w:rsidRDefault="00410939" w:rsidP="00D4187F">
            <w:pPr>
              <w:spacing w:after="0" w:line="240" w:lineRule="auto"/>
              <w:contextualSpacing/>
            </w:pPr>
          </w:p>
        </w:tc>
      </w:tr>
    </w:tbl>
    <w:p w14:paraId="1FA92848" w14:textId="77777777" w:rsidR="00D70063" w:rsidRPr="00796286" w:rsidRDefault="00D70063" w:rsidP="00D4187F">
      <w:pPr>
        <w:spacing w:after="0" w:line="240" w:lineRule="auto"/>
        <w:contextualSpacing/>
        <w:rPr>
          <w:sz w:val="16"/>
          <w:szCs w:val="16"/>
        </w:rPr>
      </w:pPr>
    </w:p>
    <w:sectPr w:rsidR="00D70063" w:rsidRPr="00796286" w:rsidSect="00A64095">
      <w:pgSz w:w="12240" w:h="15840"/>
      <w:pgMar w:top="1008" w:right="1080" w:bottom="1008" w:left="1080" w:header="576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0404E" w14:textId="77777777" w:rsidR="00DE3EE5" w:rsidRDefault="00DE3EE5" w:rsidP="00187B92">
      <w:pPr>
        <w:spacing w:after="0" w:line="240" w:lineRule="auto"/>
      </w:pPr>
      <w:r>
        <w:separator/>
      </w:r>
    </w:p>
  </w:endnote>
  <w:endnote w:type="continuationSeparator" w:id="0">
    <w:p w14:paraId="3FF0DE5D" w14:textId="77777777" w:rsidR="00DE3EE5" w:rsidRDefault="00DE3EE5" w:rsidP="00187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6F89C" w14:textId="77777777" w:rsidR="00DE3EE5" w:rsidRDefault="00DE3EE5" w:rsidP="00187B92">
      <w:pPr>
        <w:spacing w:after="0" w:line="240" w:lineRule="auto"/>
      </w:pPr>
      <w:r>
        <w:separator/>
      </w:r>
    </w:p>
  </w:footnote>
  <w:footnote w:type="continuationSeparator" w:id="0">
    <w:p w14:paraId="18EFDBC9" w14:textId="77777777" w:rsidR="00DE3EE5" w:rsidRDefault="00DE3EE5" w:rsidP="00187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5F38"/>
    <w:multiLevelType w:val="multilevel"/>
    <w:tmpl w:val="4CA012B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C43638"/>
    <w:multiLevelType w:val="multilevel"/>
    <w:tmpl w:val="7896A24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21715"/>
    <w:multiLevelType w:val="multilevel"/>
    <w:tmpl w:val="7F80D1B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BC2C0C"/>
    <w:multiLevelType w:val="multilevel"/>
    <w:tmpl w:val="E9948C9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5114ED"/>
    <w:multiLevelType w:val="hybridMultilevel"/>
    <w:tmpl w:val="A49218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E95888"/>
    <w:multiLevelType w:val="multilevel"/>
    <w:tmpl w:val="4C32841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3623948">
    <w:abstractNumId w:val="3"/>
  </w:num>
  <w:num w:numId="2" w16cid:durableId="443813005">
    <w:abstractNumId w:val="5"/>
  </w:num>
  <w:num w:numId="3" w16cid:durableId="819469670">
    <w:abstractNumId w:val="6"/>
  </w:num>
  <w:num w:numId="4" w16cid:durableId="827210446">
    <w:abstractNumId w:val="0"/>
  </w:num>
  <w:num w:numId="5" w16cid:durableId="1010454354">
    <w:abstractNumId w:val="2"/>
  </w:num>
  <w:num w:numId="6" w16cid:durableId="1965649850">
    <w:abstractNumId w:val="1"/>
  </w:num>
  <w:num w:numId="7" w16cid:durableId="20393121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8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CB0"/>
    <w:rsid w:val="00070CB0"/>
    <w:rsid w:val="000B4F09"/>
    <w:rsid w:val="00102847"/>
    <w:rsid w:val="001340F5"/>
    <w:rsid w:val="00157B6F"/>
    <w:rsid w:val="00187B92"/>
    <w:rsid w:val="001D50AB"/>
    <w:rsid w:val="00285C84"/>
    <w:rsid w:val="002929E1"/>
    <w:rsid w:val="00293B83"/>
    <w:rsid w:val="002A1F6D"/>
    <w:rsid w:val="002C0739"/>
    <w:rsid w:val="0039505A"/>
    <w:rsid w:val="00410939"/>
    <w:rsid w:val="00431971"/>
    <w:rsid w:val="0044748F"/>
    <w:rsid w:val="00486E5D"/>
    <w:rsid w:val="00537A45"/>
    <w:rsid w:val="00556717"/>
    <w:rsid w:val="00581FC8"/>
    <w:rsid w:val="005F41D0"/>
    <w:rsid w:val="00614B25"/>
    <w:rsid w:val="006272F5"/>
    <w:rsid w:val="006A3CE7"/>
    <w:rsid w:val="006B6D95"/>
    <w:rsid w:val="00761BB8"/>
    <w:rsid w:val="00796286"/>
    <w:rsid w:val="007C6521"/>
    <w:rsid w:val="008C33FB"/>
    <w:rsid w:val="00952ECD"/>
    <w:rsid w:val="00A52A93"/>
    <w:rsid w:val="00A64095"/>
    <w:rsid w:val="00A903B0"/>
    <w:rsid w:val="00AF7BCF"/>
    <w:rsid w:val="00B31A51"/>
    <w:rsid w:val="00B52BFE"/>
    <w:rsid w:val="00B53402"/>
    <w:rsid w:val="00C233CA"/>
    <w:rsid w:val="00CF7202"/>
    <w:rsid w:val="00D13C88"/>
    <w:rsid w:val="00D1599B"/>
    <w:rsid w:val="00D32DC6"/>
    <w:rsid w:val="00D4187F"/>
    <w:rsid w:val="00D460EA"/>
    <w:rsid w:val="00D70063"/>
    <w:rsid w:val="00DB1846"/>
    <w:rsid w:val="00DC2170"/>
    <w:rsid w:val="00DE3EE5"/>
    <w:rsid w:val="00E9194E"/>
    <w:rsid w:val="00EA0BE6"/>
    <w:rsid w:val="00F24F1D"/>
    <w:rsid w:val="00FD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F2B6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8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3CA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96286"/>
    <w:pPr>
      <w:spacing w:before="120"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864A04" w:themeColor="accent1" w:themeShade="80"/>
      <w:sz w:val="28"/>
      <w:szCs w:val="32"/>
      <w:lang w:eastAsia="ja-JP"/>
    </w:rPr>
  </w:style>
  <w:style w:type="paragraph" w:styleId="Heading2">
    <w:name w:val="heading 2"/>
    <w:basedOn w:val="Normal"/>
    <w:link w:val="Heading2Char"/>
    <w:uiPriority w:val="9"/>
    <w:unhideWhenUsed/>
    <w:qFormat/>
    <w:rsid w:val="008C33FB"/>
    <w:pPr>
      <w:keepNext/>
      <w:keepLines/>
      <w:spacing w:before="480" w:after="0" w:line="240" w:lineRule="auto"/>
      <w:contextualSpacing/>
      <w:outlineLvl w:val="1"/>
    </w:pPr>
    <w:rPr>
      <w:rFonts w:asciiTheme="majorHAnsi" w:eastAsiaTheme="majorEastAsia" w:hAnsiTheme="majorHAnsi" w:cstheme="majorBidi"/>
      <w:caps/>
      <w:color w:val="864A04" w:themeColor="accent1" w:themeShade="80"/>
      <w:sz w:val="28"/>
      <w:szCs w:val="26"/>
      <w:lang w:eastAsia="ja-JP"/>
    </w:rPr>
  </w:style>
  <w:style w:type="paragraph" w:styleId="Heading3">
    <w:name w:val="heading 3"/>
    <w:basedOn w:val="Normal"/>
    <w:next w:val="Heading4"/>
    <w:link w:val="Heading3Char"/>
    <w:uiPriority w:val="9"/>
    <w:unhideWhenUsed/>
    <w:qFormat/>
    <w:rsid w:val="00187B92"/>
    <w:pPr>
      <w:keepNext/>
      <w:keepLines/>
      <w:spacing w:after="0" w:line="240" w:lineRule="auto"/>
      <w:contextualSpacing/>
      <w:outlineLvl w:val="2"/>
    </w:pPr>
    <w:rPr>
      <w:rFonts w:asciiTheme="majorHAnsi" w:eastAsiaTheme="majorEastAsia" w:hAnsiTheme="majorHAnsi" w:cstheme="majorBidi"/>
      <w:caps/>
      <w:color w:val="864A04" w:themeColor="accent1" w:themeShade="80"/>
      <w:sz w:val="36"/>
      <w:lang w:eastAsia="ja-JP"/>
    </w:rPr>
  </w:style>
  <w:style w:type="paragraph" w:styleId="Heading4">
    <w:name w:val="heading 4"/>
    <w:basedOn w:val="Normal"/>
    <w:next w:val="Heading5"/>
    <w:link w:val="Heading4Char"/>
    <w:uiPriority w:val="9"/>
    <w:unhideWhenUsed/>
    <w:qFormat/>
    <w:rsid w:val="008C33FB"/>
    <w:pPr>
      <w:keepNext/>
      <w:keepLines/>
      <w:spacing w:before="120" w:after="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z w:val="28"/>
      <w:lang w:eastAsia="ja-JP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7B92"/>
    <w:pPr>
      <w:keepNext/>
      <w:keepLines/>
      <w:spacing w:after="0" w:line="240" w:lineRule="auto"/>
      <w:outlineLvl w:val="4"/>
    </w:pPr>
    <w:rPr>
      <w:rFonts w:eastAsiaTheme="minorEastAsia" w:cstheme="majorBidi"/>
      <w:caps/>
      <w:sz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286"/>
    <w:rPr>
      <w:rFonts w:asciiTheme="majorHAnsi" w:eastAsiaTheme="majorEastAsia" w:hAnsiTheme="majorHAnsi" w:cstheme="majorBidi"/>
      <w:caps/>
      <w:color w:val="864A04" w:themeColor="accent1" w:themeShade="8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C33FB"/>
    <w:rPr>
      <w:rFonts w:asciiTheme="majorHAnsi" w:eastAsiaTheme="majorEastAsia" w:hAnsiTheme="majorHAnsi" w:cstheme="majorBidi"/>
      <w:caps/>
      <w:color w:val="864A04" w:themeColor="accent1" w:themeShade="80"/>
      <w:sz w:val="28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187B92"/>
    <w:rPr>
      <w:rFonts w:asciiTheme="majorHAnsi" w:eastAsiaTheme="majorEastAsia" w:hAnsiTheme="majorHAnsi" w:cstheme="majorBidi"/>
      <w:caps/>
      <w:color w:val="864A04" w:themeColor="accent1" w:themeShade="80"/>
      <w:sz w:val="36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8C33FB"/>
    <w:rPr>
      <w:rFonts w:asciiTheme="majorHAnsi" w:eastAsiaTheme="majorEastAsia" w:hAnsiTheme="majorHAnsi" w:cstheme="majorBidi"/>
      <w:b/>
      <w:iCs/>
      <w:caps/>
      <w:sz w:val="28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187B92"/>
    <w:rPr>
      <w:rFonts w:eastAsiaTheme="minorEastAsia" w:cstheme="majorBidi"/>
      <w:caps/>
      <w:sz w:val="28"/>
      <w:lang w:eastAsia="ja-JP"/>
    </w:rPr>
  </w:style>
  <w:style w:type="paragraph" w:styleId="Header">
    <w:name w:val="header"/>
    <w:basedOn w:val="Normal"/>
    <w:link w:val="HeaderChar"/>
    <w:uiPriority w:val="99"/>
    <w:semiHidden/>
    <w:rsid w:val="00187B92"/>
    <w:pPr>
      <w:spacing w:after="0" w:line="240" w:lineRule="auto"/>
      <w:ind w:left="-3787"/>
    </w:pPr>
    <w:rPr>
      <w:rFonts w:asciiTheme="majorHAnsi" w:eastAsiaTheme="minorEastAsia" w:hAnsiTheme="majorHAnsi"/>
      <w:color w:val="864A04" w:themeColor="accent1" w:themeShade="80"/>
      <w:sz w:val="28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233CA"/>
    <w:rPr>
      <w:rFonts w:asciiTheme="majorHAnsi" w:eastAsiaTheme="minorEastAsia" w:hAnsiTheme="majorHAnsi"/>
      <w:color w:val="864A04" w:themeColor="accent1" w:themeShade="80"/>
      <w:sz w:val="28"/>
      <w:lang w:eastAsia="ja-JP"/>
    </w:rPr>
  </w:style>
  <w:style w:type="table" w:styleId="TableGrid">
    <w:name w:val="Table Grid"/>
    <w:basedOn w:val="TableNormal"/>
    <w:uiPriority w:val="39"/>
    <w:rsid w:val="00D70063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uiPriority w:val="10"/>
    <w:qFormat/>
    <w:rsid w:val="00796286"/>
    <w:pPr>
      <w:spacing w:after="120"/>
      <w:jc w:val="left"/>
    </w:pPr>
    <w:rPr>
      <w:rFonts w:eastAsiaTheme="minorEastAsia"/>
      <w:lang w:eastAsia="ja-JP"/>
    </w:rPr>
  </w:style>
  <w:style w:type="character" w:styleId="Strong">
    <w:name w:val="Strong"/>
    <w:basedOn w:val="DefaultParagraphFont"/>
    <w:uiPriority w:val="22"/>
    <w:semiHidden/>
    <w:qFormat/>
    <w:rsid w:val="00D70063"/>
    <w:rPr>
      <w:b/>
      <w:bCs/>
    </w:rPr>
  </w:style>
  <w:style w:type="paragraph" w:styleId="Title">
    <w:name w:val="Title"/>
    <w:basedOn w:val="Normal"/>
    <w:link w:val="TitleChar"/>
    <w:uiPriority w:val="10"/>
    <w:qFormat/>
    <w:rsid w:val="00D70063"/>
    <w:pPr>
      <w:spacing w:before="60" w:after="0" w:line="240" w:lineRule="auto"/>
      <w:contextualSpacing/>
    </w:pPr>
    <w:rPr>
      <w:rFonts w:asciiTheme="majorHAnsi" w:eastAsiaTheme="majorEastAsia" w:hAnsiTheme="majorHAnsi" w:cstheme="majorBidi"/>
      <w:caps/>
      <w:color w:val="864A04" w:themeColor="accent1" w:themeShade="80"/>
      <w:kern w:val="28"/>
      <w:sz w:val="32"/>
      <w:szCs w:val="56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D70063"/>
    <w:rPr>
      <w:rFonts w:asciiTheme="majorHAnsi" w:eastAsiaTheme="majorEastAsia" w:hAnsiTheme="majorHAnsi" w:cstheme="majorBidi"/>
      <w:caps/>
      <w:color w:val="864A04" w:themeColor="accent1" w:themeShade="80"/>
      <w:kern w:val="28"/>
      <w:sz w:val="32"/>
      <w:szCs w:val="56"/>
      <w:lang w:eastAsia="ja-JP"/>
    </w:rPr>
  </w:style>
  <w:style w:type="paragraph" w:customStyle="1" w:styleId="Photo">
    <w:name w:val="Photo"/>
    <w:basedOn w:val="Normal"/>
    <w:semiHidden/>
    <w:qFormat/>
    <w:rsid w:val="00187B92"/>
    <w:pPr>
      <w:pBdr>
        <w:top w:val="single" w:sz="18" w:space="2" w:color="864A04" w:themeColor="accent1" w:themeShade="80"/>
        <w:bottom w:val="single" w:sz="18" w:space="2" w:color="864A04" w:themeColor="accent1" w:themeShade="80"/>
      </w:pBdr>
      <w:spacing w:after="0" w:line="240" w:lineRule="auto"/>
      <w:jc w:val="center"/>
    </w:pPr>
    <w:rPr>
      <w:rFonts w:eastAsiaTheme="minorEastAsia"/>
      <w:lang w:eastAsia="ja-JP"/>
    </w:rPr>
  </w:style>
  <w:style w:type="paragraph" w:styleId="Subtitle">
    <w:name w:val="Subtitle"/>
    <w:basedOn w:val="Normal"/>
    <w:link w:val="SubtitleChar"/>
    <w:uiPriority w:val="2"/>
    <w:qFormat/>
    <w:rsid w:val="008C33FB"/>
    <w:pPr>
      <w:numPr>
        <w:ilvl w:val="1"/>
      </w:numPr>
      <w:spacing w:after="640" w:line="240" w:lineRule="auto"/>
      <w:contextualSpacing/>
    </w:pPr>
    <w:rPr>
      <w:rFonts w:asciiTheme="majorHAnsi" w:eastAsiaTheme="minorEastAsia" w:hAnsiTheme="majorHAnsi"/>
      <w:caps/>
      <w:color w:val="5A5A5A" w:themeColor="text1" w:themeTint="A5"/>
      <w:lang w:eastAsia="ja-JP"/>
    </w:rPr>
  </w:style>
  <w:style w:type="character" w:customStyle="1" w:styleId="SubtitleChar">
    <w:name w:val="Subtitle Char"/>
    <w:basedOn w:val="DefaultParagraphFont"/>
    <w:link w:val="Subtitle"/>
    <w:uiPriority w:val="2"/>
    <w:rsid w:val="008C33FB"/>
    <w:rPr>
      <w:rFonts w:asciiTheme="majorHAnsi" w:eastAsiaTheme="minorEastAsia" w:hAnsiTheme="majorHAnsi"/>
      <w:caps/>
      <w:color w:val="5A5A5A" w:themeColor="text1" w:themeTint="A5"/>
      <w:lang w:eastAsia="ja-JP"/>
    </w:rPr>
  </w:style>
  <w:style w:type="paragraph" w:styleId="Footer">
    <w:name w:val="footer"/>
    <w:basedOn w:val="Normal"/>
    <w:link w:val="FooterChar"/>
    <w:uiPriority w:val="99"/>
    <w:semiHidden/>
    <w:rsid w:val="00187B92"/>
    <w:pPr>
      <w:spacing w:after="0" w:line="240" w:lineRule="auto"/>
    </w:pPr>
    <w:rPr>
      <w:rFonts w:eastAsiaTheme="minorEastAsia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233CA"/>
    <w:rPr>
      <w:rFonts w:eastAsiaTheme="minorEastAsia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187B9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5567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6717"/>
    <w:rPr>
      <w:color w:val="605E5C"/>
      <w:shd w:val="clear" w:color="auto" w:fill="E1DFDD"/>
    </w:rPr>
  </w:style>
  <w:style w:type="paragraph" w:customStyle="1" w:styleId="University">
    <w:name w:val="University"/>
    <w:basedOn w:val="Normal"/>
    <w:qFormat/>
    <w:rsid w:val="00410939"/>
    <w:pPr>
      <w:spacing w:after="120"/>
      <w:contextualSpacing/>
    </w:pPr>
    <w:rPr>
      <w:caps/>
    </w:rPr>
  </w:style>
  <w:style w:type="numbering" w:customStyle="1" w:styleId="BullettedList">
    <w:name w:val="Bulletted List"/>
    <w:uiPriority w:val="99"/>
    <w:rsid w:val="00070CB0"/>
    <w:pPr>
      <w:numPr>
        <w:numId w:val="1"/>
      </w:numPr>
    </w:pPr>
  </w:style>
  <w:style w:type="paragraph" w:styleId="ListBullet2">
    <w:name w:val="List Bullet 2"/>
    <w:basedOn w:val="Normal"/>
    <w:uiPriority w:val="99"/>
    <w:semiHidden/>
    <w:unhideWhenUsed/>
    <w:rsid w:val="00070CB0"/>
    <w:pPr>
      <w:numPr>
        <w:ilvl w:val="1"/>
        <w:numId w:val="1"/>
      </w:numPr>
      <w:spacing w:after="220" w:line="240" w:lineRule="auto"/>
      <w:contextualSpacing/>
      <w:jc w:val="left"/>
    </w:pPr>
    <w:rPr>
      <w:rFonts w:eastAsia="Times New Roman" w:cs="Times New Roman"/>
      <w:sz w:val="22"/>
      <w:szCs w:val="22"/>
    </w:rPr>
  </w:style>
  <w:style w:type="paragraph" w:styleId="ListBullet3">
    <w:name w:val="List Bullet 3"/>
    <w:basedOn w:val="Normal"/>
    <w:uiPriority w:val="99"/>
    <w:semiHidden/>
    <w:unhideWhenUsed/>
    <w:rsid w:val="00070CB0"/>
    <w:pPr>
      <w:numPr>
        <w:ilvl w:val="2"/>
        <w:numId w:val="1"/>
      </w:numPr>
      <w:spacing w:after="220" w:line="240" w:lineRule="auto"/>
      <w:contextualSpacing/>
      <w:jc w:val="left"/>
    </w:pPr>
    <w:rPr>
      <w:rFonts w:eastAsia="Times New Roman" w:cs="Times New Roman"/>
      <w:sz w:val="22"/>
      <w:szCs w:val="22"/>
    </w:rPr>
  </w:style>
  <w:style w:type="paragraph" w:styleId="ListBullet">
    <w:name w:val="List Bullet"/>
    <w:basedOn w:val="Normal"/>
    <w:uiPriority w:val="99"/>
    <w:rsid w:val="00070CB0"/>
    <w:pPr>
      <w:numPr>
        <w:numId w:val="1"/>
      </w:numPr>
      <w:spacing w:after="220" w:line="240" w:lineRule="auto"/>
      <w:contextualSpacing/>
      <w:jc w:val="left"/>
    </w:pPr>
    <w:rPr>
      <w:rFonts w:eastAsia="Times New Roman" w:cs="Times New Roman"/>
      <w:sz w:val="22"/>
      <w:szCs w:val="22"/>
    </w:rPr>
  </w:style>
  <w:style w:type="paragraph" w:styleId="ListBullet4">
    <w:name w:val="List Bullet 4"/>
    <w:basedOn w:val="Normal"/>
    <w:uiPriority w:val="99"/>
    <w:semiHidden/>
    <w:unhideWhenUsed/>
    <w:rsid w:val="00070CB0"/>
    <w:pPr>
      <w:numPr>
        <w:ilvl w:val="3"/>
        <w:numId w:val="1"/>
      </w:numPr>
      <w:spacing w:after="220" w:line="240" w:lineRule="auto"/>
      <w:contextualSpacing/>
      <w:jc w:val="left"/>
    </w:pPr>
    <w:rPr>
      <w:rFonts w:eastAsia="Times New Roman" w:cs="Times New Roman"/>
      <w:sz w:val="22"/>
      <w:szCs w:val="22"/>
    </w:rPr>
  </w:style>
  <w:style w:type="paragraph" w:styleId="ListBullet5">
    <w:name w:val="List Bullet 5"/>
    <w:basedOn w:val="Normal"/>
    <w:uiPriority w:val="99"/>
    <w:semiHidden/>
    <w:unhideWhenUsed/>
    <w:rsid w:val="00070CB0"/>
    <w:pPr>
      <w:numPr>
        <w:ilvl w:val="4"/>
        <w:numId w:val="1"/>
      </w:numPr>
      <w:spacing w:after="220" w:line="240" w:lineRule="auto"/>
      <w:contextualSpacing/>
      <w:jc w:val="left"/>
    </w:pPr>
    <w:rPr>
      <w:rFonts w:eastAsia="Times New Roman" w:cs="Times New Roman"/>
      <w:sz w:val="22"/>
      <w:szCs w:val="22"/>
    </w:rPr>
  </w:style>
  <w:style w:type="paragraph" w:styleId="ListParagraph">
    <w:name w:val="List Paragraph"/>
    <w:basedOn w:val="Normal"/>
    <w:uiPriority w:val="34"/>
    <w:unhideWhenUsed/>
    <w:qFormat/>
    <w:rsid w:val="000B4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 /><Relationship Id="rId13" Type="http://schemas.openxmlformats.org/officeDocument/2006/relationships/image" Target="media/image1.emf" /><Relationship Id="rId18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styles" Target="styles.xml" /><Relationship Id="rId12" Type="http://schemas.openxmlformats.org/officeDocument/2006/relationships/hyperlink" Target="mailto:Chandru2uae@yahoo.com" TargetMode="External" /><Relationship Id="rId17" Type="http://schemas.openxmlformats.org/officeDocument/2006/relationships/glossaryDocument" Target="glossary/document.xml" /><Relationship Id="rId2" Type="http://schemas.openxmlformats.org/officeDocument/2006/relationships/customXml" Target="../customXml/item2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numbering" Target="numbering.xml" /><Relationship Id="rId11" Type="http://schemas.openxmlformats.org/officeDocument/2006/relationships/endnotes" Target="endnotes.xml" /><Relationship Id="rId5" Type="http://schemas.openxmlformats.org/officeDocument/2006/relationships/customXml" Target="../customXml/item5.xml" /><Relationship Id="rId15" Type="http://schemas.openxmlformats.org/officeDocument/2006/relationships/hyperlink" Target="https://www.linkedin.com/in/krishika%20&#8254;%20arumugam%20&#8254;%20602371169" TargetMode="External" /><Relationship Id="rId10" Type="http://schemas.openxmlformats.org/officeDocument/2006/relationships/footnotes" Target="footnotes.xml" /><Relationship Id="rId4" Type="http://schemas.openxmlformats.org/officeDocument/2006/relationships/customXml" Target="../customXml/item4.xml" /><Relationship Id="rId9" Type="http://schemas.openxmlformats.org/officeDocument/2006/relationships/webSettings" Target="webSettings.xml" /><Relationship Id="rId14" Type="http://schemas.openxmlformats.org/officeDocument/2006/relationships/hyperlink" Target="krishiarum@yahoo.com" TargetMode="Externa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mkethees\AppData\Roaming\Microsoft\Templates\Office%20manager%20resume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2E95F1116D4482CA6BFF3541ABCD6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B6A7B-DB97-4131-8D85-C49F4A51491D}"/>
      </w:docPartPr>
      <w:docPartBody>
        <w:p w:rsidR="00252C49" w:rsidRDefault="00066ED3">
          <w:pPr>
            <w:pStyle w:val="E2E95F1116D4482CA6BFF3541ABCD68E"/>
          </w:pPr>
          <w:r w:rsidRPr="00102847">
            <w:t>EDUCATION</w:t>
          </w:r>
        </w:p>
      </w:docPartBody>
    </w:docPart>
    <w:docPart>
      <w:docPartPr>
        <w:name w:val="36C4F96E80344CBFADD3291C251DDD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6F5CD6-506A-4EE8-B875-903C666BB76B}"/>
      </w:docPartPr>
      <w:docPartBody>
        <w:p w:rsidR="00252C49" w:rsidRDefault="00066ED3">
          <w:pPr>
            <w:pStyle w:val="36C4F96E80344CBFADD3291C251DDDBA"/>
          </w:pPr>
          <w:r w:rsidRPr="00102847">
            <w:t>KEY SKILLS AND CHARACTERISTICS</w:t>
          </w:r>
        </w:p>
      </w:docPartBody>
    </w:docPart>
    <w:docPart>
      <w:docPartPr>
        <w:name w:val="6932AB7A27BB4251B608DE024EA06F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70C9E-8EAB-42E8-9C4F-FD60205A425C}"/>
      </w:docPartPr>
      <w:docPartBody>
        <w:p w:rsidR="00252C49" w:rsidRDefault="00066ED3">
          <w:pPr>
            <w:pStyle w:val="6932AB7A27BB4251B608DE024EA06FDC"/>
          </w:pPr>
          <w:r w:rsidRPr="00102847">
            <w:t>Strong interpersonal &amp; communication skills • MS Office Suite • WPM: 90 • Ability to work collaboratively as part of a team • Problem Solving • Leadership • Meticulous attention to detail • Excellent Organizational skills • Poised under pressure</w:t>
          </w:r>
        </w:p>
      </w:docPartBody>
    </w:docPart>
    <w:docPart>
      <w:docPartPr>
        <w:name w:val="1477BEE0E6E24D70A1E741AB87C213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75825-18D1-4F1C-933D-236737D262E2}"/>
      </w:docPartPr>
      <w:docPartBody>
        <w:p w:rsidR="00252C49" w:rsidRDefault="00066ED3">
          <w:pPr>
            <w:pStyle w:val="1477BEE0E6E24D70A1E741AB87C21356"/>
          </w:pPr>
          <w:r w:rsidRPr="00796286">
            <w:rPr>
              <w:rStyle w:val="PlaceholderText"/>
              <w:color w:val="1F3864" w:themeColor="accent1" w:themeShade="80"/>
            </w:rPr>
            <w:t>PROFILE</w:t>
          </w:r>
        </w:p>
      </w:docPartBody>
    </w:docPart>
    <w:docPart>
      <w:docPartPr>
        <w:name w:val="88F0ED6897AB4E929BBCF74C3F67C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B842C-5DBE-46F2-B433-9B2A38E9A8FD}"/>
      </w:docPartPr>
      <w:docPartBody>
        <w:p w:rsidR="00252C49" w:rsidRDefault="00066ED3">
          <w:pPr>
            <w:pStyle w:val="88F0ED6897AB4E929BBCF74C3F67C685"/>
          </w:pPr>
          <w:r w:rsidRPr="00796286">
            <w:rPr>
              <w:rStyle w:val="PlaceholderText"/>
              <w:color w:val="1F3864" w:themeColor="accent1" w:themeShade="80"/>
            </w:rPr>
            <w:t>CONTACT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1A9"/>
    <w:rsid w:val="00066ED3"/>
    <w:rsid w:val="00252C49"/>
    <w:rsid w:val="006751A9"/>
    <w:rsid w:val="008F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Heading5"/>
    <w:link w:val="Heading4Char"/>
    <w:uiPriority w:val="9"/>
    <w:unhideWhenUsed/>
    <w:qFormat/>
    <w:pPr>
      <w:keepNext/>
      <w:keepLines/>
      <w:spacing w:before="120" w:after="0" w:line="240" w:lineRule="auto"/>
      <w:contextualSpacing/>
      <w:jc w:val="both"/>
      <w:outlineLvl w:val="3"/>
    </w:pPr>
    <w:rPr>
      <w:rFonts w:asciiTheme="majorHAnsi" w:eastAsiaTheme="majorEastAsia" w:hAnsiTheme="majorHAnsi" w:cstheme="majorBidi"/>
      <w:b/>
      <w:iCs/>
      <w:caps/>
      <w:sz w:val="28"/>
      <w:szCs w:val="24"/>
      <w:lang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Cs/>
      <w:caps/>
      <w:sz w:val="28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E2E95F1116D4482CA6BFF3541ABCD68E">
    <w:name w:val="E2E95F1116D4482CA6BFF3541ABCD68E"/>
  </w:style>
  <w:style w:type="paragraph" w:customStyle="1" w:styleId="36C4F96E80344CBFADD3291C251DDDBA">
    <w:name w:val="36C4F96E80344CBFADD3291C251DDDBA"/>
  </w:style>
  <w:style w:type="paragraph" w:customStyle="1" w:styleId="6932AB7A27BB4251B608DE024EA06FDC">
    <w:name w:val="6932AB7A27BB4251B608DE024EA06FDC"/>
  </w:style>
  <w:style w:type="character" w:styleId="PlaceholderText">
    <w:name w:val="Placeholder Text"/>
    <w:basedOn w:val="DefaultParagraphFont"/>
    <w:uiPriority w:val="99"/>
    <w:semiHidden/>
    <w:rsid w:val="006751A9"/>
    <w:rPr>
      <w:color w:val="808080"/>
    </w:rPr>
  </w:style>
  <w:style w:type="paragraph" w:customStyle="1" w:styleId="1477BEE0E6E24D70A1E741AB87C21356">
    <w:name w:val="1477BEE0E6E24D70A1E741AB87C21356"/>
  </w:style>
  <w:style w:type="paragraph" w:customStyle="1" w:styleId="88F0ED6897AB4E929BBCF74C3F67C685">
    <w:name w:val="88F0ED6897AB4E929BBCF74C3F67C685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eme1">
  <a:themeElements>
    <a:clrScheme name="Custom 82">
      <a:dk1>
        <a:sysClr val="windowText" lastClr="000000"/>
      </a:dk1>
      <a:lt1>
        <a:sysClr val="window" lastClr="FFFFFF"/>
      </a:lt1>
      <a:dk2>
        <a:srgbClr val="333333"/>
      </a:dk2>
      <a:lt2>
        <a:srgbClr val="CCCCCC"/>
      </a:lt2>
      <a:accent1>
        <a:srgbClr val="F7931E"/>
      </a:accent1>
      <a:accent2>
        <a:srgbClr val="F06648"/>
      </a:accent2>
      <a:accent3>
        <a:srgbClr val="B27DC9"/>
      </a:accent3>
      <a:accent4>
        <a:srgbClr val="81A0E6"/>
      </a:accent4>
      <a:accent5>
        <a:srgbClr val="60C7C3"/>
      </a:accent5>
      <a:accent6>
        <a:srgbClr val="7ACC7B"/>
      </a:accent6>
      <a:hlink>
        <a:srgbClr val="0563C1"/>
      </a:hlink>
      <a:folHlink>
        <a:srgbClr val="954F72"/>
      </a:folHlink>
    </a:clrScheme>
    <a:fontScheme name="Custom 97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 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lcf76f155ced4ddcb4097134ff3c332f xmlns="71af3243-3dd4-4a8d-8c0d-dd76da1f02a5">
      <Terms xmlns="http://schemas.microsoft.com/office/infopath/2007/PartnerControls"/>
    </lcf76f155ced4ddcb4097134ff3c332f>
    <TaxCatchAll xmlns="230e9df3-be65-4c73-a93b-d1236ebd677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8" ma:contentTypeDescription="Create a new document." ma:contentTypeScope="" ma:versionID="22a266b9fa9a230c5a512669d8b298c3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eddc33fff6b14141ee5c74a0d29ea6a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  <xsd:element ref="ns1:_ip_UnifiedCompliancePolicyProperties" minOccurs="0"/>
                <xsd:element ref="ns1:_ip_UnifiedCompliancePolicyUIAction" minOccurs="0"/>
                <xsd:element ref="ns2:Image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22" nillable="true" ma:displayName="Image" ma:format="Image" ma:internalName="Imag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4" nillable="true" ma:taxonomy="true" ma:internalName="lcf76f155ced4ddcb4097134ff3c332f" ma:taxonomyFieldName="MediaServiceAITags" ma:displayName="Image Tags" ma:readOnly="false" ma:fieldId="{5cf76f15-5ced-4ddc-b409-7134ff3c332f}" ma:taxonomyMulti="true" ma:sspId="e385fb40-52d4-4fae-9c5b-3e8ff8a5878e" ma:termSetId="09814cd3-568e-4e90-9814-8d621ff8fb84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3f6bfcbc-3db3-4ae6-bd76-326f0798ad28}" ma:internalName="TaxCatchAll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F19F71B-31A8-4ABF-BAE0-05E6A1778B7F}">
  <ds:schemaRefs>
    <ds:schemaRef ds:uri="http://schemas.microsoft.com/office/2006/metadata/properties"/>
    <ds:schemaRef ds:uri="http://www.w3.org/2000/xmlns/"/>
    <ds:schemaRef ds:uri="http://schemas.microsoft.com/sharepoint/v3"/>
    <ds:schemaRef ds:uri="http://www.w3.org/2001/XMLSchema-instance"/>
    <ds:schemaRef ds:uri="71af3243-3dd4-4a8d-8c0d-dd76da1f02a5"/>
    <ds:schemaRef ds:uri="http://schemas.microsoft.com/office/infopath/2007/PartnerControls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A19C2273-4D2E-4000-8DAB-D9C834429A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3CC826-6B93-4F43-97DC-BA44A63457A7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15FF6A86-CE70-40A2-9CEF-C77650A16B7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Office%20manager%20resume.dotx</Template>
  <TotalTime>0</TotalTime>
  <Pages>3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2022-05-20T13:49:00Z</dcterms:created>
  <dcterms:modified xsi:type="dcterms:W3CDTF">2022-06-11T15:33:00Z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