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2BC" w:rsidRPr="001969AB" w:rsidRDefault="002C348E" w:rsidP="00B82D8F">
      <w:pPr>
        <w:pStyle w:val="ContactInfo"/>
        <w:spacing w:line="276" w:lineRule="auto"/>
        <w:jc w:val="left"/>
        <w:rPr>
          <w:rFonts w:cs="Times New Roman"/>
          <w:color w:val="000000" w:themeColor="text1"/>
          <w:sz w:val="22"/>
          <w:szCs w:val="22"/>
        </w:rPr>
      </w:pPr>
      <w:sdt>
        <w:sdtPr>
          <w:rPr>
            <w:rFonts w:cs="Times New Roman"/>
            <w:color w:val="000000" w:themeColor="text1"/>
            <w:sz w:val="22"/>
            <w:szCs w:val="22"/>
          </w:rPr>
          <w:alias w:val="Street Address"/>
          <w:tag w:val="Street Address"/>
          <w:id w:val="1415969137"/>
          <w:placeholder>
            <w:docPart w:val="6E77A1F7EE7547979653A1350E8D658E"/>
          </w:placeholder>
          <w:dataBinding w:prefixMappings="xmlns:ns0='http://schemas.microsoft.com/office/2006/coverPageProps' " w:xpath="/ns0:CoverPageProperties[1]/ns0:CompanyAddress[1]" w:storeItemID="{55AF091B-3C7A-41E3-B477-F2FDAA23CFDA}"/>
          <w:text w:multiLine="1"/>
        </w:sdtPr>
        <w:sdtEndPr/>
        <w:sdtContent>
          <w:r w:rsidR="00A972A5" w:rsidRPr="001969AB">
            <w:rPr>
              <w:rFonts w:cs="Times New Roman"/>
              <w:color w:val="000000" w:themeColor="text1"/>
              <w:sz w:val="22"/>
              <w:szCs w:val="22"/>
            </w:rPr>
            <w:t xml:space="preserve">                                                         CURRCULUM VITAE</w:t>
          </w:r>
          <w:r w:rsidR="00A972A5" w:rsidRPr="001969AB">
            <w:rPr>
              <w:rFonts w:cs="Times New Roman"/>
              <w:color w:val="000000" w:themeColor="text1"/>
              <w:sz w:val="22"/>
              <w:szCs w:val="22"/>
            </w:rPr>
            <w:br/>
            <w:t xml:space="preserve"> City: KARACHI                                                                                                                 </w:t>
          </w:r>
        </w:sdtContent>
      </w:sdt>
    </w:p>
    <w:p w:rsidR="002C42BC" w:rsidRPr="001969AB" w:rsidRDefault="002C348E" w:rsidP="00B82D8F">
      <w:pPr>
        <w:pStyle w:val="ContactInfo"/>
        <w:spacing w:line="276" w:lineRule="auto"/>
        <w:jc w:val="left"/>
        <w:rPr>
          <w:rFonts w:cs="Times New Roman"/>
          <w:color w:val="000000" w:themeColor="text1"/>
          <w:sz w:val="22"/>
          <w:szCs w:val="22"/>
        </w:rPr>
      </w:pPr>
      <w:sdt>
        <w:sdtPr>
          <w:rPr>
            <w:rFonts w:cs="Times New Roman"/>
            <w:color w:val="000000" w:themeColor="text1"/>
            <w:sz w:val="22"/>
            <w:szCs w:val="22"/>
          </w:rPr>
          <w:alias w:val="Telephone"/>
          <w:tag w:val="Telephone"/>
          <w:id w:val="599758962"/>
          <w:placeholder>
            <w:docPart w:val="D5504F4939314979B878613826C1A7F8"/>
          </w:placeholder>
          <w:dataBinding w:prefixMappings="xmlns:ns0='http://schemas.microsoft.com/office/2006/coverPageProps' " w:xpath="/ns0:CoverPageProperties[1]/ns0:CompanyPhone[1]" w:storeItemID="{55AF091B-3C7A-41E3-B477-F2FDAA23CFDA}"/>
          <w:text/>
        </w:sdtPr>
        <w:sdtEndPr/>
        <w:sdtContent>
          <w:r w:rsidR="002213F9" w:rsidRPr="001969AB">
            <w:rPr>
              <w:rFonts w:cs="Times New Roman"/>
              <w:color w:val="000000" w:themeColor="text1"/>
              <w:sz w:val="22"/>
              <w:szCs w:val="22"/>
            </w:rPr>
            <w:t>Mobile No: 00923213611728</w:t>
          </w:r>
        </w:sdtContent>
      </w:sdt>
    </w:p>
    <w:sdt>
      <w:sdtPr>
        <w:rPr>
          <w:rFonts w:cs="Times New Roman"/>
          <w:color w:val="000000" w:themeColor="text1"/>
          <w:sz w:val="22"/>
          <w:szCs w:val="22"/>
          <w:lang w:val="fr-FR"/>
        </w:rPr>
        <w:alias w:val="Email"/>
        <w:tag w:val=""/>
        <w:id w:val="1889536063"/>
        <w:placeholder>
          <w:docPart w:val="6E4D2BA966904BA4AD29C3601AC09D59"/>
        </w:placeholder>
        <w:dataBinding w:prefixMappings="xmlns:ns0='http://schemas.microsoft.com/office/2006/coverPageProps' " w:xpath="/ns0:CoverPageProperties[1]/ns0:CompanyEmail[1]" w:storeItemID="{55AF091B-3C7A-41E3-B477-F2FDAA23CFDA}"/>
        <w:text/>
      </w:sdtPr>
      <w:sdtEndPr/>
      <w:sdtContent>
        <w:p w:rsidR="002C42BC" w:rsidRPr="001969AB" w:rsidRDefault="00940C33" w:rsidP="00B82D8F">
          <w:pPr>
            <w:pStyle w:val="ContactInfo"/>
            <w:spacing w:line="276" w:lineRule="auto"/>
            <w:jc w:val="left"/>
            <w:rPr>
              <w:rStyle w:val="Emphasis"/>
              <w:rFonts w:cs="Times New Roman"/>
              <w:sz w:val="22"/>
              <w:szCs w:val="22"/>
            </w:rPr>
          </w:pPr>
          <w:r w:rsidRPr="001969AB">
            <w:rPr>
              <w:rFonts w:cs="Times New Roman"/>
              <w:color w:val="000000" w:themeColor="text1"/>
              <w:sz w:val="22"/>
              <w:szCs w:val="22"/>
            </w:rPr>
            <w:t>Email: abdulwahaba68@gmail.com</w:t>
          </w:r>
          <w:r w:rsidR="00C562D3" w:rsidRPr="001969AB">
            <w:rPr>
              <w:rFonts w:cs="Times New Roman"/>
              <w:color w:val="000000" w:themeColor="text1"/>
              <w:sz w:val="22"/>
              <w:szCs w:val="22"/>
            </w:rPr>
            <w:t xml:space="preserve"> </w:t>
          </w:r>
        </w:p>
      </w:sdtContent>
    </w:sdt>
    <w:p w:rsidR="002C42BC" w:rsidRPr="001969AB" w:rsidRDefault="002C348E" w:rsidP="00B82D8F">
      <w:pPr>
        <w:pStyle w:val="Name"/>
        <w:shd w:val="clear" w:color="auto" w:fill="auto"/>
        <w:spacing w:line="276" w:lineRule="auto"/>
        <w:rPr>
          <w:rFonts w:asciiTheme="minorHAnsi" w:hAnsiTheme="minorHAnsi" w:cs="Times New Roman"/>
          <w:sz w:val="22"/>
          <w:szCs w:val="22"/>
        </w:rPr>
      </w:pPr>
      <w:sdt>
        <w:sdtPr>
          <w:rPr>
            <w:rFonts w:asciiTheme="minorHAnsi" w:hAnsiTheme="minorHAnsi" w:cs="Times New Roman"/>
            <w:color w:val="000000" w:themeColor="text1"/>
            <w:sz w:val="22"/>
            <w:szCs w:val="22"/>
          </w:rPr>
          <w:alias w:val="Your Name"/>
          <w:tag w:val=""/>
          <w:id w:val="1197042864"/>
          <w:placeholder>
            <w:docPart w:val="71213E9C2E0E4CA8900D3A4030F8DEE5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r w:rsidR="002213F9" w:rsidRPr="001969AB">
            <w:rPr>
              <w:rFonts w:asciiTheme="minorHAnsi" w:hAnsiTheme="minorHAnsi" w:cs="Times New Roman"/>
              <w:color w:val="000000" w:themeColor="text1"/>
              <w:sz w:val="22"/>
              <w:szCs w:val="22"/>
            </w:rPr>
            <w:t>Hafiz Abdul Wahab</w:t>
          </w:r>
        </w:sdtContent>
      </w:sdt>
    </w:p>
    <w:tbl>
      <w:tblPr>
        <w:tblStyle w:val="ResumeTable"/>
        <w:tblW w:w="5129" w:type="pct"/>
        <w:tblInd w:w="-180" w:type="dxa"/>
        <w:tblLook w:val="04A0" w:firstRow="1" w:lastRow="0" w:firstColumn="1" w:lastColumn="0" w:noHBand="0" w:noVBand="1"/>
      </w:tblPr>
      <w:tblGrid>
        <w:gridCol w:w="3562"/>
        <w:gridCol w:w="144"/>
        <w:gridCol w:w="4677"/>
        <w:gridCol w:w="1957"/>
      </w:tblGrid>
      <w:tr w:rsidR="002C42BC" w:rsidRPr="001969AB" w:rsidTr="0065640C">
        <w:tc>
          <w:tcPr>
            <w:tcW w:w="3562" w:type="dxa"/>
            <w:shd w:val="clear" w:color="auto" w:fill="auto"/>
          </w:tcPr>
          <w:p w:rsidR="002C42BC" w:rsidRPr="001969AB" w:rsidRDefault="00414819" w:rsidP="00B82D8F">
            <w:pPr>
              <w:pStyle w:val="Heading1"/>
              <w:spacing w:line="276" w:lineRule="auto"/>
              <w:jc w:val="left"/>
              <w:rPr>
                <w:rFonts w:asciiTheme="minorHAnsi" w:hAnsiTheme="minorHAnsi" w:cs="Times New Roman"/>
                <w:color w:val="000000" w:themeColor="text1"/>
                <w:sz w:val="22"/>
                <w:szCs w:val="22"/>
              </w:rPr>
            </w:pPr>
            <w:r w:rsidRPr="001969AB">
              <w:rPr>
                <w:rFonts w:asciiTheme="minorHAnsi" w:hAnsiTheme="minorHAnsi" w:cs="Times New Roman"/>
                <w:color w:val="000000" w:themeColor="text1"/>
                <w:sz w:val="22"/>
                <w:szCs w:val="22"/>
              </w:rPr>
              <w:t>Objective</w:t>
            </w:r>
          </w:p>
        </w:tc>
        <w:tc>
          <w:tcPr>
            <w:tcW w:w="144" w:type="dxa"/>
          </w:tcPr>
          <w:p w:rsidR="002C42BC" w:rsidRPr="001969AB" w:rsidRDefault="00115E1F" w:rsidP="00B82D8F">
            <w:pPr>
              <w:spacing w:line="276" w:lineRule="auto"/>
              <w:rPr>
                <w:rFonts w:cs="Times New Roman"/>
                <w:sz w:val="22"/>
                <w:szCs w:val="22"/>
              </w:rPr>
            </w:pPr>
            <w:r w:rsidRPr="001969AB">
              <w:rPr>
                <w:rFonts w:cs="Times New Roman"/>
                <w:sz w:val="22"/>
                <w:szCs w:val="22"/>
              </w:rPr>
              <w:t xml:space="preserve"> : </w:t>
            </w:r>
          </w:p>
        </w:tc>
        <w:tc>
          <w:tcPr>
            <w:tcW w:w="6634" w:type="dxa"/>
            <w:gridSpan w:val="2"/>
          </w:tcPr>
          <w:p w:rsidR="00E32111" w:rsidRPr="001969AB" w:rsidRDefault="00E32111" w:rsidP="00B82D8F">
            <w:pPr>
              <w:spacing w:line="276" w:lineRule="auto"/>
              <w:rPr>
                <w:rFonts w:eastAsia="Times New Roman" w:cs="Times New Roman"/>
                <w:color w:val="000000" w:themeColor="text1"/>
                <w:kern w:val="0"/>
                <w:sz w:val="22"/>
                <w:szCs w:val="22"/>
                <w:lang w:eastAsia="en-US"/>
              </w:rPr>
            </w:pP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>To obtain a Position in an esteem</w:t>
            </w:r>
            <w:r w:rsidR="00100D5B"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ed organization wherein my hard 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work and talent with the team of professionals in high challenging and professional environment could leads to the growth of both organization as well as career development of </w:t>
            </w:r>
            <w:r w:rsidR="00216C0D" w:rsidRPr="001969AB">
              <w:rPr>
                <w:rFonts w:cs="Times New Roman"/>
                <w:color w:val="000000" w:themeColor="text1"/>
                <w:sz w:val="22"/>
                <w:szCs w:val="22"/>
              </w:rPr>
              <w:t>myself.</w:t>
            </w:r>
            <w:r w:rsidR="00216C0D" w:rsidRPr="001969AB">
              <w:rPr>
                <w:rFonts w:eastAsia="Times New Roman" w:cs="Times New Roman"/>
                <w:color w:val="000000" w:themeColor="text1"/>
                <w:kern w:val="0"/>
                <w:sz w:val="22"/>
                <w:szCs w:val="22"/>
                <w:lang w:eastAsia="en-US"/>
              </w:rPr>
              <w:t xml:space="preserve"> Upbeat</w:t>
            </w:r>
            <w:r w:rsidR="007D1EFA" w:rsidRPr="001969AB">
              <w:rPr>
                <w:rFonts w:eastAsia="Times New Roman" w:cs="Times New Roman"/>
                <w:color w:val="000000" w:themeColor="text1"/>
                <w:kern w:val="0"/>
                <w:sz w:val="22"/>
                <w:szCs w:val="22"/>
                <w:lang w:eastAsia="en-US"/>
              </w:rPr>
              <w:t>, enthusiastic, and punctual sales associate with an excellent w</w:t>
            </w:r>
            <w:r w:rsidR="00100D5B" w:rsidRPr="001969AB">
              <w:rPr>
                <w:rFonts w:eastAsia="Times New Roman" w:cs="Times New Roman"/>
                <w:color w:val="000000" w:themeColor="text1"/>
                <w:kern w:val="0"/>
                <w:sz w:val="22"/>
                <w:szCs w:val="22"/>
                <w:lang w:eastAsia="en-US"/>
              </w:rPr>
              <w:t>ork ethic and sales experience. Over</w:t>
            </w:r>
            <w:r w:rsidR="007D1EFA" w:rsidRPr="001969AB">
              <w:rPr>
                <w:rFonts w:eastAsia="Times New Roman" w:cs="Times New Roman"/>
                <w:color w:val="000000" w:themeColor="text1"/>
                <w:kern w:val="0"/>
                <w:sz w:val="22"/>
                <w:szCs w:val="22"/>
                <w:lang w:eastAsia="en-US"/>
              </w:rPr>
              <w:t xml:space="preserve"> three years of expertise in managing inventory, running the cash register, and delivering prompt customer service with a smile. </w:t>
            </w:r>
          </w:p>
          <w:p w:rsidR="002C42BC" w:rsidRPr="001969AB" w:rsidRDefault="002C42BC" w:rsidP="00B82D8F">
            <w:pPr>
              <w:spacing w:before="0" w:after="0" w:line="276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2C42BC" w:rsidRPr="001969AB" w:rsidTr="0065640C">
        <w:tc>
          <w:tcPr>
            <w:tcW w:w="3562" w:type="dxa"/>
          </w:tcPr>
          <w:p w:rsidR="002C42BC" w:rsidRPr="001969AB" w:rsidRDefault="00E92F3D" w:rsidP="00B82D8F">
            <w:pPr>
              <w:pStyle w:val="Heading1"/>
              <w:spacing w:line="276" w:lineRule="auto"/>
              <w:jc w:val="left"/>
              <w:rPr>
                <w:rFonts w:asciiTheme="minorHAnsi" w:hAnsiTheme="minorHAnsi" w:cs="Times New Roman"/>
                <w:sz w:val="22"/>
                <w:szCs w:val="22"/>
              </w:rPr>
            </w:pPr>
            <w:r w:rsidRPr="001969AB">
              <w:rPr>
                <w:rFonts w:asciiTheme="minorHAnsi" w:hAnsiTheme="minorHAnsi" w:cs="Times New Roman"/>
                <w:color w:val="000000" w:themeColor="text1"/>
                <w:sz w:val="22"/>
                <w:szCs w:val="22"/>
              </w:rPr>
              <w:t>Professional</w:t>
            </w:r>
            <w:r w:rsidR="007B5D59" w:rsidRPr="001969AB">
              <w:rPr>
                <w:rFonts w:asciiTheme="minorHAnsi" w:hAnsiTheme="minorHAnsi" w:cs="Times New Roman"/>
                <w:color w:val="000000" w:themeColor="text1"/>
                <w:sz w:val="22"/>
                <w:szCs w:val="22"/>
              </w:rPr>
              <w:t>EXPERIENCE:</w:t>
            </w:r>
          </w:p>
        </w:tc>
        <w:tc>
          <w:tcPr>
            <w:tcW w:w="144" w:type="dxa"/>
          </w:tcPr>
          <w:p w:rsidR="00FB2014" w:rsidRPr="001969AB" w:rsidRDefault="00FB2014" w:rsidP="00B82D8F">
            <w:pPr>
              <w:spacing w:line="276" w:lineRule="auto"/>
              <w:rPr>
                <w:rFonts w:cs="Times New Roman"/>
                <w:sz w:val="22"/>
                <w:szCs w:val="22"/>
              </w:rPr>
            </w:pPr>
          </w:p>
          <w:p w:rsidR="00FB2014" w:rsidRPr="001969AB" w:rsidRDefault="00FB2014" w:rsidP="00FB2014">
            <w:pPr>
              <w:rPr>
                <w:rFonts w:cs="Times New Roman"/>
                <w:sz w:val="22"/>
                <w:szCs w:val="22"/>
              </w:rPr>
            </w:pPr>
          </w:p>
          <w:p w:rsidR="00FB2014" w:rsidRPr="001969AB" w:rsidRDefault="00FB2014" w:rsidP="00FB2014">
            <w:pPr>
              <w:rPr>
                <w:rFonts w:cs="Times New Roman"/>
                <w:sz w:val="22"/>
                <w:szCs w:val="22"/>
              </w:rPr>
            </w:pPr>
          </w:p>
          <w:p w:rsidR="00FB2014" w:rsidRPr="001969AB" w:rsidRDefault="00FB2014" w:rsidP="00FB2014">
            <w:pPr>
              <w:rPr>
                <w:rFonts w:cs="Times New Roman"/>
                <w:sz w:val="22"/>
                <w:szCs w:val="22"/>
              </w:rPr>
            </w:pPr>
          </w:p>
          <w:p w:rsidR="00FB2014" w:rsidRPr="001969AB" w:rsidRDefault="00FB2014" w:rsidP="00FB2014">
            <w:pPr>
              <w:rPr>
                <w:rFonts w:cs="Times New Roman"/>
                <w:sz w:val="22"/>
                <w:szCs w:val="22"/>
              </w:rPr>
            </w:pPr>
          </w:p>
          <w:p w:rsidR="00FB2014" w:rsidRPr="001969AB" w:rsidRDefault="00FB2014" w:rsidP="00FB2014">
            <w:pPr>
              <w:rPr>
                <w:rFonts w:cs="Times New Roman"/>
                <w:sz w:val="22"/>
                <w:szCs w:val="22"/>
              </w:rPr>
            </w:pPr>
          </w:p>
          <w:p w:rsidR="00FB2014" w:rsidRPr="001969AB" w:rsidRDefault="00FB2014" w:rsidP="00FB2014">
            <w:pPr>
              <w:rPr>
                <w:rFonts w:cs="Times New Roman"/>
                <w:sz w:val="22"/>
                <w:szCs w:val="22"/>
              </w:rPr>
            </w:pPr>
          </w:p>
          <w:p w:rsidR="00FB2014" w:rsidRPr="001969AB" w:rsidRDefault="00FB2014" w:rsidP="00FB2014">
            <w:pPr>
              <w:rPr>
                <w:rFonts w:cs="Times New Roman"/>
                <w:sz w:val="22"/>
                <w:szCs w:val="22"/>
              </w:rPr>
            </w:pPr>
          </w:p>
          <w:p w:rsidR="00FB2014" w:rsidRPr="001969AB" w:rsidRDefault="00FB2014" w:rsidP="00FB2014">
            <w:pPr>
              <w:rPr>
                <w:rFonts w:cs="Times New Roman"/>
                <w:sz w:val="22"/>
                <w:szCs w:val="22"/>
              </w:rPr>
            </w:pPr>
          </w:p>
          <w:p w:rsidR="00FB2014" w:rsidRPr="001969AB" w:rsidRDefault="00FB2014" w:rsidP="00FB2014">
            <w:pPr>
              <w:rPr>
                <w:rFonts w:cs="Times New Roman"/>
                <w:sz w:val="22"/>
                <w:szCs w:val="22"/>
              </w:rPr>
            </w:pPr>
          </w:p>
          <w:p w:rsidR="00FB2014" w:rsidRPr="001969AB" w:rsidRDefault="00FB2014" w:rsidP="00FB2014">
            <w:pPr>
              <w:rPr>
                <w:rFonts w:cs="Times New Roman"/>
                <w:sz w:val="22"/>
                <w:szCs w:val="22"/>
              </w:rPr>
            </w:pPr>
          </w:p>
          <w:p w:rsidR="00FB2014" w:rsidRPr="001969AB" w:rsidRDefault="00FB2014" w:rsidP="00FB2014">
            <w:pPr>
              <w:rPr>
                <w:rFonts w:cs="Times New Roman"/>
                <w:sz w:val="22"/>
                <w:szCs w:val="22"/>
              </w:rPr>
            </w:pPr>
          </w:p>
          <w:p w:rsidR="00FB2014" w:rsidRPr="001969AB" w:rsidRDefault="00FB2014" w:rsidP="00FB2014">
            <w:pPr>
              <w:rPr>
                <w:rFonts w:cs="Times New Roman"/>
                <w:sz w:val="22"/>
                <w:szCs w:val="22"/>
              </w:rPr>
            </w:pPr>
          </w:p>
          <w:p w:rsidR="00FB2014" w:rsidRPr="001969AB" w:rsidRDefault="00FB2014" w:rsidP="00FB2014">
            <w:pPr>
              <w:rPr>
                <w:rFonts w:cs="Times New Roman"/>
                <w:sz w:val="22"/>
                <w:szCs w:val="22"/>
              </w:rPr>
            </w:pPr>
          </w:p>
          <w:p w:rsidR="002C42BC" w:rsidRPr="001969AB" w:rsidRDefault="002C42BC" w:rsidP="00FB2014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634" w:type="dxa"/>
            <w:gridSpan w:val="2"/>
          </w:tcPr>
          <w:p w:rsidR="007B5D59" w:rsidRPr="001969AB" w:rsidRDefault="00DD4C97" w:rsidP="007B5D59">
            <w:pPr>
              <w:spacing w:line="276" w:lineRule="auto"/>
              <w:rPr>
                <w:rFonts w:cs="Times New Roman"/>
                <w:i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i/>
                <w:color w:val="000000" w:themeColor="text1"/>
                <w:sz w:val="22"/>
                <w:szCs w:val="22"/>
              </w:rPr>
              <w:t xml:space="preserve">1st </w:t>
            </w:r>
            <w:r w:rsidR="0065226D" w:rsidRPr="001969AB">
              <w:rPr>
                <w:rFonts w:cs="Times New Roman"/>
                <w:i/>
                <w:color w:val="000000" w:themeColor="text1"/>
                <w:sz w:val="22"/>
                <w:szCs w:val="22"/>
              </w:rPr>
              <w:t xml:space="preserve"> Professional Experience:</w:t>
            </w:r>
          </w:p>
          <w:p w:rsidR="0065226D" w:rsidRPr="001969AB" w:rsidRDefault="0015309D" w:rsidP="007B5D59">
            <w:pPr>
              <w:spacing w:line="276" w:lineRule="auto"/>
              <w:rPr>
                <w:rFonts w:cs="Times New Roman"/>
                <w:i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i/>
                <w:color w:val="000000" w:themeColor="text1"/>
                <w:sz w:val="22"/>
                <w:szCs w:val="22"/>
              </w:rPr>
              <w:t>COMPA</w:t>
            </w:r>
            <w:r w:rsidR="00CD0AFA" w:rsidRPr="001969AB">
              <w:rPr>
                <w:rFonts w:cs="Times New Roman"/>
                <w:i/>
                <w:color w:val="000000" w:themeColor="text1"/>
                <w:sz w:val="22"/>
                <w:szCs w:val="22"/>
              </w:rPr>
              <w:t>NY  : Ora-Tech System (PVT) LTD</w:t>
            </w:r>
          </w:p>
          <w:p w:rsidR="00CD0AFA" w:rsidRPr="001969AB" w:rsidRDefault="00B650C7" w:rsidP="00B82D8F">
            <w:pPr>
              <w:spacing w:line="276" w:lineRule="auto"/>
              <w:ind w:left="2160" w:hanging="2160"/>
              <w:rPr>
                <w:rFonts w:cs="Times New Roman"/>
                <w:i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i/>
                <w:color w:val="000000" w:themeColor="text1"/>
                <w:sz w:val="22"/>
                <w:szCs w:val="22"/>
              </w:rPr>
              <w:t xml:space="preserve">POSITION : </w:t>
            </w:r>
            <w:r w:rsidR="00E83AA9" w:rsidRPr="001969AB">
              <w:rPr>
                <w:rFonts w:cs="Times New Roman"/>
                <w:i/>
                <w:color w:val="000000" w:themeColor="text1"/>
                <w:sz w:val="22"/>
                <w:szCs w:val="22"/>
              </w:rPr>
              <w:t xml:space="preserve">Senior </w:t>
            </w:r>
            <w:r w:rsidR="00051092" w:rsidRPr="001969AB">
              <w:rPr>
                <w:rFonts w:cs="Times New Roman"/>
                <w:i/>
                <w:color w:val="000000" w:themeColor="text1"/>
                <w:sz w:val="22"/>
                <w:szCs w:val="22"/>
              </w:rPr>
              <w:t>Field</w:t>
            </w:r>
            <w:r w:rsidR="00CD0AFA" w:rsidRPr="001969AB">
              <w:rPr>
                <w:rFonts w:cs="Times New Roman"/>
                <w:i/>
                <w:color w:val="000000" w:themeColor="text1"/>
                <w:sz w:val="22"/>
                <w:szCs w:val="22"/>
              </w:rPr>
              <w:t xml:space="preserve"> Engineer</w:t>
            </w:r>
          </w:p>
          <w:p w:rsidR="00CD0AFA" w:rsidRPr="001969AB" w:rsidRDefault="00B650C7" w:rsidP="00B82D8F">
            <w:pPr>
              <w:spacing w:line="276" w:lineRule="auto"/>
              <w:rPr>
                <w:rFonts w:cs="Times New Roman"/>
                <w:i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i/>
                <w:color w:val="000000" w:themeColor="text1"/>
                <w:sz w:val="22"/>
                <w:szCs w:val="22"/>
              </w:rPr>
              <w:t xml:space="preserve">DURATION : </w:t>
            </w:r>
            <w:r w:rsidR="00CD0AFA" w:rsidRPr="001969AB">
              <w:rPr>
                <w:rFonts w:cs="Times New Roman"/>
                <w:i/>
                <w:color w:val="000000" w:themeColor="text1"/>
                <w:sz w:val="22"/>
                <w:szCs w:val="22"/>
              </w:rPr>
              <w:t>March 201</w:t>
            </w:r>
            <w:r w:rsidR="00E83AA9" w:rsidRPr="001969AB">
              <w:rPr>
                <w:rFonts w:cs="Times New Roman"/>
                <w:i/>
                <w:color w:val="000000" w:themeColor="text1"/>
                <w:sz w:val="22"/>
                <w:szCs w:val="22"/>
              </w:rPr>
              <w:t>2</w:t>
            </w:r>
            <w:r w:rsidR="00AF21FB" w:rsidRPr="001969AB">
              <w:rPr>
                <w:rFonts w:cs="Times New Roman"/>
                <w:i/>
                <w:color w:val="000000" w:themeColor="text1"/>
                <w:sz w:val="22"/>
                <w:szCs w:val="22"/>
              </w:rPr>
              <w:t xml:space="preserve">  TO 2015 </w:t>
            </w:r>
            <w:r w:rsidR="00CD0AFA" w:rsidRPr="001969AB">
              <w:rPr>
                <w:rFonts w:cs="Times New Roman"/>
                <w:i/>
                <w:color w:val="000000" w:themeColor="text1"/>
                <w:sz w:val="22"/>
                <w:szCs w:val="22"/>
              </w:rPr>
              <w:t xml:space="preserve">  </w:t>
            </w:r>
            <w:r w:rsidR="009C345D" w:rsidRPr="001969AB">
              <w:rPr>
                <w:rFonts w:cs="Times New Roman"/>
                <w:i/>
                <w:color w:val="000000" w:themeColor="text1"/>
                <w:sz w:val="22"/>
                <w:szCs w:val="22"/>
              </w:rPr>
              <w:t>October</w:t>
            </w:r>
          </w:p>
          <w:p w:rsidR="00EA7420" w:rsidRPr="001969AB" w:rsidRDefault="00EA7420" w:rsidP="00EA7420">
            <w:pPr>
              <w:pStyle w:val="NormalWeb"/>
              <w:rPr>
                <w:rFonts w:asciiTheme="minorHAnsi" w:hAnsiTheme="minorHAnsi"/>
                <w:i/>
                <w:color w:val="000000"/>
                <w:sz w:val="22"/>
                <w:szCs w:val="22"/>
              </w:rPr>
            </w:pPr>
            <w:r w:rsidRPr="001969AB">
              <w:rPr>
                <w:rFonts w:asciiTheme="minorHAnsi" w:hAnsiTheme="minorHAnsi"/>
                <w:i/>
                <w:sz w:val="22"/>
                <w:szCs w:val="22"/>
              </w:rPr>
              <w:t>Pak Arab Oil Refinery (PARCO)</w:t>
            </w:r>
            <w:r w:rsidRPr="001969AB">
              <w:rPr>
                <w:rFonts w:asciiTheme="minorHAnsi" w:hAnsiTheme="minorHAnsi"/>
                <w:i/>
                <w:sz w:val="22"/>
                <w:szCs w:val="22"/>
              </w:rPr>
              <w:tab/>
            </w:r>
            <w:r w:rsidRPr="001969AB">
              <w:rPr>
                <w:rFonts w:asciiTheme="minorHAnsi" w:hAnsiTheme="minorHAnsi"/>
                <w:i/>
                <w:sz w:val="22"/>
                <w:szCs w:val="22"/>
              </w:rPr>
              <w:tab/>
              <w:t xml:space="preserve">        </w:t>
            </w:r>
            <w:r w:rsidRPr="001969AB">
              <w:rPr>
                <w:rFonts w:asciiTheme="minorHAnsi" w:hAnsiTheme="minorHAnsi"/>
                <w:i/>
                <w:sz w:val="22"/>
                <w:szCs w:val="22"/>
              </w:rPr>
              <w:tab/>
            </w:r>
          </w:p>
          <w:p w:rsidR="00EA7420" w:rsidRPr="001969AB" w:rsidRDefault="002C348E" w:rsidP="00EA7420">
            <w:pPr>
              <w:pStyle w:val="NormalWeb"/>
              <w:rPr>
                <w:rFonts w:asciiTheme="minorHAnsi" w:hAnsiTheme="minorHAnsi"/>
                <w:i/>
                <w:color w:val="7030A0"/>
                <w:sz w:val="22"/>
                <w:szCs w:val="22"/>
              </w:rPr>
            </w:pPr>
            <w:hyperlink r:id="rId11" w:history="1">
              <w:r w:rsidR="00EA7420" w:rsidRPr="001969AB">
                <w:rPr>
                  <w:rStyle w:val="Hyperlink"/>
                  <w:rFonts w:asciiTheme="minorHAnsi" w:hAnsiTheme="minorHAnsi"/>
                  <w:i/>
                  <w:color w:val="7030A0"/>
                  <w:sz w:val="22"/>
                  <w:szCs w:val="22"/>
                </w:rPr>
                <w:t>www.parco.com.pk</w:t>
              </w:r>
            </w:hyperlink>
          </w:p>
          <w:p w:rsidR="00EA7420" w:rsidRPr="001969AB" w:rsidRDefault="00EA7420" w:rsidP="00EA7420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2"/>
                <w:lang w:val="en-GB"/>
              </w:rPr>
            </w:pPr>
            <w:r w:rsidRPr="001969AB">
              <w:rPr>
                <w:bCs/>
                <w:i/>
                <w:sz w:val="22"/>
                <w:szCs w:val="22"/>
                <w:lang w:val="en-GB"/>
              </w:rPr>
              <w:t>Job Responsibilities</w:t>
            </w:r>
          </w:p>
          <w:p w:rsidR="00EA7420" w:rsidRPr="001969AB" w:rsidRDefault="00EA7420" w:rsidP="00881F97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i/>
                <w:sz w:val="22"/>
                <w:szCs w:val="22"/>
              </w:rPr>
              <w:t xml:space="preserve">Responsible for IT hardware, software and maintenance procurement. </w:t>
            </w:r>
          </w:p>
          <w:p w:rsidR="00EA7420" w:rsidRPr="001969AB" w:rsidRDefault="00EA7420" w:rsidP="00881F97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Style w:val="inlinetext5new"/>
                <w:rFonts w:cs="Arial"/>
                <w:i/>
                <w:sz w:val="22"/>
                <w:szCs w:val="22"/>
              </w:rPr>
              <w:t xml:space="preserve">Install, configure, and maintain all IT </w:t>
            </w:r>
            <w:r w:rsidR="00CB520C" w:rsidRPr="001969AB">
              <w:rPr>
                <w:rStyle w:val="inlinetext5new"/>
                <w:rFonts w:cs="Arial"/>
                <w:i/>
                <w:sz w:val="22"/>
                <w:szCs w:val="22"/>
              </w:rPr>
              <w:t>equipment</w:t>
            </w:r>
            <w:r w:rsidRPr="001969AB">
              <w:rPr>
                <w:rStyle w:val="inlinetext5new"/>
                <w:rFonts w:cs="Arial"/>
                <w:i/>
                <w:sz w:val="22"/>
                <w:szCs w:val="22"/>
              </w:rPr>
              <w:t xml:space="preserve"> like workstations, printers, copiers, faxes, scanners, etc.</w:t>
            </w:r>
          </w:p>
          <w:p w:rsidR="00EA7420" w:rsidRPr="001969AB" w:rsidRDefault="00EA7420" w:rsidP="00881F97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i/>
                <w:sz w:val="22"/>
                <w:szCs w:val="22"/>
              </w:rPr>
              <w:t>Develop and control the IT security policy.</w:t>
            </w:r>
            <w:r w:rsidRPr="001969AB">
              <w:rPr>
                <w:i/>
                <w:sz w:val="22"/>
                <w:szCs w:val="22"/>
              </w:rPr>
              <w:t xml:space="preserve"> </w:t>
            </w:r>
          </w:p>
          <w:p w:rsidR="00EA7420" w:rsidRPr="001969AB" w:rsidRDefault="00EA7420" w:rsidP="00881F97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i/>
                <w:sz w:val="22"/>
                <w:szCs w:val="22"/>
              </w:rPr>
              <w:t>Network Administration of 200 PCs.</w:t>
            </w:r>
          </w:p>
          <w:p w:rsidR="00EA7420" w:rsidRPr="001969AB" w:rsidRDefault="00EA7420" w:rsidP="00881F97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bCs/>
                <w:i/>
                <w:sz w:val="22"/>
                <w:szCs w:val="22"/>
              </w:rPr>
              <w:t>Lotus Notes and SAP configuration</w:t>
            </w:r>
          </w:p>
          <w:p w:rsidR="00EA7420" w:rsidRPr="001969AB" w:rsidRDefault="00EA7420" w:rsidP="00881F97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bCs/>
                <w:i/>
                <w:sz w:val="22"/>
                <w:szCs w:val="22"/>
              </w:rPr>
              <w:t>Window server 2008R2 installation</w:t>
            </w:r>
          </w:p>
          <w:p w:rsidR="0065226D" w:rsidRPr="001969AB" w:rsidRDefault="00B0435C" w:rsidP="00881F97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bCs/>
                <w:i/>
                <w:sz w:val="22"/>
                <w:szCs w:val="22"/>
              </w:rPr>
              <w:t>Domain migration</w:t>
            </w:r>
          </w:p>
          <w:p w:rsidR="00447941" w:rsidRPr="001969AB" w:rsidRDefault="00447941" w:rsidP="00881F97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bCs/>
                <w:i/>
                <w:sz w:val="22"/>
                <w:szCs w:val="22"/>
              </w:rPr>
              <w:t>Service manager complain raised &amp; requested raised</w:t>
            </w:r>
          </w:p>
          <w:p w:rsidR="00447941" w:rsidRPr="001969AB" w:rsidRDefault="00447941" w:rsidP="00881F97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bCs/>
                <w:i/>
                <w:sz w:val="22"/>
                <w:szCs w:val="22"/>
              </w:rPr>
              <w:t>Hp Web jet admin printer toner check</w:t>
            </w:r>
          </w:p>
          <w:p w:rsidR="00FB2014" w:rsidRPr="001969AB" w:rsidRDefault="00FB2014" w:rsidP="00881F97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bCs/>
                <w:i/>
                <w:sz w:val="22"/>
                <w:szCs w:val="22"/>
              </w:rPr>
              <w:t>Monitoring of internet connections, troubleshooting</w:t>
            </w:r>
          </w:p>
          <w:p w:rsidR="00C72F52" w:rsidRPr="001969AB" w:rsidRDefault="00C72F52" w:rsidP="00881F97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bCs/>
                <w:i/>
                <w:sz w:val="22"/>
                <w:szCs w:val="22"/>
              </w:rPr>
              <w:lastRenderedPageBreak/>
              <w:t>2</w:t>
            </w:r>
            <w:r w:rsidRPr="001969AB">
              <w:rPr>
                <w:rFonts w:cs="Arial"/>
                <w:bCs/>
                <w:i/>
                <w:sz w:val="22"/>
                <w:szCs w:val="22"/>
                <w:vertAlign w:val="superscript"/>
              </w:rPr>
              <w:t>nd</w:t>
            </w:r>
            <w:r w:rsidRPr="001969AB">
              <w:rPr>
                <w:rFonts w:cs="Arial"/>
                <w:bCs/>
                <w:i/>
                <w:sz w:val="22"/>
                <w:szCs w:val="22"/>
              </w:rPr>
              <w:t xml:space="preserve"> professional experience :</w:t>
            </w:r>
          </w:p>
          <w:p w:rsidR="00C72F52" w:rsidRPr="001969AB" w:rsidRDefault="00C72F52" w:rsidP="00C72F52">
            <w:pPr>
              <w:rPr>
                <w:rFonts w:eastAsia="Cambria" w:cs="Cambria"/>
                <w:bCs/>
                <w:sz w:val="22"/>
                <w:szCs w:val="22"/>
                <w:u w:val="single"/>
              </w:rPr>
            </w:pPr>
          </w:p>
          <w:p w:rsidR="00C72F52" w:rsidRPr="001969AB" w:rsidRDefault="00C72F52" w:rsidP="00C72F52">
            <w:pPr>
              <w:rPr>
                <w:rFonts w:eastAsia="Cambria" w:cs="Cambria"/>
                <w:sz w:val="22"/>
                <w:szCs w:val="22"/>
              </w:rPr>
            </w:pPr>
            <w:r w:rsidRPr="001969AB">
              <w:rPr>
                <w:rFonts w:eastAsia="Cambria" w:cs="Cambria"/>
                <w:sz w:val="22"/>
                <w:szCs w:val="22"/>
              </w:rPr>
              <w:t>11/2015 to (Present)    Ufone GSM (PTML)</w:t>
            </w:r>
            <w:r w:rsidRPr="001969AB">
              <w:rPr>
                <w:rFonts w:cs="Arial"/>
                <w:color w:val="222222"/>
                <w:sz w:val="22"/>
                <w:szCs w:val="22"/>
                <w:shd w:val="clear" w:color="auto" w:fill="FFFFFF"/>
              </w:rPr>
              <w:t xml:space="preserve"> (3rd Party Contract of </w:t>
            </w:r>
            <w:r w:rsidRPr="001969AB">
              <w:rPr>
                <w:rStyle w:val="Emphasis"/>
                <w:rFonts w:cs="Arial"/>
                <w:bCs/>
                <w:sz w:val="22"/>
                <w:szCs w:val="22"/>
                <w:shd w:val="clear" w:color="auto" w:fill="FFFFFF"/>
              </w:rPr>
              <w:t>Info-Tech</w:t>
            </w:r>
            <w:r w:rsidRPr="001969AB">
              <w:rPr>
                <w:rFonts w:cs="Arial"/>
                <w:color w:val="222222"/>
                <w:sz w:val="22"/>
                <w:szCs w:val="22"/>
                <w:shd w:val="clear" w:color="auto" w:fill="FFFFFF"/>
              </w:rPr>
              <w:t>)</w:t>
            </w:r>
          </w:p>
          <w:p w:rsidR="00C72F52" w:rsidRPr="001969AB" w:rsidRDefault="00C72F52" w:rsidP="00881F97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eastAsia="Cambria" w:cs="Cambria"/>
                <w:sz w:val="22"/>
                <w:szCs w:val="22"/>
              </w:rPr>
              <w:t>As IT Support Executive (Resident Engineer) in IT Support/Infrastructure</w:t>
            </w:r>
          </w:p>
          <w:p w:rsidR="00447941" w:rsidRPr="001969AB" w:rsidRDefault="00C72F52" w:rsidP="00881F97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eastAsia="Cambria" w:cs="Cambria"/>
                <w:sz w:val="22"/>
                <w:szCs w:val="22"/>
              </w:rPr>
              <w:t xml:space="preserve">   (IT  Infra-Service) Department, IT Help Desk, IT Build outs.</w:t>
            </w:r>
          </w:p>
          <w:p w:rsidR="00447941" w:rsidRPr="001969AB" w:rsidRDefault="00447941" w:rsidP="00881F97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bCs/>
                <w:i/>
                <w:sz w:val="22"/>
                <w:szCs w:val="22"/>
              </w:rPr>
              <w:t>Hp Web jet admin printer toner check</w:t>
            </w:r>
          </w:p>
          <w:p w:rsidR="00447941" w:rsidRPr="001969AB" w:rsidRDefault="00590CC7" w:rsidP="00881F97">
            <w:pPr>
              <w:numPr>
                <w:ilvl w:val="0"/>
                <w:numId w:val="10"/>
              </w:numPr>
              <w:spacing w:before="0" w:after="0" w:line="276" w:lineRule="auto"/>
              <w:rPr>
                <w:rFonts w:eastAsia="Cambria" w:cs="Cambria"/>
                <w:color w:val="000000" w:themeColor="text1"/>
                <w:sz w:val="22"/>
                <w:szCs w:val="22"/>
              </w:rPr>
            </w:pPr>
            <w:r w:rsidRPr="001969AB">
              <w:rPr>
                <w:rFonts w:cs="Arial"/>
                <w:color w:val="000000" w:themeColor="text1"/>
                <w:sz w:val="22"/>
                <w:szCs w:val="22"/>
              </w:rPr>
              <w:t>Participate</w:t>
            </w:r>
            <w:r w:rsidR="00447941" w:rsidRPr="001969AB">
              <w:rPr>
                <w:rFonts w:cs="Arial"/>
                <w:color w:val="000000" w:themeColor="text1"/>
                <w:sz w:val="22"/>
                <w:szCs w:val="22"/>
              </w:rPr>
              <w:t xml:space="preserve"> in regularly scheduled service desk team calls.</w:t>
            </w:r>
          </w:p>
          <w:p w:rsidR="00442859" w:rsidRPr="001969AB" w:rsidRDefault="00447941" w:rsidP="00442859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color w:val="000000" w:themeColor="text1"/>
                <w:sz w:val="22"/>
                <w:szCs w:val="22"/>
              </w:rPr>
              <w:t xml:space="preserve">Knowledge regarding basic computer software applications including Operating systems, MS Office application, E-mail, internet and multimedia </w:t>
            </w:r>
            <w:r w:rsidR="00442859" w:rsidRPr="001969AB">
              <w:rPr>
                <w:rFonts w:cs="Arial"/>
                <w:bCs/>
                <w:i/>
                <w:sz w:val="22"/>
                <w:szCs w:val="22"/>
              </w:rPr>
              <w:t>Service manager complain raised &amp; requested raised</w:t>
            </w:r>
          </w:p>
          <w:p w:rsidR="00447941" w:rsidRPr="001969AB" w:rsidRDefault="00442859" w:rsidP="00442859">
            <w:pPr>
              <w:numPr>
                <w:ilvl w:val="0"/>
                <w:numId w:val="10"/>
              </w:numPr>
              <w:spacing w:before="0" w:after="0" w:line="276" w:lineRule="auto"/>
              <w:rPr>
                <w:rFonts w:eastAsia="Cambria" w:cs="Cambria"/>
                <w:color w:val="000000" w:themeColor="text1"/>
                <w:sz w:val="22"/>
                <w:szCs w:val="22"/>
              </w:rPr>
            </w:pPr>
            <w:r w:rsidRPr="001969AB">
              <w:rPr>
                <w:rFonts w:cs="Arial"/>
                <w:color w:val="000000" w:themeColor="text1"/>
                <w:sz w:val="22"/>
                <w:szCs w:val="22"/>
              </w:rPr>
              <w:t xml:space="preserve">Actively </w:t>
            </w:r>
            <w:r w:rsidR="00447941" w:rsidRPr="001969AB">
              <w:rPr>
                <w:rFonts w:cs="Arial"/>
                <w:color w:val="000000" w:themeColor="text1"/>
                <w:sz w:val="22"/>
                <w:szCs w:val="22"/>
              </w:rPr>
              <w:t>technology and database structure design.</w:t>
            </w:r>
          </w:p>
          <w:p w:rsidR="00881F97" w:rsidRPr="001969AB" w:rsidRDefault="00881F97" w:rsidP="00881F97">
            <w:pPr>
              <w:numPr>
                <w:ilvl w:val="0"/>
                <w:numId w:val="10"/>
              </w:numPr>
              <w:spacing w:before="0" w:after="0" w:line="276" w:lineRule="auto"/>
              <w:rPr>
                <w:rFonts w:eastAsia="Cambria" w:cs="Cambria"/>
                <w:color w:val="000000" w:themeColor="text1"/>
                <w:sz w:val="22"/>
                <w:szCs w:val="22"/>
              </w:rPr>
            </w:pPr>
            <w:r w:rsidRPr="001969AB">
              <w:rPr>
                <w:rFonts w:eastAsia="Cambria" w:cs="Cambria"/>
                <w:color w:val="000000" w:themeColor="text1"/>
                <w:sz w:val="22"/>
                <w:szCs w:val="22"/>
              </w:rPr>
              <w:t>Experience in IT Helpdesk, network administration, and desktop support.</w:t>
            </w:r>
          </w:p>
          <w:p w:rsidR="00447941" w:rsidRPr="001969AB" w:rsidRDefault="000B01E7" w:rsidP="00881F97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bCs/>
                <w:i/>
                <w:sz w:val="22"/>
                <w:szCs w:val="22"/>
              </w:rPr>
              <w:t>Sap installation and configuration PRD</w:t>
            </w:r>
          </w:p>
          <w:p w:rsidR="006F15CC" w:rsidRPr="001969AB" w:rsidRDefault="006F15CC" w:rsidP="00881F97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bCs/>
                <w:i/>
                <w:sz w:val="22"/>
                <w:szCs w:val="22"/>
              </w:rPr>
              <w:t xml:space="preserve">Bio matric device install and configuration </w:t>
            </w:r>
          </w:p>
          <w:p w:rsidR="006F15CC" w:rsidRPr="001969AB" w:rsidRDefault="006F15CC" w:rsidP="006F15CC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bCs/>
                <w:i/>
                <w:sz w:val="22"/>
                <w:szCs w:val="22"/>
              </w:rPr>
              <w:t>Aksa  bio matric</w:t>
            </w:r>
          </w:p>
          <w:p w:rsidR="006F15CC" w:rsidRPr="001969AB" w:rsidRDefault="006F15CC" w:rsidP="006F15CC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bCs/>
                <w:i/>
                <w:sz w:val="22"/>
                <w:szCs w:val="22"/>
              </w:rPr>
              <w:t xml:space="preserve">Parsona bio matric </w:t>
            </w:r>
          </w:p>
          <w:p w:rsidR="006F15CC" w:rsidRPr="001969AB" w:rsidRDefault="006F15CC" w:rsidP="006F15CC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bCs/>
                <w:i/>
                <w:sz w:val="22"/>
                <w:szCs w:val="22"/>
              </w:rPr>
              <w:t xml:space="preserve">Hf 7000 bio matric device </w:t>
            </w:r>
          </w:p>
          <w:p w:rsidR="00590CC7" w:rsidRPr="001969AB" w:rsidRDefault="00590CC7" w:rsidP="006F15CC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bCs/>
                <w:i/>
                <w:sz w:val="22"/>
                <w:szCs w:val="22"/>
              </w:rPr>
              <w:t xml:space="preserve">Ramis installation configuration </w:t>
            </w:r>
          </w:p>
          <w:p w:rsidR="00590CC7" w:rsidRPr="001969AB" w:rsidRDefault="00590CC7" w:rsidP="006F15CC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bCs/>
                <w:i/>
                <w:sz w:val="22"/>
                <w:szCs w:val="22"/>
              </w:rPr>
              <w:t xml:space="preserve">Oracle installation </w:t>
            </w:r>
          </w:p>
          <w:p w:rsidR="001969AB" w:rsidRPr="001969AB" w:rsidRDefault="001969AB" w:rsidP="006F15CC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bCs/>
                <w:i/>
                <w:sz w:val="22"/>
                <w:szCs w:val="22"/>
              </w:rPr>
              <w:t xml:space="preserve">Mas360 mobile device service </w:t>
            </w:r>
          </w:p>
          <w:p w:rsidR="001969AB" w:rsidRPr="001969AB" w:rsidRDefault="001969AB" w:rsidP="006F15CC">
            <w:pPr>
              <w:numPr>
                <w:ilvl w:val="0"/>
                <w:numId w:val="10"/>
              </w:numPr>
              <w:spacing w:before="120" w:after="0" w:line="240" w:lineRule="auto"/>
              <w:rPr>
                <w:rFonts w:cs="Arial"/>
                <w:bCs/>
                <w:i/>
                <w:sz w:val="22"/>
                <w:szCs w:val="22"/>
              </w:rPr>
            </w:pPr>
            <w:r w:rsidRPr="001969AB">
              <w:rPr>
                <w:rFonts w:cs="Arial"/>
                <w:bCs/>
                <w:i/>
                <w:sz w:val="22"/>
                <w:szCs w:val="22"/>
              </w:rPr>
              <w:t>Safe Com Printing service</w:t>
            </w:r>
          </w:p>
          <w:p w:rsidR="00FB2014" w:rsidRPr="001969AB" w:rsidRDefault="00FB2014" w:rsidP="00FB2014">
            <w:pPr>
              <w:spacing w:before="120" w:after="0" w:line="240" w:lineRule="auto"/>
              <w:ind w:left="691"/>
              <w:rPr>
                <w:rFonts w:cs="Arial"/>
                <w:bCs/>
                <w:i/>
                <w:sz w:val="22"/>
                <w:szCs w:val="22"/>
              </w:rPr>
            </w:pPr>
          </w:p>
          <w:p w:rsidR="00EA7420" w:rsidRPr="001969AB" w:rsidRDefault="00EA7420" w:rsidP="00FB2014">
            <w:pPr>
              <w:spacing w:before="0" w:after="0" w:line="240" w:lineRule="auto"/>
              <w:rPr>
                <w:rFonts w:cs="Times New Roman"/>
                <w:i/>
                <w:color w:val="000000" w:themeColor="text1"/>
                <w:sz w:val="22"/>
                <w:szCs w:val="22"/>
                <w:shd w:val="clear" w:color="auto" w:fill="B1C0CD" w:themeFill="accent1" w:themeFillTint="99"/>
              </w:rPr>
            </w:pPr>
          </w:p>
        </w:tc>
      </w:tr>
      <w:tr w:rsidR="00F62E93" w:rsidRPr="001969AB" w:rsidTr="0065640C">
        <w:tc>
          <w:tcPr>
            <w:tcW w:w="3562" w:type="dxa"/>
          </w:tcPr>
          <w:p w:rsidR="00F62E93" w:rsidRPr="001969AB" w:rsidRDefault="00436592" w:rsidP="00F62E93">
            <w:pPr>
              <w:pStyle w:val="Heading1"/>
              <w:spacing w:line="276" w:lineRule="auto"/>
              <w:jc w:val="left"/>
              <w:rPr>
                <w:rFonts w:asciiTheme="minorHAnsi" w:hAnsiTheme="minorHAnsi" w:cs="Times New Roman"/>
                <w:color w:val="auto"/>
                <w:sz w:val="22"/>
                <w:szCs w:val="22"/>
              </w:rPr>
            </w:pPr>
            <w:r w:rsidRPr="001969AB">
              <w:rPr>
                <w:rFonts w:asciiTheme="minorHAnsi" w:hAnsiTheme="minorHAnsi" w:cs="Times New Roman"/>
                <w:color w:val="auto"/>
                <w:sz w:val="22"/>
                <w:szCs w:val="22"/>
              </w:rPr>
              <w:lastRenderedPageBreak/>
              <w:t>Educational</w:t>
            </w:r>
            <w:r w:rsidR="00F62E93" w:rsidRPr="001969AB">
              <w:rPr>
                <w:rFonts w:asciiTheme="minorHAnsi" w:hAnsiTheme="minorHAnsi" w:cs="Times New Roman"/>
                <w:color w:val="auto"/>
                <w:sz w:val="22"/>
                <w:szCs w:val="22"/>
              </w:rPr>
              <w:t>Qualifications</w:t>
            </w:r>
          </w:p>
          <w:p w:rsidR="00F62E93" w:rsidRPr="001969AB" w:rsidRDefault="00F62E93" w:rsidP="004860D5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4" w:type="dxa"/>
          </w:tcPr>
          <w:p w:rsidR="002C42BC" w:rsidRPr="001969AB" w:rsidRDefault="002C42BC" w:rsidP="00B82D8F">
            <w:pPr>
              <w:spacing w:line="276" w:lineRule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6634" w:type="dxa"/>
            <w:gridSpan w:val="2"/>
          </w:tcPr>
          <w:sdt>
            <w:sdtPr>
              <w:rPr>
                <w:rFonts w:asciiTheme="minorHAnsi" w:eastAsiaTheme="minorEastAsia" w:hAnsiTheme="minorHAnsi" w:cs="Times New Roman"/>
                <w:b w:val="0"/>
                <w:bCs w:val="0"/>
                <w:caps w:val="0"/>
                <w:color w:val="auto"/>
                <w:sz w:val="22"/>
                <w:szCs w:val="22"/>
              </w:rPr>
              <w:id w:val="1436861535"/>
            </w:sdtPr>
            <w:sdtEndPr/>
            <w:sdtContent>
              <w:p w:rsidR="00CA5E41" w:rsidRPr="001969AB" w:rsidRDefault="00CA5E41" w:rsidP="00B82D8F">
                <w:pPr>
                  <w:pStyle w:val="Heading2"/>
                  <w:numPr>
                    <w:ilvl w:val="0"/>
                    <w:numId w:val="8"/>
                  </w:numPr>
                  <w:spacing w:line="276" w:lineRule="auto"/>
                  <w:rPr>
                    <w:rFonts w:asciiTheme="minorHAnsi" w:hAnsiTheme="minorHAnsi" w:cs="Times New Roman"/>
                    <w:b w:val="0"/>
                    <w:color w:val="auto"/>
                    <w:sz w:val="22"/>
                    <w:szCs w:val="22"/>
                  </w:rPr>
                </w:pPr>
                <w:r w:rsidRPr="001969AB">
                  <w:rPr>
                    <w:rFonts w:asciiTheme="minorHAnsi" w:hAnsiTheme="minorHAnsi" w:cs="Times New Roman"/>
                    <w:b w:val="0"/>
                    <w:color w:val="auto"/>
                    <w:sz w:val="22"/>
                    <w:szCs w:val="22"/>
                  </w:rPr>
                  <w:t xml:space="preserve">Higher Secondary </w:t>
                </w:r>
                <w:r w:rsidR="00CE0503" w:rsidRPr="001969AB">
                  <w:rPr>
                    <w:rFonts w:asciiTheme="minorHAnsi" w:hAnsiTheme="minorHAnsi" w:cs="Times New Roman"/>
                    <w:b w:val="0"/>
                    <w:color w:val="auto"/>
                    <w:sz w:val="22"/>
                    <w:szCs w:val="22"/>
                  </w:rPr>
                  <w:t xml:space="preserve">SCHOOL </w:t>
                </w:r>
                <w:r w:rsidRPr="001969AB">
                  <w:rPr>
                    <w:rFonts w:asciiTheme="minorHAnsi" w:hAnsiTheme="minorHAnsi" w:cs="Times New Roman"/>
                    <w:b w:val="0"/>
                    <w:color w:val="auto"/>
                    <w:sz w:val="22"/>
                    <w:szCs w:val="22"/>
                  </w:rPr>
                  <w:t>Certificate</w:t>
                </w:r>
                <w:r w:rsidR="00CE0503" w:rsidRPr="001969AB">
                  <w:rPr>
                    <w:rFonts w:asciiTheme="minorHAnsi" w:hAnsiTheme="minorHAnsi" w:cs="Times New Roman"/>
                    <w:b w:val="0"/>
                    <w:color w:val="auto"/>
                    <w:sz w:val="22"/>
                    <w:szCs w:val="22"/>
                  </w:rPr>
                  <w:t>&amp;   12</w:t>
                </w:r>
                <w:r w:rsidR="00CE0503" w:rsidRPr="001969AB">
                  <w:rPr>
                    <w:rFonts w:asciiTheme="minorHAnsi" w:hAnsiTheme="minorHAnsi" w:cs="Times New Roman"/>
                    <w:b w:val="0"/>
                    <w:color w:val="auto"/>
                    <w:sz w:val="22"/>
                    <w:szCs w:val="22"/>
                    <w:vertAlign w:val="superscript"/>
                  </w:rPr>
                  <w:t>TH</w:t>
                </w:r>
                <w:r w:rsidRPr="001969AB">
                  <w:rPr>
                    <w:rFonts w:asciiTheme="minorHAnsi" w:hAnsiTheme="minorHAnsi" w:cs="Times New Roman"/>
                    <w:b w:val="0"/>
                    <w:color w:val="auto"/>
                    <w:sz w:val="22"/>
                    <w:szCs w:val="22"/>
                  </w:rPr>
                  <w:t>Inter Mediate Education</w:t>
                </w:r>
              </w:p>
              <w:p w:rsidR="00F02D0A" w:rsidRPr="001969AB" w:rsidRDefault="00CA5E41" w:rsidP="00B82D8F">
                <w:pPr>
                  <w:pStyle w:val="ListParagraph"/>
                  <w:numPr>
                    <w:ilvl w:val="0"/>
                    <w:numId w:val="8"/>
                  </w:numPr>
                  <w:spacing w:line="276" w:lineRule="auto"/>
                  <w:rPr>
                    <w:rFonts w:cs="Times New Roman"/>
                    <w:color w:val="auto"/>
                    <w:sz w:val="22"/>
                    <w:szCs w:val="22"/>
                  </w:rPr>
                </w:pPr>
                <w:r w:rsidRPr="001969AB">
                  <w:rPr>
                    <w:rFonts w:cs="Times New Roman"/>
                    <w:color w:val="auto"/>
                    <w:sz w:val="22"/>
                    <w:szCs w:val="22"/>
                  </w:rPr>
                  <w:t>Pass</w:t>
                </w:r>
                <w:r w:rsidR="00CE0503" w:rsidRPr="001969AB">
                  <w:rPr>
                    <w:rFonts w:cs="Times New Roman"/>
                    <w:color w:val="auto"/>
                    <w:sz w:val="22"/>
                    <w:szCs w:val="22"/>
                  </w:rPr>
                  <w:t>ed</w:t>
                </w:r>
                <w:r w:rsidR="002213F9" w:rsidRPr="001969AB">
                  <w:rPr>
                    <w:rFonts w:cs="Times New Roman"/>
                    <w:color w:val="auto"/>
                    <w:sz w:val="22"/>
                    <w:szCs w:val="22"/>
                  </w:rPr>
                  <w:t xml:space="preserve"> in 2011</w:t>
                </w:r>
                <w:r w:rsidR="00DA693A" w:rsidRPr="001969AB">
                  <w:rPr>
                    <w:rFonts w:cs="Times New Roman"/>
                    <w:color w:val="auto"/>
                    <w:sz w:val="22"/>
                    <w:szCs w:val="22"/>
                  </w:rPr>
                  <w:t xml:space="preserve"> Board </w:t>
                </w:r>
                <w:r w:rsidR="00F466C4" w:rsidRPr="001969AB">
                  <w:rPr>
                    <w:rFonts w:cs="Times New Roman"/>
                    <w:color w:val="auto"/>
                    <w:sz w:val="22"/>
                    <w:szCs w:val="22"/>
                  </w:rPr>
                  <w:t>of Intermediate</w:t>
                </w:r>
                <w:r w:rsidRPr="001969AB">
                  <w:rPr>
                    <w:rFonts w:cs="Times New Roman"/>
                    <w:color w:val="auto"/>
                    <w:sz w:val="22"/>
                    <w:szCs w:val="22"/>
                  </w:rPr>
                  <w:t xml:space="preserve"> Education Karachi </w:t>
                </w:r>
                <w:r w:rsidR="00F0634D" w:rsidRPr="001969AB">
                  <w:rPr>
                    <w:rFonts w:cs="Times New Roman"/>
                    <w:color w:val="auto"/>
                    <w:sz w:val="22"/>
                    <w:szCs w:val="22"/>
                  </w:rPr>
                  <w:t>Pakistan.</w:t>
                </w:r>
              </w:p>
              <w:p w:rsidR="002C42BC" w:rsidRPr="001969AB" w:rsidRDefault="00F02D0A" w:rsidP="00B82D8F">
                <w:pPr>
                  <w:pStyle w:val="ListParagraph"/>
                  <w:numPr>
                    <w:ilvl w:val="0"/>
                    <w:numId w:val="8"/>
                  </w:numPr>
                  <w:spacing w:line="276" w:lineRule="auto"/>
                  <w:rPr>
                    <w:rFonts w:cs="Times New Roman"/>
                    <w:color w:val="auto"/>
                    <w:sz w:val="22"/>
                    <w:szCs w:val="22"/>
                  </w:rPr>
                </w:pPr>
                <w:r w:rsidRPr="001969AB">
                  <w:rPr>
                    <w:rFonts w:cs="Times New Roman"/>
                    <w:color w:val="auto"/>
                    <w:sz w:val="22"/>
                    <w:szCs w:val="22"/>
                  </w:rPr>
                  <w:t>B.A</w:t>
                </w:r>
              </w:p>
            </w:sdtContent>
          </w:sdt>
        </w:tc>
      </w:tr>
      <w:tr w:rsidR="00F62E93" w:rsidRPr="001969AB" w:rsidTr="0065640C">
        <w:tc>
          <w:tcPr>
            <w:tcW w:w="3562" w:type="dxa"/>
          </w:tcPr>
          <w:p w:rsidR="00F62E93" w:rsidRPr="001969AB" w:rsidRDefault="00F62E93" w:rsidP="00F62E93">
            <w:pPr>
              <w:rPr>
                <w:color w:val="auto"/>
                <w:sz w:val="22"/>
                <w:szCs w:val="22"/>
              </w:rPr>
            </w:pPr>
            <w:r w:rsidRPr="001969AB">
              <w:rPr>
                <w:color w:val="auto"/>
                <w:sz w:val="22"/>
                <w:szCs w:val="22"/>
              </w:rPr>
              <w:t>CERTIFICATIONS</w:t>
            </w:r>
          </w:p>
          <w:p w:rsidR="00F62E93" w:rsidRPr="001969AB" w:rsidRDefault="00F62E93" w:rsidP="00F62E93">
            <w:pPr>
              <w:pStyle w:val="Heading1"/>
              <w:spacing w:line="276" w:lineRule="auto"/>
              <w:jc w:val="left"/>
              <w:rPr>
                <w:rFonts w:asciiTheme="minorHAnsi" w:hAnsiTheme="minorHAnsi" w:cs="Times New Roman"/>
                <w:color w:val="auto"/>
                <w:sz w:val="22"/>
                <w:szCs w:val="22"/>
              </w:rPr>
            </w:pPr>
            <w:r w:rsidRPr="001969AB">
              <w:rPr>
                <w:rFonts w:asciiTheme="minorHAnsi" w:hAnsiTheme="minorHAnsi" w:cs="Times New Roman"/>
                <w:color w:val="auto"/>
                <w:sz w:val="22"/>
                <w:szCs w:val="22"/>
              </w:rPr>
              <w:t>cOD</w:t>
            </w:r>
          </w:p>
        </w:tc>
        <w:tc>
          <w:tcPr>
            <w:tcW w:w="144" w:type="dxa"/>
          </w:tcPr>
          <w:p w:rsidR="00F62E93" w:rsidRPr="001969AB" w:rsidRDefault="00F62E93" w:rsidP="00B82D8F">
            <w:pPr>
              <w:spacing w:line="276" w:lineRule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6634" w:type="dxa"/>
            <w:gridSpan w:val="2"/>
          </w:tcPr>
          <w:p w:rsidR="004860D5" w:rsidRPr="001969AB" w:rsidRDefault="002213F9" w:rsidP="004860D5">
            <w:pPr>
              <w:pStyle w:val="Heading2"/>
              <w:numPr>
                <w:ilvl w:val="0"/>
                <w:numId w:val="8"/>
              </w:numPr>
              <w:spacing w:line="276" w:lineRule="auto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1969AB">
              <w:rPr>
                <w:rFonts w:asciiTheme="minorHAnsi" w:hAnsiTheme="minorHAnsi"/>
                <w:b w:val="0"/>
                <w:sz w:val="22"/>
                <w:szCs w:val="22"/>
              </w:rPr>
              <w:t xml:space="preserve"> (HP2-H27) </w:t>
            </w:r>
            <w:r w:rsidR="004860D5" w:rsidRPr="001969AB">
              <w:rPr>
                <w:rFonts w:asciiTheme="minorHAnsi" w:hAnsiTheme="minorHAnsi"/>
                <w:b w:val="0"/>
                <w:noProof/>
                <w:color w:val="auto"/>
                <w:sz w:val="22"/>
                <w:szCs w:val="22"/>
                <w:lang w:eastAsia="en-US"/>
              </w:rPr>
              <w:drawing>
                <wp:inline distT="0" distB="0" distL="0" distR="0" wp14:anchorId="17F88EFE" wp14:editId="35925840">
                  <wp:extent cx="276225" cy="182665"/>
                  <wp:effectExtent l="0" t="0" r="0" b="0"/>
                  <wp:docPr id="2" name="Picture 2" descr="hp_logo[1]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p_logo[1]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499" cy="196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860D5" w:rsidRPr="001969AB" w:rsidRDefault="0019372A" w:rsidP="004860D5">
            <w:pPr>
              <w:pStyle w:val="ListParagraph"/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1969AB">
              <w:rPr>
                <w:rFonts w:cstheme="majorHAnsi"/>
                <w:sz w:val="22"/>
                <w:szCs w:val="22"/>
              </w:rPr>
              <w:t>MS OFFICE</w:t>
            </w:r>
          </w:p>
          <w:p w:rsidR="004860D5" w:rsidRPr="001969AB" w:rsidRDefault="0019372A" w:rsidP="004860D5">
            <w:pPr>
              <w:pStyle w:val="ListParagraph"/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1969AB">
              <w:rPr>
                <w:rFonts w:cstheme="majorHAnsi"/>
                <w:sz w:val="22"/>
                <w:szCs w:val="22"/>
              </w:rPr>
              <w:t>Time Managements</w:t>
            </w:r>
          </w:p>
          <w:p w:rsidR="00654540" w:rsidRPr="001969AB" w:rsidRDefault="0019372A" w:rsidP="00654540">
            <w:pPr>
              <w:pStyle w:val="ListParagraph"/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1969AB">
              <w:rPr>
                <w:sz w:val="22"/>
                <w:szCs w:val="22"/>
              </w:rPr>
              <w:t xml:space="preserve"> MCSE</w:t>
            </w:r>
          </w:p>
          <w:p w:rsidR="002877CB" w:rsidRPr="001969AB" w:rsidRDefault="002877CB" w:rsidP="00654540">
            <w:pPr>
              <w:pStyle w:val="ListParagraph"/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1969AB">
              <w:rPr>
                <w:sz w:val="22"/>
                <w:szCs w:val="22"/>
              </w:rPr>
              <w:lastRenderedPageBreak/>
              <w:t xml:space="preserve">Job Orient Special IT course </w:t>
            </w:r>
          </w:p>
          <w:p w:rsidR="002877CB" w:rsidRPr="001969AB" w:rsidRDefault="002877CB" w:rsidP="00654540">
            <w:pPr>
              <w:pStyle w:val="ListParagraph"/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1969AB">
              <w:rPr>
                <w:sz w:val="22"/>
                <w:szCs w:val="22"/>
              </w:rPr>
              <w:t>Clint desktop support</w:t>
            </w:r>
          </w:p>
          <w:p w:rsidR="002877CB" w:rsidRPr="001969AB" w:rsidRDefault="002877CB" w:rsidP="00654540">
            <w:pPr>
              <w:pStyle w:val="ListParagraph"/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1969AB">
              <w:rPr>
                <w:sz w:val="22"/>
                <w:szCs w:val="22"/>
              </w:rPr>
              <w:t xml:space="preserve">Server management </w:t>
            </w:r>
          </w:p>
          <w:p w:rsidR="002877CB" w:rsidRPr="001969AB" w:rsidRDefault="002877CB" w:rsidP="00654540">
            <w:pPr>
              <w:pStyle w:val="ListParagraph"/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1969AB">
              <w:rPr>
                <w:sz w:val="22"/>
                <w:szCs w:val="22"/>
              </w:rPr>
              <w:t xml:space="preserve">Networking </w:t>
            </w:r>
          </w:p>
          <w:p w:rsidR="002877CB" w:rsidRPr="001969AB" w:rsidRDefault="002877CB" w:rsidP="00654540">
            <w:pPr>
              <w:pStyle w:val="ListParagraph"/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1969AB">
              <w:rPr>
                <w:sz w:val="22"/>
                <w:szCs w:val="22"/>
              </w:rPr>
              <w:t>NCE Certified</w:t>
            </w:r>
          </w:p>
          <w:p w:rsidR="0019372A" w:rsidRPr="001969AB" w:rsidRDefault="0019372A" w:rsidP="00926281">
            <w:pPr>
              <w:pStyle w:val="ListParagraph"/>
              <w:rPr>
                <w:sz w:val="22"/>
                <w:szCs w:val="22"/>
              </w:rPr>
            </w:pPr>
          </w:p>
        </w:tc>
      </w:tr>
      <w:tr w:rsidR="002C42BC" w:rsidRPr="001969AB" w:rsidTr="0065640C">
        <w:tc>
          <w:tcPr>
            <w:tcW w:w="3562" w:type="dxa"/>
            <w:shd w:val="clear" w:color="auto" w:fill="auto"/>
          </w:tcPr>
          <w:p w:rsidR="004860D5" w:rsidRPr="001969AB" w:rsidRDefault="004860D5" w:rsidP="004860D5">
            <w:pPr>
              <w:spacing w:before="0" w:after="0"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2C42BC" w:rsidRPr="001969AB" w:rsidRDefault="00CA5E41" w:rsidP="004860D5">
            <w:pPr>
              <w:spacing w:before="0" w:after="0"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>COMPUTERKNOWLEGED</w:t>
            </w:r>
            <w:r w:rsidR="005B315E" w:rsidRPr="001969AB">
              <w:rPr>
                <w:rFonts w:cs="Times New Roman"/>
                <w:color w:val="000000" w:themeColor="text1"/>
                <w:sz w:val="22"/>
                <w:szCs w:val="22"/>
              </w:rPr>
              <w:t>:</w:t>
            </w:r>
          </w:p>
        </w:tc>
        <w:tc>
          <w:tcPr>
            <w:tcW w:w="144" w:type="dxa"/>
          </w:tcPr>
          <w:p w:rsidR="002C42BC" w:rsidRPr="001969AB" w:rsidRDefault="002C42BC" w:rsidP="00B82D8F">
            <w:pPr>
              <w:spacing w:line="276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634" w:type="dxa"/>
            <w:gridSpan w:val="2"/>
          </w:tcPr>
          <w:sdt>
            <w:sdtPr>
              <w:rPr>
                <w:rFonts w:asciiTheme="minorHAnsi" w:eastAsiaTheme="minorEastAsia" w:hAnsiTheme="minorHAnsi" w:cs="Times New Roman"/>
                <w:b w:val="0"/>
                <w:bCs w:val="0"/>
                <w:caps w:val="0"/>
                <w:color w:val="000000" w:themeColor="text1"/>
                <w:sz w:val="22"/>
                <w:szCs w:val="22"/>
              </w:rPr>
              <w:id w:val="-691765356"/>
            </w:sdtPr>
            <w:sdtEndPr/>
            <w:sdtContent>
              <w:sdt>
                <w:sdtPr>
                  <w:rPr>
                    <w:rFonts w:asciiTheme="minorHAnsi" w:eastAsiaTheme="minorEastAsia" w:hAnsiTheme="minorHAnsi" w:cs="Times New Roman"/>
                    <w:b w:val="0"/>
                    <w:bCs w:val="0"/>
                    <w:caps w:val="0"/>
                    <w:color w:val="000000" w:themeColor="text1"/>
                    <w:sz w:val="22"/>
                    <w:szCs w:val="22"/>
                  </w:rPr>
                  <w:id w:val="-1126388115"/>
                </w:sdtPr>
                <w:sdtEndPr/>
                <w:sdtContent>
                  <w:p w:rsidR="002C42BC" w:rsidRPr="001969AB" w:rsidRDefault="002C42BC" w:rsidP="00B82D8F">
                    <w:pPr>
                      <w:pStyle w:val="Heading2"/>
                      <w:spacing w:line="276" w:lineRule="auto"/>
                      <w:rPr>
                        <w:rFonts w:asciiTheme="minorHAnsi" w:hAnsiTheme="minorHAnsi" w:cs="Times New Roman"/>
                        <w:b w:val="0"/>
                        <w:color w:val="000000" w:themeColor="text1"/>
                        <w:sz w:val="22"/>
                        <w:szCs w:val="22"/>
                      </w:rPr>
                    </w:pPr>
                  </w:p>
                  <w:p w:rsidR="00926281" w:rsidRPr="001969AB" w:rsidRDefault="005B315E" w:rsidP="00926281">
                    <w:pPr>
                      <w:pStyle w:val="ListParagraph"/>
                      <w:numPr>
                        <w:ilvl w:val="0"/>
                        <w:numId w:val="9"/>
                      </w:numPr>
                      <w:spacing w:before="0" w:after="0" w:line="276" w:lineRule="auto"/>
                      <w:rPr>
                        <w:rFonts w:cs="Times New Roman"/>
                        <w:color w:val="000000" w:themeColor="text1"/>
                        <w:sz w:val="22"/>
                        <w:szCs w:val="22"/>
                      </w:rPr>
                    </w:pPr>
                    <w:r w:rsidRPr="001969AB">
                      <w:rPr>
                        <w:rFonts w:cs="Times New Roman"/>
                        <w:color w:val="000000" w:themeColor="text1"/>
                        <w:sz w:val="22"/>
                        <w:szCs w:val="22"/>
                      </w:rPr>
                      <w:t xml:space="preserve">Windows XP, Win7, Win8, Internet Browsing, Computer Hardware </w:t>
                    </w:r>
                  </w:p>
                  <w:p w:rsidR="00926281" w:rsidRPr="001969AB" w:rsidRDefault="00926281" w:rsidP="00926281">
                    <w:pPr>
                      <w:pStyle w:val="ListParagraph"/>
                      <w:numPr>
                        <w:ilvl w:val="0"/>
                        <w:numId w:val="9"/>
                      </w:numPr>
                      <w:rPr>
                        <w:sz w:val="22"/>
                        <w:szCs w:val="22"/>
                      </w:rPr>
                    </w:pPr>
                    <w:r w:rsidRPr="001969AB">
                      <w:rPr>
                        <w:sz w:val="22"/>
                        <w:szCs w:val="22"/>
                      </w:rPr>
                      <w:t xml:space="preserve">Virtual Machine  Installation </w:t>
                    </w:r>
                  </w:p>
                  <w:p w:rsidR="00926281" w:rsidRPr="001969AB" w:rsidRDefault="00926281" w:rsidP="00926281">
                    <w:pPr>
                      <w:pStyle w:val="ListParagraph"/>
                      <w:numPr>
                        <w:ilvl w:val="0"/>
                        <w:numId w:val="9"/>
                      </w:numPr>
                      <w:rPr>
                        <w:sz w:val="22"/>
                        <w:szCs w:val="22"/>
                      </w:rPr>
                    </w:pPr>
                    <w:r w:rsidRPr="001969AB">
                      <w:rPr>
                        <w:sz w:val="22"/>
                        <w:szCs w:val="22"/>
                      </w:rPr>
                      <w:t>VM Installation</w:t>
                    </w:r>
                  </w:p>
                  <w:p w:rsidR="00926281" w:rsidRPr="001969AB" w:rsidRDefault="00926281" w:rsidP="00926281">
                    <w:pPr>
                      <w:pStyle w:val="ListParagraph"/>
                      <w:numPr>
                        <w:ilvl w:val="0"/>
                        <w:numId w:val="9"/>
                      </w:numPr>
                      <w:rPr>
                        <w:sz w:val="22"/>
                        <w:szCs w:val="22"/>
                      </w:rPr>
                    </w:pPr>
                    <w:r w:rsidRPr="001969AB">
                      <w:rPr>
                        <w:sz w:val="22"/>
                        <w:szCs w:val="22"/>
                      </w:rPr>
                      <w:t xml:space="preserve">Active directory Installation  </w:t>
                    </w:r>
                  </w:p>
                  <w:p w:rsidR="005B315E" w:rsidRPr="001969AB" w:rsidRDefault="003E0C1F" w:rsidP="00926281">
                    <w:pPr>
                      <w:pStyle w:val="ListParagraph"/>
                      <w:numPr>
                        <w:ilvl w:val="0"/>
                        <w:numId w:val="9"/>
                      </w:numPr>
                      <w:spacing w:before="0" w:after="0" w:line="276" w:lineRule="auto"/>
                      <w:rPr>
                        <w:rFonts w:cs="Times New Roman"/>
                        <w:color w:val="000000" w:themeColor="text1"/>
                        <w:sz w:val="22"/>
                        <w:szCs w:val="22"/>
                      </w:rPr>
                    </w:pPr>
                    <w:r w:rsidRPr="001969AB">
                      <w:rPr>
                        <w:rFonts w:cs="Times New Roman"/>
                        <w:color w:val="000000" w:themeColor="text1"/>
                        <w:sz w:val="22"/>
                        <w:szCs w:val="22"/>
                      </w:rPr>
                      <w:t xml:space="preserve">Software </w:t>
                    </w:r>
                    <w:r w:rsidR="005B315E" w:rsidRPr="001969AB">
                      <w:rPr>
                        <w:rFonts w:cs="Times New Roman"/>
                        <w:color w:val="000000" w:themeColor="text1"/>
                        <w:sz w:val="22"/>
                        <w:szCs w:val="22"/>
                      </w:rPr>
                      <w:t xml:space="preserve">Troubleshooting, Networking, </w:t>
                    </w:r>
                    <w:r w:rsidR="006E1817" w:rsidRPr="001969AB">
                      <w:rPr>
                        <w:rFonts w:cs="Times New Roman"/>
                        <w:color w:val="000000" w:themeColor="text1"/>
                        <w:sz w:val="22"/>
                        <w:szCs w:val="22"/>
                      </w:rPr>
                      <w:t>HP Laser Jet Printer &amp; Laptop etc.</w:t>
                    </w:r>
                  </w:p>
                  <w:p w:rsidR="002C42BC" w:rsidRPr="001969AB" w:rsidRDefault="002C348E" w:rsidP="00B82D8F">
                    <w:pPr>
                      <w:spacing w:line="276" w:lineRule="auto"/>
                      <w:rPr>
                        <w:rFonts w:cs="Times New Roman"/>
                        <w:color w:val="000000" w:themeColor="text1"/>
                        <w:sz w:val="22"/>
                        <w:szCs w:val="22"/>
                      </w:rPr>
                    </w:pPr>
                  </w:p>
                </w:sdtContent>
              </w:sdt>
            </w:sdtContent>
          </w:sdt>
        </w:tc>
      </w:tr>
      <w:tr w:rsidR="00926281" w:rsidRPr="001969AB" w:rsidTr="0065640C">
        <w:tc>
          <w:tcPr>
            <w:tcW w:w="3562" w:type="dxa"/>
            <w:shd w:val="clear" w:color="auto" w:fill="auto"/>
          </w:tcPr>
          <w:p w:rsidR="00926281" w:rsidRPr="001969AB" w:rsidRDefault="00926281" w:rsidP="004860D5">
            <w:pPr>
              <w:spacing w:before="0" w:after="0"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44" w:type="dxa"/>
          </w:tcPr>
          <w:p w:rsidR="00926281" w:rsidRPr="001969AB" w:rsidRDefault="00926281" w:rsidP="00B82D8F">
            <w:pPr>
              <w:spacing w:line="276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634" w:type="dxa"/>
            <w:gridSpan w:val="2"/>
          </w:tcPr>
          <w:p w:rsidR="00926281" w:rsidRPr="001969AB" w:rsidRDefault="00926281" w:rsidP="00B82D8F">
            <w:pPr>
              <w:pStyle w:val="Heading2"/>
              <w:spacing w:line="276" w:lineRule="auto"/>
              <w:rPr>
                <w:rFonts w:asciiTheme="minorHAnsi" w:eastAsiaTheme="minorEastAsia" w:hAnsiTheme="minorHAnsi" w:cs="Times New Roman"/>
                <w:b w:val="0"/>
                <w:bCs w:val="0"/>
                <w:caps w:val="0"/>
                <w:color w:val="000000" w:themeColor="text1"/>
                <w:sz w:val="22"/>
                <w:szCs w:val="22"/>
              </w:rPr>
            </w:pPr>
          </w:p>
        </w:tc>
      </w:tr>
      <w:tr w:rsidR="002C42BC" w:rsidRPr="001969AB" w:rsidTr="0065640C">
        <w:tc>
          <w:tcPr>
            <w:tcW w:w="3562" w:type="dxa"/>
          </w:tcPr>
          <w:p w:rsidR="002C42BC" w:rsidRPr="001969AB" w:rsidRDefault="00414819" w:rsidP="00B82D8F">
            <w:pPr>
              <w:pStyle w:val="Heading1"/>
              <w:spacing w:line="276" w:lineRule="auto"/>
              <w:jc w:val="left"/>
              <w:rPr>
                <w:rFonts w:asciiTheme="minorHAnsi" w:hAnsiTheme="minorHAnsi" w:cs="Times New Roman"/>
                <w:color w:val="000000" w:themeColor="text1"/>
                <w:sz w:val="22"/>
                <w:szCs w:val="22"/>
              </w:rPr>
            </w:pPr>
            <w:r w:rsidRPr="001969AB">
              <w:rPr>
                <w:rFonts w:asciiTheme="minorHAnsi" w:hAnsiTheme="minorHAnsi" w:cs="Times New Roman"/>
                <w:color w:val="000000" w:themeColor="text1"/>
                <w:sz w:val="22"/>
                <w:szCs w:val="22"/>
              </w:rPr>
              <w:t>Communication</w:t>
            </w:r>
          </w:p>
        </w:tc>
        <w:tc>
          <w:tcPr>
            <w:tcW w:w="144" w:type="dxa"/>
          </w:tcPr>
          <w:p w:rsidR="002C42BC" w:rsidRPr="001969AB" w:rsidRDefault="002C42BC" w:rsidP="00B82D8F">
            <w:pPr>
              <w:spacing w:line="276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634" w:type="dxa"/>
            <w:gridSpan w:val="2"/>
          </w:tcPr>
          <w:p w:rsidR="005B315E" w:rsidRPr="001969AB" w:rsidRDefault="005B315E" w:rsidP="00B82D8F">
            <w:pPr>
              <w:numPr>
                <w:ilvl w:val="0"/>
                <w:numId w:val="5"/>
              </w:numPr>
              <w:spacing w:before="0" w:after="0"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Helpful nature, hard working </w:t>
            </w:r>
          </w:p>
          <w:p w:rsidR="005B315E" w:rsidRPr="001969AB" w:rsidRDefault="005B315E" w:rsidP="00B82D8F">
            <w:pPr>
              <w:numPr>
                <w:ilvl w:val="0"/>
                <w:numId w:val="5"/>
              </w:numPr>
              <w:spacing w:before="0" w:after="0"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Quick Learner, Sincere, </w:t>
            </w:r>
          </w:p>
          <w:p w:rsidR="005B315E" w:rsidRPr="001969AB" w:rsidRDefault="005B315E" w:rsidP="00B82D8F">
            <w:pPr>
              <w:numPr>
                <w:ilvl w:val="0"/>
                <w:numId w:val="5"/>
              </w:numPr>
              <w:spacing w:before="0" w:after="0"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Hardworking and always ready to learn new things. </w:t>
            </w:r>
          </w:p>
          <w:p w:rsidR="005B315E" w:rsidRPr="001969AB" w:rsidRDefault="005B315E" w:rsidP="00B82D8F">
            <w:pPr>
              <w:numPr>
                <w:ilvl w:val="0"/>
                <w:numId w:val="5"/>
              </w:numPr>
              <w:spacing w:before="0" w:after="0"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Interacting with people.  </w:t>
            </w:r>
          </w:p>
          <w:p w:rsidR="002C42BC" w:rsidRPr="001969AB" w:rsidRDefault="002C42BC" w:rsidP="00B82D8F">
            <w:pPr>
              <w:pStyle w:val="ResumeText"/>
              <w:spacing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</w:p>
        </w:tc>
      </w:tr>
      <w:tr w:rsidR="005B315E" w:rsidRPr="001969AB" w:rsidTr="0065640C">
        <w:trPr>
          <w:gridAfter w:val="1"/>
          <w:wAfter w:w="1957" w:type="dxa"/>
          <w:trHeight w:val="31"/>
        </w:trPr>
        <w:tc>
          <w:tcPr>
            <w:tcW w:w="8383" w:type="dxa"/>
            <w:gridSpan w:val="3"/>
          </w:tcPr>
          <w:p w:rsidR="005B315E" w:rsidRPr="001969AB" w:rsidRDefault="005B315E" w:rsidP="00B82D8F">
            <w:pPr>
              <w:spacing w:line="276" w:lineRule="auto"/>
              <w:rPr>
                <w:rFonts w:cs="Times New Roman"/>
                <w:color w:val="000000" w:themeColor="text1"/>
                <w:sz w:val="22"/>
                <w:szCs w:val="22"/>
                <w:u w:val="single"/>
              </w:rPr>
            </w:pPr>
            <w:r w:rsidRPr="001969AB">
              <w:rPr>
                <w:rFonts w:cs="Times New Roman"/>
                <w:color w:val="000000" w:themeColor="text1"/>
                <w:sz w:val="22"/>
                <w:szCs w:val="22"/>
                <w:u w:val="single"/>
              </w:rPr>
              <w:t>PERSONAL PROFILE:</w:t>
            </w:r>
          </w:p>
          <w:p w:rsidR="002213F9" w:rsidRPr="001969AB" w:rsidRDefault="002213F9" w:rsidP="00B82D8F">
            <w:pPr>
              <w:spacing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>Name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                       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>:     Abdul Wahab</w:t>
            </w:r>
          </w:p>
          <w:p w:rsidR="005B315E" w:rsidRPr="001969AB" w:rsidRDefault="00CC1890" w:rsidP="00B82D8F">
            <w:pPr>
              <w:spacing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Father’s Name 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="005B315E"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                       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:     </w:t>
            </w:r>
            <w:r w:rsidR="002213F9" w:rsidRPr="001969AB">
              <w:rPr>
                <w:rFonts w:cs="Times New Roman"/>
                <w:color w:val="000000" w:themeColor="text1"/>
                <w:sz w:val="22"/>
                <w:szCs w:val="22"/>
              </w:rPr>
              <w:t>Maqsood Ahmed</w:t>
            </w:r>
          </w:p>
          <w:p w:rsidR="005B315E" w:rsidRPr="001969AB" w:rsidRDefault="00F62E93" w:rsidP="00B82D8F">
            <w:pPr>
              <w:spacing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>Date of Birth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                       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>: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="002213F9" w:rsidRPr="001969AB">
              <w:rPr>
                <w:rFonts w:cs="Times New Roman"/>
                <w:color w:val="000000" w:themeColor="text1"/>
                <w:sz w:val="22"/>
                <w:szCs w:val="22"/>
              </w:rPr>
              <w:t>16.02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>.1991</w:t>
            </w:r>
          </w:p>
          <w:p w:rsidR="005B315E" w:rsidRPr="001969AB" w:rsidRDefault="005B315E" w:rsidP="00B82D8F">
            <w:pPr>
              <w:spacing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>Gender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="00CC1890"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  </w:t>
            </w:r>
            <w:r w:rsidR="00D40726"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        </w:t>
            </w:r>
            <w:r w:rsid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                        </w:t>
            </w:r>
            <w:r w:rsidR="00D40726"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</w:t>
            </w:r>
            <w:r w:rsid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</w:t>
            </w:r>
            <w:r w:rsidR="00CC1890"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:     </w:t>
            </w:r>
            <w:bookmarkStart w:id="0" w:name="_GoBack"/>
            <w:bookmarkEnd w:id="0"/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Male  </w:t>
            </w:r>
          </w:p>
          <w:p w:rsidR="005B315E" w:rsidRPr="001969AB" w:rsidRDefault="005B315E" w:rsidP="00B82D8F">
            <w:pPr>
              <w:spacing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>Marital status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                                      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>: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  <w:t xml:space="preserve">Single  </w:t>
            </w:r>
          </w:p>
          <w:p w:rsidR="005B315E" w:rsidRPr="001969AB" w:rsidRDefault="005B315E" w:rsidP="00B82D8F">
            <w:pPr>
              <w:spacing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>Nationality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                       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>: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  <w:t>Pakistani</w:t>
            </w:r>
          </w:p>
          <w:p w:rsidR="005B315E" w:rsidRPr="001969AB" w:rsidRDefault="002213F9" w:rsidP="00B82D8F">
            <w:pPr>
              <w:spacing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N.I.C 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                       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>: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  <w:t>42301-5410669-5</w:t>
            </w:r>
          </w:p>
          <w:p w:rsidR="005B315E" w:rsidRPr="001969AB" w:rsidRDefault="0020349B" w:rsidP="0020349B">
            <w:pPr>
              <w:spacing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Religion 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="00CC1890"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        </w:t>
            </w:r>
            <w:r w:rsid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                        </w:t>
            </w:r>
            <w:r w:rsidR="00CC1890"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    </w:t>
            </w:r>
            <w:r w:rsidR="002213F9" w:rsidRPr="001969AB">
              <w:rPr>
                <w:rFonts w:cs="Times New Roman"/>
                <w:color w:val="000000" w:themeColor="text1"/>
                <w:sz w:val="22"/>
                <w:szCs w:val="22"/>
              </w:rPr>
              <w:t>:</w:t>
            </w:r>
            <w:r w:rsidR="002213F9"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  <w:t>Islam</w:t>
            </w:r>
          </w:p>
          <w:p w:rsidR="005B315E" w:rsidRPr="001969AB" w:rsidRDefault="005B315E" w:rsidP="00B82D8F">
            <w:pPr>
              <w:spacing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To Speak 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="00EA7420"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             </w:t>
            </w:r>
            <w:r w:rsid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                        :    </w:t>
            </w:r>
            <w:r w:rsidR="00F62E93" w:rsidRPr="001969AB">
              <w:rPr>
                <w:rFonts w:cs="Times New Roman"/>
                <w:color w:val="000000" w:themeColor="text1"/>
                <w:sz w:val="22"/>
                <w:szCs w:val="22"/>
              </w:rPr>
              <w:t>English, Urdu,</w:t>
            </w:r>
          </w:p>
          <w:p w:rsidR="005B315E" w:rsidRPr="001969AB" w:rsidRDefault="00275B41" w:rsidP="00275B41">
            <w:pPr>
              <w:pStyle w:val="ResumeText"/>
              <w:tabs>
                <w:tab w:val="left" w:pos="2850"/>
              </w:tabs>
              <w:spacing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lastRenderedPageBreak/>
              <w:t>Mobile No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</w:r>
            <w:r w:rsid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:       </w:t>
            </w:r>
            <w:r w:rsidR="008E1B89"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     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>0321-3611728</w:t>
            </w:r>
            <w:r w:rsidR="00F71D83"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-0333-3611728</w:t>
            </w:r>
          </w:p>
          <w:p w:rsidR="0065640C" w:rsidRPr="001969AB" w:rsidRDefault="0065640C" w:rsidP="00275B41">
            <w:pPr>
              <w:pStyle w:val="ResumeText"/>
              <w:tabs>
                <w:tab w:val="left" w:pos="2850"/>
              </w:tabs>
              <w:spacing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Email                                            </w:t>
            </w:r>
            <w:r w:rsid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  :        </w:t>
            </w:r>
            <w:r w:rsidR="007936E9"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    Wahab.ahmed@ufone.com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</w:t>
            </w:r>
            <w:r w:rsidR="00AF455B"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                             </w:t>
            </w:r>
          </w:p>
          <w:p w:rsidR="0065640C" w:rsidRPr="001969AB" w:rsidRDefault="0065640C" w:rsidP="0065640C">
            <w:pPr>
              <w:pStyle w:val="ResumeText"/>
              <w:spacing w:line="276" w:lineRule="auto"/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 xml:space="preserve">                       </w:t>
            </w:r>
            <w:r w:rsidRPr="001969AB">
              <w:rPr>
                <w:rFonts w:cs="Times New Roman"/>
                <w:color w:val="000000" w:themeColor="text1"/>
                <w:sz w:val="22"/>
                <w:szCs w:val="22"/>
              </w:rPr>
              <w:tab/>
              <w:t xml:space="preserve">                                          Abdulwahaba68@gmail.com</w:t>
            </w:r>
          </w:p>
        </w:tc>
      </w:tr>
      <w:tr w:rsidR="00275B41" w:rsidRPr="001969AB" w:rsidTr="0065640C">
        <w:trPr>
          <w:gridAfter w:val="1"/>
          <w:wAfter w:w="1957" w:type="dxa"/>
          <w:trHeight w:val="31"/>
        </w:trPr>
        <w:tc>
          <w:tcPr>
            <w:tcW w:w="8383" w:type="dxa"/>
            <w:gridSpan w:val="3"/>
          </w:tcPr>
          <w:p w:rsidR="00275B41" w:rsidRPr="001969AB" w:rsidRDefault="00275B41" w:rsidP="00B82D8F">
            <w:pPr>
              <w:spacing w:line="276" w:lineRule="auto"/>
              <w:rPr>
                <w:rFonts w:cs="Times New Roman"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65640C" w:rsidRPr="001969AB" w:rsidTr="0065640C">
        <w:trPr>
          <w:gridAfter w:val="1"/>
          <w:wAfter w:w="1957" w:type="dxa"/>
          <w:trHeight w:val="31"/>
        </w:trPr>
        <w:tc>
          <w:tcPr>
            <w:tcW w:w="8383" w:type="dxa"/>
            <w:gridSpan w:val="3"/>
          </w:tcPr>
          <w:p w:rsidR="0065640C" w:rsidRPr="001969AB" w:rsidRDefault="0065640C" w:rsidP="00B82D8F">
            <w:pPr>
              <w:spacing w:line="276" w:lineRule="auto"/>
              <w:rPr>
                <w:rFonts w:cs="Times New Roman"/>
                <w:color w:val="000000" w:themeColor="text1"/>
                <w:sz w:val="22"/>
                <w:szCs w:val="22"/>
                <w:u w:val="single"/>
              </w:rPr>
            </w:pPr>
          </w:p>
        </w:tc>
      </w:tr>
    </w:tbl>
    <w:p w:rsidR="002C42BC" w:rsidRPr="001969AB" w:rsidRDefault="002C42BC" w:rsidP="00051092">
      <w:pPr>
        <w:spacing w:line="276" w:lineRule="auto"/>
        <w:rPr>
          <w:rFonts w:cs="Times New Roman"/>
          <w:sz w:val="22"/>
          <w:szCs w:val="22"/>
        </w:rPr>
      </w:pPr>
    </w:p>
    <w:sectPr w:rsidR="002C42BC" w:rsidRPr="001969AB" w:rsidSect="00FB65E1">
      <w:footerReference w:type="default" r:id="rId13"/>
      <w:pgSz w:w="12240" w:h="15840" w:code="1"/>
      <w:pgMar w:top="1080" w:right="1080" w:bottom="1080" w:left="108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348E" w:rsidRDefault="002C348E">
      <w:pPr>
        <w:spacing w:before="0" w:after="0" w:line="240" w:lineRule="auto"/>
      </w:pPr>
      <w:r>
        <w:separator/>
      </w:r>
    </w:p>
  </w:endnote>
  <w:endnote w:type="continuationSeparator" w:id="0">
    <w:p w:rsidR="002C348E" w:rsidRDefault="002C348E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42BC" w:rsidRDefault="00414819">
    <w:pPr>
      <w:pStyle w:val="Footer"/>
    </w:pPr>
    <w:r>
      <w:t xml:space="preserve">Page </w:t>
    </w:r>
    <w:r w:rsidR="00440719">
      <w:fldChar w:fldCharType="begin"/>
    </w:r>
    <w:r>
      <w:instrText xml:space="preserve"> PAGE </w:instrText>
    </w:r>
    <w:r w:rsidR="00440719">
      <w:fldChar w:fldCharType="separate"/>
    </w:r>
    <w:r w:rsidR="00CA2B62">
      <w:rPr>
        <w:noProof/>
      </w:rPr>
      <w:t>4</w:t>
    </w:r>
    <w:r w:rsidR="00440719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348E" w:rsidRDefault="002C348E">
      <w:pPr>
        <w:spacing w:before="0" w:after="0" w:line="240" w:lineRule="auto"/>
      </w:pPr>
      <w:r>
        <w:separator/>
      </w:r>
    </w:p>
  </w:footnote>
  <w:footnote w:type="continuationSeparator" w:id="0">
    <w:p w:rsidR="002C348E" w:rsidRDefault="002C348E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0000001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" w15:restartNumberingAfterBreak="0">
    <w:nsid w:val="02663C93"/>
    <w:multiLevelType w:val="hybridMultilevel"/>
    <w:tmpl w:val="06263DE4"/>
    <w:lvl w:ilvl="0" w:tplc="040C0001">
      <w:start w:val="1"/>
      <w:numFmt w:val="bullet"/>
      <w:lvlText w:val=""/>
      <w:lvlJc w:val="left"/>
      <w:pPr>
        <w:ind w:left="96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2" w:hanging="360"/>
      </w:pPr>
      <w:rPr>
        <w:rFonts w:ascii="Wingdings" w:hAnsi="Wingdings" w:hint="default"/>
      </w:rPr>
    </w:lvl>
  </w:abstractNum>
  <w:abstractNum w:abstractNumId="2" w15:restartNumberingAfterBreak="0">
    <w:nsid w:val="09151814"/>
    <w:multiLevelType w:val="hybridMultilevel"/>
    <w:tmpl w:val="40E025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E84DB6"/>
    <w:multiLevelType w:val="hybridMultilevel"/>
    <w:tmpl w:val="E572D8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1B3504"/>
    <w:multiLevelType w:val="hybridMultilevel"/>
    <w:tmpl w:val="49107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897191"/>
    <w:multiLevelType w:val="multilevel"/>
    <w:tmpl w:val="587CF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53343F"/>
    <w:multiLevelType w:val="hybridMultilevel"/>
    <w:tmpl w:val="F656D7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2A45747"/>
    <w:multiLevelType w:val="hybridMultilevel"/>
    <w:tmpl w:val="A8A438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CD66778"/>
    <w:multiLevelType w:val="hybridMultilevel"/>
    <w:tmpl w:val="7F24082C"/>
    <w:lvl w:ilvl="0" w:tplc="08090001">
      <w:start w:val="1"/>
      <w:numFmt w:val="bullet"/>
      <w:lvlText w:val=""/>
      <w:lvlJc w:val="left"/>
      <w:pPr>
        <w:tabs>
          <w:tab w:val="num" w:pos="955"/>
        </w:tabs>
        <w:ind w:left="9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675"/>
        </w:tabs>
        <w:ind w:left="1675" w:hanging="360"/>
      </w:pPr>
      <w:rPr>
        <w:rFonts w:ascii="Courier New" w:hAnsi="Courier New" w:cs="Symbo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95"/>
        </w:tabs>
        <w:ind w:left="23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115"/>
        </w:tabs>
        <w:ind w:left="31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835"/>
        </w:tabs>
        <w:ind w:left="3835" w:hanging="360"/>
      </w:pPr>
      <w:rPr>
        <w:rFonts w:ascii="Courier New" w:hAnsi="Courier New" w:cs="Symbo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555"/>
        </w:tabs>
        <w:ind w:left="45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275"/>
        </w:tabs>
        <w:ind w:left="52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95"/>
        </w:tabs>
        <w:ind w:left="5995" w:hanging="360"/>
      </w:pPr>
      <w:rPr>
        <w:rFonts w:ascii="Courier New" w:hAnsi="Courier New" w:cs="Symbo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715"/>
        </w:tabs>
        <w:ind w:left="6715" w:hanging="360"/>
      </w:pPr>
      <w:rPr>
        <w:rFonts w:ascii="Wingdings" w:hAnsi="Wingdings" w:hint="default"/>
      </w:rPr>
    </w:lvl>
  </w:abstractNum>
  <w:abstractNum w:abstractNumId="9" w15:restartNumberingAfterBreak="0">
    <w:nsid w:val="62F81380"/>
    <w:multiLevelType w:val="hybridMultilevel"/>
    <w:tmpl w:val="756C343C"/>
    <w:lvl w:ilvl="0" w:tplc="040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6"/>
  </w:num>
  <w:num w:numId="5">
    <w:abstractNumId w:val="7"/>
  </w:num>
  <w:num w:numId="6">
    <w:abstractNumId w:val="7"/>
  </w:num>
  <w:num w:numId="7">
    <w:abstractNumId w:val="9"/>
  </w:num>
  <w:num w:numId="8">
    <w:abstractNumId w:val="3"/>
  </w:num>
  <w:num w:numId="9">
    <w:abstractNumId w:val="4"/>
  </w:num>
  <w:num w:numId="10">
    <w:abstractNumId w:val="1"/>
  </w:num>
  <w:num w:numId="11">
    <w:abstractNumId w:va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111"/>
    <w:rsid w:val="00033E2C"/>
    <w:rsid w:val="000428A5"/>
    <w:rsid w:val="0004505C"/>
    <w:rsid w:val="00051092"/>
    <w:rsid w:val="000624F8"/>
    <w:rsid w:val="00077734"/>
    <w:rsid w:val="000B01E7"/>
    <w:rsid w:val="000B44FB"/>
    <w:rsid w:val="00100D5B"/>
    <w:rsid w:val="00115E1F"/>
    <w:rsid w:val="00150DED"/>
    <w:rsid w:val="00152748"/>
    <w:rsid w:val="0015309D"/>
    <w:rsid w:val="0017539A"/>
    <w:rsid w:val="0019372A"/>
    <w:rsid w:val="001969AB"/>
    <w:rsid w:val="00197489"/>
    <w:rsid w:val="0020349B"/>
    <w:rsid w:val="00216C0D"/>
    <w:rsid w:val="002213F9"/>
    <w:rsid w:val="00227122"/>
    <w:rsid w:val="002575D1"/>
    <w:rsid w:val="00275B41"/>
    <w:rsid w:val="002877CB"/>
    <w:rsid w:val="00292A7C"/>
    <w:rsid w:val="00294F20"/>
    <w:rsid w:val="002B7B33"/>
    <w:rsid w:val="002C0511"/>
    <w:rsid w:val="002C348E"/>
    <w:rsid w:val="002C42BC"/>
    <w:rsid w:val="002E66BD"/>
    <w:rsid w:val="00303A97"/>
    <w:rsid w:val="003134C4"/>
    <w:rsid w:val="00324A7E"/>
    <w:rsid w:val="00327A40"/>
    <w:rsid w:val="003815F5"/>
    <w:rsid w:val="003C3050"/>
    <w:rsid w:val="003E0C1F"/>
    <w:rsid w:val="003E19FD"/>
    <w:rsid w:val="00414819"/>
    <w:rsid w:val="00436592"/>
    <w:rsid w:val="00440719"/>
    <w:rsid w:val="00440A26"/>
    <w:rsid w:val="00442859"/>
    <w:rsid w:val="00447941"/>
    <w:rsid w:val="0048012D"/>
    <w:rsid w:val="004860D5"/>
    <w:rsid w:val="004A0DAE"/>
    <w:rsid w:val="004B5982"/>
    <w:rsid w:val="00533FA3"/>
    <w:rsid w:val="005434CF"/>
    <w:rsid w:val="00590CC7"/>
    <w:rsid w:val="00591962"/>
    <w:rsid w:val="00596298"/>
    <w:rsid w:val="005A054F"/>
    <w:rsid w:val="005B315E"/>
    <w:rsid w:val="005C7D35"/>
    <w:rsid w:val="0065226D"/>
    <w:rsid w:val="00654540"/>
    <w:rsid w:val="0065640C"/>
    <w:rsid w:val="006615B0"/>
    <w:rsid w:val="00682092"/>
    <w:rsid w:val="006B590B"/>
    <w:rsid w:val="006C143D"/>
    <w:rsid w:val="006D4619"/>
    <w:rsid w:val="006E1817"/>
    <w:rsid w:val="006F0BB6"/>
    <w:rsid w:val="006F15CC"/>
    <w:rsid w:val="007051DA"/>
    <w:rsid w:val="00716BAB"/>
    <w:rsid w:val="00732C26"/>
    <w:rsid w:val="00751AC2"/>
    <w:rsid w:val="00767C2E"/>
    <w:rsid w:val="007936E9"/>
    <w:rsid w:val="007B5D59"/>
    <w:rsid w:val="007C79B1"/>
    <w:rsid w:val="007D1EFA"/>
    <w:rsid w:val="007D44A7"/>
    <w:rsid w:val="00881F97"/>
    <w:rsid w:val="008C0799"/>
    <w:rsid w:val="008C14E4"/>
    <w:rsid w:val="008D1556"/>
    <w:rsid w:val="008E1B89"/>
    <w:rsid w:val="009158B8"/>
    <w:rsid w:val="00917FFC"/>
    <w:rsid w:val="00920F2C"/>
    <w:rsid w:val="009249D0"/>
    <w:rsid w:val="00926281"/>
    <w:rsid w:val="00940C33"/>
    <w:rsid w:val="0098442C"/>
    <w:rsid w:val="009C273E"/>
    <w:rsid w:val="009C345D"/>
    <w:rsid w:val="009F4CC6"/>
    <w:rsid w:val="00A6015E"/>
    <w:rsid w:val="00A844DD"/>
    <w:rsid w:val="00A86EE7"/>
    <w:rsid w:val="00A90D22"/>
    <w:rsid w:val="00A972A5"/>
    <w:rsid w:val="00AA2ED9"/>
    <w:rsid w:val="00AB1F2D"/>
    <w:rsid w:val="00AB5F2E"/>
    <w:rsid w:val="00AF21FB"/>
    <w:rsid w:val="00AF455B"/>
    <w:rsid w:val="00B0435C"/>
    <w:rsid w:val="00B06E9B"/>
    <w:rsid w:val="00B54AF4"/>
    <w:rsid w:val="00B650C7"/>
    <w:rsid w:val="00B82D8F"/>
    <w:rsid w:val="00BC68A0"/>
    <w:rsid w:val="00BD30D1"/>
    <w:rsid w:val="00BE42A4"/>
    <w:rsid w:val="00BF2512"/>
    <w:rsid w:val="00C562D3"/>
    <w:rsid w:val="00C6393A"/>
    <w:rsid w:val="00C72F52"/>
    <w:rsid w:val="00CA2B62"/>
    <w:rsid w:val="00CA5E41"/>
    <w:rsid w:val="00CB520C"/>
    <w:rsid w:val="00CC1890"/>
    <w:rsid w:val="00CD0AFA"/>
    <w:rsid w:val="00CE0503"/>
    <w:rsid w:val="00D073A3"/>
    <w:rsid w:val="00D24E04"/>
    <w:rsid w:val="00D25A51"/>
    <w:rsid w:val="00D40726"/>
    <w:rsid w:val="00D828B7"/>
    <w:rsid w:val="00D85DA7"/>
    <w:rsid w:val="00D95D59"/>
    <w:rsid w:val="00DA693A"/>
    <w:rsid w:val="00DD3A4A"/>
    <w:rsid w:val="00DD4C97"/>
    <w:rsid w:val="00E2298E"/>
    <w:rsid w:val="00E32111"/>
    <w:rsid w:val="00E36908"/>
    <w:rsid w:val="00E77D1C"/>
    <w:rsid w:val="00E83AA9"/>
    <w:rsid w:val="00E92F3D"/>
    <w:rsid w:val="00EA7420"/>
    <w:rsid w:val="00EB52A7"/>
    <w:rsid w:val="00ED72D3"/>
    <w:rsid w:val="00EF370A"/>
    <w:rsid w:val="00EF40C3"/>
    <w:rsid w:val="00F02147"/>
    <w:rsid w:val="00F02D0A"/>
    <w:rsid w:val="00F03340"/>
    <w:rsid w:val="00F0634D"/>
    <w:rsid w:val="00F20508"/>
    <w:rsid w:val="00F466C4"/>
    <w:rsid w:val="00F5230F"/>
    <w:rsid w:val="00F62E93"/>
    <w:rsid w:val="00F6727D"/>
    <w:rsid w:val="00F71D83"/>
    <w:rsid w:val="00FA678E"/>
    <w:rsid w:val="00FB2014"/>
    <w:rsid w:val="00FB65E1"/>
    <w:rsid w:val="00FC5E56"/>
    <w:rsid w:val="00FC61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E407D6"/>
  <w15:docId w15:val="{29D9B8B4-657A-40C4-9D7F-3A2A02048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color w:val="595959" w:themeColor="text1" w:themeTint="A6"/>
        <w:lang w:val="en-US" w:eastAsia="ja-JP" w:bidi="ar-SA"/>
      </w:rPr>
    </w:rPrDefault>
    <w:pPrDefault>
      <w:pPr>
        <w:spacing w:before="40" w:after="16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8" w:unhideWhenUsed="1" w:qFormat="1"/>
    <w:lsdException w:name="heading 5" w:semiHidden="1" w:uiPriority="18" w:unhideWhenUsed="1" w:qFormat="1"/>
    <w:lsdException w:name="heading 6" w:semiHidden="1" w:uiPriority="18" w:unhideWhenUsed="1" w:qFormat="1"/>
    <w:lsdException w:name="heading 7" w:semiHidden="1" w:uiPriority="18" w:unhideWhenUsed="1" w:qFormat="1"/>
    <w:lsdException w:name="heading 8" w:semiHidden="1" w:uiPriority="18" w:unhideWhenUsed="1" w:qFormat="1"/>
    <w:lsdException w:name="heading 9" w:semiHidden="1" w:uiPriority="18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2" w:unhideWhenUsed="1"/>
    <w:lsdException w:name="footer" w:semiHidden="1" w:uiPriority="2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8" w:unhideWhenUsed="1" w:qFormat="1"/>
    <w:lsdException w:name="Signature" w:semiHidden="1" w:uiPriority="8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8" w:unhideWhenUsed="1" w:qFormat="1"/>
    <w:lsdException w:name="Date" w:semiHidden="1" w:uiPriority="8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9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9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65E1"/>
    <w:rPr>
      <w:kern w:val="20"/>
    </w:rPr>
  </w:style>
  <w:style w:type="paragraph" w:styleId="Heading1">
    <w:name w:val="heading 1"/>
    <w:basedOn w:val="Normal"/>
    <w:next w:val="Normal"/>
    <w:link w:val="Heading1Char"/>
    <w:uiPriority w:val="1"/>
    <w:unhideWhenUsed/>
    <w:qFormat/>
    <w:rsid w:val="00FB65E1"/>
    <w:pPr>
      <w:jc w:val="right"/>
      <w:outlineLvl w:val="0"/>
    </w:pPr>
    <w:rPr>
      <w:rFonts w:asciiTheme="majorHAnsi" w:eastAsiaTheme="majorEastAsia" w:hAnsiTheme="majorHAnsi" w:cstheme="majorBidi"/>
      <w:caps/>
      <w:color w:val="7E97AD" w:themeColor="accent1"/>
      <w:sz w:val="21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FB65E1"/>
    <w:pPr>
      <w:keepNext/>
      <w:keepLines/>
      <w:spacing w:after="40"/>
      <w:outlineLvl w:val="1"/>
    </w:pPr>
    <w:rPr>
      <w:rFonts w:asciiTheme="majorHAnsi" w:eastAsiaTheme="majorEastAsia" w:hAnsiTheme="majorHAnsi" w:cstheme="majorBidi"/>
      <w:b/>
      <w:bCs/>
      <w:caps/>
      <w:color w:val="404040" w:themeColor="text1" w:themeTint="BF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B65E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7E97A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65E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7E97A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65E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394B5A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65E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94B5A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65E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65E1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65E1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"/>
    <w:unhideWhenUsed/>
    <w:rsid w:val="00FB65E1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"/>
    <w:rsid w:val="00FB65E1"/>
    <w:rPr>
      <w:kern w:val="20"/>
    </w:rPr>
  </w:style>
  <w:style w:type="paragraph" w:styleId="Footer">
    <w:name w:val="footer"/>
    <w:basedOn w:val="Normal"/>
    <w:link w:val="FooterChar"/>
    <w:uiPriority w:val="2"/>
    <w:unhideWhenUsed/>
    <w:rsid w:val="00FB65E1"/>
    <w:pPr>
      <w:pBdr>
        <w:top w:val="single" w:sz="4" w:space="6" w:color="B1C0CD" w:themeColor="accent1" w:themeTint="99"/>
        <w:left w:val="single" w:sz="2" w:space="4" w:color="FFFFFF" w:themeColor="background1"/>
      </w:pBdr>
      <w:spacing w:after="0" w:line="240" w:lineRule="auto"/>
      <w:ind w:left="-360" w:right="-360"/>
    </w:pPr>
  </w:style>
  <w:style w:type="character" w:customStyle="1" w:styleId="FooterChar">
    <w:name w:val="Footer Char"/>
    <w:basedOn w:val="DefaultParagraphFont"/>
    <w:link w:val="Footer"/>
    <w:uiPriority w:val="2"/>
    <w:rsid w:val="00FB65E1"/>
    <w:rPr>
      <w:kern w:val="20"/>
    </w:rPr>
  </w:style>
  <w:style w:type="paragraph" w:customStyle="1" w:styleId="ResumeText">
    <w:name w:val="Resume Text"/>
    <w:basedOn w:val="Normal"/>
    <w:qFormat/>
    <w:rsid w:val="00FB65E1"/>
    <w:pPr>
      <w:spacing w:after="40"/>
      <w:ind w:right="1440"/>
    </w:pPr>
  </w:style>
  <w:style w:type="character" w:styleId="PlaceholderText">
    <w:name w:val="Placeholder Text"/>
    <w:basedOn w:val="DefaultParagraphFont"/>
    <w:uiPriority w:val="99"/>
    <w:semiHidden/>
    <w:rsid w:val="00FB65E1"/>
    <w:rPr>
      <w:color w:val="808080"/>
    </w:rPr>
  </w:style>
  <w:style w:type="table" w:styleId="TableGrid">
    <w:name w:val="Table Grid"/>
    <w:basedOn w:val="TableNormal"/>
    <w:uiPriority w:val="59"/>
    <w:rsid w:val="00FB65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FB65E1"/>
    <w:rPr>
      <w:rFonts w:asciiTheme="majorHAnsi" w:eastAsiaTheme="majorEastAsia" w:hAnsiTheme="majorHAnsi" w:cstheme="majorBidi"/>
      <w:caps/>
      <w:color w:val="7E97AD" w:themeColor="accent1"/>
      <w:kern w:val="20"/>
      <w:sz w:val="21"/>
    </w:rPr>
  </w:style>
  <w:style w:type="character" w:customStyle="1" w:styleId="Heading2Char">
    <w:name w:val="Heading 2 Char"/>
    <w:basedOn w:val="DefaultParagraphFont"/>
    <w:link w:val="Heading2"/>
    <w:uiPriority w:val="1"/>
    <w:rsid w:val="00FB65E1"/>
    <w:rPr>
      <w:rFonts w:asciiTheme="majorHAnsi" w:eastAsiaTheme="majorEastAsia" w:hAnsiTheme="majorHAnsi" w:cstheme="majorBidi"/>
      <w:b/>
      <w:bCs/>
      <w:caps/>
      <w:color w:val="404040" w:themeColor="text1" w:themeTint="BF"/>
      <w:kern w:val="20"/>
    </w:rPr>
  </w:style>
  <w:style w:type="character" w:customStyle="1" w:styleId="Heading3Char">
    <w:name w:val="Heading 3 Char"/>
    <w:basedOn w:val="DefaultParagraphFont"/>
    <w:link w:val="Heading3"/>
    <w:uiPriority w:val="9"/>
    <w:rsid w:val="00FB65E1"/>
    <w:rPr>
      <w:rFonts w:asciiTheme="majorHAnsi" w:eastAsiaTheme="majorEastAsia" w:hAnsiTheme="majorHAnsi" w:cstheme="majorBidi"/>
      <w:b/>
      <w:bCs/>
      <w:color w:val="7E97AD" w:themeColor="accent1"/>
      <w:kern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65E1"/>
    <w:rPr>
      <w:rFonts w:asciiTheme="majorHAnsi" w:eastAsiaTheme="majorEastAsia" w:hAnsiTheme="majorHAnsi" w:cstheme="majorBidi"/>
      <w:b/>
      <w:bCs/>
      <w:i/>
      <w:iCs/>
      <w:color w:val="7E97AD" w:themeColor="accent1"/>
      <w:kern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65E1"/>
    <w:rPr>
      <w:rFonts w:asciiTheme="majorHAnsi" w:eastAsiaTheme="majorEastAsia" w:hAnsiTheme="majorHAnsi" w:cstheme="majorBidi"/>
      <w:color w:val="394B5A" w:themeColor="accent1" w:themeShade="7F"/>
      <w:kern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65E1"/>
    <w:rPr>
      <w:rFonts w:asciiTheme="majorHAnsi" w:eastAsiaTheme="majorEastAsia" w:hAnsiTheme="majorHAnsi" w:cstheme="majorBidi"/>
      <w:i/>
      <w:iCs/>
      <w:color w:val="394B5A" w:themeColor="accent1" w:themeShade="7F"/>
      <w:kern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65E1"/>
    <w:rPr>
      <w:rFonts w:asciiTheme="majorHAnsi" w:eastAsiaTheme="majorEastAsia" w:hAnsiTheme="majorHAnsi" w:cstheme="majorBidi"/>
      <w:i/>
      <w:iCs/>
      <w:color w:val="404040" w:themeColor="text1" w:themeTint="BF"/>
      <w:kern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65E1"/>
    <w:rPr>
      <w:rFonts w:asciiTheme="majorHAnsi" w:eastAsiaTheme="majorEastAsia" w:hAnsiTheme="majorHAnsi" w:cstheme="majorBidi"/>
      <w:color w:val="404040" w:themeColor="text1" w:themeTint="BF"/>
      <w:kern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65E1"/>
    <w:rPr>
      <w:rFonts w:asciiTheme="majorHAnsi" w:eastAsiaTheme="majorEastAsia" w:hAnsiTheme="majorHAnsi" w:cstheme="majorBidi"/>
      <w:i/>
      <w:iCs/>
      <w:color w:val="404040" w:themeColor="text1" w:themeTint="BF"/>
      <w:kern w:val="20"/>
    </w:rPr>
  </w:style>
  <w:style w:type="table" w:customStyle="1" w:styleId="ResumeTable">
    <w:name w:val="Resume Table"/>
    <w:basedOn w:val="TableNormal"/>
    <w:uiPriority w:val="99"/>
    <w:rsid w:val="00FB65E1"/>
    <w:tblPr>
      <w:tblBorders>
        <w:insideH w:val="single" w:sz="4" w:space="0" w:color="7E97AD" w:themeColor="accent1"/>
      </w:tblBorders>
      <w:tblCellMar>
        <w:top w:w="144" w:type="dxa"/>
        <w:left w:w="0" w:type="dxa"/>
        <w:bottom w:w="144" w:type="dxa"/>
        <w:right w:w="0" w:type="dxa"/>
      </w:tblCellMar>
    </w:tblPr>
  </w:style>
  <w:style w:type="table" w:customStyle="1" w:styleId="LetterTable">
    <w:name w:val="Letter Table"/>
    <w:basedOn w:val="TableNormal"/>
    <w:uiPriority w:val="99"/>
    <w:rsid w:val="00FB65E1"/>
    <w:pPr>
      <w:spacing w:after="0" w:line="240" w:lineRule="auto"/>
      <w:ind w:left="144" w:right="144"/>
    </w:pPr>
    <w:tblPr>
      <w:tblBorders>
        <w:insideH w:val="single" w:sz="4" w:space="0" w:color="D9D9D9" w:themeColor="background1" w:themeShade="D9"/>
      </w:tblBorders>
      <w:tblCellMar>
        <w:left w:w="0" w:type="dxa"/>
        <w:right w:w="0" w:type="dxa"/>
      </w:tblCellMar>
    </w:tblPr>
    <w:tblStylePr w:type="firstRow">
      <w:rPr>
        <w:rFonts w:asciiTheme="majorHAnsi" w:hAnsiTheme="majorHAnsi"/>
        <w:b w:val="0"/>
        <w:caps/>
        <w:smallCaps w:val="0"/>
        <w:color w:val="7E97AD" w:themeColor="accent1"/>
        <w:sz w:val="22"/>
      </w:rPr>
    </w:tblStylePr>
    <w:tblStylePr w:type="firstCol">
      <w:rPr>
        <w:b/>
      </w:rPr>
    </w:tblStylePr>
  </w:style>
  <w:style w:type="paragraph" w:styleId="Date">
    <w:name w:val="Date"/>
    <w:basedOn w:val="Normal"/>
    <w:next w:val="Normal"/>
    <w:link w:val="DateChar"/>
    <w:uiPriority w:val="8"/>
    <w:qFormat/>
    <w:rsid w:val="00FB65E1"/>
    <w:pPr>
      <w:spacing w:before="1200" w:after="360"/>
    </w:pPr>
    <w:rPr>
      <w:rFonts w:asciiTheme="majorHAnsi" w:eastAsiaTheme="majorEastAsia" w:hAnsiTheme="majorHAnsi" w:cstheme="majorBidi"/>
      <w:caps/>
      <w:color w:val="7E97AD" w:themeColor="accent1"/>
    </w:rPr>
  </w:style>
  <w:style w:type="character" w:customStyle="1" w:styleId="DateChar">
    <w:name w:val="Date Char"/>
    <w:basedOn w:val="DefaultParagraphFont"/>
    <w:link w:val="Date"/>
    <w:uiPriority w:val="8"/>
    <w:rsid w:val="00FB65E1"/>
    <w:rPr>
      <w:rFonts w:asciiTheme="majorHAnsi" w:eastAsiaTheme="majorEastAsia" w:hAnsiTheme="majorHAnsi" w:cstheme="majorBidi"/>
      <w:caps/>
      <w:color w:val="7E97AD" w:themeColor="accent1"/>
      <w:kern w:val="20"/>
    </w:rPr>
  </w:style>
  <w:style w:type="paragraph" w:customStyle="1" w:styleId="Recipient">
    <w:name w:val="Recipient"/>
    <w:basedOn w:val="Normal"/>
    <w:uiPriority w:val="8"/>
    <w:unhideWhenUsed/>
    <w:qFormat/>
    <w:rsid w:val="00FB65E1"/>
    <w:pPr>
      <w:spacing w:after="40"/>
    </w:pPr>
    <w:rPr>
      <w:b/>
      <w:bCs/>
    </w:rPr>
  </w:style>
  <w:style w:type="paragraph" w:styleId="Salutation">
    <w:name w:val="Salutation"/>
    <w:basedOn w:val="Normal"/>
    <w:next w:val="Normal"/>
    <w:link w:val="SalutationChar"/>
    <w:uiPriority w:val="8"/>
    <w:unhideWhenUsed/>
    <w:qFormat/>
    <w:rsid w:val="00FB65E1"/>
    <w:pPr>
      <w:spacing w:before="720"/>
    </w:pPr>
  </w:style>
  <w:style w:type="character" w:customStyle="1" w:styleId="SalutationChar">
    <w:name w:val="Salutation Char"/>
    <w:basedOn w:val="DefaultParagraphFont"/>
    <w:link w:val="Salutation"/>
    <w:uiPriority w:val="8"/>
    <w:rsid w:val="00FB65E1"/>
    <w:rPr>
      <w:kern w:val="20"/>
    </w:rPr>
  </w:style>
  <w:style w:type="paragraph" w:styleId="Closing">
    <w:name w:val="Closing"/>
    <w:basedOn w:val="Normal"/>
    <w:link w:val="ClosingChar"/>
    <w:uiPriority w:val="8"/>
    <w:unhideWhenUsed/>
    <w:qFormat/>
    <w:rsid w:val="00FB65E1"/>
    <w:pPr>
      <w:spacing w:before="480" w:after="960" w:line="240" w:lineRule="auto"/>
    </w:pPr>
  </w:style>
  <w:style w:type="character" w:customStyle="1" w:styleId="ClosingChar">
    <w:name w:val="Closing Char"/>
    <w:basedOn w:val="DefaultParagraphFont"/>
    <w:link w:val="Closing"/>
    <w:uiPriority w:val="8"/>
    <w:rsid w:val="00FB65E1"/>
    <w:rPr>
      <w:kern w:val="20"/>
    </w:rPr>
  </w:style>
  <w:style w:type="paragraph" w:styleId="Signature">
    <w:name w:val="Signature"/>
    <w:basedOn w:val="Normal"/>
    <w:link w:val="SignatureChar"/>
    <w:uiPriority w:val="8"/>
    <w:unhideWhenUsed/>
    <w:qFormat/>
    <w:rsid w:val="00FB65E1"/>
    <w:pPr>
      <w:spacing w:after="480"/>
    </w:pPr>
    <w:rPr>
      <w:b/>
      <w:bCs/>
    </w:rPr>
  </w:style>
  <w:style w:type="character" w:customStyle="1" w:styleId="SignatureChar">
    <w:name w:val="Signature Char"/>
    <w:basedOn w:val="DefaultParagraphFont"/>
    <w:link w:val="Signature"/>
    <w:uiPriority w:val="8"/>
    <w:rsid w:val="00FB65E1"/>
    <w:rPr>
      <w:b/>
      <w:bCs/>
      <w:kern w:val="20"/>
    </w:rPr>
  </w:style>
  <w:style w:type="character" w:styleId="Emphasis">
    <w:name w:val="Emphasis"/>
    <w:basedOn w:val="DefaultParagraphFont"/>
    <w:uiPriority w:val="20"/>
    <w:unhideWhenUsed/>
    <w:qFormat/>
    <w:rsid w:val="00FB65E1"/>
    <w:rPr>
      <w:color w:val="7E97AD" w:themeColor="accent1"/>
    </w:rPr>
  </w:style>
  <w:style w:type="paragraph" w:customStyle="1" w:styleId="ContactInfo">
    <w:name w:val="Contact Info"/>
    <w:basedOn w:val="Normal"/>
    <w:uiPriority w:val="2"/>
    <w:qFormat/>
    <w:rsid w:val="00FB65E1"/>
    <w:pPr>
      <w:spacing w:after="0" w:line="240" w:lineRule="auto"/>
      <w:jc w:val="right"/>
    </w:pPr>
    <w:rPr>
      <w:sz w:val="18"/>
    </w:rPr>
  </w:style>
  <w:style w:type="paragraph" w:customStyle="1" w:styleId="Name">
    <w:name w:val="Name"/>
    <w:basedOn w:val="Normal"/>
    <w:next w:val="Normal"/>
    <w:uiPriority w:val="1"/>
    <w:qFormat/>
    <w:rsid w:val="00FB65E1"/>
    <w:pPr>
      <w:pBdr>
        <w:top w:val="single" w:sz="4" w:space="4" w:color="7E97AD" w:themeColor="accent1"/>
        <w:left w:val="single" w:sz="4" w:space="6" w:color="7E97AD" w:themeColor="accent1"/>
        <w:bottom w:val="single" w:sz="4" w:space="4" w:color="7E97AD" w:themeColor="accent1"/>
        <w:right w:val="single" w:sz="4" w:space="6" w:color="7E97AD" w:themeColor="accent1"/>
      </w:pBdr>
      <w:shd w:val="clear" w:color="auto" w:fill="7E97AD" w:themeFill="accent1"/>
      <w:spacing w:before="240"/>
      <w:ind w:left="144" w:right="144"/>
    </w:pPr>
    <w:rPr>
      <w:rFonts w:asciiTheme="majorHAnsi" w:eastAsiaTheme="majorEastAsia" w:hAnsiTheme="majorHAnsi" w:cstheme="majorBidi"/>
      <w:caps/>
      <w:color w:val="FFFFFF" w:themeColor="background1"/>
      <w:sz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44FB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44FB"/>
    <w:rPr>
      <w:rFonts w:ascii="Tahoma" w:hAnsi="Tahoma" w:cs="Tahoma"/>
      <w:kern w:val="20"/>
      <w:sz w:val="16"/>
      <w:szCs w:val="16"/>
    </w:rPr>
  </w:style>
  <w:style w:type="paragraph" w:styleId="ListParagraph">
    <w:name w:val="List Paragraph"/>
    <w:basedOn w:val="Normal"/>
    <w:uiPriority w:val="34"/>
    <w:semiHidden/>
    <w:qFormat/>
    <w:rsid w:val="005B315E"/>
    <w:pPr>
      <w:ind w:left="720"/>
      <w:contextualSpacing/>
    </w:pPr>
  </w:style>
  <w:style w:type="character" w:styleId="Hyperlink">
    <w:name w:val="Hyperlink"/>
    <w:rsid w:val="00EA7420"/>
    <w:rPr>
      <w:color w:val="0000FF"/>
      <w:u w:val="single"/>
    </w:rPr>
  </w:style>
  <w:style w:type="paragraph" w:styleId="NormalWeb">
    <w:name w:val="Normal (Web)"/>
    <w:basedOn w:val="Normal"/>
    <w:uiPriority w:val="99"/>
    <w:rsid w:val="00EA74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en-US"/>
    </w:rPr>
  </w:style>
  <w:style w:type="character" w:customStyle="1" w:styleId="inlinetext5new">
    <w:name w:val="inlinetext5new"/>
    <w:basedOn w:val="DefaultParagraphFont"/>
    <w:rsid w:val="00EA74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0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51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75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file:///C:\Users\wahab.ahmed\Downloads\www.parco.com.pk" TargetMode="Externa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Pictures\farhaz\TS1028350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E77A1F7EE7547979653A1350E8D65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9DB1AD-B7F3-4955-B176-9D7A9361831D}"/>
      </w:docPartPr>
      <w:docPartBody>
        <w:p w:rsidR="0091181F" w:rsidRDefault="006765D3">
          <w:pPr>
            <w:pStyle w:val="6E77A1F7EE7547979653A1350E8D658E"/>
          </w:pPr>
          <w:r>
            <w:t>[Street Address]</w:t>
          </w:r>
        </w:p>
      </w:docPartBody>
    </w:docPart>
    <w:docPart>
      <w:docPartPr>
        <w:name w:val="D5504F4939314979B878613826C1A7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A9FF7F-FC74-4304-9F99-80B4B43F578A}"/>
      </w:docPartPr>
      <w:docPartBody>
        <w:p w:rsidR="0091181F" w:rsidRDefault="006765D3">
          <w:pPr>
            <w:pStyle w:val="D5504F4939314979B878613826C1A7F8"/>
          </w:pPr>
          <w:r>
            <w:t>[Telephone]</w:t>
          </w:r>
        </w:p>
      </w:docPartBody>
    </w:docPart>
    <w:docPart>
      <w:docPartPr>
        <w:name w:val="6E4D2BA966904BA4AD29C3601AC09D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F90FC0-7A79-44B4-AD71-C13510C222A4}"/>
      </w:docPartPr>
      <w:docPartBody>
        <w:p w:rsidR="0091181F" w:rsidRDefault="006765D3">
          <w:pPr>
            <w:pStyle w:val="6E4D2BA966904BA4AD29C3601AC09D59"/>
          </w:pPr>
          <w:r>
            <w:rPr>
              <w:rStyle w:val="Emphasis"/>
            </w:rPr>
            <w:t>[Email]</w:t>
          </w:r>
        </w:p>
      </w:docPartBody>
    </w:docPart>
    <w:docPart>
      <w:docPartPr>
        <w:name w:val="71213E9C2E0E4CA8900D3A4030F8DE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9A0DDD-3879-47F1-8AB5-5B1A78AF478A}"/>
      </w:docPartPr>
      <w:docPartBody>
        <w:p w:rsidR="0091181F" w:rsidRDefault="006765D3">
          <w:pPr>
            <w:pStyle w:val="71213E9C2E0E4CA8900D3A4030F8DEE5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4C607A"/>
    <w:rsid w:val="0006617A"/>
    <w:rsid w:val="0013525B"/>
    <w:rsid w:val="00190F60"/>
    <w:rsid w:val="001D02C5"/>
    <w:rsid w:val="002730E4"/>
    <w:rsid w:val="002E13A4"/>
    <w:rsid w:val="002F7525"/>
    <w:rsid w:val="003266E2"/>
    <w:rsid w:val="003B1105"/>
    <w:rsid w:val="003B4B3B"/>
    <w:rsid w:val="003E10B8"/>
    <w:rsid w:val="003F16EF"/>
    <w:rsid w:val="004120D5"/>
    <w:rsid w:val="004C607A"/>
    <w:rsid w:val="004E16D9"/>
    <w:rsid w:val="005347E7"/>
    <w:rsid w:val="00641CBC"/>
    <w:rsid w:val="006765D3"/>
    <w:rsid w:val="00791FBF"/>
    <w:rsid w:val="007A2074"/>
    <w:rsid w:val="0091181F"/>
    <w:rsid w:val="0094326B"/>
    <w:rsid w:val="0097640D"/>
    <w:rsid w:val="0098281B"/>
    <w:rsid w:val="009D2BC0"/>
    <w:rsid w:val="009F02DA"/>
    <w:rsid w:val="00A544B4"/>
    <w:rsid w:val="00B976E8"/>
    <w:rsid w:val="00BC706F"/>
    <w:rsid w:val="00C028AC"/>
    <w:rsid w:val="00CD446D"/>
    <w:rsid w:val="00D04F28"/>
    <w:rsid w:val="00D6651D"/>
    <w:rsid w:val="00D76CE4"/>
    <w:rsid w:val="00DB36CB"/>
    <w:rsid w:val="00E71E07"/>
    <w:rsid w:val="00EB7796"/>
    <w:rsid w:val="00F747CB"/>
    <w:rsid w:val="00F86E5E"/>
    <w:rsid w:val="00FF18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18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E77A1F7EE7547979653A1350E8D658E">
    <w:name w:val="6E77A1F7EE7547979653A1350E8D658E"/>
    <w:rsid w:val="0091181F"/>
  </w:style>
  <w:style w:type="paragraph" w:customStyle="1" w:styleId="FD41CA0FB26D4BADA11DF945D5340E08">
    <w:name w:val="FD41CA0FB26D4BADA11DF945D5340E08"/>
    <w:rsid w:val="0091181F"/>
  </w:style>
  <w:style w:type="paragraph" w:customStyle="1" w:styleId="D5504F4939314979B878613826C1A7F8">
    <w:name w:val="D5504F4939314979B878613826C1A7F8"/>
    <w:rsid w:val="0091181F"/>
  </w:style>
  <w:style w:type="paragraph" w:customStyle="1" w:styleId="BC5DFDE82A2041F98CD48859866007F0">
    <w:name w:val="BC5DFDE82A2041F98CD48859866007F0"/>
    <w:rsid w:val="0091181F"/>
  </w:style>
  <w:style w:type="character" w:styleId="Emphasis">
    <w:name w:val="Emphasis"/>
    <w:basedOn w:val="DefaultParagraphFont"/>
    <w:uiPriority w:val="2"/>
    <w:unhideWhenUsed/>
    <w:qFormat/>
    <w:rsid w:val="0091181F"/>
    <w:rPr>
      <w:color w:val="5B9BD5" w:themeColor="accent1"/>
    </w:rPr>
  </w:style>
  <w:style w:type="paragraph" w:customStyle="1" w:styleId="6E4D2BA966904BA4AD29C3601AC09D59">
    <w:name w:val="6E4D2BA966904BA4AD29C3601AC09D59"/>
    <w:rsid w:val="0091181F"/>
  </w:style>
  <w:style w:type="paragraph" w:customStyle="1" w:styleId="71213E9C2E0E4CA8900D3A4030F8DEE5">
    <w:name w:val="71213E9C2E0E4CA8900D3A4030F8DEE5"/>
    <w:rsid w:val="0091181F"/>
  </w:style>
  <w:style w:type="paragraph" w:customStyle="1" w:styleId="8BE2F91DC5E24A7AA7FFEA5D58708499">
    <w:name w:val="8BE2F91DC5E24A7AA7FFEA5D58708499"/>
    <w:rsid w:val="0091181F"/>
  </w:style>
  <w:style w:type="paragraph" w:customStyle="1" w:styleId="ResumeText">
    <w:name w:val="Resume Text"/>
    <w:basedOn w:val="Normal"/>
    <w:qFormat/>
    <w:rsid w:val="0091181F"/>
    <w:pPr>
      <w:spacing w:before="40" w:after="40" w:line="288" w:lineRule="auto"/>
      <w:ind w:right="1440"/>
    </w:pPr>
    <w:rPr>
      <w:color w:val="595959" w:themeColor="text1" w:themeTint="A6"/>
      <w:kern w:val="20"/>
      <w:sz w:val="20"/>
    </w:rPr>
  </w:style>
  <w:style w:type="paragraph" w:customStyle="1" w:styleId="ADD5BCA4DF714C458A229C9B270A0645">
    <w:name w:val="ADD5BCA4DF714C458A229C9B270A0645"/>
    <w:rsid w:val="0091181F"/>
  </w:style>
  <w:style w:type="character" w:styleId="PlaceholderText">
    <w:name w:val="Placeholder Text"/>
    <w:basedOn w:val="DefaultParagraphFont"/>
    <w:uiPriority w:val="99"/>
    <w:semiHidden/>
    <w:rsid w:val="004C607A"/>
    <w:rPr>
      <w:color w:val="808080"/>
    </w:rPr>
  </w:style>
  <w:style w:type="paragraph" w:customStyle="1" w:styleId="ACE8E73DEE6B492BA7F36D2EE4A60B11">
    <w:name w:val="ACE8E73DEE6B492BA7F36D2EE4A60B11"/>
    <w:rsid w:val="0091181F"/>
  </w:style>
  <w:style w:type="paragraph" w:customStyle="1" w:styleId="657D35B9FD284E7D8012EC8F22317AD8">
    <w:name w:val="657D35B9FD284E7D8012EC8F22317AD8"/>
    <w:rsid w:val="0091181F"/>
  </w:style>
  <w:style w:type="paragraph" w:customStyle="1" w:styleId="19AB7C791D394579B2A9EFBA3F108123">
    <w:name w:val="19AB7C791D394579B2A9EFBA3F108123"/>
    <w:rsid w:val="0091181F"/>
  </w:style>
  <w:style w:type="paragraph" w:customStyle="1" w:styleId="B3D53E180EB6480DA1DAECCC9B55AEA3">
    <w:name w:val="B3D53E180EB6480DA1DAECCC9B55AEA3"/>
    <w:rsid w:val="0091181F"/>
  </w:style>
  <w:style w:type="paragraph" w:customStyle="1" w:styleId="B110F999995C48A98606129F6131AF53">
    <w:name w:val="B110F999995C48A98606129F6131AF53"/>
    <w:rsid w:val="0091181F"/>
  </w:style>
  <w:style w:type="paragraph" w:customStyle="1" w:styleId="1E477FF87EB24C5B898E5C2902D500C8">
    <w:name w:val="1E477FF87EB24C5B898E5C2902D500C8"/>
    <w:rsid w:val="0091181F"/>
  </w:style>
  <w:style w:type="paragraph" w:customStyle="1" w:styleId="836FD9A5B76F462D9C2BCDA87BC173A1">
    <w:name w:val="836FD9A5B76F462D9C2BCDA87BC173A1"/>
    <w:rsid w:val="0091181F"/>
  </w:style>
  <w:style w:type="paragraph" w:customStyle="1" w:styleId="B15F48A78984462380CF1D3FB81BFF22">
    <w:name w:val="B15F48A78984462380CF1D3FB81BFF22"/>
    <w:rsid w:val="0091181F"/>
  </w:style>
  <w:style w:type="paragraph" w:customStyle="1" w:styleId="0AA23D650B5D42958E9044F6DF16A623">
    <w:name w:val="0AA23D650B5D42958E9044F6DF16A623"/>
    <w:rsid w:val="0091181F"/>
  </w:style>
  <w:style w:type="paragraph" w:customStyle="1" w:styleId="90D5396D503F44FDB5A3355F1B10AAEA">
    <w:name w:val="90D5396D503F44FDB5A3355F1B10AAEA"/>
    <w:rsid w:val="0091181F"/>
  </w:style>
  <w:style w:type="paragraph" w:customStyle="1" w:styleId="CC58895EC6304E2880BF1CCC7C0B3405">
    <w:name w:val="CC58895EC6304E2880BF1CCC7C0B3405"/>
    <w:rsid w:val="0091181F"/>
  </w:style>
  <w:style w:type="paragraph" w:customStyle="1" w:styleId="E19ACBA2F9764B14A85C70674D6F1D49">
    <w:name w:val="E19ACBA2F9764B14A85C70674D6F1D49"/>
    <w:rsid w:val="004C607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Business Set Blue">
  <a:themeElements>
    <a:clrScheme name="word_design_set">
      <a:dk1>
        <a:srgbClr val="000000"/>
      </a:dk1>
      <a:lt1>
        <a:srgbClr val="FFFFFF"/>
      </a:lt1>
      <a:dk2>
        <a:srgbClr val="1F2123"/>
      </a:dk2>
      <a:lt2>
        <a:srgbClr val="DC9E1F"/>
      </a:lt2>
      <a:accent1>
        <a:srgbClr val="7E97AD"/>
      </a:accent1>
      <a:accent2>
        <a:srgbClr val="CC8E60"/>
      </a:accent2>
      <a:accent3>
        <a:srgbClr val="7A6A60"/>
      </a:accent3>
      <a:accent4>
        <a:srgbClr val="B4936D"/>
      </a:accent4>
      <a:accent5>
        <a:srgbClr val="67787B"/>
      </a:accent5>
      <a:accent6>
        <a:srgbClr val="9D936F"/>
      </a:accent6>
      <a:hlink>
        <a:srgbClr val="646464"/>
      </a:hlink>
      <a:folHlink>
        <a:srgbClr val="969696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/>
  <Abstract/>
  <CompanyAddress>                                                         CURRCULUM VITAE
 City: KARACHI                                                                                                                 </CompanyAddress>
  <CompanyPhone>Mobile No: 00923213611728</CompanyPhone>
  <CompanyFax/>
  <CompanyEmail>Email: abdulwahaba68@gmail.com </CompanyEmail>
</CoverPageProperties>
</file>

<file path=customXml/item2.xml><?xml version="1.0" encoding="utf-8"?>
<mappings xmlns="http://schemas.microsoft.com/pics">
  <picture>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</picture>
</mapping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437E9E5-EE29-454F-8714-516920628209}">
  <ds:schemaRefs>
    <ds:schemaRef ds:uri="http://schemas.microsoft.com/pics"/>
  </ds:schemaRefs>
</ds:datastoreItem>
</file>

<file path=customXml/itemProps3.xml><?xml version="1.0" encoding="utf-8"?>
<ds:datastoreItem xmlns:ds="http://schemas.openxmlformats.org/officeDocument/2006/customXml" ds:itemID="{90439260-127A-4477-B805-24A05066C2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E84D3BF-BEB0-4E76-B918-77306CB16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TS102835057.dotx</Template>
  <TotalTime>7</TotalTime>
  <Pages>4</Pages>
  <Words>605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Hafiz Abdul Wahab</dc:creator>
  <cp:lastModifiedBy>Abdul Wahab Ahmed/Technology Operations/Islamabad</cp:lastModifiedBy>
  <cp:revision>4</cp:revision>
  <dcterms:created xsi:type="dcterms:W3CDTF">2021-04-01T07:09:00Z</dcterms:created>
  <dcterms:modified xsi:type="dcterms:W3CDTF">2021-09-28T07:40:00Z</dcterms:modified>
  <cp:category>Add: Dubai Bur Dubai</cp:category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TC028350579991</vt:lpwstr>
  </property>
</Properties>
</file>