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8CDC1" w14:textId="77777777" w:rsidR="003D4E7B" w:rsidRDefault="003D4E7B"/>
    <w:tbl>
      <w:tblPr>
        <w:tblpPr w:leftFromText="180" w:rightFromText="180" w:vertAnchor="text" w:tblpX="90" w:tblpY="1"/>
        <w:tblOverlap w:val="never"/>
        <w:tblW w:w="11250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780"/>
        <w:gridCol w:w="7470"/>
      </w:tblGrid>
      <w:tr w:rsidR="00B92E33" w14:paraId="049AF26E" w14:textId="77777777" w:rsidTr="00B92E33">
        <w:trPr>
          <w:cantSplit/>
          <w:trHeight w:hRule="exact" w:val="2448"/>
        </w:trPr>
        <w:tc>
          <w:tcPr>
            <w:tcW w:w="3780" w:type="dxa"/>
            <w:vAlign w:val="bottom"/>
          </w:tcPr>
          <w:p w14:paraId="4090AC7D" w14:textId="252BAE42" w:rsidR="00B92E33" w:rsidRDefault="00B92E33" w:rsidP="00B92E33">
            <w:pPr>
              <w:tabs>
                <w:tab w:val="left" w:pos="990"/>
              </w:tabs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62864074" wp14:editId="7AB84C41">
                  <wp:simplePos x="0" y="0"/>
                  <wp:positionH relativeFrom="column">
                    <wp:posOffset>-1169670</wp:posOffset>
                  </wp:positionH>
                  <wp:positionV relativeFrom="paragraph">
                    <wp:posOffset>-635</wp:posOffset>
                  </wp:positionV>
                  <wp:extent cx="1390650" cy="1656080"/>
                  <wp:effectExtent l="0" t="0" r="0" b="1270"/>
                  <wp:wrapTight wrapText="bothSides">
                    <wp:wrapPolygon edited="0">
                      <wp:start x="8285" y="0"/>
                      <wp:lineTo x="6510" y="248"/>
                      <wp:lineTo x="1775" y="3230"/>
                      <wp:lineTo x="0" y="7454"/>
                      <wp:lineTo x="0" y="12920"/>
                      <wp:lineTo x="592" y="15902"/>
                      <wp:lineTo x="4142" y="19877"/>
                      <wp:lineTo x="7693" y="21368"/>
                      <wp:lineTo x="7989" y="21368"/>
                      <wp:lineTo x="13315" y="21368"/>
                      <wp:lineTo x="13907" y="21368"/>
                      <wp:lineTo x="17162" y="19877"/>
                      <wp:lineTo x="20712" y="15902"/>
                      <wp:lineTo x="21304" y="12920"/>
                      <wp:lineTo x="21304" y="7454"/>
                      <wp:lineTo x="19825" y="3479"/>
                      <wp:lineTo x="15386" y="745"/>
                      <wp:lineTo x="13019" y="0"/>
                      <wp:lineTo x="8285" y="0"/>
                    </wp:wrapPolygon>
                  </wp:wrapTight>
                  <wp:docPr id="160330711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3307110" name="Picture 3"/>
                          <pic:cNvPicPr/>
                        </pic:nvPicPr>
                        <pic:blipFill>
                          <a:blip r:embed="rId7"/>
                          <a:srcRect t="11967" b="119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1656080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470" w:type="dxa"/>
            <w:vAlign w:val="center"/>
          </w:tcPr>
          <w:p w14:paraId="12DA1AEC" w14:textId="77777777" w:rsidR="007D4468" w:rsidRDefault="007D4468" w:rsidP="00B92E33">
            <w:pPr>
              <w:pStyle w:val="Title"/>
              <w:shd w:val="clear" w:color="auto" w:fill="FFFFFF" w:themeFill="background1"/>
              <w:rPr>
                <w:rFonts w:ascii="Calibri" w:hAnsi="Calibri" w:cs="Calibri"/>
                <w:bCs/>
                <w:caps w:val="0"/>
                <w:color w:val="FFFFFF" w:themeColor="background1"/>
                <w:sz w:val="52"/>
                <w:szCs w:val="52"/>
                <w14:textOutline w14:w="9525" w14:cap="flat" w14:cmpd="sng" w14:algn="ctr">
                  <w14:solidFill>
                    <w14:schemeClr w14:val="bg1">
                      <w14:lumMod w14:val="65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21000">
                        <w14:srgbClr w14:val="53575C"/>
                      </w14:gs>
                      <w14:gs w14:pos="88000">
                        <w14:srgbClr w14:val="C5C7CA"/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rFonts w:ascii="Calibri" w:hAnsi="Calibri" w:cs="Calibri"/>
                <w:bCs/>
                <w:caps w:val="0"/>
                <w:color w:val="FFFFFF" w:themeColor="background1"/>
                <w:sz w:val="52"/>
                <w:szCs w:val="52"/>
                <w14:textOutline w14:w="9525" w14:cap="flat" w14:cmpd="sng" w14:algn="ctr">
                  <w14:solidFill>
                    <w14:schemeClr w14:val="bg1">
                      <w14:lumMod w14:val="65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21000">
                        <w14:srgbClr w14:val="53575C"/>
                      </w14:gs>
                      <w14:gs w14:pos="88000">
                        <w14:srgbClr w14:val="C5C7CA"/>
                      </w14:gs>
                    </w14:gsLst>
                    <w14:lin w14:ang="5400000" w14:scaled="0"/>
                  </w14:gradFill>
                </w14:textFill>
              </w:rPr>
              <w:t xml:space="preserve">   </w:t>
            </w:r>
          </w:p>
          <w:p w14:paraId="71448D0F" w14:textId="7D830B79" w:rsidR="00B92E33" w:rsidRDefault="007D4468" w:rsidP="00B92E33">
            <w:pPr>
              <w:pStyle w:val="Title"/>
              <w:shd w:val="clear" w:color="auto" w:fill="FFFFFF" w:themeFill="background1"/>
              <w:rPr>
                <w:rFonts w:ascii="Calibri" w:hAnsi="Calibri" w:cs="Calibri"/>
                <w:bCs/>
                <w:caps w:val="0"/>
                <w:color w:val="FFFFFF" w:themeColor="background1"/>
                <w:sz w:val="52"/>
                <w:szCs w:val="52"/>
                <w14:textOutline w14:w="9525" w14:cap="flat" w14:cmpd="sng" w14:algn="ctr">
                  <w14:solidFill>
                    <w14:schemeClr w14:val="bg1">
                      <w14:lumMod w14:val="65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21000">
                        <w14:srgbClr w14:val="53575C"/>
                      </w14:gs>
                      <w14:gs w14:pos="88000">
                        <w14:srgbClr w14:val="C5C7CA"/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rFonts w:ascii="Calibri" w:hAnsi="Calibri" w:cs="Calibri"/>
                <w:bCs/>
                <w:caps w:val="0"/>
                <w:color w:val="FFFFFF" w:themeColor="background1"/>
                <w:sz w:val="52"/>
                <w:szCs w:val="52"/>
                <w14:textOutline w14:w="9525" w14:cap="flat" w14:cmpd="sng" w14:algn="ctr">
                  <w14:solidFill>
                    <w14:schemeClr w14:val="bg1">
                      <w14:lumMod w14:val="65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21000">
                        <w14:srgbClr w14:val="53575C"/>
                      </w14:gs>
                      <w14:gs w14:pos="88000">
                        <w14:srgbClr w14:val="C5C7CA"/>
                      </w14:gs>
                    </w14:gsLst>
                    <w14:lin w14:ang="5400000" w14:scaled="0"/>
                  </w14:gradFill>
                </w14:textFill>
              </w:rPr>
              <w:t xml:space="preserve">           </w:t>
            </w:r>
            <w:r w:rsidR="00B92E33" w:rsidRPr="00421D6D">
              <w:rPr>
                <w:rFonts w:ascii="Calibri" w:hAnsi="Calibri" w:cs="Calibri"/>
                <w:bCs/>
                <w:caps w:val="0"/>
                <w:color w:val="FFFFFF" w:themeColor="background1"/>
                <w:sz w:val="52"/>
                <w:szCs w:val="52"/>
                <w14:textOutline w14:w="9525" w14:cap="flat" w14:cmpd="sng" w14:algn="ctr">
                  <w14:solidFill>
                    <w14:schemeClr w14:val="bg1">
                      <w14:lumMod w14:val="65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21000">
                        <w14:srgbClr w14:val="53575C"/>
                      </w14:gs>
                      <w14:gs w14:pos="88000">
                        <w14:srgbClr w14:val="C5C7CA"/>
                      </w14:gs>
                    </w14:gsLst>
                    <w14:lin w14:ang="5400000" w14:scaled="0"/>
                  </w14:gradFill>
                </w14:textFill>
              </w:rPr>
              <w:t>Raja Ghufran Ayub</w:t>
            </w:r>
          </w:p>
          <w:p w14:paraId="2AD8A23C" w14:textId="77777777" w:rsidR="00B92E33" w:rsidRPr="00421D6D" w:rsidRDefault="00B92E33" w:rsidP="00B92E33"/>
          <w:p w14:paraId="4D0D1FF1" w14:textId="5A0CDCEC" w:rsidR="00B92E33" w:rsidRPr="00421D6D" w:rsidRDefault="007D4468" w:rsidP="00B92E33">
            <w:pPr>
              <w:rPr>
                <w:color w:val="A6A6A6" w:themeColor="background1" w:themeShade="A6"/>
                <w:sz w:val="36"/>
                <w:szCs w:val="36"/>
              </w:rPr>
            </w:pPr>
            <w:r>
              <w:rPr>
                <w:color w:val="A6A6A6" w:themeColor="background1" w:themeShade="A6"/>
                <w:sz w:val="36"/>
                <w:szCs w:val="36"/>
              </w:rPr>
              <w:t xml:space="preserve">       </w:t>
            </w:r>
            <w:r w:rsidR="00B92E33" w:rsidRPr="00421D6D">
              <w:rPr>
                <w:color w:val="A6A6A6" w:themeColor="background1" w:themeShade="A6"/>
                <w:sz w:val="36"/>
                <w:szCs w:val="36"/>
              </w:rPr>
              <w:t>Customer Service Representative</w:t>
            </w:r>
          </w:p>
          <w:p w14:paraId="0F920D95" w14:textId="77777777" w:rsidR="00B92E33" w:rsidRPr="00421D6D" w:rsidRDefault="00B92E33" w:rsidP="00B92E33">
            <w:pPr>
              <w:rPr>
                <w:sz w:val="52"/>
                <w:szCs w:val="52"/>
              </w:rPr>
            </w:pPr>
          </w:p>
          <w:p w14:paraId="7F0BD944" w14:textId="77777777" w:rsidR="00B92E33" w:rsidRPr="00421D6D" w:rsidRDefault="00B92E33" w:rsidP="00B92E33">
            <w:pPr>
              <w:rPr>
                <w:sz w:val="52"/>
                <w:szCs w:val="52"/>
              </w:rPr>
            </w:pPr>
          </w:p>
        </w:tc>
      </w:tr>
      <w:tr w:rsidR="00B92E33" w14:paraId="1DD774F2" w14:textId="77777777" w:rsidTr="00B92E33">
        <w:trPr>
          <w:cantSplit/>
          <w:trHeight w:hRule="exact" w:val="11498"/>
        </w:trPr>
        <w:tc>
          <w:tcPr>
            <w:tcW w:w="3780" w:type="dxa"/>
          </w:tcPr>
          <w:p w14:paraId="2BC43A1F" w14:textId="77777777" w:rsidR="00B92E33" w:rsidRPr="00E53BCA" w:rsidRDefault="00B92E33" w:rsidP="00B92E33">
            <w:pPr>
              <w:rPr>
                <w:rFonts w:ascii="Calibri" w:hAnsi="Calibri" w:cs="Calibri"/>
                <w:b/>
                <w:bCs/>
                <w:color w:val="DD8047" w:themeColor="accent2"/>
                <w:sz w:val="32"/>
                <w:szCs w:val="40"/>
              </w:rPr>
            </w:pPr>
          </w:p>
          <w:p w14:paraId="0AF2C694" w14:textId="6B935C9B" w:rsidR="00B92E33" w:rsidRPr="00E53BCA" w:rsidRDefault="00B92E33" w:rsidP="00B92E33">
            <w:pPr>
              <w:rPr>
                <w:rFonts w:ascii="Calibri" w:hAnsi="Calibri" w:cs="Calibri"/>
                <w:b/>
                <w:bCs/>
                <w:color w:val="DD8047" w:themeColor="accent2"/>
                <w:sz w:val="32"/>
                <w:szCs w:val="40"/>
              </w:rPr>
            </w:pPr>
            <w:r w:rsidRPr="00E53BCA">
              <w:rPr>
                <w:rFonts w:ascii="Calibri" w:hAnsi="Calibri" w:cs="Calibri"/>
                <w:b/>
                <w:bCs/>
                <w:color w:val="DD8047" w:themeColor="accent2"/>
                <w:sz w:val="32"/>
                <w:szCs w:val="40"/>
              </w:rPr>
              <w:t xml:space="preserve">     CONTACT</w:t>
            </w:r>
          </w:p>
          <w:p w14:paraId="6CA64174" w14:textId="1C9DF7DD" w:rsidR="00B92E33" w:rsidRPr="00E53BCA" w:rsidRDefault="00B92E33" w:rsidP="00B92E33">
            <w:pPr>
              <w:rPr>
                <w:rFonts w:ascii="Calibri" w:hAnsi="Calibri" w:cs="Calibri"/>
                <w:color w:val="DD8047" w:themeColor="accent2"/>
              </w:rPr>
            </w:pPr>
            <w:r w:rsidRPr="00E53BCA">
              <w:rPr>
                <w:rFonts w:ascii="Calibri" w:hAnsi="Calibri" w:cs="Calibri"/>
                <w:color w:val="DD8047" w:themeColor="accent2"/>
              </w:rPr>
              <w:t xml:space="preserve">          </w:t>
            </w:r>
            <w:sdt>
              <w:sdtPr>
                <w:rPr>
                  <w:rFonts w:ascii="Calibri" w:hAnsi="Calibri" w:cs="Calibri"/>
                  <w:color w:val="DD8047" w:themeColor="accent2"/>
                </w:rPr>
                <w:id w:val="1111563247"/>
                <w:placeholder>
                  <w:docPart w:val="DE4B507518F345668C377926BA967E5D"/>
                </w:placeholder>
                <w:temporary/>
                <w:showingPlcHdr/>
                <w15:appearance w15:val="hidden"/>
              </w:sdtPr>
              <w:sdtEndPr/>
              <w:sdtContent>
                <w:r w:rsidRPr="00E53BCA">
                  <w:rPr>
                    <w:rFonts w:ascii="Calibri" w:hAnsi="Calibri" w:cs="Calibri"/>
                    <w:color w:val="DD8047" w:themeColor="accent2"/>
                  </w:rPr>
                  <w:t>PHONE:</w:t>
                </w:r>
              </w:sdtContent>
            </w:sdt>
          </w:p>
          <w:p w14:paraId="542BC554" w14:textId="733A99A5" w:rsidR="00B92E33" w:rsidRPr="00E53BCA" w:rsidRDefault="00B92E33" w:rsidP="00B92E33">
            <w:pPr>
              <w:rPr>
                <w:rFonts w:ascii="Calibri" w:hAnsi="Calibri" w:cs="Calibri"/>
                <w:color w:val="DD8047" w:themeColor="accent2"/>
              </w:rPr>
            </w:pPr>
            <w:r w:rsidRPr="00E53BCA">
              <w:rPr>
                <w:rFonts w:ascii="Calibri" w:hAnsi="Calibri" w:cs="Calibri"/>
                <w:color w:val="DD8047" w:themeColor="accent2"/>
              </w:rPr>
              <w:t xml:space="preserve">          971 55 260 6536</w:t>
            </w:r>
          </w:p>
          <w:p w14:paraId="1650F760" w14:textId="77777777" w:rsidR="00B92E33" w:rsidRPr="00E53BCA" w:rsidRDefault="00B92E33" w:rsidP="00B92E33">
            <w:pPr>
              <w:rPr>
                <w:rFonts w:ascii="Calibri" w:hAnsi="Calibri" w:cs="Calibri"/>
                <w:color w:val="DD8047" w:themeColor="accent2"/>
              </w:rPr>
            </w:pPr>
          </w:p>
          <w:p w14:paraId="2E3E07C3" w14:textId="2A255045" w:rsidR="00B92E33" w:rsidRPr="00E53BCA" w:rsidRDefault="00B92E33" w:rsidP="00B92E33">
            <w:pPr>
              <w:rPr>
                <w:rFonts w:ascii="Calibri" w:hAnsi="Calibri" w:cs="Calibri"/>
                <w:color w:val="DD8047" w:themeColor="accent2"/>
              </w:rPr>
            </w:pPr>
            <w:r w:rsidRPr="00E53BCA">
              <w:rPr>
                <w:rFonts w:ascii="Calibri" w:hAnsi="Calibri" w:cs="Calibri"/>
                <w:color w:val="DD8047" w:themeColor="accent2"/>
              </w:rPr>
              <w:t xml:space="preserve">          </w:t>
            </w:r>
            <w:sdt>
              <w:sdtPr>
                <w:rPr>
                  <w:rFonts w:ascii="Calibri" w:hAnsi="Calibri" w:cs="Calibri"/>
                  <w:color w:val="DD8047" w:themeColor="accent2"/>
                </w:rPr>
                <w:id w:val="-240260293"/>
                <w:placeholder>
                  <w:docPart w:val="AE8D05DFB5F741B1AC98522E722E597C"/>
                </w:placeholder>
                <w:temporary/>
                <w:showingPlcHdr/>
                <w15:appearance w15:val="hidden"/>
              </w:sdtPr>
              <w:sdtEndPr/>
              <w:sdtContent>
                <w:r w:rsidRPr="00E53BCA">
                  <w:rPr>
                    <w:rFonts w:ascii="Calibri" w:hAnsi="Calibri" w:cs="Calibri"/>
                    <w:color w:val="DD8047" w:themeColor="accent2"/>
                  </w:rPr>
                  <w:t>EMAIL:</w:t>
                </w:r>
              </w:sdtContent>
            </w:sdt>
          </w:p>
          <w:p w14:paraId="5403E9BA" w14:textId="2883CF4B" w:rsidR="00B92E33" w:rsidRPr="00E53BCA" w:rsidRDefault="00B92E33" w:rsidP="00B92E33">
            <w:pPr>
              <w:rPr>
                <w:rFonts w:ascii="Calibri" w:hAnsi="Calibri" w:cs="Calibri"/>
                <w:color w:val="DD8047" w:themeColor="accent2"/>
              </w:rPr>
            </w:pPr>
            <w:r w:rsidRPr="00E53BCA">
              <w:rPr>
                <w:rFonts w:ascii="Calibri" w:hAnsi="Calibri" w:cs="Calibri"/>
                <w:color w:val="DD8047" w:themeColor="accent2"/>
              </w:rPr>
              <w:t xml:space="preserve">          </w:t>
            </w:r>
            <w:hyperlink r:id="rId8" w:history="1">
              <w:r w:rsidRPr="00E53BCA">
                <w:rPr>
                  <w:rStyle w:val="Hyperlink"/>
                  <w:rFonts w:ascii="Calibri" w:hAnsi="Calibri" w:cs="Calibri"/>
                  <w:color w:val="DD8047" w:themeColor="accent2"/>
                </w:rPr>
                <w:t>ghfrangakhar@gmail.com</w:t>
              </w:r>
            </w:hyperlink>
          </w:p>
          <w:p w14:paraId="2D675B79" w14:textId="77777777" w:rsidR="00B92E33" w:rsidRPr="00E53BCA" w:rsidRDefault="00B92E33" w:rsidP="00B92E33">
            <w:pPr>
              <w:rPr>
                <w:rFonts w:ascii="Calibri" w:hAnsi="Calibri" w:cs="Calibri"/>
                <w:color w:val="DD8047" w:themeColor="accent2"/>
              </w:rPr>
            </w:pPr>
          </w:p>
          <w:p w14:paraId="1BEBE6AC" w14:textId="77777777" w:rsidR="00B92E33" w:rsidRPr="00E53BCA" w:rsidRDefault="00B92E33" w:rsidP="00B92E33">
            <w:pPr>
              <w:rPr>
                <w:rFonts w:ascii="Calibri" w:hAnsi="Calibri" w:cs="Calibri"/>
                <w:color w:val="DD8047" w:themeColor="accent2"/>
              </w:rPr>
            </w:pPr>
          </w:p>
          <w:p w14:paraId="64DF6F0E" w14:textId="737EAA80" w:rsidR="00B92E33" w:rsidRDefault="00B92E33" w:rsidP="00B92E33">
            <w:pPr>
              <w:rPr>
                <w:rFonts w:ascii="Calibri" w:hAnsi="Calibri" w:cs="Calibri"/>
                <w:b/>
                <w:bCs/>
                <w:color w:val="DD8047" w:themeColor="accent2"/>
                <w:sz w:val="40"/>
                <w:szCs w:val="48"/>
              </w:rPr>
            </w:pPr>
            <w:r w:rsidRPr="00E53BCA">
              <w:rPr>
                <w:rFonts w:ascii="Calibri" w:hAnsi="Calibri" w:cs="Calibri"/>
                <w:b/>
                <w:bCs/>
                <w:color w:val="DD8047" w:themeColor="accent2"/>
                <w:sz w:val="40"/>
                <w:szCs w:val="48"/>
              </w:rPr>
              <w:t xml:space="preserve">    SKILLS</w:t>
            </w:r>
          </w:p>
          <w:p w14:paraId="0E705F60" w14:textId="35F19EBF" w:rsidR="001C51F5" w:rsidRDefault="001C51F5" w:rsidP="00B92E33">
            <w:pPr>
              <w:rPr>
                <w:rFonts w:ascii="Calibri" w:hAnsi="Calibri" w:cs="Calibri"/>
                <w:b/>
                <w:bCs/>
                <w:color w:val="DD8047" w:themeColor="accent2"/>
                <w:sz w:val="40"/>
                <w:szCs w:val="48"/>
              </w:rPr>
            </w:pPr>
            <w:r>
              <w:rPr>
                <w:rFonts w:ascii="Calibri" w:hAnsi="Calibri" w:cs="Calibri"/>
                <w:b/>
                <w:bCs/>
                <w:color w:val="DD8047" w:themeColor="accent2"/>
                <w:sz w:val="40"/>
                <w:szCs w:val="48"/>
              </w:rPr>
              <w:t xml:space="preserve">     </w:t>
            </w:r>
          </w:p>
          <w:p w14:paraId="5FEC15EF" w14:textId="328963A1" w:rsidR="001C51F5" w:rsidRPr="00E53BCA" w:rsidRDefault="001C51F5" w:rsidP="00B92E33">
            <w:pPr>
              <w:rPr>
                <w:rFonts w:ascii="Calibri" w:hAnsi="Calibri" w:cs="Calibri"/>
                <w:b/>
                <w:bCs/>
                <w:color w:val="DD8047" w:themeColor="accent2"/>
                <w:sz w:val="40"/>
                <w:szCs w:val="48"/>
              </w:rPr>
            </w:pPr>
            <w:r>
              <w:rPr>
                <w:rFonts w:ascii="Calibri" w:hAnsi="Calibri" w:cs="Calibri"/>
                <w:b/>
                <w:bCs/>
                <w:color w:val="DD8047" w:themeColor="accent2"/>
                <w:sz w:val="40"/>
                <w:szCs w:val="48"/>
              </w:rPr>
              <w:t xml:space="preserve">    Driver</w:t>
            </w:r>
            <w:r w:rsidR="00262CE8">
              <w:rPr>
                <w:rFonts w:ascii="Calibri" w:hAnsi="Calibri" w:cs="Calibri"/>
                <w:b/>
                <w:bCs/>
                <w:color w:val="DD8047" w:themeColor="accent2"/>
                <w:sz w:val="40"/>
                <w:szCs w:val="48"/>
              </w:rPr>
              <w:t>(5years)</w:t>
            </w:r>
          </w:p>
          <w:p w14:paraId="6AB469BD" w14:textId="77777777" w:rsidR="00B92E33" w:rsidRPr="00E53BCA" w:rsidRDefault="00B92E33" w:rsidP="00B92E33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color w:val="DD8047" w:themeColor="accent2"/>
              </w:rPr>
            </w:pPr>
            <w:r w:rsidRPr="00E53BCA">
              <w:rPr>
                <w:rFonts w:ascii="Calibri" w:hAnsi="Calibri" w:cs="Calibri"/>
                <w:b/>
                <w:bCs/>
                <w:color w:val="DD8047" w:themeColor="accent2"/>
              </w:rPr>
              <w:t>Customer Service</w:t>
            </w:r>
          </w:p>
          <w:p w14:paraId="264968F4" w14:textId="4D5C5BF4" w:rsidR="00B92E33" w:rsidRPr="00E53BCA" w:rsidRDefault="00B92E33" w:rsidP="00B92E33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color w:val="DD8047" w:themeColor="accent2"/>
              </w:rPr>
            </w:pPr>
            <w:r w:rsidRPr="00E53BCA">
              <w:rPr>
                <w:rFonts w:ascii="Calibri" w:hAnsi="Calibri" w:cs="Calibri"/>
                <w:b/>
                <w:bCs/>
                <w:color w:val="DD8047" w:themeColor="accent2"/>
              </w:rPr>
              <w:t>Leadership skills</w:t>
            </w:r>
          </w:p>
          <w:p w14:paraId="29288227" w14:textId="39482CB8" w:rsidR="00B92E33" w:rsidRPr="00265779" w:rsidRDefault="00B92E33" w:rsidP="00265779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color w:val="DD8047" w:themeColor="accent2"/>
              </w:rPr>
            </w:pPr>
            <w:r w:rsidRPr="00E53BCA">
              <w:rPr>
                <w:rFonts w:ascii="Calibri" w:hAnsi="Calibri" w:cs="Calibri"/>
                <w:b/>
                <w:bCs/>
                <w:color w:val="DD8047" w:themeColor="accent2"/>
              </w:rPr>
              <w:t>Communication Skills</w:t>
            </w:r>
          </w:p>
          <w:p w14:paraId="1215E292" w14:textId="77777777" w:rsidR="00B92E33" w:rsidRPr="00E53BCA" w:rsidRDefault="00B92E33" w:rsidP="00B92E33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color w:val="DD8047" w:themeColor="accent2"/>
              </w:rPr>
            </w:pPr>
            <w:r w:rsidRPr="00E53BCA">
              <w:rPr>
                <w:rFonts w:ascii="Calibri" w:hAnsi="Calibri" w:cs="Calibri"/>
                <w:b/>
                <w:bCs/>
                <w:color w:val="DD8047" w:themeColor="accent2"/>
              </w:rPr>
              <w:t>MS Office</w:t>
            </w:r>
          </w:p>
          <w:p w14:paraId="6CA1AAB1" w14:textId="77777777" w:rsidR="00B92E33" w:rsidRPr="00E53BCA" w:rsidRDefault="00B92E33" w:rsidP="00B92E33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color w:val="DD8047" w:themeColor="accent2"/>
              </w:rPr>
            </w:pPr>
            <w:r w:rsidRPr="00E53BCA">
              <w:rPr>
                <w:rFonts w:ascii="Calibri" w:hAnsi="Calibri" w:cs="Calibri"/>
                <w:b/>
                <w:bCs/>
                <w:color w:val="DD8047" w:themeColor="accent2"/>
              </w:rPr>
              <w:t>Scheduling</w:t>
            </w:r>
          </w:p>
          <w:p w14:paraId="111E3639" w14:textId="77777777" w:rsidR="00B92E33" w:rsidRPr="00E53BCA" w:rsidRDefault="00B92E33" w:rsidP="00B92E33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color w:val="DD8047" w:themeColor="accent2"/>
              </w:rPr>
            </w:pPr>
            <w:r w:rsidRPr="00E53BCA">
              <w:rPr>
                <w:rFonts w:ascii="Calibri" w:hAnsi="Calibri" w:cs="Calibri"/>
                <w:b/>
                <w:bCs/>
                <w:color w:val="DD8047" w:themeColor="accent2"/>
              </w:rPr>
              <w:t>Multi-Tasking</w:t>
            </w:r>
          </w:p>
          <w:p w14:paraId="4F12EE2A" w14:textId="77777777" w:rsidR="00B92E33" w:rsidRPr="00E53BCA" w:rsidRDefault="00B92E33" w:rsidP="00B92E33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color w:val="DD8047" w:themeColor="accent2"/>
              </w:rPr>
            </w:pPr>
            <w:r w:rsidRPr="00E53BCA">
              <w:rPr>
                <w:rFonts w:ascii="Calibri" w:hAnsi="Calibri" w:cs="Calibri"/>
                <w:b/>
                <w:bCs/>
                <w:color w:val="DD8047" w:themeColor="accent2"/>
              </w:rPr>
              <w:t>Detail Oriented</w:t>
            </w:r>
          </w:p>
          <w:p w14:paraId="736FDDE7" w14:textId="29CC8D63" w:rsidR="00B92E33" w:rsidRPr="00BB5C6B" w:rsidRDefault="00B92E33" w:rsidP="00BB5C6B">
            <w:pPr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color w:val="DD8047" w:themeColor="accent2"/>
              </w:rPr>
            </w:pPr>
            <w:r w:rsidRPr="00E53BCA">
              <w:rPr>
                <w:rFonts w:ascii="Calibri" w:hAnsi="Calibri" w:cs="Calibri"/>
                <w:b/>
                <w:bCs/>
                <w:color w:val="DD8047" w:themeColor="accent2"/>
              </w:rPr>
              <w:t>Customer management</w:t>
            </w:r>
          </w:p>
          <w:p w14:paraId="25A0E746" w14:textId="77777777" w:rsidR="00B92E33" w:rsidRPr="00E53BCA" w:rsidRDefault="00B92E33" w:rsidP="00B92E33">
            <w:pPr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color w:val="DD8047" w:themeColor="accent2"/>
              </w:rPr>
            </w:pPr>
            <w:r w:rsidRPr="00E53BCA">
              <w:rPr>
                <w:rFonts w:ascii="Calibri" w:hAnsi="Calibri" w:cs="Calibri"/>
                <w:b/>
                <w:bCs/>
                <w:color w:val="DD8047" w:themeColor="accent2"/>
              </w:rPr>
              <w:t>Relationship</w:t>
            </w:r>
          </w:p>
          <w:p w14:paraId="28D521C0" w14:textId="6ED30A23" w:rsidR="00B92E33" w:rsidRPr="00E53BCA" w:rsidRDefault="00154DBD" w:rsidP="00B92E33">
            <w:pPr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color w:val="DD8047" w:themeColor="accent2"/>
              </w:rPr>
            </w:pPr>
            <w:r>
              <w:rPr>
                <w:rFonts w:ascii="Calibri" w:hAnsi="Calibri" w:cs="Calibri"/>
                <w:b/>
                <w:bCs/>
                <w:color w:val="DD8047" w:themeColor="accent2"/>
              </w:rPr>
              <w:t>M</w:t>
            </w:r>
            <w:r w:rsidR="00B92E33" w:rsidRPr="00E53BCA">
              <w:rPr>
                <w:rFonts w:ascii="Calibri" w:hAnsi="Calibri" w:cs="Calibri"/>
                <w:b/>
                <w:bCs/>
                <w:color w:val="DD8047" w:themeColor="accent2"/>
              </w:rPr>
              <w:t>anagement</w:t>
            </w:r>
          </w:p>
          <w:p w14:paraId="137C9ADE" w14:textId="26CBCBC8" w:rsidR="00B92E33" w:rsidRPr="00E53BCA" w:rsidRDefault="00B92E33" w:rsidP="00B92E33">
            <w:pPr>
              <w:numPr>
                <w:ilvl w:val="0"/>
                <w:numId w:val="6"/>
              </w:numPr>
              <w:rPr>
                <w:rFonts w:ascii="Calibri" w:hAnsi="Calibri" w:cs="Calibri"/>
                <w:b/>
                <w:bCs/>
                <w:color w:val="DD8047" w:themeColor="accent2"/>
              </w:rPr>
            </w:pPr>
            <w:r w:rsidRPr="00E53BCA">
              <w:rPr>
                <w:rFonts w:ascii="Calibri" w:hAnsi="Calibri" w:cs="Calibri"/>
                <w:b/>
                <w:bCs/>
                <w:color w:val="DD8047" w:themeColor="accent2"/>
              </w:rPr>
              <w:t>Enthusiastic</w:t>
            </w:r>
          </w:p>
          <w:p w14:paraId="08E368CC" w14:textId="2D7C191A" w:rsidR="00B92E33" w:rsidRPr="00E53BCA" w:rsidRDefault="00B92E33" w:rsidP="00B92E33">
            <w:pPr>
              <w:rPr>
                <w:color w:val="DD8047" w:themeColor="accent2"/>
                <w:u w:val="single"/>
              </w:rPr>
            </w:pPr>
          </w:p>
        </w:tc>
        <w:tc>
          <w:tcPr>
            <w:tcW w:w="7470" w:type="dxa"/>
            <w:vAlign w:val="center"/>
          </w:tcPr>
          <w:p w14:paraId="5A62DCB3" w14:textId="7ADFBD3E" w:rsidR="00B92E33" w:rsidRPr="00421D6D" w:rsidRDefault="000B6F86" w:rsidP="00B92E33">
            <w:pPr>
              <w:pStyle w:val="Heading2"/>
              <w:rPr>
                <w:rFonts w:ascii="Calibri" w:hAnsi="Calibri" w:cs="Calibri"/>
                <w:sz w:val="16"/>
                <w:szCs w:val="16"/>
              </w:rPr>
            </w:pPr>
            <w:sdt>
              <w:sdtPr>
                <w:rPr>
                  <w:rFonts w:ascii="Calibri" w:hAnsi="Calibri" w:cs="Calibri"/>
                  <w:sz w:val="16"/>
                  <w:szCs w:val="16"/>
                </w:rPr>
                <w:id w:val="1049110328"/>
                <w:placeholder>
                  <w:docPart w:val="48DC6628D1774C189449C5D84D26B24A"/>
                </w:placeholder>
                <w:temporary/>
                <w:showingPlcHdr/>
                <w15:appearance w15:val="hidden"/>
              </w:sdtPr>
              <w:sdtEndPr/>
              <w:sdtContent>
                <w:r w:rsidR="00B92E33" w:rsidRPr="00421D6D">
                  <w:rPr>
                    <w:rFonts w:ascii="Calibri" w:hAnsi="Calibri" w:cs="Calibri"/>
                    <w:sz w:val="16"/>
                    <w:szCs w:val="16"/>
                  </w:rPr>
                  <w:t>EDUCATION</w:t>
                </w:r>
              </w:sdtContent>
            </w:sdt>
            <w:r w:rsidR="00B92E33">
              <w:rPr>
                <w:rFonts w:ascii="Calibri" w:hAnsi="Calibri" w:cs="Calibri"/>
                <w:sz w:val="16"/>
                <w:szCs w:val="16"/>
              </w:rPr>
              <w:t>/ CERTIFICATION</w:t>
            </w:r>
          </w:p>
          <w:p w14:paraId="2A37E1D3" w14:textId="73DF263B" w:rsidR="00B92E33" w:rsidRPr="00421D6D" w:rsidRDefault="00B92E33" w:rsidP="00B92E33">
            <w:pPr>
              <w:pStyle w:val="Heading4"/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COMWAVE UNIVERSTY ISLAMABAD PAKISTAN.</w:t>
            </w:r>
          </w:p>
          <w:p w14:paraId="756C4AD0" w14:textId="7825E40D" w:rsidR="00B92E33" w:rsidRPr="00421D6D" w:rsidRDefault="00B92E33" w:rsidP="00B92E33">
            <w:p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B.COM</w:t>
            </w:r>
          </w:p>
          <w:p w14:paraId="79F5A300" w14:textId="31855CCF" w:rsidR="00B92E33" w:rsidRPr="00421D6D" w:rsidRDefault="00B92E33" w:rsidP="00B92E33">
            <w:pPr>
              <w:pStyle w:val="Heading4"/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SARHAD COLLEGE KPK PAKISTAN.</w:t>
            </w:r>
          </w:p>
          <w:p w14:paraId="5C087937" w14:textId="3CE35BA8" w:rsidR="00B92E33" w:rsidRPr="00421D6D" w:rsidRDefault="00B92E33" w:rsidP="00B92E33">
            <w:p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DIPLOMA OF COMMERCE</w:t>
            </w:r>
          </w:p>
          <w:p w14:paraId="566F3AA6" w14:textId="76C17EAF" w:rsidR="00B92E33" w:rsidRDefault="00B92E33" w:rsidP="00B92E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21D6D">
              <w:rPr>
                <w:rFonts w:ascii="Calibri" w:hAnsi="Calibri" w:cs="Calibri"/>
                <w:b/>
                <w:bCs/>
                <w:sz w:val="16"/>
                <w:szCs w:val="16"/>
              </w:rPr>
              <w:t>ATTESTED UAE</w:t>
            </w:r>
          </w:p>
          <w:p w14:paraId="53F435C2" w14:textId="77777777" w:rsidR="00B92E33" w:rsidRDefault="00B92E33" w:rsidP="00B92E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  <w:p w14:paraId="33C17210" w14:textId="5D9E01D5" w:rsidR="00B92E33" w:rsidRPr="00B92E33" w:rsidRDefault="00B92E33" w:rsidP="00B92E33">
            <w:pPr>
              <w:rPr>
                <w:rFonts w:ascii="Copperplate Gothic Bold" w:hAnsi="Copperplate Gothic Bold" w:cs="Calibri"/>
                <w:b/>
                <w:bCs/>
                <w:sz w:val="16"/>
                <w:szCs w:val="1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B92E33">
              <w:rPr>
                <w:rFonts w:ascii="Copperplate Gothic Bold" w:hAnsi="Copperplate Gothic Bold" w:cs="Calibri"/>
                <w:b/>
                <w:bCs/>
                <w:sz w:val="16"/>
                <w:szCs w:val="1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UAE DRIVING LICENSE MANUAL</w:t>
            </w:r>
          </w:p>
          <w:p w14:paraId="7DB1F2B1" w14:textId="5AC4F838" w:rsidR="00B92E33" w:rsidRPr="00B92E33" w:rsidRDefault="00B92E33" w:rsidP="00B92E33">
            <w:pPr>
              <w:rPr>
                <w:rFonts w:ascii="Copperplate Gothic Bold" w:hAnsi="Copperplate Gothic Bold" w:cs="Calibri"/>
                <w:b/>
                <w:bCs/>
                <w:sz w:val="16"/>
                <w:szCs w:val="1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B92E33">
              <w:rPr>
                <w:rFonts w:ascii="Copperplate Gothic Bold" w:hAnsi="Copperplate Gothic Bold" w:cs="Calibri"/>
                <w:b/>
                <w:bCs/>
                <w:sz w:val="16"/>
                <w:szCs w:val="1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EXPIRY 2029</w:t>
            </w:r>
          </w:p>
          <w:sdt>
            <w:sdtPr>
              <w:rPr>
                <w:rFonts w:ascii="Calibri" w:hAnsi="Calibri" w:cs="Calibri"/>
                <w:sz w:val="16"/>
                <w:szCs w:val="16"/>
              </w:rPr>
              <w:id w:val="1001553383"/>
              <w:placeholder>
                <w:docPart w:val="61924372EBA642BF966C67CDC91D5781"/>
              </w:placeholder>
              <w:temporary/>
              <w:showingPlcHdr/>
              <w15:appearance w15:val="hidden"/>
            </w:sdtPr>
            <w:sdtEndPr/>
            <w:sdtContent>
              <w:p w14:paraId="0429D00B" w14:textId="77777777" w:rsidR="00B92E33" w:rsidRPr="00421D6D" w:rsidRDefault="00B92E33" w:rsidP="00B92E33">
                <w:pPr>
                  <w:pStyle w:val="Heading2"/>
                  <w:rPr>
                    <w:rFonts w:ascii="Calibri" w:hAnsi="Calibri" w:cs="Calibri"/>
                    <w:sz w:val="16"/>
                    <w:szCs w:val="16"/>
                  </w:rPr>
                </w:pPr>
                <w:r w:rsidRPr="00421D6D">
                  <w:rPr>
                    <w:rFonts w:ascii="Calibri" w:hAnsi="Calibri" w:cs="Calibri"/>
                    <w:sz w:val="16"/>
                    <w:szCs w:val="16"/>
                  </w:rPr>
                  <w:t>WORK EXPERIENCE</w:t>
                </w:r>
              </w:p>
            </w:sdtContent>
          </w:sdt>
          <w:p w14:paraId="5FA35158" w14:textId="62064A0F" w:rsidR="00B92E33" w:rsidRPr="00421D6D" w:rsidRDefault="00B92E33" w:rsidP="00B92E33">
            <w:pPr>
              <w:pStyle w:val="Heading4"/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 xml:space="preserve">HERTZ AL FUTTAIM RENTAL COMPANY DUBAI UAE </w:t>
            </w:r>
          </w:p>
          <w:p w14:paraId="5C31CE41" w14:textId="09EE7E2F" w:rsidR="00B92E33" w:rsidRPr="00421D6D" w:rsidRDefault="00B92E33" w:rsidP="00B92E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21D6D">
              <w:rPr>
                <w:rFonts w:ascii="Calibri" w:hAnsi="Calibri" w:cs="Calibri"/>
                <w:b/>
                <w:bCs/>
                <w:sz w:val="16"/>
                <w:szCs w:val="16"/>
              </w:rPr>
              <w:t>RECEPTIONIST</w:t>
            </w:r>
          </w:p>
          <w:p w14:paraId="420DB848" w14:textId="014F54BA" w:rsidR="00B92E33" w:rsidRPr="00421D6D" w:rsidRDefault="00B92E33" w:rsidP="00B92E33">
            <w:p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2023 TO ONWORDS</w:t>
            </w:r>
          </w:p>
          <w:p w14:paraId="6AD1454C" w14:textId="77777777" w:rsidR="00B92E33" w:rsidRPr="00421D6D" w:rsidRDefault="00B92E33" w:rsidP="00B92E33">
            <w:pPr>
              <w:rPr>
                <w:rFonts w:ascii="Calibri" w:hAnsi="Calibri" w:cs="Calibri"/>
                <w:sz w:val="16"/>
                <w:szCs w:val="16"/>
              </w:rPr>
            </w:pPr>
          </w:p>
          <w:p w14:paraId="3C7A6ADE" w14:textId="018ED58E" w:rsidR="00B92E33" w:rsidRPr="00421D6D" w:rsidRDefault="00B92E33" w:rsidP="00B92E33">
            <w:pPr>
              <w:pStyle w:val="Heading4"/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PRIVATE OFFICE ABU DHABI UAE.</w:t>
            </w:r>
          </w:p>
          <w:p w14:paraId="13280BB8" w14:textId="4482B761" w:rsidR="00B92E33" w:rsidRPr="00421D6D" w:rsidRDefault="00B92E33" w:rsidP="00B92E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21D6D">
              <w:rPr>
                <w:rFonts w:ascii="Calibri" w:hAnsi="Calibri" w:cs="Calibri"/>
                <w:b/>
                <w:bCs/>
                <w:sz w:val="16"/>
                <w:szCs w:val="16"/>
              </w:rPr>
              <w:t>Receptionist</w:t>
            </w:r>
          </w:p>
          <w:p w14:paraId="100D90A5" w14:textId="3E85194A" w:rsidR="00B92E33" w:rsidRPr="00421D6D" w:rsidRDefault="00B92E33" w:rsidP="00B92E33">
            <w:p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2020 TO 2023</w:t>
            </w:r>
          </w:p>
          <w:p w14:paraId="0090E1FA" w14:textId="77777777" w:rsidR="00B92E33" w:rsidRPr="00881B88" w:rsidRDefault="00B92E33" w:rsidP="00B92E33">
            <w:pPr>
              <w:numPr>
                <w:ilvl w:val="0"/>
                <w:numId w:val="3"/>
              </w:numPr>
              <w:rPr>
                <w:rFonts w:ascii="Calibri" w:hAnsi="Calibri" w:cs="Calibri"/>
                <w:sz w:val="16"/>
                <w:szCs w:val="16"/>
              </w:rPr>
            </w:pPr>
            <w:r w:rsidRPr="00881B88">
              <w:rPr>
                <w:rFonts w:ascii="Calibri" w:hAnsi="Calibri" w:cs="Calibri"/>
                <w:sz w:val="16"/>
                <w:szCs w:val="16"/>
              </w:rPr>
              <w:t>Greeting and assisting visitors in person or on the telephone</w:t>
            </w:r>
          </w:p>
          <w:p w14:paraId="5139E366" w14:textId="77777777" w:rsidR="00B92E33" w:rsidRPr="00881B88" w:rsidRDefault="00B92E33" w:rsidP="00B92E33">
            <w:pPr>
              <w:numPr>
                <w:ilvl w:val="0"/>
                <w:numId w:val="3"/>
              </w:numPr>
              <w:rPr>
                <w:rFonts w:ascii="Calibri" w:hAnsi="Calibri" w:cs="Calibri"/>
                <w:sz w:val="16"/>
                <w:szCs w:val="16"/>
              </w:rPr>
            </w:pPr>
            <w:r w:rsidRPr="00881B88">
              <w:rPr>
                <w:rFonts w:ascii="Calibri" w:hAnsi="Calibri" w:cs="Calibri"/>
                <w:sz w:val="16"/>
                <w:szCs w:val="16"/>
              </w:rPr>
              <w:t>Answering or referring inquiries and handling complaints</w:t>
            </w:r>
          </w:p>
          <w:p w14:paraId="34D5A702" w14:textId="77777777" w:rsidR="00B92E33" w:rsidRPr="00881B88" w:rsidRDefault="00B92E33" w:rsidP="00B92E33">
            <w:pPr>
              <w:numPr>
                <w:ilvl w:val="0"/>
                <w:numId w:val="3"/>
              </w:numPr>
              <w:rPr>
                <w:rFonts w:ascii="Calibri" w:hAnsi="Calibri" w:cs="Calibri"/>
                <w:sz w:val="16"/>
                <w:szCs w:val="16"/>
              </w:rPr>
            </w:pPr>
            <w:r w:rsidRPr="00881B88">
              <w:rPr>
                <w:rFonts w:ascii="Calibri" w:hAnsi="Calibri" w:cs="Calibri"/>
                <w:sz w:val="16"/>
                <w:szCs w:val="16"/>
              </w:rPr>
              <w:t>Scheduling meetings, appointments, and travel for executives and customers</w:t>
            </w:r>
          </w:p>
          <w:p w14:paraId="0374CCB3" w14:textId="20E54CF4" w:rsidR="00B92E33" w:rsidRPr="00881B88" w:rsidRDefault="00B92E33" w:rsidP="00B92E33">
            <w:pPr>
              <w:numPr>
                <w:ilvl w:val="0"/>
                <w:numId w:val="3"/>
              </w:num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C</w:t>
            </w:r>
            <w:r w:rsidRPr="00881B88">
              <w:rPr>
                <w:rFonts w:ascii="Calibri" w:hAnsi="Calibri" w:cs="Calibri"/>
                <w:sz w:val="16"/>
                <w:szCs w:val="16"/>
              </w:rPr>
              <w:t>lerical duties,</w:t>
            </w:r>
            <w:r w:rsidRPr="00421D6D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81B88">
              <w:rPr>
                <w:rFonts w:ascii="Calibri" w:hAnsi="Calibri" w:cs="Calibri"/>
                <w:sz w:val="16"/>
                <w:szCs w:val="16"/>
              </w:rPr>
              <w:t>filing, copying, and mailing</w:t>
            </w:r>
          </w:p>
          <w:p w14:paraId="32DDA1C1" w14:textId="044E86AF" w:rsidR="00B92E33" w:rsidRPr="00881B88" w:rsidRDefault="00B92E33" w:rsidP="00B92E33">
            <w:pPr>
              <w:numPr>
                <w:ilvl w:val="0"/>
                <w:numId w:val="3"/>
              </w:numPr>
              <w:rPr>
                <w:rFonts w:ascii="Calibri" w:hAnsi="Calibri" w:cs="Calibri"/>
                <w:sz w:val="16"/>
                <w:szCs w:val="16"/>
              </w:rPr>
            </w:pPr>
            <w:r w:rsidRPr="00881B88">
              <w:rPr>
                <w:rFonts w:ascii="Calibri" w:hAnsi="Calibri" w:cs="Calibri"/>
                <w:sz w:val="16"/>
                <w:szCs w:val="16"/>
              </w:rPr>
              <w:t>Sorting and delivering mail</w:t>
            </w:r>
          </w:p>
          <w:p w14:paraId="7B9341D3" w14:textId="7D59AC49" w:rsidR="00B92E33" w:rsidRPr="00881B88" w:rsidRDefault="00B92E33" w:rsidP="00B92E33">
            <w:pPr>
              <w:numPr>
                <w:ilvl w:val="0"/>
                <w:numId w:val="3"/>
              </w:numPr>
              <w:rPr>
                <w:rFonts w:ascii="Calibri" w:hAnsi="Calibri" w:cs="Calibri"/>
                <w:sz w:val="16"/>
                <w:szCs w:val="16"/>
              </w:rPr>
            </w:pPr>
            <w:r w:rsidRPr="00881B88">
              <w:rPr>
                <w:rFonts w:ascii="Calibri" w:hAnsi="Calibri" w:cs="Calibri"/>
                <w:sz w:val="16"/>
                <w:szCs w:val="16"/>
              </w:rPr>
              <w:t>Answering and transferring phone calls</w:t>
            </w:r>
          </w:p>
          <w:p w14:paraId="3F629B18" w14:textId="77777777" w:rsidR="00B92E33" w:rsidRPr="00421D6D" w:rsidRDefault="00B92E33" w:rsidP="00B92E33">
            <w:pPr>
              <w:rPr>
                <w:rFonts w:ascii="Calibri" w:hAnsi="Calibri" w:cs="Calibri"/>
                <w:sz w:val="16"/>
                <w:szCs w:val="16"/>
              </w:rPr>
            </w:pPr>
          </w:p>
          <w:p w14:paraId="560C7771" w14:textId="7F34B187" w:rsidR="00B92E33" w:rsidRPr="00421D6D" w:rsidRDefault="00B92E33" w:rsidP="00B92E33">
            <w:pPr>
              <w:pStyle w:val="Heading4"/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SONNET GUEST HOUSE ISLAMABAD.</w:t>
            </w:r>
          </w:p>
          <w:p w14:paraId="288DFE29" w14:textId="457060F2" w:rsidR="00B92E33" w:rsidRPr="00421D6D" w:rsidRDefault="00B92E33" w:rsidP="00B92E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21D6D">
              <w:rPr>
                <w:rFonts w:ascii="Calibri" w:hAnsi="Calibri" w:cs="Calibri"/>
                <w:b/>
                <w:bCs/>
                <w:sz w:val="16"/>
                <w:szCs w:val="16"/>
              </w:rPr>
              <w:t>DUTY MANAGER</w:t>
            </w:r>
          </w:p>
          <w:p w14:paraId="3A2D73B0" w14:textId="594041B6" w:rsidR="00B92E33" w:rsidRPr="00421D6D" w:rsidRDefault="00B92E33" w:rsidP="00B92E33">
            <w:p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2015 TO 2020</w:t>
            </w:r>
          </w:p>
          <w:p w14:paraId="1C337A24" w14:textId="5E344131" w:rsidR="00B92E33" w:rsidRPr="00B92077" w:rsidRDefault="00B92E33" w:rsidP="00B92E33">
            <w:pPr>
              <w:numPr>
                <w:ilvl w:val="0"/>
                <w:numId w:val="2"/>
              </w:numPr>
              <w:rPr>
                <w:rFonts w:ascii="Calibri" w:hAnsi="Calibri" w:cs="Calibri"/>
                <w:sz w:val="16"/>
                <w:szCs w:val="16"/>
              </w:rPr>
            </w:pPr>
            <w:r w:rsidRPr="00B92077">
              <w:rPr>
                <w:rFonts w:ascii="Calibri" w:hAnsi="Calibri" w:cs="Calibri"/>
                <w:sz w:val="16"/>
                <w:szCs w:val="16"/>
              </w:rPr>
              <w:t>Oversee the daily operations</w:t>
            </w:r>
            <w:r w:rsidRPr="00421D6D">
              <w:rPr>
                <w:rFonts w:ascii="Calibri" w:hAnsi="Calibri" w:cs="Calibri"/>
                <w:sz w:val="16"/>
                <w:szCs w:val="16"/>
              </w:rPr>
              <w:t xml:space="preserve">, </w:t>
            </w:r>
            <w:r w:rsidRPr="00B92077">
              <w:rPr>
                <w:rFonts w:ascii="Calibri" w:hAnsi="Calibri" w:cs="Calibri"/>
                <w:sz w:val="16"/>
                <w:szCs w:val="16"/>
              </w:rPr>
              <w:t>reservations, check-ins/outs, guest services, and promotions.</w:t>
            </w:r>
          </w:p>
          <w:p w14:paraId="7DE16E39" w14:textId="71D557B3" w:rsidR="00B92E33" w:rsidRPr="00B92077" w:rsidRDefault="00B92E33" w:rsidP="00B92E33">
            <w:pPr>
              <w:numPr>
                <w:ilvl w:val="0"/>
                <w:numId w:val="2"/>
              </w:numPr>
              <w:rPr>
                <w:rFonts w:ascii="Calibri" w:hAnsi="Calibri" w:cs="Calibri"/>
                <w:sz w:val="16"/>
                <w:szCs w:val="16"/>
              </w:rPr>
            </w:pPr>
            <w:r w:rsidRPr="00B92077">
              <w:rPr>
                <w:rFonts w:ascii="Calibri" w:hAnsi="Calibri" w:cs="Calibri"/>
                <w:sz w:val="16"/>
                <w:szCs w:val="16"/>
              </w:rPr>
              <w:t>Manage all aspects</w:t>
            </w:r>
            <w:r w:rsidRPr="00421D6D">
              <w:rPr>
                <w:rFonts w:ascii="Calibri" w:hAnsi="Calibri" w:cs="Calibri"/>
                <w:sz w:val="16"/>
                <w:szCs w:val="16"/>
              </w:rPr>
              <w:t xml:space="preserve"> of </w:t>
            </w:r>
            <w:r w:rsidRPr="00B92077">
              <w:rPr>
                <w:rFonts w:ascii="Calibri" w:hAnsi="Calibri" w:cs="Calibri"/>
                <w:sz w:val="16"/>
                <w:szCs w:val="16"/>
              </w:rPr>
              <w:t>financial operations</w:t>
            </w:r>
            <w:r w:rsidRPr="00421D6D">
              <w:rPr>
                <w:rFonts w:ascii="Calibri" w:hAnsi="Calibri" w:cs="Calibri"/>
                <w:sz w:val="16"/>
                <w:szCs w:val="16"/>
              </w:rPr>
              <w:t xml:space="preserve"> and</w:t>
            </w:r>
            <w:r w:rsidRPr="00B92077">
              <w:rPr>
                <w:rFonts w:ascii="Calibri" w:hAnsi="Calibri" w:cs="Calibri"/>
                <w:sz w:val="16"/>
                <w:szCs w:val="16"/>
              </w:rPr>
              <w:t xml:space="preserve"> financial reporting.</w:t>
            </w:r>
          </w:p>
          <w:p w14:paraId="4C4E74EC" w14:textId="6E78FCA1" w:rsidR="00B92E33" w:rsidRPr="00B92077" w:rsidRDefault="00B92E33" w:rsidP="00B92E33">
            <w:pPr>
              <w:numPr>
                <w:ilvl w:val="0"/>
                <w:numId w:val="2"/>
              </w:num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G</w:t>
            </w:r>
            <w:r w:rsidRPr="00B92077">
              <w:rPr>
                <w:rFonts w:ascii="Calibri" w:hAnsi="Calibri" w:cs="Calibri"/>
                <w:sz w:val="16"/>
                <w:szCs w:val="16"/>
              </w:rPr>
              <w:t xml:space="preserve">uest satisfaction </w:t>
            </w:r>
            <w:r w:rsidRPr="00421D6D">
              <w:rPr>
                <w:rFonts w:ascii="Calibri" w:hAnsi="Calibri" w:cs="Calibri"/>
                <w:sz w:val="16"/>
                <w:szCs w:val="16"/>
              </w:rPr>
              <w:t xml:space="preserve">is achieved </w:t>
            </w:r>
            <w:r w:rsidRPr="00B92077">
              <w:rPr>
                <w:rFonts w:ascii="Calibri" w:hAnsi="Calibri" w:cs="Calibri"/>
                <w:sz w:val="16"/>
                <w:szCs w:val="16"/>
              </w:rPr>
              <w:t>by resolving issues promptly and professionally.</w:t>
            </w:r>
          </w:p>
          <w:p w14:paraId="037B7A2F" w14:textId="1EB4FF75" w:rsidR="00B92E33" w:rsidRPr="00B92077" w:rsidRDefault="00B92E33" w:rsidP="00B92E33">
            <w:pPr>
              <w:numPr>
                <w:ilvl w:val="0"/>
                <w:numId w:val="2"/>
              </w:numPr>
              <w:rPr>
                <w:rFonts w:ascii="Calibri" w:hAnsi="Calibri" w:cs="Calibri"/>
                <w:sz w:val="16"/>
                <w:szCs w:val="16"/>
              </w:rPr>
            </w:pPr>
            <w:r w:rsidRPr="00B92077">
              <w:rPr>
                <w:rFonts w:ascii="Calibri" w:hAnsi="Calibri" w:cs="Calibri"/>
                <w:sz w:val="16"/>
                <w:szCs w:val="16"/>
              </w:rPr>
              <w:t>Coordinate housekeeping, maintenance, and other operational departments to ensure the guest house is clean, safe, and well-maintained.</w:t>
            </w:r>
          </w:p>
          <w:p w14:paraId="330B11C0" w14:textId="319141B6" w:rsidR="00B92E33" w:rsidRPr="00B92077" w:rsidRDefault="00B92E33" w:rsidP="00B92E33">
            <w:pPr>
              <w:numPr>
                <w:ilvl w:val="0"/>
                <w:numId w:val="2"/>
              </w:num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M</w:t>
            </w:r>
            <w:r w:rsidRPr="00B92077">
              <w:rPr>
                <w:rFonts w:ascii="Calibri" w:hAnsi="Calibri" w:cs="Calibri"/>
                <w:sz w:val="16"/>
                <w:szCs w:val="16"/>
              </w:rPr>
              <w:t>anage staff to provide excellent customer service.</w:t>
            </w:r>
          </w:p>
          <w:p w14:paraId="4AB4C0D3" w14:textId="0B681A5F" w:rsidR="00B92E33" w:rsidRPr="00B92077" w:rsidRDefault="00B92E33" w:rsidP="00B92E33">
            <w:pPr>
              <w:numPr>
                <w:ilvl w:val="0"/>
                <w:numId w:val="2"/>
              </w:numPr>
              <w:rPr>
                <w:rFonts w:ascii="Calibri" w:hAnsi="Calibri" w:cs="Calibri"/>
                <w:sz w:val="16"/>
                <w:szCs w:val="16"/>
              </w:rPr>
            </w:pPr>
            <w:r w:rsidRPr="00B92077">
              <w:rPr>
                <w:rFonts w:ascii="Calibri" w:hAnsi="Calibri" w:cs="Calibri"/>
                <w:sz w:val="16"/>
                <w:szCs w:val="16"/>
              </w:rPr>
              <w:t xml:space="preserve">Comply </w:t>
            </w:r>
            <w:r w:rsidRPr="00421D6D">
              <w:rPr>
                <w:rFonts w:ascii="Calibri" w:hAnsi="Calibri" w:cs="Calibri"/>
                <w:sz w:val="16"/>
                <w:szCs w:val="16"/>
              </w:rPr>
              <w:t xml:space="preserve">with </w:t>
            </w:r>
            <w:r w:rsidRPr="00B92077">
              <w:rPr>
                <w:rFonts w:ascii="Calibri" w:hAnsi="Calibri" w:cs="Calibri"/>
                <w:sz w:val="16"/>
                <w:szCs w:val="16"/>
              </w:rPr>
              <w:t>regulations and industry standards.</w:t>
            </w:r>
          </w:p>
          <w:p w14:paraId="6F4EB999" w14:textId="0E0EB56E" w:rsidR="00B92E33" w:rsidRPr="00B92077" w:rsidRDefault="00B92E33" w:rsidP="00B92E33">
            <w:pPr>
              <w:numPr>
                <w:ilvl w:val="0"/>
                <w:numId w:val="2"/>
              </w:numPr>
              <w:rPr>
                <w:rFonts w:ascii="Calibri" w:hAnsi="Calibri" w:cs="Calibri"/>
                <w:sz w:val="16"/>
                <w:szCs w:val="16"/>
              </w:rPr>
            </w:pPr>
            <w:r w:rsidRPr="00B92077">
              <w:rPr>
                <w:rFonts w:ascii="Calibri" w:hAnsi="Calibri" w:cs="Calibri"/>
                <w:sz w:val="16"/>
                <w:szCs w:val="16"/>
              </w:rPr>
              <w:t>Analyze guest reviews and feedback to improve service delivery.</w:t>
            </w:r>
          </w:p>
          <w:p w14:paraId="374F0D2F" w14:textId="77777777" w:rsidR="00B92E33" w:rsidRPr="00421D6D" w:rsidRDefault="00B92E33" w:rsidP="00B92E33">
            <w:pPr>
              <w:rPr>
                <w:rFonts w:ascii="Calibri" w:hAnsi="Calibri" w:cs="Calibri"/>
                <w:sz w:val="16"/>
                <w:szCs w:val="16"/>
              </w:rPr>
            </w:pPr>
          </w:p>
          <w:p w14:paraId="16D26978" w14:textId="1AA716AA" w:rsidR="00B92E33" w:rsidRPr="00421D6D" w:rsidRDefault="00B92E33" w:rsidP="00B92E33">
            <w:pPr>
              <w:pStyle w:val="Heading4"/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CARSEPRESS PVT LTD ISLAMABAD.</w:t>
            </w:r>
          </w:p>
          <w:p w14:paraId="5521ADB1" w14:textId="194B16CC" w:rsidR="00B92E33" w:rsidRPr="00421D6D" w:rsidRDefault="00B92E33" w:rsidP="00B92E33">
            <w:p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2013 TO 2015</w:t>
            </w:r>
          </w:p>
          <w:p w14:paraId="650B4885" w14:textId="0D56E058" w:rsidR="00B92E33" w:rsidRPr="00421D6D" w:rsidRDefault="00B92E33" w:rsidP="00B92E33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21D6D">
              <w:rPr>
                <w:rFonts w:ascii="Calibri" w:hAnsi="Calibri" w:cs="Calibri"/>
                <w:b/>
                <w:bCs/>
                <w:sz w:val="16"/>
                <w:szCs w:val="16"/>
              </w:rPr>
              <w:t>RENTAL AGENT</w:t>
            </w:r>
          </w:p>
          <w:p w14:paraId="1B4BA32B" w14:textId="61D4B3EB" w:rsidR="00B92E33" w:rsidRPr="00421D6D" w:rsidRDefault="00B92E33" w:rsidP="00B92E33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Greet customers</w:t>
            </w:r>
          </w:p>
          <w:p w14:paraId="7D1A2AE4" w14:textId="34D18248" w:rsidR="00B92E33" w:rsidRPr="00421D6D" w:rsidRDefault="00B92E33" w:rsidP="00B92E33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Providing detailed information</w:t>
            </w:r>
          </w:p>
          <w:p w14:paraId="5D16A791" w14:textId="3E2C677B" w:rsidR="00B92E33" w:rsidRPr="00421D6D" w:rsidRDefault="00B92E33" w:rsidP="00B92E33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Making rental agreements</w:t>
            </w:r>
          </w:p>
          <w:p w14:paraId="1F444982" w14:textId="03246EA5" w:rsidR="00B92E33" w:rsidRPr="00421D6D" w:rsidRDefault="00B92E33" w:rsidP="00B92E33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Documentation</w:t>
            </w:r>
          </w:p>
          <w:p w14:paraId="5306EB92" w14:textId="60AD4805" w:rsidR="00B92E33" w:rsidRPr="00421D6D" w:rsidRDefault="00B92E33" w:rsidP="00B92E33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sz w:val="16"/>
                <w:szCs w:val="16"/>
              </w:rPr>
            </w:pPr>
            <w:r w:rsidRPr="00421D6D">
              <w:rPr>
                <w:rFonts w:ascii="Calibri" w:hAnsi="Calibri" w:cs="Calibri"/>
                <w:sz w:val="16"/>
                <w:szCs w:val="16"/>
              </w:rPr>
              <w:t>Keeping Records</w:t>
            </w:r>
          </w:p>
          <w:p w14:paraId="1C810CDE" w14:textId="181745B8" w:rsidR="00B92E33" w:rsidRPr="00421D6D" w:rsidRDefault="00B92E33" w:rsidP="00B92E33">
            <w:pPr>
              <w:rPr>
                <w:rFonts w:ascii="Calibri" w:hAnsi="Calibri" w:cs="Calibri"/>
                <w:color w:val="FFFFFF" w:themeColor="background1"/>
                <w:sz w:val="16"/>
                <w:szCs w:val="16"/>
              </w:rPr>
            </w:pPr>
          </w:p>
        </w:tc>
      </w:tr>
    </w:tbl>
    <w:p w14:paraId="6DAE28A6" w14:textId="3BA23CD6" w:rsidR="00AC082D" w:rsidRDefault="00905AB7" w:rsidP="000C45FF">
      <w:pPr>
        <w:tabs>
          <w:tab w:val="left" w:pos="990"/>
        </w:tabs>
      </w:pPr>
      <w:r>
        <w:lastRenderedPageBreak/>
        <w:br w:type="textWrapping" w:clear="all"/>
      </w:r>
    </w:p>
    <w:sectPr w:rsidR="00AC082D" w:rsidSect="000C45FF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E8BD8D" w14:textId="77777777" w:rsidR="007C2CF6" w:rsidRDefault="007C2CF6" w:rsidP="000C45FF">
      <w:r>
        <w:separator/>
      </w:r>
    </w:p>
  </w:endnote>
  <w:endnote w:type="continuationSeparator" w:id="0">
    <w:p w14:paraId="711F3DC2" w14:textId="77777777" w:rsidR="007C2CF6" w:rsidRDefault="007C2CF6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7BB9A" w14:textId="77777777" w:rsidR="007C2CF6" w:rsidRDefault="007C2CF6" w:rsidP="000C45FF">
      <w:r>
        <w:separator/>
      </w:r>
    </w:p>
  </w:footnote>
  <w:footnote w:type="continuationSeparator" w:id="0">
    <w:p w14:paraId="67B41386" w14:textId="77777777" w:rsidR="007C2CF6" w:rsidRDefault="007C2CF6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66E5C" w14:textId="77777777" w:rsidR="000C45FF" w:rsidRDefault="000C45F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39DF7AE" wp14:editId="7E3398C3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2761B"/>
    <w:multiLevelType w:val="multilevel"/>
    <w:tmpl w:val="63622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7671C7"/>
    <w:multiLevelType w:val="multilevel"/>
    <w:tmpl w:val="63845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6B7B8E"/>
    <w:multiLevelType w:val="multilevel"/>
    <w:tmpl w:val="B6927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1A2616"/>
    <w:multiLevelType w:val="hybridMultilevel"/>
    <w:tmpl w:val="ACA82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4E10DC"/>
    <w:multiLevelType w:val="hybridMultilevel"/>
    <w:tmpl w:val="DE503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E67923"/>
    <w:multiLevelType w:val="multilevel"/>
    <w:tmpl w:val="21645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86408822">
    <w:abstractNumId w:val="0"/>
  </w:num>
  <w:num w:numId="2" w16cid:durableId="319891110">
    <w:abstractNumId w:val="5"/>
  </w:num>
  <w:num w:numId="3" w16cid:durableId="812872211">
    <w:abstractNumId w:val="1"/>
  </w:num>
  <w:num w:numId="4" w16cid:durableId="810947810">
    <w:abstractNumId w:val="3"/>
  </w:num>
  <w:num w:numId="5" w16cid:durableId="1589608287">
    <w:abstractNumId w:val="2"/>
  </w:num>
  <w:num w:numId="6" w16cid:durableId="6136321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06C"/>
    <w:rsid w:val="00036450"/>
    <w:rsid w:val="00094499"/>
    <w:rsid w:val="000B6F86"/>
    <w:rsid w:val="000C45FF"/>
    <w:rsid w:val="000E3FD1"/>
    <w:rsid w:val="00112054"/>
    <w:rsid w:val="001317D8"/>
    <w:rsid w:val="001525E1"/>
    <w:rsid w:val="00154DBD"/>
    <w:rsid w:val="00180329"/>
    <w:rsid w:val="0019001F"/>
    <w:rsid w:val="001A74A5"/>
    <w:rsid w:val="001B2ABD"/>
    <w:rsid w:val="001B7D20"/>
    <w:rsid w:val="001C0D95"/>
    <w:rsid w:val="001C51F5"/>
    <w:rsid w:val="001E0391"/>
    <w:rsid w:val="001E1759"/>
    <w:rsid w:val="001F1ECC"/>
    <w:rsid w:val="002400EB"/>
    <w:rsid w:val="00256CF7"/>
    <w:rsid w:val="00262CE8"/>
    <w:rsid w:val="00265779"/>
    <w:rsid w:val="00266CEE"/>
    <w:rsid w:val="00281FD5"/>
    <w:rsid w:val="0030481B"/>
    <w:rsid w:val="003156FC"/>
    <w:rsid w:val="003254B5"/>
    <w:rsid w:val="00354D89"/>
    <w:rsid w:val="0037121F"/>
    <w:rsid w:val="003910D8"/>
    <w:rsid w:val="003A6B7D"/>
    <w:rsid w:val="003B06CA"/>
    <w:rsid w:val="003D4E7B"/>
    <w:rsid w:val="004071FC"/>
    <w:rsid w:val="00421D6D"/>
    <w:rsid w:val="00445947"/>
    <w:rsid w:val="004813B3"/>
    <w:rsid w:val="00494552"/>
    <w:rsid w:val="00496591"/>
    <w:rsid w:val="004C63E4"/>
    <w:rsid w:val="004D0DB3"/>
    <w:rsid w:val="004D3011"/>
    <w:rsid w:val="005262AC"/>
    <w:rsid w:val="005C2161"/>
    <w:rsid w:val="005E39D5"/>
    <w:rsid w:val="005F0E45"/>
    <w:rsid w:val="00600670"/>
    <w:rsid w:val="00601ADF"/>
    <w:rsid w:val="0062123A"/>
    <w:rsid w:val="006236B5"/>
    <w:rsid w:val="00646E75"/>
    <w:rsid w:val="00673224"/>
    <w:rsid w:val="006771D0"/>
    <w:rsid w:val="00715FCB"/>
    <w:rsid w:val="00743101"/>
    <w:rsid w:val="00757F72"/>
    <w:rsid w:val="00764C9F"/>
    <w:rsid w:val="007775E1"/>
    <w:rsid w:val="007867A0"/>
    <w:rsid w:val="007927F5"/>
    <w:rsid w:val="007C2CF6"/>
    <w:rsid w:val="007D4468"/>
    <w:rsid w:val="00802CA0"/>
    <w:rsid w:val="00881B88"/>
    <w:rsid w:val="008A406C"/>
    <w:rsid w:val="00905AB7"/>
    <w:rsid w:val="009260CD"/>
    <w:rsid w:val="00940A66"/>
    <w:rsid w:val="00952C25"/>
    <w:rsid w:val="009D6657"/>
    <w:rsid w:val="00A2118D"/>
    <w:rsid w:val="00A605B8"/>
    <w:rsid w:val="00AC082D"/>
    <w:rsid w:val="00AD0A50"/>
    <w:rsid w:val="00AD76E2"/>
    <w:rsid w:val="00B20152"/>
    <w:rsid w:val="00B359E4"/>
    <w:rsid w:val="00B57D98"/>
    <w:rsid w:val="00B70850"/>
    <w:rsid w:val="00B92077"/>
    <w:rsid w:val="00B92E33"/>
    <w:rsid w:val="00BB5C6B"/>
    <w:rsid w:val="00C066B6"/>
    <w:rsid w:val="00C146AE"/>
    <w:rsid w:val="00C37BA1"/>
    <w:rsid w:val="00C4674C"/>
    <w:rsid w:val="00C506CF"/>
    <w:rsid w:val="00C72BED"/>
    <w:rsid w:val="00C9578B"/>
    <w:rsid w:val="00CB0055"/>
    <w:rsid w:val="00D2522B"/>
    <w:rsid w:val="00D422DE"/>
    <w:rsid w:val="00D5459D"/>
    <w:rsid w:val="00DA1F4D"/>
    <w:rsid w:val="00DD172A"/>
    <w:rsid w:val="00E25A26"/>
    <w:rsid w:val="00E4381A"/>
    <w:rsid w:val="00E53BCA"/>
    <w:rsid w:val="00E55D74"/>
    <w:rsid w:val="00F60274"/>
    <w:rsid w:val="00F77FB9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0BB689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0A66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940A66"/>
    <w:rPr>
      <w:rFonts w:asciiTheme="majorHAnsi" w:eastAsiaTheme="majorEastAsia" w:hAnsiTheme="majorHAnsi" w:cstheme="majorBidi"/>
      <w:b/>
      <w:caps/>
      <w:color w:val="548AB7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qFormat/>
    <w:rsid w:val="00881B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49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7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4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35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7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8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5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79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79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2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4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0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05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5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0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4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5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86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3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5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hfrangakhar@gmail.com" TargetMode="External" /><Relationship Id="rId3" Type="http://schemas.openxmlformats.org/officeDocument/2006/relationships/settings" Target="settings.xml" /><Relationship Id="rId7" Type="http://schemas.openxmlformats.org/officeDocument/2006/relationships/image" Target="media/image1.tmp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glossaryDocument" Target="glossary/document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header" Target="header1.xml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 /><Relationship Id="rId1" Type="http://schemas.openxmlformats.org/officeDocument/2006/relationships/image" Target="media/image2.pn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asa\AppData\Local\Microsoft\Office\16.0\DTS\en-US%7bDBDBEB53-7733-42B0-982D-5105842D2E59%7d\%7bB193500E-F06E-46B6-A2FC-47C806C3CCAA%7dtf00546271_win32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4B507518F345668C377926BA967E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A9D496-AE68-4B71-9201-1E66B6F95D55}"/>
      </w:docPartPr>
      <w:docPartBody>
        <w:p w:rsidR="0065505F" w:rsidRDefault="00155015" w:rsidP="00155015">
          <w:pPr>
            <w:pStyle w:val="DE4B507518F345668C377926BA967E5D"/>
          </w:pPr>
          <w:r w:rsidRPr="004D3011">
            <w:t>PHONE:</w:t>
          </w:r>
        </w:p>
      </w:docPartBody>
    </w:docPart>
    <w:docPart>
      <w:docPartPr>
        <w:name w:val="AE8D05DFB5F741B1AC98522E722E59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AB5398-8764-401E-BB22-AABF1BE81098}"/>
      </w:docPartPr>
      <w:docPartBody>
        <w:p w:rsidR="0065505F" w:rsidRDefault="00155015" w:rsidP="00155015">
          <w:pPr>
            <w:pStyle w:val="AE8D05DFB5F741B1AC98522E722E597C"/>
          </w:pPr>
          <w:r w:rsidRPr="004D3011">
            <w:t>EMAIL:</w:t>
          </w:r>
        </w:p>
      </w:docPartBody>
    </w:docPart>
    <w:docPart>
      <w:docPartPr>
        <w:name w:val="48DC6628D1774C189449C5D84D26B2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4E7967-5E10-4EE0-BFF5-8C0F0BD3BA40}"/>
      </w:docPartPr>
      <w:docPartBody>
        <w:p w:rsidR="0065505F" w:rsidRDefault="00155015" w:rsidP="00155015">
          <w:pPr>
            <w:pStyle w:val="48DC6628D1774C189449C5D84D26B24A"/>
          </w:pPr>
          <w:r w:rsidRPr="00036450">
            <w:t>EDUCATION</w:t>
          </w:r>
        </w:p>
      </w:docPartBody>
    </w:docPart>
    <w:docPart>
      <w:docPartPr>
        <w:name w:val="61924372EBA642BF966C67CDC91D57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2D16B1-1679-4E93-BDBC-E5B71C34BC3E}"/>
      </w:docPartPr>
      <w:docPartBody>
        <w:p w:rsidR="0065505F" w:rsidRDefault="00155015" w:rsidP="00155015">
          <w:pPr>
            <w:pStyle w:val="61924372EBA642BF966C67CDC91D5781"/>
          </w:pPr>
          <w:r w:rsidRPr="00036450">
            <w:t>WORK 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ptos">
    <w:panose1 w:val="020B0004020202020204"/>
    <w:charset w:val="00"/>
    <w:family w:val="roman"/>
    <w:notTrueType/>
    <w:pitch w:val="default"/>
  </w:font>
  <w:font w:name="Aptos Display">
    <w:panose1 w:val="020B0004020202020204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015"/>
    <w:rsid w:val="00155015"/>
    <w:rsid w:val="001B7D20"/>
    <w:rsid w:val="00266CEE"/>
    <w:rsid w:val="00523F4B"/>
    <w:rsid w:val="00560EF9"/>
    <w:rsid w:val="0065505F"/>
    <w:rsid w:val="00673224"/>
    <w:rsid w:val="009D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1"/>
        <w:lang w:val="en-US" w:eastAsia="en-US" w:bidi="ne-NP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156082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kern w:val="0"/>
      <w:sz w:val="22"/>
      <w:szCs w:val="26"/>
      <w:lang w:eastAsia="ja-JP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BF4E14" w:themeColor="accent2" w:themeShade="B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kern w:val="0"/>
      <w:sz w:val="22"/>
      <w:szCs w:val="26"/>
      <w:lang w:eastAsia="ja-JP" w:bidi="ar-SA"/>
      <w14:ligatures w14:val="none"/>
    </w:rPr>
  </w:style>
  <w:style w:type="paragraph" w:customStyle="1" w:styleId="DE4B507518F345668C377926BA967E5D">
    <w:name w:val="DE4B507518F345668C377926BA967E5D"/>
    <w:rsid w:val="00155015"/>
  </w:style>
  <w:style w:type="paragraph" w:customStyle="1" w:styleId="AE8D05DFB5F741B1AC98522E722E597C">
    <w:name w:val="AE8D05DFB5F741B1AC98522E722E597C"/>
    <w:rsid w:val="00155015"/>
  </w:style>
  <w:style w:type="paragraph" w:customStyle="1" w:styleId="48DC6628D1774C189449C5D84D26B24A">
    <w:name w:val="48DC6628D1774C189449C5D84D26B24A"/>
    <w:rsid w:val="00155015"/>
  </w:style>
  <w:style w:type="paragraph" w:customStyle="1" w:styleId="61924372EBA642BF966C67CDC91D5781">
    <w:name w:val="61924372EBA642BF966C67CDC91D5781"/>
    <w:rsid w:val="0015501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%7bB193500E-F06E-46B6-A2FC-47C806C3CCAA%7dtf00546271_win32.dotx</Template>
  <TotalTime>0</TotalTime>
  <Pages>1</Pages>
  <Words>215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2025-04-29T08:40:00Z</dcterms:created>
  <dcterms:modified xsi:type="dcterms:W3CDTF">2025-07-26T14:05:00Z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fe5bfd30-2a69-4571-b18b-b6fb59f90765</vt:lpwstr>
  </property>
</Properties>
</file>