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402"/>
        <w:gridCol w:w="236"/>
        <w:gridCol w:w="7184"/>
      </w:tblGrid>
      <w:tr w:rsidR="006C76F1" w:rsidRPr="00860D8D" w14:paraId="64821DFB" w14:textId="7A88F7B3" w:rsidTr="00AC2EE0">
        <w:trPr>
          <w:trHeight w:val="20"/>
        </w:trPr>
        <w:tc>
          <w:tcPr>
            <w:tcW w:w="4402" w:type="dxa"/>
            <w:vAlign w:val="bottom"/>
          </w:tcPr>
          <w:p w14:paraId="5339B9D2" w14:textId="41811ED0" w:rsidR="006C76F1" w:rsidRPr="00860D8D" w:rsidRDefault="006C76F1" w:rsidP="00050BE4">
            <w:pPr>
              <w:tabs>
                <w:tab w:val="left" w:pos="990"/>
              </w:tabs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22" w:type="dxa"/>
          </w:tcPr>
          <w:p w14:paraId="689A7F1C" w14:textId="77777777" w:rsidR="006C76F1" w:rsidRPr="00860D8D" w:rsidRDefault="006C76F1" w:rsidP="00050BE4">
            <w:pPr>
              <w:tabs>
                <w:tab w:val="left" w:pos="990"/>
              </w:tabs>
              <w:rPr>
                <w:rFonts w:ascii="Calibri" w:hAnsi="Calibri" w:cs="Calibri"/>
                <w:sz w:val="22"/>
              </w:rPr>
            </w:pPr>
          </w:p>
        </w:tc>
        <w:tc>
          <w:tcPr>
            <w:tcW w:w="7184" w:type="dxa"/>
            <w:vAlign w:val="center"/>
          </w:tcPr>
          <w:p w14:paraId="1126ACB6" w14:textId="77777777" w:rsidR="006C76F1" w:rsidRPr="00860D8D" w:rsidRDefault="006C76F1" w:rsidP="00050BE4">
            <w:pPr>
              <w:pStyle w:val="Subtitle"/>
              <w:ind w:left="49"/>
              <w:rPr>
                <w:rFonts w:ascii="Calibri" w:hAnsi="Calibri" w:cs="Calibri"/>
                <w:spacing w:val="75"/>
                <w:w w:val="72"/>
                <w:sz w:val="22"/>
                <w:szCs w:val="22"/>
              </w:rPr>
            </w:pPr>
          </w:p>
          <w:p w14:paraId="119451B5" w14:textId="77777777" w:rsidR="006C76F1" w:rsidRPr="00860D8D" w:rsidRDefault="006C76F1" w:rsidP="00050BE4">
            <w:pPr>
              <w:pStyle w:val="Heading1"/>
              <w:tabs>
                <w:tab w:val="left" w:pos="6003"/>
              </w:tabs>
              <w:rPr>
                <w:rFonts w:ascii="Calibri" w:hAnsi="Calibri" w:cs="Calibri"/>
                <w:spacing w:val="1"/>
                <w:w w:val="72"/>
                <w:sz w:val="22"/>
                <w:szCs w:val="22"/>
              </w:rPr>
            </w:pPr>
          </w:p>
          <w:p w14:paraId="6F8F38C7" w14:textId="517506D7" w:rsidR="006C76F1" w:rsidRPr="00860D8D" w:rsidRDefault="006C76F1" w:rsidP="00BE637D">
            <w:pPr>
              <w:pStyle w:val="Heading1"/>
              <w:rPr>
                <w:sz w:val="22"/>
                <w:szCs w:val="22"/>
              </w:rPr>
            </w:pPr>
            <w:r w:rsidRPr="00860D8D">
              <w:t>Muhammad</w:t>
            </w:r>
            <w:r w:rsidRPr="00860D8D">
              <w:rPr>
                <w:sz w:val="22"/>
                <w:szCs w:val="22"/>
              </w:rPr>
              <w:t xml:space="preserve"> </w:t>
            </w:r>
            <w:r w:rsidRPr="00860D8D">
              <w:t>Sajjad</w:t>
            </w:r>
          </w:p>
        </w:tc>
      </w:tr>
      <w:tr w:rsidR="006C76F1" w:rsidRPr="00860D8D" w14:paraId="06703D03" w14:textId="7ED85E59" w:rsidTr="00AC2EE0">
        <w:trPr>
          <w:trHeight w:val="3784"/>
        </w:trPr>
        <w:tc>
          <w:tcPr>
            <w:tcW w:w="4402" w:type="dxa"/>
          </w:tcPr>
          <w:p w14:paraId="443BBEFC" w14:textId="1187E064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7696" behindDoc="1" locked="0" layoutInCell="1" allowOverlap="1" wp14:anchorId="5062E319" wp14:editId="02B23C58">
                      <wp:simplePos x="0" y="0"/>
                      <wp:positionH relativeFrom="column">
                        <wp:posOffset>179837</wp:posOffset>
                      </wp:positionH>
                      <wp:positionV relativeFrom="page">
                        <wp:posOffset>19108</wp:posOffset>
                      </wp:positionV>
                      <wp:extent cx="2101787" cy="2122805"/>
                      <wp:effectExtent l="19050" t="19050" r="32385" b="29845"/>
                      <wp:wrapSquare wrapText="bothSides"/>
                      <wp:docPr id="2" name="Oval 2" title="Professional Headshot of Ma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1787" cy="2122805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 w="635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82296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FBC435" id="Oval 2" o:spid="_x0000_s1026" alt="Title: Professional Headshot of Man" style="position:absolute;margin-left:14.15pt;margin-top:1.5pt;width:165.5pt;height:167.15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" strokecolor="#94b6d2 [3204]" strokeweight="5pt">
                      <v:fill r:id="rId12" o:title="" recolor="t" rotate="t" type="frame"/>
                      <v:stroke joinstyle="miter"/>
                      <v:textbox inset="64.8pt"/>
                      <w10:wrap type="square" anchory="page"/>
                    </v:oval>
                  </w:pict>
                </mc:Fallback>
              </mc:AlternateContent>
            </w:r>
          </w:p>
          <w:sdt>
            <w:sdtPr>
              <w:rPr>
                <w:rFonts w:ascii="Calibri" w:hAnsi="Calibri" w:cs="Calibri"/>
                <w:szCs w:val="22"/>
              </w:rPr>
              <w:id w:val="-1954003311"/>
              <w:placeholder>
                <w:docPart w:val="2342A8D6FBE840B28D4DFAF5F946A244"/>
              </w:placeholder>
              <w:temporary/>
              <w:showingPlcHdr/>
              <w15:appearance w15:val="hidden"/>
            </w:sdtPr>
            <w:sdtEndPr/>
            <w:sdtContent>
              <w:p w14:paraId="431AA542" w14:textId="77777777" w:rsidR="006C76F1" w:rsidRPr="00860D8D" w:rsidRDefault="006C76F1" w:rsidP="00050BE4">
                <w:pPr>
                  <w:pStyle w:val="Heading3"/>
                  <w:rPr>
                    <w:rFonts w:ascii="Calibri" w:hAnsi="Calibri" w:cs="Calibri"/>
                    <w:szCs w:val="22"/>
                  </w:rPr>
                </w:pPr>
                <w:r w:rsidRPr="00860D8D">
                  <w:rPr>
                    <w:rFonts w:ascii="Calibri" w:hAnsi="Calibri" w:cs="Calibri"/>
                    <w:szCs w:val="22"/>
                  </w:rPr>
                  <w:t>Contact</w:t>
                </w:r>
              </w:p>
            </w:sdtContent>
          </w:sdt>
          <w:p w14:paraId="7042BB67" w14:textId="5D859FF5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noProof/>
                <w:sz w:val="22"/>
              </w:rPr>
              <w:drawing>
                <wp:inline distT="0" distB="0" distL="0" distR="0" wp14:anchorId="61EDAA34" wp14:editId="0AC1A5B5">
                  <wp:extent cx="238125" cy="238125"/>
                  <wp:effectExtent l="0" t="0" r="0" b="9525"/>
                  <wp:docPr id="1" name="Graphic 1" descr="Marker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 1" descr="Marker outline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60D8D">
              <w:rPr>
                <w:rFonts w:ascii="Calibri" w:hAnsi="Calibri" w:cs="Calibri"/>
                <w:sz w:val="22"/>
              </w:rPr>
              <w:t>NIP, Dubai, UAE.</w:t>
            </w:r>
          </w:p>
          <w:p w14:paraId="4950F50A" w14:textId="616FDDAF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noProof/>
                <w:sz w:val="22"/>
              </w:rPr>
              <w:drawing>
                <wp:inline distT="0" distB="0" distL="0" distR="0" wp14:anchorId="5F00CD9A" wp14:editId="41FECAE7">
                  <wp:extent cx="238125" cy="238125"/>
                  <wp:effectExtent l="0" t="0" r="0" b="9525"/>
                  <wp:docPr id="4" name="Graphic 4" descr="Speaker pho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phic 4" descr="Speaker phone outline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60D8D">
              <w:rPr>
                <w:rFonts w:ascii="Calibri" w:hAnsi="Calibri" w:cs="Calibri"/>
                <w:sz w:val="22"/>
              </w:rPr>
              <w:t xml:space="preserve"> 0524785495</w:t>
            </w:r>
          </w:p>
          <w:p w14:paraId="4B1C43DF" w14:textId="0E4AAE9E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noProof/>
                <w:sz w:val="22"/>
              </w:rPr>
              <w:drawing>
                <wp:inline distT="0" distB="0" distL="0" distR="0" wp14:anchorId="0F93B7BB" wp14:editId="66BAC896">
                  <wp:extent cx="180975" cy="180975"/>
                  <wp:effectExtent l="0" t="0" r="9525" b="9525"/>
                  <wp:docPr id="5" name="Graphic 5" descr="Email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Email with solid fill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60D8D">
              <w:rPr>
                <w:rFonts w:ascii="Calibri" w:hAnsi="Calibri" w:cs="Calibri"/>
                <w:sz w:val="22"/>
              </w:rPr>
              <w:t xml:space="preserve"> </w:t>
            </w:r>
            <w:hyperlink r:id="rId18" w:history="1">
              <w:r w:rsidRPr="00860D8D">
                <w:rPr>
                  <w:rStyle w:val="Hyperlink"/>
                  <w:rFonts w:ascii="Calibri" w:hAnsi="Calibri" w:cs="Calibri"/>
                  <w:sz w:val="22"/>
                </w:rPr>
                <w:t>sajjad.s.shumari@gmail.com</w:t>
              </w:r>
            </w:hyperlink>
          </w:p>
          <w:p w14:paraId="14D7C630" w14:textId="0F0235A5" w:rsidR="006C76F1" w:rsidRPr="00860D8D" w:rsidRDefault="00860D8D" w:rsidP="00050BE4">
            <w:p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pict w14:anchorId="14AB69B0">
                <v:shape id="Graphic 7" o:spid="_x0000_i1027" type="#_x0000_t75" alt="Social network with solid fill" style="width:13.1pt;height:13.1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">
                  <v:imagedata r:id="rId19" o:title="" croptop="-2632f" cropbottom="-2895f" cropleft="-2632f" cropright="-2895f"/>
                </v:shape>
              </w:pict>
            </w:r>
            <w:r w:rsidR="006C76F1" w:rsidRPr="00860D8D">
              <w:rPr>
                <w:rFonts w:ascii="Calibri" w:hAnsi="Calibri" w:cs="Calibri"/>
                <w:sz w:val="22"/>
              </w:rPr>
              <w:t>Linkedin.com/</w:t>
            </w:r>
            <w:proofErr w:type="spellStart"/>
            <w:r w:rsidR="006C76F1" w:rsidRPr="00860D8D">
              <w:rPr>
                <w:rFonts w:ascii="Calibri" w:hAnsi="Calibri" w:cs="Calibri"/>
                <w:sz w:val="22"/>
              </w:rPr>
              <w:t>muhammad-sajjad</w:t>
            </w:r>
            <w:proofErr w:type="spellEnd"/>
          </w:p>
          <w:p w14:paraId="05EEF965" w14:textId="77777777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</w:p>
          <w:p w14:paraId="562F8B20" w14:textId="1C1FB74E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3600" behindDoc="1" locked="0" layoutInCell="1" allowOverlap="1" wp14:anchorId="4190AAC9" wp14:editId="26AE1AC1">
                      <wp:simplePos x="0" y="0"/>
                      <wp:positionH relativeFrom="column">
                        <wp:posOffset>-73025</wp:posOffset>
                      </wp:positionH>
                      <wp:positionV relativeFrom="paragraph">
                        <wp:posOffset>224790</wp:posOffset>
                      </wp:positionV>
                      <wp:extent cx="1828800" cy="0"/>
                      <wp:effectExtent l="0" t="114300" r="0" b="133350"/>
                      <wp:wrapSquare wrapText="bothSides"/>
                      <wp:docPr id="6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828800" cy="0"/>
                              </a:xfrm>
                              <a:prstGeom prst="straightConnector1">
                                <a:avLst/>
                              </a:prstGeom>
                              <a:ln w="50800" cmpd="dbl">
                                <a:gradFill>
                                  <a:gsLst>
                                    <a:gs pos="0">
                                      <a:schemeClr val="accent1">
                                        <a:lumMod val="5000"/>
                                        <a:lumOff val="95000"/>
                                      </a:schemeClr>
                                    </a:gs>
                                    <a:gs pos="100000">
                                      <a:schemeClr val="accent1">
                                        <a:lumMod val="45000"/>
                                        <a:lumOff val="55000"/>
                                      </a:schemeClr>
                                    </a:gs>
                                    <a:gs pos="8000">
                                      <a:schemeClr val="accent1">
                                        <a:alpha val="90000"/>
                                        <a:lumMod val="42000"/>
                                        <a:lumOff val="58000"/>
                                      </a:schemeClr>
                                    </a:gs>
                                    <a:gs pos="100000">
                                      <a:schemeClr val="accent1">
                                        <a:lumMod val="30000"/>
                                        <a:lumOff val="70000"/>
                                      </a:schemeClr>
                                    </a:gs>
                                  </a:gsLst>
                                  <a:lin ang="5400000" scaled="1"/>
                                </a:gradFill>
                                <a:prstDash val="dashDot"/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72322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6" o:spid="_x0000_s1026" type="#_x0000_t32" style="position:absolute;margin-left:-5.75pt;margin-top:17.7pt;width:2in;height:0;flip:x y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" strokeweight="4pt">
                      <v:stroke dashstyle="dashDot" startarrow="block" endarrow="block" linestyle="thinThin" joinstyle="miter"/>
                      <w10:wrap type="square"/>
                    </v:shape>
                  </w:pict>
                </mc:Fallback>
              </mc:AlternateContent>
            </w:r>
          </w:p>
          <w:p w14:paraId="5E8CF8EA" w14:textId="59FBA841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</w:p>
          <w:p w14:paraId="1DCAC1ED" w14:textId="5CE37400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</w:p>
          <w:p w14:paraId="75532C4E" w14:textId="77777777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0CFD8907" w14:textId="3BE257E8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  <w:r w:rsidRPr="00860D8D"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  <w:t>Skills</w:t>
            </w:r>
          </w:p>
          <w:p w14:paraId="4E814D4D" w14:textId="77777777" w:rsidR="006C76F1" w:rsidRPr="00860D8D" w:rsidRDefault="006C76F1" w:rsidP="00050BE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58585F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 xml:space="preserve">Inventory accuracy </w:t>
            </w:r>
          </w:p>
          <w:p w14:paraId="5C6A6BB3" w14:textId="77777777" w:rsidR="006C76F1" w:rsidRPr="00860D8D" w:rsidRDefault="006C76F1" w:rsidP="00050BE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58585F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Ops process improvements</w:t>
            </w:r>
          </w:p>
          <w:p w14:paraId="74C6D8B0" w14:textId="77777777" w:rsidR="006C76F1" w:rsidRPr="00860D8D" w:rsidRDefault="006C76F1" w:rsidP="00050BE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58585F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Cost control</w:t>
            </w:r>
          </w:p>
          <w:p w14:paraId="68A3982A" w14:textId="77777777" w:rsidR="006C76F1" w:rsidRPr="00860D8D" w:rsidRDefault="006C76F1" w:rsidP="00050BE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58585F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Root cause analysis</w:t>
            </w:r>
          </w:p>
          <w:p w14:paraId="30CEC296" w14:textId="77777777" w:rsidR="006C76F1" w:rsidRPr="00860D8D" w:rsidRDefault="006C76F1" w:rsidP="00050BE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58585F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Logistics operations</w:t>
            </w:r>
          </w:p>
          <w:p w14:paraId="2471FDFE" w14:textId="77777777" w:rsidR="006C76F1" w:rsidRPr="00860D8D" w:rsidRDefault="006C76F1" w:rsidP="00050BE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58585F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Supply chain management</w:t>
            </w:r>
          </w:p>
          <w:p w14:paraId="20329578" w14:textId="77777777" w:rsidR="006C76F1" w:rsidRPr="00860D8D" w:rsidRDefault="006C76F1" w:rsidP="00050BE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58585F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Excellent time management</w:t>
            </w:r>
          </w:p>
          <w:p w14:paraId="3C083094" w14:textId="77777777" w:rsidR="006C76F1" w:rsidRPr="00860D8D" w:rsidRDefault="006C76F1" w:rsidP="00050BE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58585F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Microsoft Office</w:t>
            </w:r>
          </w:p>
          <w:p w14:paraId="7CD56CFE" w14:textId="77777777" w:rsidR="006C76F1" w:rsidRPr="00860D8D" w:rsidRDefault="006C76F1" w:rsidP="00050BE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58585F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Warehouse Management System</w:t>
            </w:r>
          </w:p>
          <w:p w14:paraId="529DFCCA" w14:textId="5A3D4D90" w:rsidR="006C76F1" w:rsidRPr="00860D8D" w:rsidRDefault="006C76F1" w:rsidP="00050BE4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color w:val="58585F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First Aid And CPR</w:t>
            </w:r>
          </w:p>
          <w:p w14:paraId="4BAAF202" w14:textId="5885B397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4624" behindDoc="1" locked="0" layoutInCell="1" allowOverlap="1" wp14:anchorId="7FDAAF68" wp14:editId="0045260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280670</wp:posOffset>
                      </wp:positionV>
                      <wp:extent cx="1828800" cy="0"/>
                      <wp:effectExtent l="0" t="114300" r="0" b="133350"/>
                      <wp:wrapSquare wrapText="bothSides"/>
                      <wp:docPr id="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828800" cy="0"/>
                              </a:xfrm>
                              <a:prstGeom prst="straightConnector1">
                                <a:avLst/>
                              </a:prstGeom>
                              <a:ln w="50800" cmpd="dbl">
                                <a:gradFill>
                                  <a:gsLst>
                                    <a:gs pos="0">
                                      <a:schemeClr val="accent1">
                                        <a:lumMod val="5000"/>
                                        <a:lumOff val="95000"/>
                                      </a:schemeClr>
                                    </a:gs>
                                    <a:gs pos="100000">
                                      <a:schemeClr val="accent1">
                                        <a:lumMod val="45000"/>
                                        <a:lumOff val="55000"/>
                                      </a:schemeClr>
                                    </a:gs>
                                    <a:gs pos="8000">
                                      <a:schemeClr val="accent1">
                                        <a:alpha val="90000"/>
                                        <a:lumMod val="42000"/>
                                        <a:lumOff val="58000"/>
                                      </a:schemeClr>
                                    </a:gs>
                                    <a:gs pos="100000">
                                      <a:schemeClr val="accent1">
                                        <a:lumMod val="30000"/>
                                        <a:lumOff val="70000"/>
                                      </a:schemeClr>
                                    </a:gs>
                                  </a:gsLst>
                                  <a:lin ang="5400000" scaled="1"/>
                                </a:gradFill>
                                <a:prstDash val="dashDot"/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268C92" id="Straight Arrow Connector 9" o:spid="_x0000_s1026" type="#_x0000_t32" style="position:absolute;margin-left:0;margin-top:22.1pt;width:2in;height:0;flip:x y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" strokeweight="4pt">
                      <v:stroke dashstyle="dashDot" startarrow="block" endarrow="block" linestyle="thinThin" joinstyle="miter"/>
                      <w10:wrap type="square"/>
                    </v:shape>
                  </w:pict>
                </mc:Fallback>
              </mc:AlternateContent>
            </w:r>
          </w:p>
          <w:p w14:paraId="1C47988D" w14:textId="77777777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</w:p>
          <w:p w14:paraId="75708DFB" w14:textId="77777777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0EA5F9E5" w14:textId="12D7A20D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  <w:t>LANGUAGES</w:t>
            </w:r>
          </w:p>
          <w:p w14:paraId="45ADAA28" w14:textId="4C5636DC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English, Urdu, Hindi: Native</w:t>
            </w:r>
          </w:p>
          <w:p w14:paraId="6733F0F3" w14:textId="42C51B15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Arabic: Basic</w:t>
            </w:r>
          </w:p>
          <w:p w14:paraId="20C47D91" w14:textId="2D11EDA2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 wp14:anchorId="23D61E0B" wp14:editId="77D15C3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261620</wp:posOffset>
                      </wp:positionV>
                      <wp:extent cx="1828800" cy="0"/>
                      <wp:effectExtent l="0" t="114300" r="0" b="133350"/>
                      <wp:wrapSquare wrapText="bothSides"/>
                      <wp:docPr id="10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828800" cy="0"/>
                              </a:xfrm>
                              <a:prstGeom prst="straightConnector1">
                                <a:avLst/>
                              </a:prstGeom>
                              <a:ln w="50800" cmpd="dbl">
                                <a:gradFill>
                                  <a:gsLst>
                                    <a:gs pos="0">
                                      <a:schemeClr val="accent1">
                                        <a:lumMod val="5000"/>
                                        <a:lumOff val="95000"/>
                                      </a:schemeClr>
                                    </a:gs>
                                    <a:gs pos="100000">
                                      <a:schemeClr val="accent1">
                                        <a:lumMod val="45000"/>
                                        <a:lumOff val="55000"/>
                                      </a:schemeClr>
                                    </a:gs>
                                    <a:gs pos="8000">
                                      <a:schemeClr val="accent1">
                                        <a:alpha val="90000"/>
                                        <a:lumMod val="42000"/>
                                        <a:lumOff val="58000"/>
                                      </a:schemeClr>
                                    </a:gs>
                                    <a:gs pos="100000">
                                      <a:schemeClr val="accent1">
                                        <a:lumMod val="30000"/>
                                        <a:lumOff val="70000"/>
                                      </a:schemeClr>
                                    </a:gs>
                                  </a:gsLst>
                                  <a:lin ang="5400000" scaled="1"/>
                                </a:gradFill>
                                <a:prstDash val="dashDot"/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58FAA6" id="Straight Arrow Connector 10" o:spid="_x0000_s1026" type="#_x0000_t32" style="position:absolute;margin-left:0;margin-top:20.6pt;width:2in;height:0;flip:x y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" strokeweight="4pt">
                      <v:stroke dashstyle="dashDot" startarrow="block" endarrow="block" linestyle="thinThin" joinstyle="miter"/>
                      <w10:wrap type="square"/>
                    </v:shape>
                  </w:pict>
                </mc:Fallback>
              </mc:AlternateContent>
            </w:r>
          </w:p>
          <w:p w14:paraId="38E6DADC" w14:textId="77777777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07FA192F" w14:textId="77777777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0177F7F4" w14:textId="77777777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31EE99BE" w14:textId="77777777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1AF5F9FF" w14:textId="77777777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1AAE3A41" w14:textId="77777777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246C2F0F" w14:textId="77777777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32DA47FE" w14:textId="77777777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14C6117E" w14:textId="77777777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5D8770E3" w14:textId="77777777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707E30F3" w14:textId="77777777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1BB79070" w14:textId="77777777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256268B2" w14:textId="570CB6D3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1DCEA87A" w14:textId="77777777" w:rsidR="00015980" w:rsidRPr="00860D8D" w:rsidRDefault="00015980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6BE4E524" w14:textId="77777777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56F85282" w14:textId="77777777" w:rsidR="00AC2EE0" w:rsidRPr="00860D8D" w:rsidRDefault="00AC2EE0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10E29ED7" w14:textId="77777777" w:rsidR="00AC2EE0" w:rsidRPr="00860D8D" w:rsidRDefault="00AC2EE0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5954272D" w14:textId="0F8232C6" w:rsidR="006C76F1" w:rsidRPr="00860D8D" w:rsidRDefault="006C76F1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  <w:r w:rsidRPr="00860D8D"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  <w:t>whs Management System</w:t>
            </w:r>
          </w:p>
          <w:p w14:paraId="264DD547" w14:textId="77777777" w:rsidR="006C76F1" w:rsidRPr="00860D8D" w:rsidRDefault="006C76F1" w:rsidP="00050BE4">
            <w:pPr>
              <w:pStyle w:val="ListParagraph"/>
              <w:numPr>
                <w:ilvl w:val="0"/>
                <w:numId w:val="2"/>
              </w:num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  <w:r w:rsidRPr="00860D8D">
              <w:rPr>
                <w:rFonts w:ascii="Calibri" w:hAnsi="Calibri" w:cs="Calibri"/>
                <w:color w:val="58585F"/>
                <w:sz w:val="22"/>
              </w:rPr>
              <w:t>Oracle</w:t>
            </w:r>
          </w:p>
          <w:p w14:paraId="050E239D" w14:textId="77777777" w:rsidR="006C76F1" w:rsidRPr="00860D8D" w:rsidRDefault="006C76F1" w:rsidP="00050BE4">
            <w:pPr>
              <w:pStyle w:val="ListParagraph"/>
              <w:numPr>
                <w:ilvl w:val="0"/>
                <w:numId w:val="2"/>
              </w:num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  <w:r w:rsidRPr="00860D8D">
              <w:rPr>
                <w:rFonts w:ascii="Calibri" w:hAnsi="Calibri" w:cs="Calibri"/>
                <w:color w:val="58585F"/>
                <w:sz w:val="22"/>
              </w:rPr>
              <w:t>Infor</w:t>
            </w:r>
          </w:p>
          <w:p w14:paraId="42EE32AF" w14:textId="77777777" w:rsidR="006C76F1" w:rsidRPr="00860D8D" w:rsidRDefault="006C76F1" w:rsidP="00050BE4">
            <w:pPr>
              <w:pStyle w:val="ListParagraph"/>
              <w:numPr>
                <w:ilvl w:val="0"/>
                <w:numId w:val="2"/>
              </w:num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  <w:r w:rsidRPr="00860D8D">
              <w:rPr>
                <w:rFonts w:ascii="Calibri" w:hAnsi="Calibri" w:cs="Calibri"/>
                <w:color w:val="58585F"/>
                <w:sz w:val="22"/>
              </w:rPr>
              <w:t>Manhattan</w:t>
            </w:r>
          </w:p>
          <w:p w14:paraId="13C65AA2" w14:textId="2D17CA27" w:rsidR="006C76F1" w:rsidRPr="00860D8D" w:rsidRDefault="006C76F1" w:rsidP="00050BE4">
            <w:pPr>
              <w:pStyle w:val="ListParagraph"/>
              <w:numPr>
                <w:ilvl w:val="0"/>
                <w:numId w:val="2"/>
              </w:num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  <w:r w:rsidRPr="00860D8D">
              <w:rPr>
                <w:rFonts w:ascii="Calibri" w:hAnsi="Calibri" w:cs="Calibri"/>
                <w:color w:val="58585F"/>
                <w:sz w:val="22"/>
              </w:rPr>
              <w:t>FMC Gold</w:t>
            </w:r>
          </w:p>
          <w:p w14:paraId="64502AC6" w14:textId="77777777" w:rsidR="00B57203" w:rsidRPr="00860D8D" w:rsidRDefault="006C76F1" w:rsidP="00050BE4">
            <w:pPr>
              <w:pStyle w:val="ListParagraph"/>
              <w:numPr>
                <w:ilvl w:val="0"/>
                <w:numId w:val="2"/>
              </w:num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  <w:r w:rsidRPr="00860D8D">
              <w:rPr>
                <w:rFonts w:ascii="Calibri" w:hAnsi="Calibri" w:cs="Calibri"/>
                <w:color w:val="58585F"/>
                <w:sz w:val="22"/>
              </w:rPr>
              <w:t>IBM OMS Jasper COMS</w:t>
            </w:r>
          </w:p>
          <w:p w14:paraId="6DFB472B" w14:textId="1F21874C" w:rsidR="006C76F1" w:rsidRPr="00860D8D" w:rsidRDefault="006C76F1" w:rsidP="00B57203">
            <w:pPr>
              <w:pStyle w:val="ListParagraph"/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  <w:r w:rsidRPr="00860D8D">
              <w:rPr>
                <w:rFonts w:ascii="Calibri" w:hAnsi="Calibri" w:cs="Calibr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6672" behindDoc="1" locked="0" layoutInCell="1" allowOverlap="1" wp14:anchorId="1C90475F" wp14:editId="35CBC39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280035</wp:posOffset>
                      </wp:positionV>
                      <wp:extent cx="1828800" cy="0"/>
                      <wp:effectExtent l="0" t="114300" r="0" b="133350"/>
                      <wp:wrapSquare wrapText="bothSides"/>
                      <wp:docPr id="13" name="Straight Arrow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828800" cy="0"/>
                              </a:xfrm>
                              <a:prstGeom prst="straightConnector1">
                                <a:avLst/>
                              </a:prstGeom>
                              <a:ln w="50800" cmpd="dbl">
                                <a:gradFill>
                                  <a:gsLst>
                                    <a:gs pos="0">
                                      <a:schemeClr val="accent1">
                                        <a:lumMod val="5000"/>
                                        <a:lumOff val="95000"/>
                                      </a:schemeClr>
                                    </a:gs>
                                    <a:gs pos="100000">
                                      <a:schemeClr val="accent1">
                                        <a:lumMod val="45000"/>
                                        <a:lumOff val="55000"/>
                                      </a:schemeClr>
                                    </a:gs>
                                    <a:gs pos="8000">
                                      <a:schemeClr val="accent1">
                                        <a:alpha val="90000"/>
                                        <a:lumMod val="42000"/>
                                        <a:lumOff val="58000"/>
                                      </a:schemeClr>
                                    </a:gs>
                                    <a:gs pos="100000">
                                      <a:schemeClr val="accent1">
                                        <a:lumMod val="30000"/>
                                        <a:lumOff val="70000"/>
                                      </a:schemeClr>
                                    </a:gs>
                                  </a:gsLst>
                                  <a:lin ang="5400000" scaled="1"/>
                                </a:gradFill>
                                <a:prstDash val="dashDot"/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6E8C6E" id="Straight Arrow Connector 13" o:spid="_x0000_s1026" type="#_x0000_t32" style="position:absolute;margin-left:0;margin-top:22.05pt;width:2in;height:0;flip:x y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" strokeweight="4pt">
                      <v:stroke dashstyle="dashDot" startarrow="block" endarrow="block" linestyle="thinThin" joinstyle="miter"/>
                      <w10:wrap type="square"/>
                    </v:shape>
                  </w:pict>
                </mc:Fallback>
              </mc:AlternateContent>
            </w:r>
          </w:p>
          <w:p w14:paraId="162D9755" w14:textId="6CBD6EE7" w:rsidR="006C76F1" w:rsidRPr="00860D8D" w:rsidRDefault="006C76F1" w:rsidP="00050BE4">
            <w:pPr>
              <w:pStyle w:val="ListParagraph"/>
              <w:rPr>
                <w:rFonts w:ascii="Calibri" w:hAnsi="Calibri" w:cs="Calibri"/>
                <w:sz w:val="22"/>
              </w:rPr>
            </w:pPr>
          </w:p>
        </w:tc>
        <w:tc>
          <w:tcPr>
            <w:tcW w:w="222" w:type="dxa"/>
          </w:tcPr>
          <w:p w14:paraId="6E134941" w14:textId="77777777" w:rsidR="006C76F1" w:rsidRPr="00860D8D" w:rsidRDefault="006C76F1" w:rsidP="00050BE4">
            <w:pPr>
              <w:tabs>
                <w:tab w:val="left" w:pos="990"/>
              </w:tabs>
              <w:ind w:hanging="37"/>
              <w:rPr>
                <w:rFonts w:ascii="Calibri" w:hAnsi="Calibri" w:cs="Calibri"/>
                <w:sz w:val="22"/>
              </w:rPr>
            </w:pPr>
          </w:p>
        </w:tc>
        <w:tc>
          <w:tcPr>
            <w:tcW w:w="7184" w:type="dxa"/>
            <w:vAlign w:val="center"/>
          </w:tcPr>
          <w:p w14:paraId="74EE3759" w14:textId="10C1D827" w:rsidR="006C76F1" w:rsidRPr="00860D8D" w:rsidRDefault="006C76F1" w:rsidP="00050BE4">
            <w:pPr>
              <w:pStyle w:val="Heading2"/>
              <w:rPr>
                <w:rFonts w:ascii="Calibri" w:hAnsi="Calibri" w:cs="Calibri"/>
                <w:szCs w:val="22"/>
              </w:rPr>
            </w:pPr>
            <w:r w:rsidRPr="00860D8D">
              <w:rPr>
                <w:rFonts w:ascii="Calibri" w:hAnsi="Calibri" w:cs="Calibri"/>
                <w:szCs w:val="22"/>
              </w:rPr>
              <w:t>Profestional summary</w:t>
            </w:r>
          </w:p>
          <w:p w14:paraId="426C68E6" w14:textId="67A235DA" w:rsidR="006C76F1" w:rsidRPr="00860D8D" w:rsidRDefault="006C76F1" w:rsidP="00050BE4">
            <w:pPr>
              <w:pStyle w:val="Heading4"/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b w:val="0"/>
                <w:bCs/>
                <w:color w:val="58585F"/>
                <w:sz w:val="22"/>
                <w:shd w:val="clear" w:color="auto" w:fill="FFFFFF"/>
              </w:rPr>
              <w:t>Talented Warehouse Superuser offering 4 years of leadership and expertise in overseeing training and performance of many employees. Accomplished in maintaining smooth warehouse operations through accurate record-keeping, logistics management, planning and inter-departmental communications. Successful in remaining informed of customer demand and sales forecasts to maintain an appropriate amount of product inventory</w:t>
            </w:r>
            <w:r w:rsidRPr="00860D8D">
              <w:rPr>
                <w:rFonts w:ascii="Calibri" w:hAnsi="Calibri" w:cs="Calibri"/>
                <w:color w:val="58585F"/>
                <w:sz w:val="22"/>
                <w:shd w:val="clear" w:color="auto" w:fill="FFFFFF"/>
              </w:rPr>
              <w:t>.</w:t>
            </w:r>
          </w:p>
          <w:sdt>
            <w:sdtPr>
              <w:rPr>
                <w:rFonts w:ascii="Calibri" w:hAnsi="Calibri" w:cs="Calibri"/>
                <w:szCs w:val="22"/>
              </w:rPr>
              <w:id w:val="1001553383"/>
              <w:placeholder>
                <w:docPart w:val="CE51D9E2688649DDB3086458C1ED1331"/>
              </w:placeholder>
              <w:temporary/>
              <w:showingPlcHdr/>
              <w15:appearance w15:val="hidden"/>
            </w:sdtPr>
            <w:sdtEndPr/>
            <w:sdtContent>
              <w:p w14:paraId="540127C7" w14:textId="77777777" w:rsidR="006C76F1" w:rsidRPr="00860D8D" w:rsidRDefault="006C76F1" w:rsidP="00050BE4">
                <w:pPr>
                  <w:pStyle w:val="Heading2"/>
                  <w:rPr>
                    <w:rFonts w:ascii="Calibri" w:hAnsi="Calibri" w:cs="Calibri"/>
                    <w:szCs w:val="22"/>
                  </w:rPr>
                </w:pPr>
                <w:r w:rsidRPr="00860D8D">
                  <w:rPr>
                    <w:rFonts w:ascii="Calibri" w:hAnsi="Calibri" w:cs="Calibri"/>
                    <w:szCs w:val="22"/>
                  </w:rPr>
                  <w:t>WORK EXPERIENCE</w:t>
                </w:r>
              </w:p>
            </w:sdtContent>
          </w:sdt>
          <w:p w14:paraId="3A9B792F" w14:textId="474E4D3A" w:rsidR="006C76F1" w:rsidRPr="00860D8D" w:rsidRDefault="006C76F1" w:rsidP="00050BE4">
            <w:pPr>
              <w:pStyle w:val="Heading4"/>
              <w:rPr>
                <w:rFonts w:ascii="Calibri" w:hAnsi="Calibri" w:cs="Calibri"/>
                <w:bCs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WMS Superuser   Alshaya Group – Dubai, UAE Jun-2019 – Current</w:t>
            </w:r>
          </w:p>
          <w:p w14:paraId="1A6C99EC" w14:textId="32609A01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Managing operation of 100,000 SQFT. Warehouse- temperature control store, cold storage (+2c to +8c) &amp; (-18c to -22c) with Oracle WMS, Mobile Racking storage system.</w:t>
            </w:r>
          </w:p>
          <w:p w14:paraId="5359B57F" w14:textId="2155D234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Steering activities of all warehouse &amp; Logistics coordination includes (transport coordination, freight forwarding process, Custom Clearance follow-ups) Inward, Reverse logistics (RMA), order preparation, outward /Dispatch process, for Stock auditing process to maintaining the accuracy of stock as per the UAE Law of Drugs &amp; Quality parameters.</w:t>
            </w:r>
          </w:p>
          <w:p w14:paraId="33949CE8" w14:textId="77777777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Reporting to management, through tracking daily Issue – (Stock on hand, GIT, Dispatch reports and audit activities and maintaining MIS reports.</w:t>
            </w:r>
          </w:p>
          <w:p w14:paraId="67544CF7" w14:textId="77777777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Handling Destruction process, Replenishment &amp; inventory Cycle count independently to maintain Stock accuracy as per quality standards at the warehouse.</w:t>
            </w:r>
          </w:p>
          <w:p w14:paraId="28199405" w14:textId="77777777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Prepare Schedule for Inward Shipments &amp; coordinate with departments for smooth operations.</w:t>
            </w:r>
          </w:p>
          <w:p w14:paraId="78505A0E" w14:textId="77777777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Monitoring &amp; planned SOPs for eliminating waste / Damage on receiving &amp; handling of product and take necessary action to prevent.</w:t>
            </w:r>
          </w:p>
          <w:p w14:paraId="6C1905E3" w14:textId="592FF422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Coordinate with departments for RMA creation, collection/credit notes generation and invoices submission to accounts for payment and Maintaining records for MOH and Municipality audit.</w:t>
            </w:r>
          </w:p>
          <w:p w14:paraId="1703CEED" w14:textId="294DE930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Inbound Control – Forecast and plan the inward materials (cross verification with LPO. Invoice) on daily basis.</w:t>
            </w:r>
          </w:p>
          <w:p w14:paraId="08261E83" w14:textId="77777777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Managing Excess workload related to Inbound/Outbound during Monthly Promotional Activities.</w:t>
            </w:r>
          </w:p>
          <w:p w14:paraId="7984C980" w14:textId="2449A9DA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Maintaining Daily Performance Reports and Inbound/Outbound Tracking for better KPI performances of Staff.</w:t>
            </w:r>
          </w:p>
          <w:p w14:paraId="76333400" w14:textId="77777777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</w:p>
          <w:p w14:paraId="419C90B6" w14:textId="1A261B18" w:rsidR="006C76F1" w:rsidRPr="00860D8D" w:rsidRDefault="006C76F1" w:rsidP="00050BE4">
            <w:pPr>
              <w:pStyle w:val="Heading4"/>
              <w:rPr>
                <w:rFonts w:ascii="Calibri" w:hAnsi="Calibri" w:cs="Calibri"/>
                <w:bCs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WHS Admin AKI Group – Dubai, UAE May-2019 – May-2021</w:t>
            </w:r>
          </w:p>
          <w:p w14:paraId="05C0ABB3" w14:textId="77777777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Adhered to company audit rules during inventory counts with 100% accuracy.</w:t>
            </w:r>
          </w:p>
          <w:p w14:paraId="2B4D7EF8" w14:textId="425A07D0" w:rsidR="00015980" w:rsidRPr="00860D8D" w:rsidRDefault="006C76F1" w:rsidP="00015980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Led warehouse improvement initiatives to advance operational efficiencies and increase revenue.</w:t>
            </w:r>
          </w:p>
          <w:p w14:paraId="2FEA8042" w14:textId="2F128F36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Enhanced slot control of freight in warehouse by optimizing organizational efforts.</w:t>
            </w:r>
          </w:p>
          <w:p w14:paraId="6A4EC6E5" w14:textId="474D7BC7" w:rsidR="00AC2EE0" w:rsidRPr="00860D8D" w:rsidRDefault="006C76F1" w:rsidP="00AC2EE0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lastRenderedPageBreak/>
              <w:t>Monitored and improved DC Ops performance in team of 20 through WMS and training.</w:t>
            </w:r>
          </w:p>
          <w:p w14:paraId="3D45B917" w14:textId="53E116A6" w:rsidR="00AC2EE0" w:rsidRPr="00860D8D" w:rsidRDefault="006C76F1" w:rsidP="00AC2EE0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Attended focus group and briefing meetings, ensuring minutes were taken accurately and distributed to workers and briefed safety measures need to be taken</w:t>
            </w:r>
            <w:r w:rsidR="00AC2EE0"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.</w:t>
            </w:r>
          </w:p>
          <w:p w14:paraId="7AE5C7EC" w14:textId="431BC56C" w:rsidR="00AC2EE0" w:rsidRPr="00860D8D" w:rsidRDefault="00AC2EE0" w:rsidP="00AC2EE0">
            <w:pPr>
              <w:shd w:val="clear" w:color="auto" w:fill="FFFFFF"/>
              <w:spacing w:after="75"/>
              <w:ind w:left="720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</w:p>
          <w:p w14:paraId="45E87B83" w14:textId="77777777" w:rsidR="00AC2EE0" w:rsidRPr="00860D8D" w:rsidRDefault="00AC2EE0" w:rsidP="00AC2EE0">
            <w:pPr>
              <w:shd w:val="clear" w:color="auto" w:fill="FFFFFF"/>
              <w:spacing w:after="75"/>
              <w:ind w:left="720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</w:p>
          <w:p w14:paraId="0F60C270" w14:textId="68BF6E65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Managed over 5M in inventory and 30 employees in a 10,000 square foot warehouse for a Distribution Center.</w:t>
            </w:r>
          </w:p>
          <w:p w14:paraId="7D80EBE2" w14:textId="77777777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Assisted with the various functions in Logistics/Operations group.</w:t>
            </w:r>
          </w:p>
          <w:p w14:paraId="7BF13F42" w14:textId="77777777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Releasing sales order receiving and issue out stock.</w:t>
            </w:r>
          </w:p>
          <w:p w14:paraId="7114CBAC" w14:textId="77777777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Relabeling Item and assist DM Inspector during Food Inspection.</w:t>
            </w:r>
          </w:p>
          <w:p w14:paraId="29A051D6" w14:textId="06E8C549" w:rsidR="006C76F1" w:rsidRPr="00860D8D" w:rsidRDefault="006C76F1" w:rsidP="00050BE4">
            <w:pPr>
              <w:numPr>
                <w:ilvl w:val="0"/>
                <w:numId w:val="5"/>
              </w:numPr>
              <w:shd w:val="clear" w:color="auto" w:fill="FFFFFF"/>
              <w:spacing w:after="75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Receiving Customer Complaints and resolving issues.</w:t>
            </w:r>
          </w:p>
        </w:tc>
      </w:tr>
      <w:tr w:rsidR="006C76F1" w:rsidRPr="00860D8D" w14:paraId="3D6D4054" w14:textId="5173FFE6" w:rsidTr="00AC2EE0">
        <w:trPr>
          <w:trHeight w:val="20"/>
        </w:trPr>
        <w:tc>
          <w:tcPr>
            <w:tcW w:w="4402" w:type="dxa"/>
          </w:tcPr>
          <w:p w14:paraId="11790E90" w14:textId="77777777" w:rsidR="00050BE4" w:rsidRPr="00860D8D" w:rsidRDefault="00463BC1" w:rsidP="00050BE4">
            <w:pPr>
              <w:pStyle w:val="Heading3"/>
              <w:rPr>
                <w:rFonts w:ascii="Calibri" w:hAnsi="Calibri" w:cs="Calibri"/>
                <w:szCs w:val="22"/>
              </w:rPr>
            </w:pPr>
            <w:sdt>
              <w:sdtPr>
                <w:rPr>
                  <w:rFonts w:ascii="Calibri" w:hAnsi="Calibri" w:cs="Calibri"/>
                  <w:szCs w:val="22"/>
                </w:rPr>
                <w:id w:val="-1444214663"/>
                <w:placeholder>
                  <w:docPart w:val="630D4EE3950347D0B77D869E4D3859D5"/>
                </w:placeholder>
                <w:temporary/>
                <w:showingPlcHdr/>
                <w15:appearance w15:val="hidden"/>
              </w:sdtPr>
              <w:sdtEndPr/>
              <w:sdtContent>
                <w:r w:rsidR="00050BE4" w:rsidRPr="00860D8D">
                  <w:rPr>
                    <w:rFonts w:ascii="Calibri" w:hAnsi="Calibri" w:cs="Calibri"/>
                    <w:szCs w:val="22"/>
                  </w:rPr>
                  <w:t>Hobbies</w:t>
                </w:r>
              </w:sdtContent>
            </w:sdt>
          </w:p>
          <w:p w14:paraId="6C30752A" w14:textId="77777777" w:rsidR="00050BE4" w:rsidRPr="00860D8D" w:rsidRDefault="00050BE4" w:rsidP="00050BE4">
            <w:pPr>
              <w:pStyle w:val="Heading3"/>
              <w:numPr>
                <w:ilvl w:val="0"/>
                <w:numId w:val="3"/>
              </w:numPr>
              <w:rPr>
                <w:rFonts w:ascii="Calibri" w:hAnsi="Calibri" w:cs="Calibri"/>
                <w:szCs w:val="22"/>
              </w:rPr>
            </w:pPr>
            <w:r w:rsidRPr="00860D8D">
              <w:rPr>
                <w:rFonts w:ascii="Calibri" w:hAnsi="Calibri" w:cs="Calibri"/>
                <w:color w:val="58585F"/>
                <w:szCs w:val="22"/>
              </w:rPr>
              <w:t>Hunting</w:t>
            </w:r>
          </w:p>
          <w:p w14:paraId="1A0BB7B5" w14:textId="27029FC2" w:rsidR="00050BE4" w:rsidRPr="00860D8D" w:rsidRDefault="00050BE4" w:rsidP="00050BE4">
            <w:pPr>
              <w:pStyle w:val="Heading3"/>
              <w:numPr>
                <w:ilvl w:val="0"/>
                <w:numId w:val="3"/>
              </w:numPr>
              <w:rPr>
                <w:rFonts w:ascii="Calibri" w:hAnsi="Calibri" w:cs="Calibri"/>
                <w:color w:val="58585F"/>
                <w:szCs w:val="22"/>
              </w:rPr>
            </w:pPr>
            <w:r w:rsidRPr="00860D8D">
              <w:rPr>
                <w:rFonts w:ascii="Calibri" w:hAnsi="Calibri" w:cs="Calibri"/>
                <w:color w:val="58585F"/>
                <w:szCs w:val="22"/>
              </w:rPr>
              <w:t>Gardening</w:t>
            </w:r>
          </w:p>
          <w:p w14:paraId="2AB7940B" w14:textId="7F7C67B1" w:rsidR="00050BE4" w:rsidRPr="00860D8D" w:rsidRDefault="00050BE4" w:rsidP="00050BE4">
            <w:pPr>
              <w:rPr>
                <w:rFonts w:ascii="Calibri" w:hAnsi="Calibri" w:cs="Calibri"/>
                <w:b/>
                <w:bCs/>
                <w:sz w:val="22"/>
              </w:rPr>
            </w:pPr>
            <w:r w:rsidRPr="00860D8D">
              <w:rPr>
                <w:rFonts w:ascii="Calibri" w:hAnsi="Calibri" w:cs="Calibr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9744" behindDoc="1" locked="0" layoutInCell="1" allowOverlap="1" wp14:anchorId="12CC7046" wp14:editId="651B214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256540</wp:posOffset>
                      </wp:positionV>
                      <wp:extent cx="1828800" cy="0"/>
                      <wp:effectExtent l="0" t="114300" r="0" b="133350"/>
                      <wp:wrapSquare wrapText="bothSides"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828800" cy="0"/>
                              </a:xfrm>
                              <a:prstGeom prst="straightConnector1">
                                <a:avLst/>
                              </a:prstGeom>
                              <a:ln w="50800" cmpd="dbl">
                                <a:gradFill>
                                  <a:gsLst>
                                    <a:gs pos="0">
                                      <a:schemeClr val="accent1">
                                        <a:lumMod val="5000"/>
                                        <a:lumOff val="95000"/>
                                      </a:schemeClr>
                                    </a:gs>
                                    <a:gs pos="100000">
                                      <a:schemeClr val="accent1">
                                        <a:lumMod val="45000"/>
                                        <a:lumOff val="55000"/>
                                      </a:schemeClr>
                                    </a:gs>
                                    <a:gs pos="8000">
                                      <a:schemeClr val="accent1">
                                        <a:alpha val="90000"/>
                                        <a:lumMod val="42000"/>
                                        <a:lumOff val="58000"/>
                                      </a:schemeClr>
                                    </a:gs>
                                    <a:gs pos="100000">
                                      <a:schemeClr val="accent1">
                                        <a:lumMod val="30000"/>
                                        <a:lumOff val="70000"/>
                                      </a:schemeClr>
                                    </a:gs>
                                  </a:gsLst>
                                  <a:lin ang="5400000" scaled="1"/>
                                </a:gradFill>
                                <a:prstDash val="dashDot"/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F57E8C" id="Straight Arrow Connector 14" o:spid="_x0000_s1026" type="#_x0000_t32" style="position:absolute;margin-left:0;margin-top:20.2pt;width:2in;height:0;flip:x y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" strokeweight="4pt">
                      <v:stroke dashstyle="dashDot" startarrow="block" endarrow="block" linestyle="thinThin" joinstyle="miter"/>
                      <w10:wrap type="square"/>
                    </v:shape>
                  </w:pict>
                </mc:Fallback>
              </mc:AlternateContent>
            </w:r>
          </w:p>
          <w:p w14:paraId="62A2E776" w14:textId="77777777" w:rsidR="00050BE4" w:rsidRPr="00860D8D" w:rsidRDefault="00050BE4" w:rsidP="00050BE4">
            <w:pPr>
              <w:rPr>
                <w:rFonts w:ascii="Calibri" w:hAnsi="Calibri" w:cs="Calibri"/>
                <w:b/>
                <w:bCs/>
                <w:sz w:val="22"/>
              </w:rPr>
            </w:pPr>
          </w:p>
          <w:p w14:paraId="4E936083" w14:textId="77777777" w:rsidR="00050BE4" w:rsidRPr="00860D8D" w:rsidRDefault="00050BE4" w:rsidP="00050BE4">
            <w:pPr>
              <w:rPr>
                <w:rFonts w:ascii="Calibri" w:hAnsi="Calibri" w:cs="Calibri"/>
                <w:sz w:val="22"/>
              </w:rPr>
            </w:pPr>
          </w:p>
          <w:p w14:paraId="154E79D2" w14:textId="77777777" w:rsidR="00050BE4" w:rsidRPr="00860D8D" w:rsidRDefault="00050BE4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3A10139A" w14:textId="77777777" w:rsidR="00015980" w:rsidRPr="00860D8D" w:rsidRDefault="00015980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</w:p>
          <w:p w14:paraId="06EA5F8E" w14:textId="5E032785" w:rsidR="00050BE4" w:rsidRPr="00860D8D" w:rsidRDefault="00050BE4" w:rsidP="00050BE4">
            <w:pPr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</w:pPr>
            <w:r w:rsidRPr="00860D8D">
              <w:rPr>
                <w:rFonts w:ascii="Calibri" w:eastAsiaTheme="majorEastAsia" w:hAnsi="Calibri" w:cs="Calibri"/>
                <w:b/>
                <w:caps/>
                <w:color w:val="548AB7" w:themeColor="accent1" w:themeShade="BF"/>
                <w:sz w:val="22"/>
              </w:rPr>
              <w:t>Projects</w:t>
            </w:r>
          </w:p>
          <w:p w14:paraId="68607585" w14:textId="1BF834EB" w:rsidR="00050BE4" w:rsidRPr="00860D8D" w:rsidRDefault="00050BE4" w:rsidP="00050BE4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Migration of Stock from GSL to NIP 32 CBM, 800 pallets and 160 SKUs.</w:t>
            </w:r>
          </w:p>
          <w:p w14:paraId="460BBFBF" w14:textId="16F769A8" w:rsidR="006C76F1" w:rsidRPr="00860D8D" w:rsidRDefault="00050BE4" w:rsidP="00050BE4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Implementation of WMS Oracle for Holland and Barret Brand and ILS Manhattan for Starbucks.</w:t>
            </w:r>
          </w:p>
        </w:tc>
        <w:tc>
          <w:tcPr>
            <w:tcW w:w="222" w:type="dxa"/>
          </w:tcPr>
          <w:p w14:paraId="4BC7CA78" w14:textId="77777777" w:rsidR="006C76F1" w:rsidRPr="00860D8D" w:rsidRDefault="006C76F1" w:rsidP="00050BE4">
            <w:pPr>
              <w:tabs>
                <w:tab w:val="left" w:pos="990"/>
              </w:tabs>
              <w:rPr>
                <w:rFonts w:ascii="Calibri" w:hAnsi="Calibri" w:cs="Calibri"/>
                <w:sz w:val="22"/>
              </w:rPr>
            </w:pPr>
          </w:p>
        </w:tc>
        <w:tc>
          <w:tcPr>
            <w:tcW w:w="7184" w:type="dxa"/>
          </w:tcPr>
          <w:p w14:paraId="29444E07" w14:textId="77777777" w:rsidR="006C76F1" w:rsidRPr="00860D8D" w:rsidRDefault="006C76F1" w:rsidP="00050BE4">
            <w:pPr>
              <w:pStyle w:val="Heading2"/>
              <w:rPr>
                <w:rFonts w:ascii="Calibri" w:hAnsi="Calibri" w:cs="Calibri"/>
                <w:szCs w:val="22"/>
              </w:rPr>
            </w:pPr>
            <w:r w:rsidRPr="00860D8D">
              <w:rPr>
                <w:rFonts w:ascii="Calibri" w:hAnsi="Calibri" w:cs="Calibri"/>
                <w:szCs w:val="22"/>
              </w:rPr>
              <w:t>Education</w:t>
            </w:r>
          </w:p>
          <w:p w14:paraId="6B2D38C4" w14:textId="48D021A8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Bachelor of Arts: Computer Science, Nov/2018</w:t>
            </w:r>
          </w:p>
          <w:p w14:paraId="29E349BE" w14:textId="1F0FE7D3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sz w:val="22"/>
              </w:rPr>
              <w:t>University of Punjab – Lahore Pakistan</w:t>
            </w:r>
          </w:p>
          <w:p w14:paraId="403D3C3B" w14:textId="083C6E37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</w:p>
          <w:p w14:paraId="35C072D0" w14:textId="4C60182C" w:rsidR="006C76F1" w:rsidRPr="00860D8D" w:rsidRDefault="006C76F1" w:rsidP="00050BE4">
            <w:pPr>
              <w:pStyle w:val="Heading2"/>
              <w:rPr>
                <w:rFonts w:ascii="Calibri" w:hAnsi="Calibri" w:cs="Calibri"/>
                <w:szCs w:val="22"/>
              </w:rPr>
            </w:pPr>
            <w:r w:rsidRPr="00860D8D">
              <w:rPr>
                <w:rFonts w:ascii="Calibri" w:hAnsi="Calibri" w:cs="Calibri"/>
                <w:szCs w:val="22"/>
              </w:rPr>
              <w:t>CERTIFICATION</w:t>
            </w:r>
          </w:p>
          <w:p w14:paraId="09A93497" w14:textId="0C82031A" w:rsidR="006C76F1" w:rsidRPr="00860D8D" w:rsidRDefault="006C76F1" w:rsidP="00050BE4">
            <w:pPr>
              <w:numPr>
                <w:ilvl w:val="0"/>
                <w:numId w:val="7"/>
              </w:numPr>
              <w:shd w:val="clear" w:color="auto" w:fill="FFFFFF"/>
              <w:spacing w:after="75"/>
              <w:ind w:left="900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Computer Course in Application, TEVTA - Sep 15 - Mar 16</w:t>
            </w:r>
          </w:p>
          <w:p w14:paraId="3B533EED" w14:textId="77777777" w:rsidR="006C76F1" w:rsidRPr="00860D8D" w:rsidRDefault="006C76F1" w:rsidP="00050BE4">
            <w:pPr>
              <w:numPr>
                <w:ilvl w:val="0"/>
                <w:numId w:val="7"/>
              </w:numPr>
              <w:shd w:val="clear" w:color="auto" w:fill="FFFFFF"/>
              <w:spacing w:after="75"/>
              <w:ind w:left="900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Food Safety, Alshaya LL - Aug 19 - Sep 22</w:t>
            </w:r>
          </w:p>
          <w:p w14:paraId="67DBEDC4" w14:textId="468EE10D" w:rsidR="006C76F1" w:rsidRPr="00860D8D" w:rsidRDefault="006C76F1" w:rsidP="00050BE4">
            <w:pPr>
              <w:numPr>
                <w:ilvl w:val="0"/>
                <w:numId w:val="7"/>
              </w:numPr>
              <w:shd w:val="clear" w:color="auto" w:fill="FFFFFF"/>
              <w:spacing w:after="75"/>
              <w:ind w:left="900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Fire Safety, Euro link Safety - Oct 19 - Oct 21</w:t>
            </w:r>
          </w:p>
          <w:p w14:paraId="0F1AAB2A" w14:textId="67621F65" w:rsidR="006C76F1" w:rsidRPr="00860D8D" w:rsidRDefault="006C76F1" w:rsidP="00050BE4">
            <w:pPr>
              <w:pStyle w:val="Heading2"/>
              <w:rPr>
                <w:rFonts w:ascii="Calibri" w:hAnsi="Calibri" w:cs="Calibri"/>
                <w:szCs w:val="22"/>
              </w:rPr>
            </w:pPr>
            <w:r w:rsidRPr="00860D8D">
              <w:rPr>
                <w:rFonts w:ascii="Calibri" w:hAnsi="Calibri" w:cs="Calibri"/>
                <w:szCs w:val="22"/>
              </w:rPr>
              <w:t>License</w:t>
            </w:r>
          </w:p>
          <w:p w14:paraId="0D2534AA" w14:textId="5A4D8E51" w:rsidR="006C76F1" w:rsidRPr="00860D8D" w:rsidRDefault="006C76F1" w:rsidP="00050BE4">
            <w:pPr>
              <w:numPr>
                <w:ilvl w:val="0"/>
                <w:numId w:val="7"/>
              </w:numPr>
              <w:shd w:val="clear" w:color="auto" w:fill="FFFFFF"/>
              <w:spacing w:after="75"/>
              <w:ind w:left="900"/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</w:pPr>
            <w:r w:rsidRPr="00860D8D">
              <w:rPr>
                <w:rFonts w:ascii="Calibri" w:eastAsia="Times New Roman" w:hAnsi="Calibri" w:cs="Calibri"/>
                <w:color w:val="58585F"/>
                <w:sz w:val="22"/>
                <w:lang w:eastAsia="en-US"/>
              </w:rPr>
              <w:t>LMV Driving License, Drive Dubai - Nov 18 - Nov 28</w:t>
            </w:r>
          </w:p>
          <w:p w14:paraId="4692856C" w14:textId="2E23949A" w:rsidR="006C76F1" w:rsidRPr="00860D8D" w:rsidRDefault="006C76F1" w:rsidP="00050BE4">
            <w:pPr>
              <w:pStyle w:val="Heading2"/>
              <w:rPr>
                <w:rFonts w:ascii="Calibri" w:hAnsi="Calibri" w:cs="Calibri"/>
                <w:szCs w:val="22"/>
              </w:rPr>
            </w:pPr>
            <w:r w:rsidRPr="00860D8D">
              <w:rPr>
                <w:rFonts w:ascii="Calibri" w:hAnsi="Calibri" w:cs="Calibri"/>
                <w:szCs w:val="22"/>
              </w:rPr>
              <w:t>Reference</w:t>
            </w:r>
          </w:p>
          <w:p w14:paraId="26089E61" w14:textId="768E4CF1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  <w:r w:rsidRPr="00860D8D">
              <w:rPr>
                <w:rFonts w:ascii="Calibri" w:hAnsi="Calibri" w:cs="Calibri"/>
                <w:color w:val="58585F"/>
                <w:sz w:val="22"/>
                <w:shd w:val="clear" w:color="auto" w:fill="FFFFFF"/>
              </w:rPr>
              <w:t>Will be provided upon request.</w:t>
            </w:r>
          </w:p>
          <w:p w14:paraId="7294E21E" w14:textId="77777777" w:rsidR="006C76F1" w:rsidRPr="00860D8D" w:rsidRDefault="006C76F1" w:rsidP="00050BE4">
            <w:pPr>
              <w:rPr>
                <w:rFonts w:ascii="Calibri" w:hAnsi="Calibri" w:cs="Calibri"/>
                <w:sz w:val="22"/>
              </w:rPr>
            </w:pPr>
          </w:p>
          <w:p w14:paraId="4AAF2D64" w14:textId="2C632526" w:rsidR="00050BE4" w:rsidRPr="00860D8D" w:rsidRDefault="00050BE4" w:rsidP="00050BE4">
            <w:pPr>
              <w:rPr>
                <w:rFonts w:ascii="Calibri" w:hAnsi="Calibri" w:cs="Calibri"/>
                <w:sz w:val="22"/>
              </w:rPr>
            </w:pPr>
          </w:p>
        </w:tc>
      </w:tr>
    </w:tbl>
    <w:p w14:paraId="17F92051" w14:textId="4B4A5958" w:rsidR="005E6961" w:rsidRPr="00860D8D" w:rsidRDefault="006C76F1" w:rsidP="005014E0">
      <w:pPr>
        <w:tabs>
          <w:tab w:val="left" w:pos="2145"/>
        </w:tabs>
        <w:spacing w:line="20" w:lineRule="exact"/>
        <w:rPr>
          <w:rFonts w:ascii="Calibri" w:hAnsi="Calibri" w:cs="Calibri"/>
          <w:sz w:val="22"/>
        </w:rPr>
      </w:pPr>
      <w:r w:rsidRPr="00860D8D">
        <w:rPr>
          <w:rFonts w:ascii="Calibri" w:hAnsi="Calibri" w:cs="Calibri"/>
          <w:sz w:val="22"/>
        </w:rPr>
        <w:br w:type="textWrapping" w:clear="all"/>
      </w:r>
    </w:p>
    <w:sectPr w:rsidR="005E6961" w:rsidRPr="00860D8D" w:rsidSect="00CC361F">
      <w:headerReference w:type="default" r:id="rId20"/>
      <w:pgSz w:w="12240" w:h="15840" w:code="1"/>
      <w:pgMar w:top="144" w:right="144" w:bottom="144" w:left="144" w:header="144" w:footer="144" w:gutter="14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E29DB" w14:textId="77777777" w:rsidR="00463BC1" w:rsidRDefault="00463BC1" w:rsidP="000C45FF">
      <w:r>
        <w:separator/>
      </w:r>
    </w:p>
  </w:endnote>
  <w:endnote w:type="continuationSeparator" w:id="0">
    <w:p w14:paraId="4F318277" w14:textId="77777777" w:rsidR="00463BC1" w:rsidRDefault="00463BC1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eiryo">
    <w:altName w:val="メイリオ"/>
    <w:panose1 w:val="020B0604030504040204"/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F602A6" w14:textId="77777777" w:rsidR="00463BC1" w:rsidRDefault="00463BC1" w:rsidP="000C45FF">
      <w:r>
        <w:separator/>
      </w:r>
    </w:p>
  </w:footnote>
  <w:footnote w:type="continuationSeparator" w:id="0">
    <w:p w14:paraId="0BAC132A" w14:textId="77777777" w:rsidR="00463BC1" w:rsidRDefault="00463BC1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36729" w14:textId="77777777" w:rsidR="000C45FF" w:rsidRDefault="000C45F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18EEDE6" wp14:editId="134983A6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17" type="#_x0000_t75" alt="Email with solid fill" style="width:14.05pt;height:14.05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" o:bullet="t">
        <v:imagedata r:id="rId1" o:title=""/>
      </v:shape>
    </w:pict>
  </w:numPicBullet>
  <w:numPicBullet w:numPicBulletId="1">
    <w:pict>
      <v:shape id="_x0000_i1218" type="#_x0000_t75" alt="Social network with solid fill" style="width:12.15pt;height:12.15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" o:bullet="t">
        <v:imagedata r:id="rId2" o:title="" croptop="-2632f" cropbottom="-2895f" cropleft="-2632f" cropright="-2895f"/>
      </v:shape>
    </w:pict>
  </w:numPicBullet>
  <w:abstractNum w:abstractNumId="0" w15:restartNumberingAfterBreak="0">
    <w:nsid w:val="08152EF6"/>
    <w:multiLevelType w:val="multilevel"/>
    <w:tmpl w:val="8C262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AA74DF"/>
    <w:multiLevelType w:val="multilevel"/>
    <w:tmpl w:val="E146E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147974"/>
    <w:multiLevelType w:val="multilevel"/>
    <w:tmpl w:val="5B44C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B532F8"/>
    <w:multiLevelType w:val="multilevel"/>
    <w:tmpl w:val="2B1C1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522D97"/>
    <w:multiLevelType w:val="multilevel"/>
    <w:tmpl w:val="4A448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4C49E0"/>
    <w:multiLevelType w:val="multilevel"/>
    <w:tmpl w:val="9270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086BEF"/>
    <w:multiLevelType w:val="multilevel"/>
    <w:tmpl w:val="184EC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2A2"/>
    <w:rsid w:val="00015980"/>
    <w:rsid w:val="00036450"/>
    <w:rsid w:val="00050BE4"/>
    <w:rsid w:val="00094499"/>
    <w:rsid w:val="000C45FF"/>
    <w:rsid w:val="000E0C6D"/>
    <w:rsid w:val="000E3FD1"/>
    <w:rsid w:val="00112054"/>
    <w:rsid w:val="001525E1"/>
    <w:rsid w:val="001728DC"/>
    <w:rsid w:val="00180329"/>
    <w:rsid w:val="0019001F"/>
    <w:rsid w:val="001A74A5"/>
    <w:rsid w:val="001B2ABD"/>
    <w:rsid w:val="001E0391"/>
    <w:rsid w:val="001E1759"/>
    <w:rsid w:val="001F1ECC"/>
    <w:rsid w:val="002400EB"/>
    <w:rsid w:val="00240AD6"/>
    <w:rsid w:val="00256CF7"/>
    <w:rsid w:val="00281FD5"/>
    <w:rsid w:val="002B7CFE"/>
    <w:rsid w:val="0030481B"/>
    <w:rsid w:val="003156FC"/>
    <w:rsid w:val="003254B5"/>
    <w:rsid w:val="003552A2"/>
    <w:rsid w:val="0037121F"/>
    <w:rsid w:val="003A6B7D"/>
    <w:rsid w:val="003B06CA"/>
    <w:rsid w:val="004071FC"/>
    <w:rsid w:val="00445947"/>
    <w:rsid w:val="00463BC1"/>
    <w:rsid w:val="004813B3"/>
    <w:rsid w:val="00496591"/>
    <w:rsid w:val="004C63E4"/>
    <w:rsid w:val="004D3011"/>
    <w:rsid w:val="005014E0"/>
    <w:rsid w:val="005217AF"/>
    <w:rsid w:val="005262AC"/>
    <w:rsid w:val="005E39D5"/>
    <w:rsid w:val="005E6961"/>
    <w:rsid w:val="00600670"/>
    <w:rsid w:val="0062123A"/>
    <w:rsid w:val="00646E75"/>
    <w:rsid w:val="006771D0"/>
    <w:rsid w:val="006C33C8"/>
    <w:rsid w:val="006C76F1"/>
    <w:rsid w:val="00715FCB"/>
    <w:rsid w:val="00743101"/>
    <w:rsid w:val="007775E1"/>
    <w:rsid w:val="007867A0"/>
    <w:rsid w:val="007927F5"/>
    <w:rsid w:val="00802CA0"/>
    <w:rsid w:val="008328BE"/>
    <w:rsid w:val="00860D8D"/>
    <w:rsid w:val="009260CD"/>
    <w:rsid w:val="00952C25"/>
    <w:rsid w:val="009B72F2"/>
    <w:rsid w:val="00A2118D"/>
    <w:rsid w:val="00A85154"/>
    <w:rsid w:val="00AC2EE0"/>
    <w:rsid w:val="00AD76E2"/>
    <w:rsid w:val="00B20152"/>
    <w:rsid w:val="00B359E4"/>
    <w:rsid w:val="00B57203"/>
    <w:rsid w:val="00B57D98"/>
    <w:rsid w:val="00B70850"/>
    <w:rsid w:val="00BE637D"/>
    <w:rsid w:val="00C04B97"/>
    <w:rsid w:val="00C066B6"/>
    <w:rsid w:val="00C3521A"/>
    <w:rsid w:val="00C37BA1"/>
    <w:rsid w:val="00C4674C"/>
    <w:rsid w:val="00C506CF"/>
    <w:rsid w:val="00C72BED"/>
    <w:rsid w:val="00C9578B"/>
    <w:rsid w:val="00CB0055"/>
    <w:rsid w:val="00CB7F2B"/>
    <w:rsid w:val="00CC361F"/>
    <w:rsid w:val="00CE7CD0"/>
    <w:rsid w:val="00D2522B"/>
    <w:rsid w:val="00D422DE"/>
    <w:rsid w:val="00D5459D"/>
    <w:rsid w:val="00DA1F4D"/>
    <w:rsid w:val="00DD172A"/>
    <w:rsid w:val="00E149FB"/>
    <w:rsid w:val="00E25A26"/>
    <w:rsid w:val="00E4381A"/>
    <w:rsid w:val="00E55D74"/>
    <w:rsid w:val="00F60274"/>
    <w:rsid w:val="00F77FB9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120C54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customStyle="1" w:styleId="public-draftstyledefault-unorderedlistitem">
    <w:name w:val="public-draftstyledefault-unorderedlistitem"/>
    <w:basedOn w:val="Normal"/>
    <w:rsid w:val="009B72F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semiHidden/>
    <w:qFormat/>
    <w:rsid w:val="009B72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51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45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5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5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8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4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1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7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47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0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55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3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8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0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0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26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1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3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1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7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8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5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0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26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8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9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7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7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png"/><Relationship Id="rId18" Type="http://schemas.openxmlformats.org/officeDocument/2006/relationships/hyperlink" Target="mailto:sajjad.s.shumari@gmail.com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4.jpe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sv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5.svg"/><Relationship Id="rId22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svg"/><Relationship Id="rId1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uhammad%20akash\AppData\Local\Microsoft\Office\16.0\DTS\en-US%7bBB8C4DEF-F5DF-44AA-AF23-1503EA9C292B%7d\%7b98C16E05-32BF-4360-ACAE-66B3C2B96FBC%7dtf00546271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342A8D6FBE840B28D4DFAF5F946A2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71AA00-4EAB-4146-A405-2FAF56389F1A}"/>
      </w:docPartPr>
      <w:docPartBody>
        <w:p w:rsidR="00FE6727" w:rsidRDefault="00954F9A" w:rsidP="00954F9A">
          <w:pPr>
            <w:pStyle w:val="2342A8D6FBE840B28D4DFAF5F946A244"/>
          </w:pPr>
          <w:r w:rsidRPr="00CB0055">
            <w:t>Contact</w:t>
          </w:r>
        </w:p>
      </w:docPartBody>
    </w:docPart>
    <w:docPart>
      <w:docPartPr>
        <w:name w:val="CE51D9E2688649DDB3086458C1ED13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A24836-DA6F-42B7-BB0C-FC75E7E469CC}"/>
      </w:docPartPr>
      <w:docPartBody>
        <w:p w:rsidR="00FE6727" w:rsidRDefault="00954F9A" w:rsidP="00954F9A">
          <w:pPr>
            <w:pStyle w:val="CE51D9E2688649DDB3086458C1ED1331"/>
          </w:pPr>
          <w:r w:rsidRPr="00036450">
            <w:t>WORK EXPERIENCE</w:t>
          </w:r>
        </w:p>
      </w:docPartBody>
    </w:docPart>
    <w:docPart>
      <w:docPartPr>
        <w:name w:val="630D4EE3950347D0B77D869E4D3859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751E58-2BA9-4E3E-925E-AFE491B997EC}"/>
      </w:docPartPr>
      <w:docPartBody>
        <w:p w:rsidR="00FE6727" w:rsidRDefault="00954F9A" w:rsidP="00954F9A">
          <w:pPr>
            <w:pStyle w:val="630D4EE3950347D0B77D869E4D3859D5"/>
          </w:pPr>
          <w:r w:rsidRPr="00CB0055">
            <w:t>Hobbies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eiryo">
    <w:altName w:val="メイリオ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852"/>
    <w:rsid w:val="00282ED6"/>
    <w:rsid w:val="00382852"/>
    <w:rsid w:val="00663DAE"/>
    <w:rsid w:val="00954F9A"/>
    <w:rsid w:val="00FE6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paragraph" w:customStyle="1" w:styleId="2342A8D6FBE840B28D4DFAF5F946A244">
    <w:name w:val="2342A8D6FBE840B28D4DFAF5F946A244"/>
    <w:rsid w:val="00954F9A"/>
  </w:style>
  <w:style w:type="paragraph" w:customStyle="1" w:styleId="CE51D9E2688649DDB3086458C1ED1331">
    <w:name w:val="CE51D9E2688649DDB3086458C1ED1331"/>
    <w:rsid w:val="00954F9A"/>
  </w:style>
  <w:style w:type="paragraph" w:customStyle="1" w:styleId="630D4EE3950347D0B77D869E4D3859D5">
    <w:name w:val="630D4EE3950347D0B77D869E4D3859D5"/>
    <w:rsid w:val="00954F9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F5F6BF-ACA0-4C28-B1D4-A991E32B068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{98C16E05-32BF-4360-ACAE-66B3C2B96FBC}tf00546271_win32</Template>
  <TotalTime>0</TotalTime>
  <Pages>2</Pages>
  <Words>604</Words>
  <Characters>3448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2021-07-01T17:42:00Z</dcterms:created>
  <dcterms:modified xsi:type="dcterms:W3CDTF">2021-07-01T18:28:00Z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