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vertAnchor="text" w:tblpXSpec="center" w:tblpY="1"/>
        <w:tblOverlap w:val="never"/>
        <w:tblW w:w="5127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none" w:sz="0" w:space="0" w:color="auto"/>
          <w:insideV w:val="none" w:sz="0" w:space="0" w:color="auto"/>
        </w:tblBorders>
        <w:tblCellMar>
          <w:top w:w="418" w:type="dxa"/>
          <w:left w:w="504" w:type="dxa"/>
          <w:bottom w:w="418" w:type="dxa"/>
          <w:right w:w="504" w:type="dxa"/>
        </w:tblCellMar>
        <w:tblLook w:val="04A0" w:firstRow="1" w:lastRow="0" w:firstColumn="1" w:lastColumn="0" w:noHBand="0" w:noVBand="1"/>
      </w:tblPr>
      <w:tblGrid>
        <w:gridCol w:w="627"/>
        <w:gridCol w:w="299"/>
        <w:gridCol w:w="3256"/>
        <w:gridCol w:w="8"/>
        <w:gridCol w:w="6059"/>
        <w:gridCol w:w="557"/>
        <w:gridCol w:w="559"/>
        <w:gridCol w:w="74"/>
      </w:tblGrid>
      <w:tr w:rsidR="00F91753" w:rsidRPr="00320ECB" w14:paraId="24EB226C" w14:textId="77777777" w:rsidTr="00D241E3">
        <w:trPr>
          <w:trHeight w:val="600"/>
        </w:trPr>
        <w:tc>
          <w:tcPr>
            <w:tcW w:w="11439" w:type="dxa"/>
            <w:gridSpan w:val="8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6954E8" w14:textId="77777777" w:rsidR="00F91753" w:rsidRPr="00173B36" w:rsidRDefault="00F91753" w:rsidP="00320ECB"/>
        </w:tc>
      </w:tr>
      <w:tr w:rsidR="001904A9" w:rsidRPr="00320ECB" w14:paraId="303CDE18" w14:textId="77777777" w:rsidTr="00D241E3">
        <w:trPr>
          <w:trHeight w:val="273"/>
        </w:trPr>
        <w:tc>
          <w:tcPr>
            <w:tcW w:w="627" w:type="dxa"/>
            <w:vMerge w:val="restart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94506A" w14:textId="77777777" w:rsidR="00F91753" w:rsidRPr="00173B36" w:rsidRDefault="00F91753" w:rsidP="005A3E0B"/>
        </w:tc>
        <w:tc>
          <w:tcPr>
            <w:tcW w:w="299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DDE1C7" w14:textId="77777777" w:rsidR="00F91753" w:rsidRPr="00173B36" w:rsidRDefault="00F91753" w:rsidP="005A3E0B"/>
        </w:tc>
        <w:tc>
          <w:tcPr>
            <w:tcW w:w="9323" w:type="dxa"/>
            <w:gridSpan w:val="3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2B5F17" w14:textId="77777777" w:rsidR="00F91753" w:rsidRPr="00173B36" w:rsidRDefault="00F91753" w:rsidP="001E5794">
            <w:pPr>
              <w:pStyle w:val="NoSpacing"/>
            </w:pPr>
          </w:p>
        </w:tc>
        <w:tc>
          <w:tcPr>
            <w:tcW w:w="55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EBE05B" w14:textId="77777777" w:rsidR="00F91753" w:rsidRPr="00173B36" w:rsidRDefault="00F91753" w:rsidP="005A3E0B"/>
        </w:tc>
        <w:tc>
          <w:tcPr>
            <w:tcW w:w="633" w:type="dxa"/>
            <w:gridSpan w:val="2"/>
            <w:vMerge w:val="restart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0AC538" w14:textId="77777777" w:rsidR="00F91753" w:rsidRPr="00173B36" w:rsidRDefault="00F91753" w:rsidP="005A3E0B"/>
        </w:tc>
      </w:tr>
      <w:tr w:rsidR="001904A9" w:rsidRPr="00320ECB" w14:paraId="0A8C18F6" w14:textId="77777777" w:rsidTr="00D241E3">
        <w:trPr>
          <w:trHeight w:val="1602"/>
        </w:trPr>
        <w:tc>
          <w:tcPr>
            <w:tcW w:w="627" w:type="dxa"/>
            <w:vMerge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211603" w14:textId="77777777" w:rsidR="00F91753" w:rsidRPr="00173B36" w:rsidRDefault="00F91753" w:rsidP="005A3E0B"/>
        </w:tc>
        <w:tc>
          <w:tcPr>
            <w:tcW w:w="299" w:type="dxa"/>
            <w:vMerge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563C04" w14:textId="77777777" w:rsidR="00F91753" w:rsidRPr="00173B36" w:rsidRDefault="00F91753" w:rsidP="005A3E0B"/>
        </w:tc>
        <w:tc>
          <w:tcPr>
            <w:tcW w:w="9323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4957DE" w14:textId="77777777" w:rsidR="00261E7B" w:rsidRDefault="00261E7B" w:rsidP="005A3E0B">
            <w:pPr>
              <w:pStyle w:val="Title"/>
              <w:rPr>
                <w:noProof/>
              </w:rPr>
            </w:pPr>
            <w:r w:rsidRPr="00320ECB">
              <w:rPr>
                <w:noProof/>
              </w:rPr>
              <mc:AlternateContent>
                <mc:Choice Requires="wps">
                  <w:drawing>
                    <wp:inline distT="0" distB="0" distL="0" distR="0" wp14:anchorId="30F0A925" wp14:editId="1B95D0A7">
                      <wp:extent cx="585216" cy="91440"/>
                      <wp:effectExtent l="0" t="0" r="24765" b="22860"/>
                      <wp:docPr id="3" name="Freeform: Shape 3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5216" cy="91440"/>
                              </a:xfrm>
                              <a:custGeom>
                                <a:avLst/>
                                <a:gdLst>
                                  <a:gd name="connsiteX0" fmla="*/ 542407 w 581601"/>
                                  <a:gd name="connsiteY0" fmla="*/ 0 h 88582"/>
                                  <a:gd name="connsiteX1" fmla="*/ 498155 w 581601"/>
                                  <a:gd name="connsiteY1" fmla="*/ 36698 h 88582"/>
                                  <a:gd name="connsiteX2" fmla="*/ 0 w 581601"/>
                                  <a:gd name="connsiteY2" fmla="*/ 36698 h 88582"/>
                                  <a:gd name="connsiteX3" fmla="*/ 0 w 581601"/>
                                  <a:gd name="connsiteY3" fmla="*/ 54415 h 88582"/>
                                  <a:gd name="connsiteX4" fmla="*/ 498155 w 581601"/>
                                  <a:gd name="connsiteY4" fmla="*/ 54415 h 88582"/>
                                  <a:gd name="connsiteX5" fmla="*/ 542407 w 581601"/>
                                  <a:gd name="connsiteY5" fmla="*/ 91113 h 88582"/>
                                  <a:gd name="connsiteX6" fmla="*/ 587924 w 581601"/>
                                  <a:gd name="connsiteY6" fmla="*/ 45557 h 88582"/>
                                  <a:gd name="connsiteX7" fmla="*/ 542407 w 581601"/>
                                  <a:gd name="connsiteY7" fmla="*/ 0 h 88582"/>
                                  <a:gd name="connsiteX8" fmla="*/ 542407 w 581601"/>
                                  <a:gd name="connsiteY8" fmla="*/ 73397 h 88582"/>
                                  <a:gd name="connsiteX9" fmla="*/ 515856 w 581601"/>
                                  <a:gd name="connsiteY9" fmla="*/ 54415 h 88582"/>
                                  <a:gd name="connsiteX10" fmla="*/ 515856 w 581601"/>
                                  <a:gd name="connsiteY10" fmla="*/ 37964 h 88582"/>
                                  <a:gd name="connsiteX11" fmla="*/ 542407 w 581601"/>
                                  <a:gd name="connsiteY11" fmla="*/ 18982 h 88582"/>
                                  <a:gd name="connsiteX12" fmla="*/ 570223 w 581601"/>
                                  <a:gd name="connsiteY12" fmla="*/ 46822 h 88582"/>
                                  <a:gd name="connsiteX13" fmla="*/ 542407 w 581601"/>
                                  <a:gd name="connsiteY13" fmla="*/ 73397 h 885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581601" h="88582">
                                    <a:moveTo>
                                      <a:pt x="542407" y="0"/>
                                    </a:moveTo>
                                    <a:cubicBezTo>
                                      <a:pt x="520913" y="0"/>
                                      <a:pt x="501948" y="15186"/>
                                      <a:pt x="498155" y="36698"/>
                                    </a:cubicBezTo>
                                    <a:lnTo>
                                      <a:pt x="0" y="36698"/>
                                    </a:lnTo>
                                    <a:lnTo>
                                      <a:pt x="0" y="54415"/>
                                    </a:lnTo>
                                    <a:lnTo>
                                      <a:pt x="498155" y="54415"/>
                                    </a:lnTo>
                                    <a:cubicBezTo>
                                      <a:pt x="501948" y="75928"/>
                                      <a:pt x="520913" y="91113"/>
                                      <a:pt x="542407" y="91113"/>
                                    </a:cubicBezTo>
                                    <a:cubicBezTo>
                                      <a:pt x="567694" y="91113"/>
                                      <a:pt x="587924" y="70866"/>
                                      <a:pt x="587924" y="45557"/>
                                    </a:cubicBezTo>
                                    <a:cubicBezTo>
                                      <a:pt x="587924" y="21513"/>
                                      <a:pt x="567694" y="0"/>
                                      <a:pt x="542407" y="0"/>
                                    </a:cubicBezTo>
                                    <a:close/>
                                    <a:moveTo>
                                      <a:pt x="542407" y="73397"/>
                                    </a:moveTo>
                                    <a:cubicBezTo>
                                      <a:pt x="529763" y="73397"/>
                                      <a:pt x="519649" y="65804"/>
                                      <a:pt x="515856" y="54415"/>
                                    </a:cubicBezTo>
                                    <a:lnTo>
                                      <a:pt x="515856" y="37964"/>
                                    </a:lnTo>
                                    <a:cubicBezTo>
                                      <a:pt x="519649" y="26575"/>
                                      <a:pt x="529763" y="18982"/>
                                      <a:pt x="542407" y="18982"/>
                                    </a:cubicBezTo>
                                    <a:cubicBezTo>
                                      <a:pt x="557579" y="18982"/>
                                      <a:pt x="570223" y="31637"/>
                                      <a:pt x="570223" y="46822"/>
                                    </a:cubicBezTo>
                                    <a:cubicBezTo>
                                      <a:pt x="570223" y="62008"/>
                                      <a:pt x="557579" y="73397"/>
                                      <a:pt x="542407" y="733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718EB5"/>
                              </a:solidFill>
                              <a:ln w="12632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shape w14:anchorId="6536A33F" id="Freeform: Shape 3" o:spid="_x0000_s1026" style="width:46.1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581601,88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" path="m542407,c520913,,501948,15186,498155,36698l,36698,,54415r498155,c501948,75928,520913,91113,542407,91113v25287,,45517,-20247,45517,-45556c587924,21513,567694,,542407,xm542407,73397v-12644,,-22758,-7593,-26551,-18982l515856,37964v3793,-11389,13907,-18982,26551,-18982c557579,18982,570223,31637,570223,46822v,15186,-12644,26575,-27816,26575xe" fillcolor="#718eb5" stroked="f" strokeweight=".35089mm">
                      <v:stroke joinstyle="miter"/>
                      <v:path arrowok="t" o:connecttype="custom" o:connectlocs="545778,0;501251,37882;0,37882;0,56171;501251,56171;545778,94053;591578,47027;545778,0;545778,75765;519062,56171;519062,39189;545778,19594;573767,48333;545778,75765" o:connectangles="0,0,0,0,0,0,0,0,0,0,0,0,0,0"/>
                      <w10:anchorlock/>
                    </v:shape>
                  </w:pict>
                </mc:Fallback>
              </mc:AlternateContent>
            </w:r>
            <w:r w:rsidRPr="00320ECB">
              <w:t xml:space="preserve"> </w:t>
            </w:r>
            <w:r w:rsidR="00BB5736">
              <w:t>Mohammad Feroze</w:t>
            </w:r>
            <w: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D7252D5" wp14:editId="05E0B01E">
                      <wp:extent cx="594245" cy="88583"/>
                      <wp:effectExtent l="0" t="0" r="15875" b="26035"/>
                      <wp:docPr id="4" name="Freeform: Shape 4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245" cy="88583"/>
                              </a:xfrm>
                              <a:custGeom>
                                <a:avLst/>
                                <a:gdLst>
                                  <a:gd name="connsiteX0" fmla="*/ 598039 w 594245"/>
                                  <a:gd name="connsiteY0" fmla="*/ 36698 h 88582"/>
                                  <a:gd name="connsiteX1" fmla="*/ 89769 w 594245"/>
                                  <a:gd name="connsiteY1" fmla="*/ 36698 h 88582"/>
                                  <a:gd name="connsiteX2" fmla="*/ 45517 w 594245"/>
                                  <a:gd name="connsiteY2" fmla="*/ 0 h 88582"/>
                                  <a:gd name="connsiteX3" fmla="*/ 0 w 594245"/>
                                  <a:gd name="connsiteY3" fmla="*/ 45557 h 88582"/>
                                  <a:gd name="connsiteX4" fmla="*/ 45517 w 594245"/>
                                  <a:gd name="connsiteY4" fmla="*/ 91113 h 88582"/>
                                  <a:gd name="connsiteX5" fmla="*/ 89769 w 594245"/>
                                  <a:gd name="connsiteY5" fmla="*/ 54415 h 88582"/>
                                  <a:gd name="connsiteX6" fmla="*/ 598039 w 594245"/>
                                  <a:gd name="connsiteY6" fmla="*/ 54415 h 88582"/>
                                  <a:gd name="connsiteX7" fmla="*/ 598039 w 594245"/>
                                  <a:gd name="connsiteY7" fmla="*/ 36698 h 88582"/>
                                  <a:gd name="connsiteX8" fmla="*/ 45517 w 594245"/>
                                  <a:gd name="connsiteY8" fmla="*/ 73397 h 88582"/>
                                  <a:gd name="connsiteX9" fmla="*/ 17701 w 594245"/>
                                  <a:gd name="connsiteY9" fmla="*/ 45557 h 88582"/>
                                  <a:gd name="connsiteX10" fmla="*/ 45517 w 594245"/>
                                  <a:gd name="connsiteY10" fmla="*/ 17716 h 88582"/>
                                  <a:gd name="connsiteX11" fmla="*/ 73333 w 594245"/>
                                  <a:gd name="connsiteY11" fmla="*/ 45557 h 88582"/>
                                  <a:gd name="connsiteX12" fmla="*/ 45517 w 594245"/>
                                  <a:gd name="connsiteY12" fmla="*/ 73397 h 885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594245" h="88582">
                                    <a:moveTo>
                                      <a:pt x="598039" y="36698"/>
                                    </a:moveTo>
                                    <a:lnTo>
                                      <a:pt x="89769" y="36698"/>
                                    </a:lnTo>
                                    <a:cubicBezTo>
                                      <a:pt x="85976" y="15186"/>
                                      <a:pt x="67011" y="0"/>
                                      <a:pt x="45517" y="0"/>
                                    </a:cubicBezTo>
                                    <a:cubicBezTo>
                                      <a:pt x="20230" y="0"/>
                                      <a:pt x="0" y="20247"/>
                                      <a:pt x="0" y="45557"/>
                                    </a:cubicBezTo>
                                    <a:cubicBezTo>
                                      <a:pt x="0" y="70866"/>
                                      <a:pt x="20230" y="91113"/>
                                      <a:pt x="45517" y="91113"/>
                                    </a:cubicBezTo>
                                    <a:cubicBezTo>
                                      <a:pt x="67011" y="91113"/>
                                      <a:pt x="85976" y="75928"/>
                                      <a:pt x="89769" y="54415"/>
                                    </a:cubicBezTo>
                                    <a:lnTo>
                                      <a:pt x="598039" y="54415"/>
                                    </a:lnTo>
                                    <a:lnTo>
                                      <a:pt x="598039" y="36698"/>
                                    </a:lnTo>
                                    <a:close/>
                                    <a:moveTo>
                                      <a:pt x="45517" y="73397"/>
                                    </a:moveTo>
                                    <a:cubicBezTo>
                                      <a:pt x="30344" y="73397"/>
                                      <a:pt x="17701" y="60742"/>
                                      <a:pt x="17701" y="45557"/>
                                    </a:cubicBezTo>
                                    <a:cubicBezTo>
                                      <a:pt x="17701" y="30371"/>
                                      <a:pt x="30344" y="17716"/>
                                      <a:pt x="45517" y="17716"/>
                                    </a:cubicBezTo>
                                    <a:cubicBezTo>
                                      <a:pt x="60689" y="17716"/>
                                      <a:pt x="73333" y="30371"/>
                                      <a:pt x="73333" y="45557"/>
                                    </a:cubicBezTo>
                                    <a:cubicBezTo>
                                      <a:pt x="73333" y="62008"/>
                                      <a:pt x="60689" y="73397"/>
                                      <a:pt x="45517" y="733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3"/>
                              </a:solidFill>
                              <a:ln w="12632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Overflow="overflow" horzOverflow="overflow" vert="horz" wrap="square" lIns="91440" tIns="45720" rIns="91440" bIns="16459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shape w14:anchorId="7EBAFB0E" id="Freeform: Shape 4" o:spid="_x0000_s1026" style="width:46.8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594245,88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" path="m598039,36698r-508270,c85976,15186,67011,,45517,,20230,,,20247,,45557,,70866,20230,91113,45517,91113v21494,,40459,-15185,44252,-36698l598039,54415r,-17717xm45517,73397c30344,73397,17701,60742,17701,45557v,-15186,12643,-27841,27816,-27841c60689,17716,73333,30371,73333,45557v,16451,-12644,27840,-27816,27840xe" fillcolor="#718eb5 [3206]" stroked="f" strokeweight=".35089mm">
                      <v:stroke joinstyle="miter"/>
                      <v:path arrowok="t" o:connecttype="custom" o:connectlocs="598039,36698;89769,36698;45517,0;0,45558;45517,91114;89769,54416;598039,54416;598039,36698;45517,73398;17701,45558;45517,17716;73333,45558;45517,73398" o:connectangles="0,0,0,0,0,0,0,0,0,0,0,0,0"/>
                      <w10:anchorlock/>
                    </v:shape>
                  </w:pict>
                </mc:Fallback>
              </mc:AlternateContent>
            </w:r>
          </w:p>
          <w:p w14:paraId="05BCC781" w14:textId="77777777" w:rsidR="00B62B99" w:rsidRPr="00173B36" w:rsidRDefault="00C0396A" w:rsidP="005A3E0B">
            <w:pPr>
              <w:pStyle w:val="Subtitle"/>
            </w:pPr>
            <w:r>
              <w:t xml:space="preserve">Sr. </w:t>
            </w:r>
            <w:r w:rsidR="00BB5736">
              <w:t>Document Controller</w:t>
            </w:r>
          </w:p>
        </w:tc>
        <w:tc>
          <w:tcPr>
            <w:tcW w:w="557" w:type="dxa"/>
            <w:vMerge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3E49E6" w14:textId="77777777" w:rsidR="00F91753" w:rsidRPr="00173B36" w:rsidRDefault="00F91753" w:rsidP="005A3E0B"/>
        </w:tc>
        <w:tc>
          <w:tcPr>
            <w:tcW w:w="633" w:type="dxa"/>
            <w:gridSpan w:val="2"/>
            <w:vMerge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A5D293" w14:textId="77777777" w:rsidR="00F91753" w:rsidRPr="00173B36" w:rsidRDefault="00F91753" w:rsidP="005A3E0B"/>
        </w:tc>
      </w:tr>
      <w:tr w:rsidR="001904A9" w:rsidRPr="00320ECB" w14:paraId="26175B7C" w14:textId="77777777" w:rsidTr="00D241E3">
        <w:trPr>
          <w:trHeight w:val="252"/>
        </w:trPr>
        <w:tc>
          <w:tcPr>
            <w:tcW w:w="627" w:type="dxa"/>
            <w:vMerge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A65AC0" w14:textId="77777777" w:rsidR="004A4C74" w:rsidRPr="00173B36" w:rsidRDefault="004A4C74" w:rsidP="005A3E0B"/>
        </w:tc>
        <w:tc>
          <w:tcPr>
            <w:tcW w:w="299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F4593B" w14:textId="77777777" w:rsidR="004A4C74" w:rsidRPr="00173B36" w:rsidRDefault="004A4C74" w:rsidP="005A3E0B"/>
        </w:tc>
        <w:tc>
          <w:tcPr>
            <w:tcW w:w="9323" w:type="dxa"/>
            <w:gridSpan w:val="3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101255" w14:textId="77777777" w:rsidR="004A4C74" w:rsidRPr="00173B36" w:rsidRDefault="004A4C74" w:rsidP="001E5794">
            <w:pPr>
              <w:pStyle w:val="NoSpacing"/>
            </w:pPr>
          </w:p>
        </w:tc>
        <w:tc>
          <w:tcPr>
            <w:tcW w:w="557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9C4848" w14:textId="77777777" w:rsidR="004A4C74" w:rsidRPr="00173B36" w:rsidRDefault="004A4C74" w:rsidP="005A3E0B"/>
        </w:tc>
        <w:tc>
          <w:tcPr>
            <w:tcW w:w="633" w:type="dxa"/>
            <w:gridSpan w:val="2"/>
            <w:vMerge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8DC04F" w14:textId="77777777" w:rsidR="004A4C74" w:rsidRPr="00173B36" w:rsidRDefault="004A4C74" w:rsidP="005A3E0B"/>
        </w:tc>
      </w:tr>
      <w:tr w:rsidR="00F91753" w:rsidRPr="00320ECB" w14:paraId="29FD8FF3" w14:textId="77777777" w:rsidTr="00D241E3">
        <w:trPr>
          <w:trHeight w:val="237"/>
        </w:trPr>
        <w:tc>
          <w:tcPr>
            <w:tcW w:w="11439" w:type="dxa"/>
            <w:gridSpan w:val="8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1D7425" w14:textId="77777777" w:rsidR="00F91753" w:rsidRPr="00173B36" w:rsidRDefault="00F91753" w:rsidP="005A3E0B"/>
        </w:tc>
      </w:tr>
      <w:tr w:rsidR="00686284" w:rsidRPr="00320ECB" w14:paraId="70A93CC2" w14:textId="77777777" w:rsidTr="00D241E3">
        <w:trPr>
          <w:gridAfter w:val="1"/>
          <w:wAfter w:w="74" w:type="dxa"/>
          <w:trHeight w:val="1008"/>
        </w:trPr>
        <w:tc>
          <w:tcPr>
            <w:tcW w:w="4190" w:type="dxa"/>
            <w:gridSpan w:val="4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2EC" w:themeFill="accent5"/>
          </w:tcPr>
          <w:p w14:paraId="7F883551" w14:textId="77777777" w:rsidR="00A16130" w:rsidRPr="00173B36" w:rsidRDefault="00BB5736" w:rsidP="00A16130">
            <w:pPr>
              <w:pStyle w:val="Heading1"/>
              <w:outlineLvl w:val="0"/>
            </w:pPr>
            <w:r w:rsidRPr="00BB5736">
              <w:rPr>
                <w:sz w:val="24"/>
                <w:szCs w:val="16"/>
              </w:rPr>
              <w:t xml:space="preserve"> </w:t>
            </w:r>
            <w:r w:rsidR="00A16130">
              <w:t xml:space="preserve"> </w:t>
            </w:r>
            <w:sdt>
              <w:sdtPr>
                <w:id w:val="1272060749"/>
                <w:placeholder>
                  <w:docPart w:val="58C068899DDF4A2B93B6B71F1C97E0E4"/>
                </w:placeholder>
                <w:temporary/>
                <w:showingPlcHdr/>
                <w15:appearance w15:val="hidden"/>
              </w:sdtPr>
              <w:sdtEndPr/>
              <w:sdtContent>
                <w:r w:rsidR="00A16130" w:rsidRPr="00173B36">
                  <w:t>CONTACT</w:t>
                </w:r>
              </w:sdtContent>
            </w:sdt>
          </w:p>
          <w:p w14:paraId="27724EAD" w14:textId="77777777" w:rsidR="00A16130" w:rsidRPr="00173B36" w:rsidRDefault="00A16130" w:rsidP="00A16130">
            <w:pPr>
              <w:pStyle w:val="NoSpacing"/>
            </w:pPr>
            <w:r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17D1103F" wp14:editId="4A68EDD8">
                      <wp:extent cx="521970" cy="0"/>
                      <wp:effectExtent l="0" t="0" r="0" b="0"/>
                      <wp:docPr id="13" name="Straight Connector 13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line w14:anchorId="75BB397D" id="Straight Connector 13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7410C33" w14:textId="77777777" w:rsidR="00A16130" w:rsidRPr="00173B36" w:rsidRDefault="00A16130" w:rsidP="00A16130">
            <w:pPr>
              <w:pStyle w:val="Contact"/>
              <w:framePr w:wrap="auto" w:vAnchor="margin" w:xAlign="left" w:yAlign="inline"/>
              <w:suppressOverlap w:val="0"/>
            </w:pPr>
            <w:r w:rsidRPr="00173B36">
              <w:rPr>
                <w:noProof/>
              </w:rPr>
              <w:drawing>
                <wp:inline distT="0" distB="0" distL="0" distR="0" wp14:anchorId="367950B6" wp14:editId="671A1667">
                  <wp:extent cx="198010" cy="187200"/>
                  <wp:effectExtent l="0" t="0" r="0" b="3810"/>
                  <wp:docPr id="8" name="Graphic 8" descr="Phone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noun_Phone_178782.sv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10" cy="18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3B36">
              <w:t xml:space="preserve"> </w:t>
            </w:r>
            <w:r>
              <w:t>00966 58 064 2029</w:t>
            </w:r>
          </w:p>
          <w:p w14:paraId="457DFA10" w14:textId="55A3183A" w:rsidR="00A16130" w:rsidRPr="00173B36" w:rsidRDefault="00A16130" w:rsidP="00A16130">
            <w:pPr>
              <w:pStyle w:val="Contact"/>
              <w:framePr w:wrap="auto" w:vAnchor="margin" w:xAlign="left" w:yAlign="inline"/>
              <w:suppressOverlap w:val="0"/>
            </w:pPr>
            <w:r w:rsidRPr="00173B36">
              <w:rPr>
                <w:noProof/>
              </w:rPr>
              <w:drawing>
                <wp:inline distT="0" distB="0" distL="0" distR="0" wp14:anchorId="6EDA67C6" wp14:editId="4BCC0885">
                  <wp:extent cx="201295" cy="187325"/>
                  <wp:effectExtent l="0" t="0" r="8255" b="3175"/>
                  <wp:docPr id="9" name="Graphic 9" descr="Bubble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noun_Speech Bubble_178757.sv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95" cy="18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3B36">
              <w:t xml:space="preserve"> </w:t>
            </w:r>
            <w:r w:rsidR="00E94E3A">
              <w:t>mohammmad. feroze</w:t>
            </w:r>
          </w:p>
          <w:p w14:paraId="0CEF031E" w14:textId="77777777" w:rsidR="00A16130" w:rsidRPr="001904A9" w:rsidRDefault="00A16130" w:rsidP="00A16130">
            <w:pPr>
              <w:pStyle w:val="Heading1"/>
              <w:outlineLvl w:val="0"/>
              <w:rPr>
                <w:sz w:val="16"/>
                <w:szCs w:val="16"/>
              </w:rPr>
            </w:pPr>
            <w:r w:rsidRPr="00173B36">
              <w:rPr>
                <w:noProof/>
              </w:rPr>
              <w:drawing>
                <wp:inline distT="0" distB="0" distL="0" distR="0" wp14:anchorId="6D6FBE3D" wp14:editId="72E227E3">
                  <wp:extent cx="190500" cy="156210"/>
                  <wp:effectExtent l="0" t="0" r="0" b="0"/>
                  <wp:docPr id="10" name="Graphic 10" descr="Email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noun_envelope_179211.sv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56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3B36">
              <w:t xml:space="preserve"> </w:t>
            </w:r>
            <w:hyperlink r:id="rId17" w:history="1">
              <w:r w:rsidR="001904A9" w:rsidRPr="001904A9">
                <w:rPr>
                  <w:rStyle w:val="Hyperlink"/>
                  <w:sz w:val="16"/>
                  <w:szCs w:val="16"/>
                </w:rPr>
                <w:t>ferozeshamsi12@gmail.com</w:t>
              </w:r>
            </w:hyperlink>
          </w:p>
          <w:p w14:paraId="48575E6E" w14:textId="77777777" w:rsidR="00686284" w:rsidRPr="00173B36" w:rsidRDefault="00686284" w:rsidP="006F1602">
            <w:pPr>
              <w:pStyle w:val="Contact"/>
              <w:framePr w:wrap="auto" w:vAnchor="margin" w:xAlign="left" w:yAlign="inline"/>
              <w:suppressOverlap w:val="0"/>
            </w:pPr>
          </w:p>
        </w:tc>
        <w:tc>
          <w:tcPr>
            <w:tcW w:w="7175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sdt>
            <w:sdtPr>
              <w:id w:val="-447008296"/>
              <w:placeholder>
                <w:docPart w:val="E31552E0C39D43B38689915DD257F718"/>
              </w:placeholder>
              <w:temporary/>
              <w:showingPlcHdr/>
              <w15:appearance w15:val="hidden"/>
            </w:sdtPr>
            <w:sdtEndPr/>
            <w:sdtContent>
              <w:p w14:paraId="5ACE7534" w14:textId="77777777" w:rsidR="008C78F5" w:rsidRPr="00173B36" w:rsidRDefault="00FF673C" w:rsidP="00FF673C">
                <w:pPr>
                  <w:pStyle w:val="Heading1"/>
                  <w:outlineLvl w:val="0"/>
                </w:pPr>
                <w:r w:rsidRPr="00173B36">
                  <w:t>PROFILE</w:t>
                </w:r>
              </w:p>
            </w:sdtContent>
          </w:sdt>
          <w:p w14:paraId="3D734487" w14:textId="77777777" w:rsidR="003E1692" w:rsidRPr="00173B36" w:rsidRDefault="003E1692" w:rsidP="003E1692">
            <w:pPr>
              <w:pStyle w:val="NoSpacing"/>
            </w:pPr>
            <w:r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692127DF" wp14:editId="39890EC8">
                      <wp:extent cx="521970" cy="0"/>
                      <wp:effectExtent l="0" t="0" r="0" b="0"/>
                      <wp:docPr id="14" name="Straight Connector 14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2F0FAB9E" id="Straight Connector 14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0A18B375" w14:textId="77777777" w:rsidR="00686284" w:rsidRPr="00173B36" w:rsidRDefault="00BB5736" w:rsidP="00B54AD3">
            <w:r w:rsidRPr="008C75AF">
              <w:t>To obtain the excellence profession, development and expansion in career, and to be associated with apparent and successful company to seek a challenging position to expand my skills and quality of my profession to the fullest of my ability.</w:t>
            </w:r>
          </w:p>
        </w:tc>
      </w:tr>
      <w:tr w:rsidR="00F716E1" w:rsidRPr="00320ECB" w14:paraId="7DED4C50" w14:textId="77777777" w:rsidTr="000D2730">
        <w:trPr>
          <w:trHeight w:val="3242"/>
        </w:trPr>
        <w:tc>
          <w:tcPr>
            <w:tcW w:w="4182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2EC" w:themeFill="accent5"/>
          </w:tcPr>
          <w:p w14:paraId="278CD397" w14:textId="77777777" w:rsidR="000E126D" w:rsidRPr="000E126D" w:rsidRDefault="000E126D" w:rsidP="00FC2803">
            <w:pPr>
              <w:pStyle w:val="Heading1"/>
              <w:outlineLvl w:val="0"/>
            </w:pPr>
            <w:r w:rsidRPr="000E126D">
              <w:t>Skills</w:t>
            </w:r>
          </w:p>
          <w:p w14:paraId="609E1E19" w14:textId="77777777" w:rsidR="000E126D" w:rsidRDefault="000E126D" w:rsidP="00FF673C">
            <w:pPr>
              <w:pStyle w:val="Heading1"/>
              <w:outlineLvl w:val="0"/>
            </w:pPr>
            <w:r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7C111460" wp14:editId="364796BE">
                      <wp:extent cx="1892411" cy="0"/>
                      <wp:effectExtent l="0" t="0" r="0" b="0"/>
                      <wp:docPr id="7" name="Straight Connector 7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92411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line w14:anchorId="169DFB57" id="Straight Connector 7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49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2CF5818C" w14:textId="77777777" w:rsidR="000E126D" w:rsidRDefault="000E126D" w:rsidP="00FF673C">
            <w:pPr>
              <w:pStyle w:val="Heading1"/>
              <w:outlineLvl w:val="0"/>
            </w:pPr>
          </w:p>
          <w:p w14:paraId="5C3AEB37" w14:textId="74C3DAED" w:rsidR="00BD5E3A" w:rsidRPr="00BD5E3A" w:rsidRDefault="00BD5E3A" w:rsidP="0010656F">
            <w:pPr>
              <w:spacing w:before="0" w:line="312" w:lineRule="atLeast"/>
              <w:textAlignment w:val="baseline"/>
            </w:pPr>
            <w:r w:rsidRPr="00BD5E3A">
              <w:t>Excellent planning and organizational skills, preparing and arranging work so that it is delivered with quality, on-time</w:t>
            </w:r>
            <w:r w:rsidR="00DC2785">
              <w:t>.</w:t>
            </w:r>
            <w:r w:rsidR="0010656F">
              <w:t xml:space="preserve"> </w:t>
            </w:r>
            <w:r w:rsidRPr="00BD5E3A">
              <w:t>Proficient in Microsoft Office, Adobe Acrobat 9 Professional, Publisher, Visio and Photoshop</w:t>
            </w:r>
            <w:r w:rsidR="00DC2785">
              <w:t>.</w:t>
            </w:r>
            <w:r w:rsidR="0010656F">
              <w:t xml:space="preserve"> </w:t>
            </w:r>
            <w:r w:rsidRPr="00BD5E3A">
              <w:t>Ability to check quality of documentation in terms of industry best practices</w:t>
            </w:r>
            <w:r w:rsidR="0010656F">
              <w:t xml:space="preserve">. </w:t>
            </w:r>
            <w:r w:rsidRPr="00BD5E3A">
              <w:t>Experience with E</w:t>
            </w:r>
            <w:r w:rsidR="00DC2785">
              <w:t>T</w:t>
            </w:r>
            <w:r w:rsidRPr="00BD5E3A">
              <w:t>Q Reliance is highly desired</w:t>
            </w:r>
            <w:r w:rsidR="00DC2785">
              <w:t>.</w:t>
            </w:r>
            <w:r w:rsidR="0010656F">
              <w:t xml:space="preserve"> </w:t>
            </w:r>
            <w:r w:rsidRPr="00BD5E3A">
              <w:t>Proficient writing skills</w:t>
            </w:r>
            <w:r w:rsidR="00DC2785">
              <w:t>.</w:t>
            </w:r>
          </w:p>
          <w:p w14:paraId="47946038" w14:textId="12F78CB9" w:rsidR="00BD5E3A" w:rsidRDefault="00BD5E3A" w:rsidP="0010656F">
            <w:pPr>
              <w:spacing w:before="0" w:line="312" w:lineRule="atLeast"/>
              <w:textAlignment w:val="baseline"/>
            </w:pPr>
            <w:r w:rsidRPr="00BD5E3A">
              <w:t>Advanced knowledge with routine Document Control hardware and software, such as scanners, optical character recognition</w:t>
            </w:r>
            <w:r w:rsidR="00DC2785">
              <w:t>.</w:t>
            </w:r>
            <w:r w:rsidR="0010656F">
              <w:t xml:space="preserve"> </w:t>
            </w:r>
            <w:r w:rsidRPr="00BD5E3A">
              <w:t>Ability to effectively communicate in English, in both oral and written forms</w:t>
            </w:r>
            <w:r w:rsidR="00DC2785">
              <w:t>.</w:t>
            </w:r>
            <w:r w:rsidR="0010656F">
              <w:t xml:space="preserve"> </w:t>
            </w:r>
            <w:r w:rsidRPr="00BD5E3A">
              <w:t>Excellent customer service skills</w:t>
            </w:r>
            <w:r w:rsidR="00DC2785">
              <w:t>.</w:t>
            </w:r>
            <w:r w:rsidR="0010656F">
              <w:t xml:space="preserve"> </w:t>
            </w:r>
            <w:r w:rsidRPr="00BD5E3A">
              <w:t>Extensive knowledge of reprographic technologies and resources</w:t>
            </w:r>
            <w:r w:rsidR="00DC2785">
              <w:t>.</w:t>
            </w:r>
            <w:r w:rsidR="0010656F">
              <w:t xml:space="preserve"> </w:t>
            </w:r>
            <w:r w:rsidRPr="00BD5E3A">
              <w:t>In depth knowledge of Electronic Database Management Software – ACONEX</w:t>
            </w:r>
            <w:r w:rsidR="00DC2785">
              <w:t>.</w:t>
            </w:r>
          </w:p>
          <w:p w14:paraId="223C1079" w14:textId="77777777" w:rsidR="00043A18" w:rsidRPr="00043A18" w:rsidRDefault="00043A18" w:rsidP="00043A18">
            <w:pPr>
              <w:spacing w:before="0" w:line="312" w:lineRule="atLeast"/>
              <w:textAlignment w:val="baseline"/>
            </w:pPr>
            <w:r w:rsidRPr="00043A18">
              <w:t>Communication</w:t>
            </w:r>
            <w:r>
              <w:t xml:space="preserve">, </w:t>
            </w:r>
            <w:r w:rsidRPr="00043A18">
              <w:t>Teamwork and relationships</w:t>
            </w:r>
            <w:r>
              <w:t xml:space="preserve">, </w:t>
            </w:r>
            <w:r w:rsidRPr="00043A18">
              <w:t>Document management</w:t>
            </w:r>
          </w:p>
          <w:p w14:paraId="7550C5E0" w14:textId="77777777" w:rsidR="00043A18" w:rsidRPr="00BD5E3A" w:rsidRDefault="00043A18" w:rsidP="00043A18">
            <w:pPr>
              <w:spacing w:before="0" w:line="312" w:lineRule="atLeast"/>
              <w:textAlignment w:val="baseline"/>
            </w:pPr>
            <w:r w:rsidRPr="00043A18">
              <w:t>Methodical and rigorous</w:t>
            </w:r>
            <w:r>
              <w:t>.</w:t>
            </w:r>
          </w:p>
          <w:p w14:paraId="1A337EC3" w14:textId="3DDE60BC" w:rsidR="000E126D" w:rsidRDefault="000E126D" w:rsidP="00FF673C">
            <w:pPr>
              <w:pStyle w:val="Heading1"/>
              <w:outlineLvl w:val="0"/>
            </w:pPr>
          </w:p>
          <w:p w14:paraId="1731E9BC" w14:textId="70E0982D" w:rsidR="0010656F" w:rsidRDefault="0010656F" w:rsidP="0010656F"/>
          <w:p w14:paraId="733AF01A" w14:textId="371A1C18" w:rsidR="0010656F" w:rsidRDefault="0010656F" w:rsidP="0010656F"/>
          <w:p w14:paraId="7FB487ED" w14:textId="4BCF8CAD" w:rsidR="0010656F" w:rsidRDefault="0010656F" w:rsidP="0010656F"/>
          <w:p w14:paraId="3E373928" w14:textId="67989576" w:rsidR="0010656F" w:rsidRDefault="0010656F" w:rsidP="0010656F"/>
          <w:p w14:paraId="68190C5A" w14:textId="77777777" w:rsidR="0010656F" w:rsidRDefault="0010656F" w:rsidP="00FF673C">
            <w:pPr>
              <w:pStyle w:val="Heading1"/>
              <w:outlineLvl w:val="0"/>
            </w:pPr>
          </w:p>
          <w:p w14:paraId="4492B670" w14:textId="27905BA8" w:rsidR="00F716E1" w:rsidRPr="00173B36" w:rsidRDefault="00117EFA" w:rsidP="00FF673C">
            <w:pPr>
              <w:pStyle w:val="Heading1"/>
              <w:outlineLvl w:val="0"/>
            </w:pPr>
            <w:r>
              <w:lastRenderedPageBreak/>
              <w:t xml:space="preserve">COMPUTER </w:t>
            </w:r>
            <w:sdt>
              <w:sdtPr>
                <w:id w:val="211169216"/>
                <w:placeholder>
                  <w:docPart w:val="B705A4B3034A4931A94181C1579306C9"/>
                </w:placeholder>
                <w:temporary/>
                <w:showingPlcHdr/>
                <w15:appearance w15:val="hidden"/>
              </w:sdtPr>
              <w:sdtEndPr/>
              <w:sdtContent>
                <w:r w:rsidR="00FF673C" w:rsidRPr="00173B36">
                  <w:t>SKILLS</w:t>
                </w:r>
              </w:sdtContent>
            </w:sdt>
          </w:p>
          <w:p w14:paraId="4B6DB7FC" w14:textId="77777777" w:rsidR="00F53B71" w:rsidRPr="00173B36" w:rsidRDefault="00F53B71" w:rsidP="00F53B71">
            <w:pPr>
              <w:pStyle w:val="NoSpacing"/>
            </w:pPr>
            <w:r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736ED834" wp14:editId="7E693348">
                      <wp:extent cx="1892411" cy="0"/>
                      <wp:effectExtent l="0" t="0" r="0" b="0"/>
                      <wp:docPr id="17" name="Straight Connector 17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92411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line w14:anchorId="1C3C5D96" id="Straight Connector 17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49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4B381B75" w14:textId="77777777" w:rsidR="006F1602" w:rsidRPr="000E126D" w:rsidRDefault="006F1602" w:rsidP="000E126D">
            <w:pPr>
              <w:spacing w:before="0" w:line="312" w:lineRule="atLeast"/>
              <w:textAlignment w:val="baseline"/>
            </w:pPr>
            <w:proofErr w:type="spellStart"/>
            <w:r w:rsidRPr="000E126D">
              <w:t>Jabeen</w:t>
            </w:r>
            <w:proofErr w:type="spellEnd"/>
            <w:r w:rsidRPr="000E126D">
              <w:t xml:space="preserve"> Software (</w:t>
            </w:r>
            <w:proofErr w:type="spellStart"/>
            <w:r w:rsidRPr="000E126D">
              <w:t>Softronix</w:t>
            </w:r>
            <w:proofErr w:type="spellEnd"/>
            <w:r w:rsidRPr="000E126D">
              <w:t>)</w:t>
            </w:r>
          </w:p>
          <w:p w14:paraId="42823A56" w14:textId="77777777" w:rsidR="006F1602" w:rsidRPr="000E126D" w:rsidRDefault="006F1602" w:rsidP="000E126D">
            <w:pPr>
              <w:spacing w:before="0" w:line="312" w:lineRule="atLeast"/>
              <w:textAlignment w:val="baseline"/>
            </w:pPr>
            <w:r w:rsidRPr="000E126D">
              <w:t>Windows 10</w:t>
            </w:r>
          </w:p>
          <w:p w14:paraId="1904BF20" w14:textId="77777777" w:rsidR="006F1602" w:rsidRPr="000E126D" w:rsidRDefault="006F1602" w:rsidP="000E126D">
            <w:pPr>
              <w:spacing w:before="0" w:line="312" w:lineRule="atLeast"/>
              <w:textAlignment w:val="baseline"/>
            </w:pPr>
            <w:r w:rsidRPr="000E126D">
              <w:t>SAP (system Analysis program in Saudi Aramco)</w:t>
            </w:r>
          </w:p>
          <w:p w14:paraId="6624E5D8" w14:textId="77777777" w:rsidR="006F1602" w:rsidRPr="000E126D" w:rsidRDefault="006F1602" w:rsidP="000E126D">
            <w:pPr>
              <w:spacing w:before="0" w:line="312" w:lineRule="atLeast"/>
              <w:textAlignment w:val="baseline"/>
            </w:pPr>
            <w:r w:rsidRPr="000E126D">
              <w:t>Proficient in Microsoft Office (Word, Outlook, PowerPoint, Excel, MS Project)</w:t>
            </w:r>
          </w:p>
          <w:p w14:paraId="6EA0B639" w14:textId="77777777" w:rsidR="004D0F98" w:rsidRDefault="006F1602" w:rsidP="000E126D">
            <w:pPr>
              <w:spacing w:before="0" w:line="312" w:lineRule="atLeast"/>
              <w:textAlignment w:val="baseline"/>
            </w:pPr>
            <w:proofErr w:type="spellStart"/>
            <w:r w:rsidRPr="000E126D">
              <w:t>Gentech</w:t>
            </w:r>
            <w:proofErr w:type="spellEnd"/>
            <w:r w:rsidRPr="000E126D">
              <w:t xml:space="preserve"> 2006 Programmed (Accounts Program)</w:t>
            </w:r>
            <w:r w:rsidR="000E126D">
              <w:t>.</w:t>
            </w:r>
          </w:p>
          <w:p w14:paraId="3CBBBA7C" w14:textId="77777777" w:rsidR="00F1567A" w:rsidRDefault="00F1567A" w:rsidP="000E126D">
            <w:pPr>
              <w:spacing w:before="0" w:line="312" w:lineRule="atLeast"/>
              <w:textAlignment w:val="baseline"/>
            </w:pPr>
            <w:r>
              <w:t xml:space="preserve">ASITE Software </w:t>
            </w:r>
          </w:p>
          <w:p w14:paraId="30928AA7" w14:textId="25B795E0" w:rsidR="00F1567A" w:rsidRPr="00173B36" w:rsidRDefault="00F1567A" w:rsidP="000E126D">
            <w:pPr>
              <w:spacing w:before="0" w:line="312" w:lineRule="atLeast"/>
              <w:textAlignment w:val="baseline"/>
            </w:pPr>
            <w:r>
              <w:t>Aconex</w:t>
            </w:r>
          </w:p>
        </w:tc>
        <w:tc>
          <w:tcPr>
            <w:tcW w:w="7257" w:type="dxa"/>
            <w:gridSpan w:val="5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auto"/>
          </w:tcPr>
          <w:sdt>
            <w:sdtPr>
              <w:id w:val="1888525358"/>
              <w:placeholder>
                <w:docPart w:val="4313E90FECD949F3A192C33B4310CFDA"/>
              </w:placeholder>
              <w:temporary/>
              <w:showingPlcHdr/>
              <w15:appearance w15:val="hidden"/>
            </w:sdtPr>
            <w:sdtEndPr/>
            <w:sdtContent>
              <w:p w14:paraId="00DDF3D3" w14:textId="77777777" w:rsidR="00F716E1" w:rsidRPr="00173B36" w:rsidRDefault="00FF673C" w:rsidP="008F5027">
                <w:pPr>
                  <w:spacing w:before="0" w:line="312" w:lineRule="atLeast"/>
                  <w:textAlignment w:val="baseline"/>
                </w:pPr>
                <w:r w:rsidRPr="00D22776">
                  <w:rPr>
                    <w:rFonts w:asciiTheme="majorHAnsi" w:eastAsiaTheme="majorEastAsia" w:hAnsiTheme="majorHAnsi" w:cstheme="majorBidi"/>
                    <w:caps/>
                    <w:color w:val="auto"/>
                    <w:sz w:val="28"/>
                    <w:szCs w:val="32"/>
                  </w:rPr>
                  <w:t>EXPERIENCE</w:t>
                </w:r>
              </w:p>
            </w:sdtContent>
          </w:sdt>
          <w:p w14:paraId="5DDFA03F" w14:textId="16442C16" w:rsidR="00F53B71" w:rsidRPr="00173B36" w:rsidRDefault="00F53B71" w:rsidP="008F5027">
            <w:pPr>
              <w:spacing w:before="0" w:line="312" w:lineRule="atLeast"/>
              <w:textAlignment w:val="baseline"/>
            </w:pPr>
            <w:r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24E13CAE" wp14:editId="6FE1ABDC">
                      <wp:extent cx="1248355" cy="0"/>
                      <wp:effectExtent l="0" t="0" r="0" b="0"/>
                      <wp:docPr id="18" name="Straight Connector 18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4835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line w14:anchorId="0BBAAAC6" id="Straight Connector 18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98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536D01BF" w14:textId="66DE469F" w:rsidR="009A7796" w:rsidRPr="00C93E09" w:rsidRDefault="009A7796" w:rsidP="009A7796">
            <w:pPr>
              <w:spacing w:before="0" w:line="312" w:lineRule="atLeast"/>
              <w:textAlignment w:val="baseline"/>
              <w:rPr>
                <w:b/>
                <w:bCs/>
                <w:u w:val="single"/>
              </w:rPr>
            </w:pPr>
            <w:r w:rsidRPr="00C93E09">
              <w:rPr>
                <w:b/>
                <w:bCs/>
                <w:u w:val="single"/>
              </w:rPr>
              <w:t xml:space="preserve">Document Controller in </w:t>
            </w:r>
            <w:r w:rsidR="008D6956">
              <w:rPr>
                <w:b/>
                <w:bCs/>
                <w:u w:val="single"/>
              </w:rPr>
              <w:t xml:space="preserve">Dar Al Omran Consultant &amp; Engineering </w:t>
            </w:r>
            <w:r w:rsidRPr="00C93E09">
              <w:rPr>
                <w:b/>
                <w:bCs/>
                <w:u w:val="single"/>
              </w:rPr>
              <w:t xml:space="preserve">Company </w:t>
            </w:r>
          </w:p>
          <w:p w14:paraId="17E8D328" w14:textId="61107C95" w:rsidR="009A7796" w:rsidRDefault="009A7796" w:rsidP="009A7796">
            <w:pPr>
              <w:spacing w:before="0" w:line="312" w:lineRule="atLeast"/>
              <w:textAlignment w:val="baseline"/>
            </w:pPr>
            <w:r w:rsidRPr="006F1602">
              <w:t>(</w:t>
            </w:r>
            <w:r w:rsidR="005D1445">
              <w:t>Consultancy</w:t>
            </w:r>
            <w:r w:rsidRPr="006F1602">
              <w:t>)</w:t>
            </w:r>
          </w:p>
          <w:p w14:paraId="50884FB2" w14:textId="7EF749C0" w:rsidR="005D1445" w:rsidRPr="00173B36" w:rsidRDefault="005D1445" w:rsidP="009A7796">
            <w:pPr>
              <w:spacing w:before="0" w:line="312" w:lineRule="atLeast"/>
              <w:textAlignment w:val="baseline"/>
            </w:pPr>
            <w:r>
              <w:t>July 2021 to dated.</w:t>
            </w:r>
          </w:p>
          <w:p w14:paraId="1C06DC72" w14:textId="64CBE219" w:rsidR="00541F9B" w:rsidRDefault="00E32DB1" w:rsidP="00541F9B">
            <w:pPr>
              <w:spacing w:before="0" w:line="312" w:lineRule="atLeast"/>
              <w:textAlignment w:val="baseline"/>
            </w:pPr>
            <w:r w:rsidRPr="00B152EF">
              <w:t xml:space="preserve">Managing project-specific procedures for storing, uploading, scanning, distribution, retrieving and tracking project documents. </w:t>
            </w:r>
          </w:p>
          <w:p w14:paraId="18C12682" w14:textId="77777777" w:rsidR="00541F9B" w:rsidRDefault="00E32DB1" w:rsidP="00541F9B">
            <w:pPr>
              <w:spacing w:before="0" w:line="312" w:lineRule="atLeast"/>
              <w:textAlignment w:val="baseline"/>
            </w:pPr>
            <w:r w:rsidRPr="00B152EF">
              <w:t xml:space="preserve">Receiving documents from Contractor’s, Circulating for Engineer’s review, information &amp; approval by using mail/workflow templates. </w:t>
            </w:r>
          </w:p>
          <w:p w14:paraId="2127D18F" w14:textId="77777777" w:rsidR="00541F9B" w:rsidRDefault="00E32DB1" w:rsidP="00541F9B">
            <w:pPr>
              <w:spacing w:before="0" w:line="312" w:lineRule="atLeast"/>
              <w:textAlignment w:val="baseline"/>
            </w:pPr>
            <w:r w:rsidRPr="00B152EF">
              <w:t>Responsible for Quality assurance check (numbering, template, revisions, date &amp; attachments etc.) for all the incoming documents thr</w:t>
            </w:r>
            <w:r w:rsidR="00541F9B">
              <w:t>o</w:t>
            </w:r>
            <w:r w:rsidRPr="00B152EF">
              <w:t>u</w:t>
            </w:r>
            <w:r w:rsidR="00541F9B">
              <w:t>gh</w:t>
            </w:r>
            <w:r w:rsidRPr="00B152EF">
              <w:t xml:space="preserve"> Aconex. </w:t>
            </w:r>
          </w:p>
          <w:p w14:paraId="508291BC" w14:textId="3A246447" w:rsidR="00E32DB1" w:rsidRPr="00B152EF" w:rsidRDefault="00E32DB1" w:rsidP="00541F9B">
            <w:pPr>
              <w:spacing w:before="0" w:line="312" w:lineRule="atLeast"/>
              <w:textAlignment w:val="baseline"/>
            </w:pPr>
            <w:r w:rsidRPr="00B152EF">
              <w:t xml:space="preserve">Sub workflow incoming documents to relevant person for review &amp; comments and issue back to contractors after completion of sub workflow from all the reviewers. Preparing transmittals for submit documents to external parties soft (E-copy) or hard copy. </w:t>
            </w:r>
          </w:p>
          <w:p w14:paraId="6774552D" w14:textId="77777777" w:rsidR="00541F9B" w:rsidRDefault="00E32DB1" w:rsidP="008F5C65">
            <w:pPr>
              <w:spacing w:before="0" w:line="312" w:lineRule="atLeast"/>
              <w:textAlignment w:val="baseline"/>
            </w:pPr>
            <w:r w:rsidRPr="00B152EF">
              <w:t xml:space="preserve">Adheres to Company and project-specific document management procedures and policies. </w:t>
            </w:r>
          </w:p>
          <w:p w14:paraId="65CDCA96" w14:textId="77777777" w:rsidR="00541F9B" w:rsidRDefault="00E32DB1" w:rsidP="008F5C65">
            <w:pPr>
              <w:spacing w:before="0" w:line="312" w:lineRule="atLeast"/>
              <w:textAlignment w:val="baseline"/>
            </w:pPr>
            <w:r w:rsidRPr="00B152EF">
              <w:t xml:space="preserve">Arranging document catalogues, packing, and long-term storage or disposal of appropriate documents at time of project closeout. </w:t>
            </w:r>
          </w:p>
          <w:p w14:paraId="492520A7" w14:textId="77777777" w:rsidR="00541F9B" w:rsidRDefault="00E32DB1" w:rsidP="008F5C65">
            <w:pPr>
              <w:spacing w:before="0" w:line="312" w:lineRule="atLeast"/>
              <w:textAlignment w:val="baseline"/>
            </w:pPr>
            <w:r w:rsidRPr="00B152EF">
              <w:t xml:space="preserve">Perform prescribed quality check on all documents prior to processing. </w:t>
            </w:r>
          </w:p>
          <w:p w14:paraId="4E8405EA" w14:textId="77777777" w:rsidR="00541F9B" w:rsidRDefault="00E32DB1" w:rsidP="008F5C65">
            <w:pPr>
              <w:spacing w:before="0" w:line="312" w:lineRule="atLeast"/>
              <w:textAlignment w:val="baseline"/>
            </w:pPr>
            <w:r w:rsidRPr="00B152EF">
              <w:t xml:space="preserve">Allocate and control the numbering of documents and drawings. </w:t>
            </w:r>
          </w:p>
          <w:p w14:paraId="71BE3916" w14:textId="77777777" w:rsidR="00541F9B" w:rsidRDefault="00E32DB1" w:rsidP="008F5C65">
            <w:pPr>
              <w:spacing w:before="0" w:line="312" w:lineRule="atLeast"/>
              <w:textAlignment w:val="baseline"/>
            </w:pPr>
            <w:r w:rsidRPr="00B152EF">
              <w:t xml:space="preserve">Prepare and manage correspondence, reports and documents. </w:t>
            </w:r>
          </w:p>
          <w:p w14:paraId="498F918A" w14:textId="39E3C30A" w:rsidR="00E32DB1" w:rsidRPr="008F5C65" w:rsidRDefault="00E32DB1" w:rsidP="008F5C65">
            <w:pPr>
              <w:spacing w:before="0" w:line="312" w:lineRule="atLeast"/>
              <w:textAlignment w:val="baseline"/>
            </w:pPr>
            <w:r w:rsidRPr="008F5C65">
              <w:t xml:space="preserve">Ensure all project deliverables are stored with each revision in all relevant formats. Coordinating with Client, contractors and suppliers as required. </w:t>
            </w:r>
          </w:p>
          <w:p w14:paraId="3FC89D27" w14:textId="77777777" w:rsidR="00541F9B" w:rsidRDefault="00E32DB1" w:rsidP="008F5C65">
            <w:pPr>
              <w:spacing w:before="0" w:line="312" w:lineRule="atLeast"/>
              <w:textAlignment w:val="baseline"/>
            </w:pPr>
            <w:r w:rsidRPr="008F5C65">
              <w:t xml:space="preserve">Assists the project team in the implementation of document workflows and templates. </w:t>
            </w:r>
          </w:p>
          <w:p w14:paraId="0A820F79" w14:textId="77777777" w:rsidR="00541F9B" w:rsidRDefault="00E32DB1" w:rsidP="008F5C65">
            <w:pPr>
              <w:spacing w:before="0" w:line="312" w:lineRule="atLeast"/>
              <w:textAlignment w:val="baseline"/>
            </w:pPr>
            <w:r w:rsidRPr="008F5C65">
              <w:t xml:space="preserve">Assists the project team with quality audits by internal and external auditors. </w:t>
            </w:r>
          </w:p>
          <w:p w14:paraId="7D706F64" w14:textId="77777777" w:rsidR="00541F9B" w:rsidRDefault="00E32DB1" w:rsidP="008F5C65">
            <w:pPr>
              <w:spacing w:before="0" w:line="312" w:lineRule="atLeast"/>
              <w:textAlignment w:val="baseline"/>
            </w:pPr>
            <w:r w:rsidRPr="008F5C65">
              <w:t xml:space="preserve">Assists the project team in preparing issuing project status/progress reports. </w:t>
            </w:r>
          </w:p>
          <w:p w14:paraId="27CDE59E" w14:textId="3A983D32" w:rsidR="00E32DB1" w:rsidRPr="008F5C65" w:rsidRDefault="00E32DB1" w:rsidP="008F5C65">
            <w:pPr>
              <w:spacing w:before="0" w:line="312" w:lineRule="atLeast"/>
              <w:textAlignment w:val="baseline"/>
            </w:pPr>
            <w:r w:rsidRPr="008F5C65">
              <w:t xml:space="preserve">Assists the project team in project close-out handover/archiving activities. </w:t>
            </w:r>
          </w:p>
          <w:p w14:paraId="20EE989F" w14:textId="0D22534C" w:rsidR="00E32DB1" w:rsidRPr="008F5C65" w:rsidRDefault="00E32DB1" w:rsidP="008F5C65">
            <w:pPr>
              <w:spacing w:before="0" w:line="312" w:lineRule="atLeast"/>
              <w:textAlignment w:val="baseline"/>
            </w:pPr>
            <w:r w:rsidRPr="008F5C65">
              <w:lastRenderedPageBreak/>
              <w:t xml:space="preserve">Assists, prepares and processes time cards for the project team. </w:t>
            </w:r>
          </w:p>
          <w:p w14:paraId="7FDFF512" w14:textId="5D6E536D" w:rsidR="008F5C65" w:rsidRPr="008F5C65" w:rsidRDefault="00E32DB1" w:rsidP="00541F9B">
            <w:pPr>
              <w:pStyle w:val="Default"/>
              <w:rPr>
                <w:rFonts w:asciiTheme="minorHAnsi" w:hAnsiTheme="minorHAnsi" w:cstheme="minorBidi"/>
                <w:color w:val="666666" w:themeColor="background2"/>
                <w:sz w:val="18"/>
                <w:szCs w:val="18"/>
              </w:rPr>
            </w:pPr>
            <w:r w:rsidRPr="008F5C65">
              <w:rPr>
                <w:rFonts w:asciiTheme="minorHAnsi" w:hAnsiTheme="minorHAnsi" w:cstheme="minorBidi"/>
                <w:color w:val="666666" w:themeColor="background2"/>
                <w:sz w:val="18"/>
                <w:szCs w:val="18"/>
              </w:rPr>
              <w:t xml:space="preserve">Day to day admin processes, HR and employee management at site. </w:t>
            </w:r>
          </w:p>
          <w:p w14:paraId="67136C60" w14:textId="17C316A0" w:rsidR="00FC2F53" w:rsidRPr="00C93E09" w:rsidRDefault="00C35C09" w:rsidP="00E32DB1">
            <w:pPr>
              <w:spacing w:before="0" w:line="312" w:lineRule="atLeast"/>
              <w:textAlignment w:val="baseline"/>
              <w:rPr>
                <w:b/>
                <w:bCs/>
                <w:u w:val="single"/>
              </w:rPr>
            </w:pPr>
            <w:r w:rsidRPr="00C93E09">
              <w:rPr>
                <w:b/>
                <w:bCs/>
                <w:u w:val="single"/>
              </w:rPr>
              <w:t xml:space="preserve">Document Controller in </w:t>
            </w:r>
            <w:r w:rsidR="00BB5736" w:rsidRPr="00C93E09">
              <w:rPr>
                <w:b/>
                <w:bCs/>
                <w:u w:val="single"/>
              </w:rPr>
              <w:t>SNC-Lavalin Company</w:t>
            </w:r>
            <w:r w:rsidR="006F1602" w:rsidRPr="00C93E09">
              <w:rPr>
                <w:b/>
                <w:bCs/>
                <w:u w:val="single"/>
              </w:rPr>
              <w:t xml:space="preserve"> </w:t>
            </w:r>
          </w:p>
          <w:p w14:paraId="6F317BDC" w14:textId="77777777" w:rsidR="00B54AD3" w:rsidRPr="00173B36" w:rsidRDefault="006F1602" w:rsidP="008F5027">
            <w:pPr>
              <w:spacing w:before="0" w:line="312" w:lineRule="atLeast"/>
              <w:textAlignment w:val="baseline"/>
            </w:pPr>
            <w:r w:rsidRPr="006F1602">
              <w:t>(Facility Management)</w:t>
            </w:r>
          </w:p>
          <w:p w14:paraId="586990B8" w14:textId="3C531B13" w:rsidR="00B54AD3" w:rsidRPr="00173B36" w:rsidRDefault="00BB5736" w:rsidP="008F5027">
            <w:pPr>
              <w:spacing w:before="0" w:line="312" w:lineRule="atLeast"/>
              <w:textAlignment w:val="baseline"/>
            </w:pPr>
            <w:r>
              <w:t xml:space="preserve">April 2019 to </w:t>
            </w:r>
            <w:r w:rsidR="009A7796">
              <w:t>June 2021.</w:t>
            </w:r>
          </w:p>
          <w:p w14:paraId="06F0C8D8" w14:textId="77777777" w:rsidR="00541F9B" w:rsidRDefault="00F026D3" w:rsidP="00557710">
            <w:pPr>
              <w:spacing w:before="0" w:line="312" w:lineRule="atLeast"/>
              <w:textAlignment w:val="baseline"/>
            </w:pPr>
            <w:r w:rsidRPr="00F026D3">
              <w:t>Responsible for the overall operation of Documentation Control (DC) including processing of DCO's, Issuance of Master and Controlled Documents and ensure obsolescence as required and archiving as required</w:t>
            </w:r>
            <w:r w:rsidR="00557710">
              <w:t xml:space="preserve">. </w:t>
            </w:r>
          </w:p>
          <w:p w14:paraId="1A60C3DD" w14:textId="77777777" w:rsidR="00541F9B" w:rsidRDefault="00F026D3" w:rsidP="00557710">
            <w:pPr>
              <w:spacing w:before="0" w:line="312" w:lineRule="atLeast"/>
              <w:textAlignment w:val="baseline"/>
            </w:pPr>
            <w:r w:rsidRPr="00F026D3">
              <w:t>Maintenance of DC Metrics and delivery of DC KPIs</w:t>
            </w:r>
            <w:r w:rsidR="00557710">
              <w:t xml:space="preserve">. </w:t>
            </w:r>
            <w:r w:rsidRPr="00F026D3">
              <w:t>Supplier file Maintenance &amp; Control &amp; co-ordination of SCARs</w:t>
            </w:r>
            <w:r w:rsidR="00557710">
              <w:t xml:space="preserve">. </w:t>
            </w:r>
          </w:p>
          <w:p w14:paraId="6D1537DE" w14:textId="77777777" w:rsidR="00541F9B" w:rsidRDefault="00F026D3" w:rsidP="00557710">
            <w:pPr>
              <w:spacing w:before="0" w:line="312" w:lineRule="atLeast"/>
              <w:textAlignment w:val="baseline"/>
            </w:pPr>
            <w:r w:rsidRPr="00F026D3">
              <w:t>Maintenance of Internal and External Audit Schedule</w:t>
            </w:r>
            <w:r w:rsidR="00557710">
              <w:t>.</w:t>
            </w:r>
          </w:p>
          <w:p w14:paraId="7C3AB8C7" w14:textId="77777777" w:rsidR="00541F9B" w:rsidRDefault="00F026D3" w:rsidP="00557710">
            <w:pPr>
              <w:spacing w:before="0" w:line="312" w:lineRule="atLeast"/>
              <w:textAlignment w:val="baseline"/>
            </w:pPr>
            <w:r w:rsidRPr="00F026D3">
              <w:t>Maintenance of Training Records</w:t>
            </w:r>
            <w:r w:rsidR="00557710">
              <w:t xml:space="preserve">. </w:t>
            </w:r>
            <w:r w:rsidRPr="00F026D3">
              <w:t>Co-ordination of Customer Surveys and reporting</w:t>
            </w:r>
            <w:r w:rsidR="00557710">
              <w:t xml:space="preserve">. </w:t>
            </w:r>
            <w:r w:rsidRPr="00F026D3">
              <w:t>Management of Customer Complaints</w:t>
            </w:r>
            <w:r w:rsidR="00636BA9">
              <w:t xml:space="preserve">. </w:t>
            </w:r>
          </w:p>
          <w:p w14:paraId="0025E363" w14:textId="77777777" w:rsidR="00541F9B" w:rsidRDefault="00F026D3" w:rsidP="00557710">
            <w:pPr>
              <w:spacing w:before="0" w:line="312" w:lineRule="atLeast"/>
              <w:textAlignment w:val="baseline"/>
            </w:pPr>
            <w:r w:rsidRPr="00F026D3">
              <w:t>Maintenance of Rework, Concession and Return to Vendor Records</w:t>
            </w:r>
            <w:r w:rsidR="00557710">
              <w:t xml:space="preserve">. </w:t>
            </w:r>
          </w:p>
          <w:p w14:paraId="001AE616" w14:textId="77777777" w:rsidR="00541F9B" w:rsidRDefault="00F026D3" w:rsidP="00557710">
            <w:pPr>
              <w:spacing w:before="0" w:line="312" w:lineRule="atLeast"/>
              <w:textAlignment w:val="baseline"/>
            </w:pPr>
            <w:r w:rsidRPr="00F026D3">
              <w:t>Maintenance of Validation &amp; Risk Assessment Records</w:t>
            </w:r>
            <w:r w:rsidR="00557710">
              <w:t xml:space="preserve">. </w:t>
            </w:r>
          </w:p>
          <w:p w14:paraId="5C0DF6BF" w14:textId="77777777" w:rsidR="00541F9B" w:rsidRDefault="00F026D3" w:rsidP="00557710">
            <w:pPr>
              <w:spacing w:before="0" w:line="312" w:lineRule="atLeast"/>
              <w:textAlignment w:val="baseline"/>
            </w:pPr>
            <w:r w:rsidRPr="00F026D3">
              <w:t>Maintenance of Purchasing</w:t>
            </w:r>
            <w:r w:rsidR="00557710">
              <w:t xml:space="preserve">. </w:t>
            </w:r>
            <w:r w:rsidRPr="00F026D3">
              <w:t>Required to carry out housekeeping</w:t>
            </w:r>
            <w:r w:rsidR="00557710">
              <w:t xml:space="preserve">. </w:t>
            </w:r>
          </w:p>
          <w:p w14:paraId="43683E72" w14:textId="77777777" w:rsidR="00541F9B" w:rsidRDefault="00F026D3" w:rsidP="00557710">
            <w:pPr>
              <w:spacing w:before="0" w:line="312" w:lineRule="atLeast"/>
              <w:textAlignment w:val="baseline"/>
            </w:pPr>
            <w:r w:rsidRPr="00F026D3">
              <w:t>Excellent communication and interpersonal skills with the ability to convey information and ideas in a variety of media, tactful, confident at all levels, internal and external</w:t>
            </w:r>
            <w:r w:rsidR="00557710">
              <w:t xml:space="preserve">. </w:t>
            </w:r>
          </w:p>
          <w:p w14:paraId="0B0390CE" w14:textId="77777777" w:rsidR="00541F9B" w:rsidRDefault="00F026D3" w:rsidP="00557710">
            <w:pPr>
              <w:spacing w:before="0" w:line="312" w:lineRule="atLeast"/>
              <w:textAlignment w:val="baseline"/>
            </w:pPr>
            <w:r w:rsidRPr="00F026D3">
              <w:t>A proven track record in leadership, including the ability to coach, assess, evaluate, develop, motivate and empower others</w:t>
            </w:r>
            <w:r w:rsidR="00557710">
              <w:t xml:space="preserve">. </w:t>
            </w:r>
          </w:p>
          <w:p w14:paraId="2B1C0D0F" w14:textId="77777777" w:rsidR="00541F9B" w:rsidRDefault="00F026D3" w:rsidP="00557710">
            <w:pPr>
              <w:spacing w:before="0" w:line="312" w:lineRule="atLeast"/>
              <w:textAlignment w:val="baseline"/>
            </w:pPr>
            <w:r w:rsidRPr="00F026D3">
              <w:t>Passion for data, analysis, trends, reporting. Ability to read and interpret</w:t>
            </w:r>
            <w:r w:rsidR="00557710">
              <w:t xml:space="preserve"> </w:t>
            </w:r>
            <w:r w:rsidRPr="00F026D3">
              <w:t xml:space="preserve">documents. Ability to write clearly and informatively. </w:t>
            </w:r>
          </w:p>
          <w:p w14:paraId="6EE9328D" w14:textId="77777777" w:rsidR="00541F9B" w:rsidRDefault="00F026D3" w:rsidP="00557710">
            <w:pPr>
              <w:spacing w:before="0" w:line="312" w:lineRule="atLeast"/>
              <w:textAlignment w:val="baseline"/>
            </w:pPr>
            <w:r w:rsidRPr="00F026D3">
              <w:t>Technical documentation, routine reports, correspondence, procedures and work flows. Present numerical data effectively</w:t>
            </w:r>
            <w:r w:rsidR="00557710">
              <w:t xml:space="preserve">. </w:t>
            </w:r>
          </w:p>
          <w:p w14:paraId="145FE6DD" w14:textId="77777777" w:rsidR="00541F9B" w:rsidRDefault="00F026D3" w:rsidP="00557710">
            <w:pPr>
              <w:spacing w:before="0" w:line="312" w:lineRule="atLeast"/>
              <w:textAlignment w:val="baseline"/>
            </w:pPr>
            <w:r w:rsidRPr="00F026D3">
              <w:t>Demonstrate aptitude for process improvement</w:t>
            </w:r>
            <w:r w:rsidR="00557710">
              <w:t xml:space="preserve">. </w:t>
            </w:r>
            <w:r w:rsidRPr="00F026D3">
              <w:t xml:space="preserve">Excellent IT Skills - Excel and </w:t>
            </w:r>
            <w:r w:rsidR="00EF45A2" w:rsidRPr="00F026D3">
              <w:t>Track wise</w:t>
            </w:r>
            <w:r w:rsidRPr="00F026D3">
              <w:t xml:space="preserve"> would be a distinct advantage</w:t>
            </w:r>
            <w:r w:rsidR="00557710">
              <w:t xml:space="preserve">. </w:t>
            </w:r>
          </w:p>
          <w:p w14:paraId="31611CD0" w14:textId="77777777" w:rsidR="00541F9B" w:rsidRDefault="008F5027" w:rsidP="00557710">
            <w:pPr>
              <w:spacing w:before="0" w:line="312" w:lineRule="atLeast"/>
              <w:textAlignment w:val="baseline"/>
            </w:pPr>
            <w:r w:rsidRPr="008F5027">
              <w:t>Implements established direction for corporate document control function in alignment with organization and corporate strategies</w:t>
            </w:r>
            <w:r w:rsidR="00F542F4">
              <w:t>.</w:t>
            </w:r>
            <w:r w:rsidR="00557710">
              <w:t xml:space="preserve"> </w:t>
            </w:r>
          </w:p>
          <w:p w14:paraId="5C759D17" w14:textId="77777777" w:rsidR="00541F9B" w:rsidRDefault="008F5027" w:rsidP="00557710">
            <w:pPr>
              <w:spacing w:before="0" w:line="312" w:lineRule="atLeast"/>
              <w:textAlignment w:val="baseline"/>
            </w:pPr>
            <w:r w:rsidRPr="008F5027">
              <w:t>Communicates at global, cross functional, and senior management levels and is recognized as the subject matter expert in document control for the company</w:t>
            </w:r>
            <w:r w:rsidR="009657AC">
              <w:t>.</w:t>
            </w:r>
            <w:r w:rsidR="00557710">
              <w:t xml:space="preserve"> </w:t>
            </w:r>
            <w:r w:rsidRPr="008F5027">
              <w:t>Responsible to investigate and develop action plans for document control nonconformance’s related to process, software supporting tools and systemic issues</w:t>
            </w:r>
            <w:r w:rsidR="009657AC">
              <w:t>.</w:t>
            </w:r>
            <w:r w:rsidR="00557710">
              <w:t xml:space="preserve"> </w:t>
            </w:r>
            <w:r w:rsidR="00F13FD7" w:rsidRPr="00F13FD7">
              <w:t>Updating, maintaining and refining project document control procedures as well as training other staff members on document control procedures</w:t>
            </w:r>
            <w:r w:rsidR="00BE2A86">
              <w:t>.</w:t>
            </w:r>
            <w:r w:rsidR="00557710">
              <w:t xml:space="preserve"> </w:t>
            </w:r>
          </w:p>
          <w:p w14:paraId="484F5590" w14:textId="77777777" w:rsidR="009853DC" w:rsidRDefault="00F13FD7" w:rsidP="00557710">
            <w:pPr>
              <w:spacing w:before="0" w:line="312" w:lineRule="atLeast"/>
              <w:textAlignment w:val="baseline"/>
            </w:pPr>
            <w:r w:rsidRPr="00F13FD7">
              <w:t>Training new users, request account creation to EDMS Administration team</w:t>
            </w:r>
            <w:r w:rsidR="00557710">
              <w:t xml:space="preserve">. </w:t>
            </w:r>
            <w:r w:rsidRPr="00F13FD7">
              <w:t>Issuing IFC drawings to subcontractors</w:t>
            </w:r>
            <w:r w:rsidR="0081464A">
              <w:t>.</w:t>
            </w:r>
            <w:r w:rsidR="00557710">
              <w:t xml:space="preserve"> </w:t>
            </w:r>
            <w:r w:rsidRPr="00F13FD7">
              <w:t>Gathering project related information from Project Managers and other staff members and then compiling that information into defined or ad hoc reports</w:t>
            </w:r>
            <w:r w:rsidR="0081464A">
              <w:t>.</w:t>
            </w:r>
            <w:r w:rsidR="00557710">
              <w:t xml:space="preserve"> </w:t>
            </w:r>
          </w:p>
          <w:p w14:paraId="53A8F739" w14:textId="77777777" w:rsidR="009853DC" w:rsidRDefault="00F13FD7" w:rsidP="00557710">
            <w:pPr>
              <w:spacing w:before="0" w:line="312" w:lineRule="atLeast"/>
              <w:textAlignment w:val="baseline"/>
            </w:pPr>
            <w:r w:rsidRPr="00F13FD7">
              <w:t>Proofreading reports and documents prepared by others to identify spelling and grammatical errors</w:t>
            </w:r>
            <w:r w:rsidR="0081464A">
              <w:t>.</w:t>
            </w:r>
            <w:r w:rsidR="00557710">
              <w:t xml:space="preserve"> </w:t>
            </w:r>
          </w:p>
          <w:p w14:paraId="33F0D2A3" w14:textId="26923FDE" w:rsidR="00557710" w:rsidRDefault="00F13FD7" w:rsidP="00557710">
            <w:pPr>
              <w:spacing w:before="0" w:line="312" w:lineRule="atLeast"/>
              <w:textAlignment w:val="baseline"/>
            </w:pPr>
            <w:r w:rsidRPr="00F13FD7">
              <w:t>Control and distribute all documents and specifications to proper internal contacts, suppliers, and contract manufacturers</w:t>
            </w:r>
            <w:r w:rsidR="0081464A">
              <w:t>.</w:t>
            </w:r>
          </w:p>
          <w:p w14:paraId="2F6623EE" w14:textId="77777777" w:rsidR="00F716E1" w:rsidRPr="00C93E09" w:rsidRDefault="00C35C09" w:rsidP="008F5027">
            <w:pPr>
              <w:spacing w:before="0" w:line="312" w:lineRule="atLeast"/>
              <w:textAlignment w:val="baseline"/>
              <w:rPr>
                <w:b/>
                <w:bCs/>
                <w:u w:val="single"/>
              </w:rPr>
            </w:pPr>
            <w:r w:rsidRPr="00C93E09">
              <w:rPr>
                <w:b/>
                <w:bCs/>
                <w:u w:val="single"/>
              </w:rPr>
              <w:t xml:space="preserve">Document Controller in Nesma &amp; Partners Co. </w:t>
            </w:r>
            <w:r w:rsidR="006F1602" w:rsidRPr="00C93E09">
              <w:rPr>
                <w:b/>
                <w:bCs/>
                <w:u w:val="single"/>
              </w:rPr>
              <w:t>(Construction)</w:t>
            </w:r>
          </w:p>
          <w:p w14:paraId="7C7D2CFC" w14:textId="77777777" w:rsidR="00B54AD3" w:rsidRPr="00173B36" w:rsidRDefault="00C35C09" w:rsidP="008F5027">
            <w:pPr>
              <w:spacing w:before="0" w:line="312" w:lineRule="atLeast"/>
              <w:textAlignment w:val="baseline"/>
            </w:pPr>
            <w:r>
              <w:t>July 2013 to March 2019</w:t>
            </w:r>
          </w:p>
          <w:p w14:paraId="09DAC644" w14:textId="0EBC2D28" w:rsidR="00C35C09" w:rsidRDefault="00C35C09" w:rsidP="008F5027">
            <w:pPr>
              <w:spacing w:before="0" w:line="312" w:lineRule="atLeast"/>
              <w:textAlignment w:val="baseline"/>
            </w:pPr>
            <w:r w:rsidRPr="00520D12">
              <w:t>Responsible for controlling all documentation related activities in a project.</w:t>
            </w:r>
            <w:r w:rsidR="00636BA9">
              <w:t xml:space="preserve"> </w:t>
            </w:r>
            <w:r w:rsidRPr="00520D12">
              <w:t>Support and coordinates with discipline with administration and control.</w:t>
            </w:r>
            <w:r w:rsidR="00636BA9">
              <w:t xml:space="preserve"> </w:t>
            </w:r>
            <w:r w:rsidRPr="00520D12">
              <w:t>Data Entry of in carry/dispatch/Updating Contracts/ Bill details</w:t>
            </w:r>
            <w:r>
              <w:t>.</w:t>
            </w:r>
            <w:r w:rsidR="00636BA9">
              <w:t xml:space="preserve"> </w:t>
            </w:r>
            <w:r w:rsidRPr="00520D12">
              <w:t>Preparation of Report through V Look up.</w:t>
            </w:r>
            <w:r w:rsidR="00636BA9">
              <w:t xml:space="preserve"> </w:t>
            </w:r>
            <w:r w:rsidRPr="00520D12">
              <w:t>Control and maintain project Record of incoming project documents.</w:t>
            </w:r>
            <w:r w:rsidR="00636BA9">
              <w:t xml:space="preserve"> </w:t>
            </w:r>
            <w:r w:rsidRPr="00666104">
              <w:t xml:space="preserve">Compilation </w:t>
            </w:r>
            <w:r w:rsidRPr="00666104">
              <w:lastRenderedPageBreak/>
              <w:t>of documents for the Handover of works.</w:t>
            </w:r>
            <w:r w:rsidR="00636BA9">
              <w:t xml:space="preserve"> </w:t>
            </w:r>
            <w:r w:rsidRPr="00666104">
              <w:t>Data-entry of Certificates for Project Completion.</w:t>
            </w:r>
            <w:r w:rsidR="00636BA9">
              <w:t xml:space="preserve"> </w:t>
            </w:r>
            <w:r w:rsidRPr="00666104">
              <w:t>Documentation Works such as preparation of Dossiers.</w:t>
            </w:r>
            <w:r w:rsidR="00636BA9">
              <w:t xml:space="preserve"> </w:t>
            </w:r>
            <w:r w:rsidRPr="00666104">
              <w:t>Interaction with various departments to collect data.</w:t>
            </w:r>
            <w:r w:rsidR="00636BA9">
              <w:t xml:space="preserve"> </w:t>
            </w:r>
            <w:r w:rsidRPr="00666104">
              <w:t>Assisting in Secretarial works.</w:t>
            </w:r>
            <w:r w:rsidR="00636BA9">
              <w:t xml:space="preserve"> </w:t>
            </w:r>
            <w:r w:rsidRPr="00666104">
              <w:t>Filing of Engineering drawings and documents including Vendor data and arranges these documents.</w:t>
            </w:r>
            <w:r w:rsidR="00636BA9">
              <w:t xml:space="preserve"> </w:t>
            </w:r>
            <w:r w:rsidRPr="00666104">
              <w:t>Receiving drawings and document revisions from Home Office, replace the superseded revisions by new ones and keep the superseded documents accessible for information.</w:t>
            </w:r>
            <w:r w:rsidR="00636BA9">
              <w:t xml:space="preserve"> </w:t>
            </w:r>
            <w:r w:rsidRPr="00666104">
              <w:t>Provide copies of the latest revision to Discipline groups and Subcontractors as required by distribution schedule as fast as possible.</w:t>
            </w:r>
            <w:r w:rsidR="00636BA9">
              <w:t xml:space="preserve"> </w:t>
            </w:r>
            <w:r w:rsidRPr="00666104">
              <w:t>Detailed verification of Database to arrange necessary documents for relevant scope of works.</w:t>
            </w:r>
          </w:p>
          <w:p w14:paraId="074F67F5" w14:textId="42192ECF" w:rsidR="00F51E3E" w:rsidRPr="00173B36" w:rsidRDefault="00C35C09" w:rsidP="008F5027">
            <w:pPr>
              <w:spacing w:before="0" w:line="312" w:lineRule="atLeast"/>
              <w:textAlignment w:val="baseline"/>
            </w:pPr>
            <w:r w:rsidRPr="00666104">
              <w:t>Handling Incoming Letters, Transmittals Technical Documents, etc. from Client, Subcontractors etc. Receiving and sending to all disciplines Design Changes and Technical Queries related Documentation</w:t>
            </w:r>
            <w:r w:rsidRPr="008F5027">
              <w:t>.</w:t>
            </w:r>
            <w:r w:rsidR="00636BA9">
              <w:t xml:space="preserve"> </w:t>
            </w:r>
            <w:r w:rsidRPr="008123B3">
              <w:t>Create and maintain tracker for drawing approval process and technical submittals.</w:t>
            </w:r>
            <w:r w:rsidR="00636BA9">
              <w:t xml:space="preserve"> </w:t>
            </w:r>
            <w:r w:rsidRPr="008123B3">
              <w:t>Follow up with vendors / consultants about wh</w:t>
            </w:r>
            <w:r>
              <w:t xml:space="preserve">ether the emailed file has been </w:t>
            </w:r>
            <w:r w:rsidRPr="008123B3">
              <w:t>received and notify them of any delay in response time.</w:t>
            </w:r>
            <w:r w:rsidR="00636BA9">
              <w:t xml:space="preserve"> </w:t>
            </w:r>
            <w:r w:rsidRPr="008123B3">
              <w:t>Record keeping of received and sent letters to the various consultants and other contractors.</w:t>
            </w:r>
            <w:r w:rsidR="00636BA9">
              <w:t xml:space="preserve"> </w:t>
            </w:r>
            <w:r w:rsidRPr="008123B3">
              <w:t>To maintain proper records for all documents whether inside or outside the company.</w:t>
            </w:r>
            <w:r w:rsidR="00636BA9">
              <w:t xml:space="preserve"> </w:t>
            </w:r>
            <w:r w:rsidRPr="008123B3">
              <w:t>Remove superseded drawings / technical data and replace with more current data from the site team.</w:t>
            </w:r>
            <w:r w:rsidR="00636BA9">
              <w:t xml:space="preserve"> </w:t>
            </w:r>
            <w:r w:rsidRPr="008123B3">
              <w:t>The drawings and technical data are issued to the site team for review</w:t>
            </w:r>
            <w:r w:rsidR="00066AED">
              <w:t>.</w:t>
            </w:r>
            <w:r w:rsidR="00F51E3E"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3B6D9CE9" wp14:editId="77296025">
                      <wp:extent cx="3968496" cy="0"/>
                      <wp:effectExtent l="0" t="0" r="0" b="0"/>
                      <wp:docPr id="21" name="Straight Connector 21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line w14:anchorId="202DC419" id="Straight Connector 21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0C53D0D6" w14:textId="77777777" w:rsidR="00F716E1" w:rsidRPr="00C93E09" w:rsidRDefault="0065054E" w:rsidP="008F5027">
            <w:pPr>
              <w:spacing w:before="0" w:line="312" w:lineRule="atLeast"/>
              <w:textAlignment w:val="baseline"/>
              <w:rPr>
                <w:b/>
                <w:bCs/>
                <w:u w:val="single"/>
              </w:rPr>
            </w:pPr>
            <w:r w:rsidRPr="00C93E09">
              <w:rPr>
                <w:b/>
                <w:bCs/>
                <w:u w:val="single"/>
              </w:rPr>
              <w:t>Material Co</w:t>
            </w:r>
            <w:r w:rsidR="006718B7" w:rsidRPr="00C93E09">
              <w:rPr>
                <w:b/>
                <w:bCs/>
                <w:u w:val="single"/>
              </w:rPr>
              <w:t>ordinator</w:t>
            </w:r>
            <w:r w:rsidRPr="00C93E09">
              <w:rPr>
                <w:b/>
                <w:bCs/>
                <w:u w:val="single"/>
              </w:rPr>
              <w:t xml:space="preserve"> in Ameron (Amiantit Group).</w:t>
            </w:r>
          </w:p>
          <w:p w14:paraId="067F6961" w14:textId="77777777" w:rsidR="006F1602" w:rsidRPr="006F1602" w:rsidRDefault="00351115" w:rsidP="008F5027">
            <w:pPr>
              <w:spacing w:before="0" w:line="312" w:lineRule="atLeast"/>
              <w:textAlignment w:val="baseline"/>
            </w:pPr>
            <w:r>
              <w:t>(</w:t>
            </w:r>
            <w:r w:rsidR="006F1602" w:rsidRPr="00351115">
              <w:t>Pipe Coating Factory</w:t>
            </w:r>
            <w:r>
              <w:t>)</w:t>
            </w:r>
          </w:p>
          <w:p w14:paraId="7E7E126D" w14:textId="04E5FDD3" w:rsidR="00650EF0" w:rsidRPr="008F5027" w:rsidRDefault="00650EF0" w:rsidP="008F5027">
            <w:pPr>
              <w:spacing w:before="0" w:line="312" w:lineRule="atLeast"/>
              <w:textAlignment w:val="baseline"/>
            </w:pPr>
            <w:r>
              <w:t>Jan 2011 to June 2013.</w:t>
            </w:r>
          </w:p>
          <w:p w14:paraId="4595EC3D" w14:textId="6C660106" w:rsidR="00650EF0" w:rsidRPr="00636BA9" w:rsidRDefault="00650EF0" w:rsidP="008F5027">
            <w:pPr>
              <w:spacing w:before="0" w:line="312" w:lineRule="atLeast"/>
              <w:textAlignment w:val="baseline"/>
              <w:rPr>
                <w:b/>
              </w:rPr>
            </w:pPr>
            <w:r w:rsidRPr="00636BA9">
              <w:rPr>
                <w:b/>
              </w:rPr>
              <w:t>Dispatch Store:</w:t>
            </w:r>
          </w:p>
          <w:p w14:paraId="24737785" w14:textId="5214DA83" w:rsidR="00650EF0" w:rsidRDefault="00650EF0" w:rsidP="008F5027">
            <w:pPr>
              <w:spacing w:before="0" w:line="312" w:lineRule="atLeast"/>
              <w:textAlignment w:val="baseline"/>
            </w:pPr>
            <w:r w:rsidRPr="00EB1571">
              <w:t>Order picking from marketing Department.</w:t>
            </w:r>
            <w:r w:rsidR="00636BA9">
              <w:t xml:space="preserve"> </w:t>
            </w:r>
            <w:r w:rsidRPr="00EB1571">
              <w:t xml:space="preserve"> Packing of material according to sales order with packing team.</w:t>
            </w:r>
            <w:r w:rsidR="00636BA9">
              <w:t xml:space="preserve"> </w:t>
            </w:r>
            <w:r w:rsidRPr="00EB1571">
              <w:t>Prepare dispatch document (e.g. Packing Slip, Consignment Booking Note)</w:t>
            </w:r>
            <w:r w:rsidR="00636BA9">
              <w:t xml:space="preserve">. </w:t>
            </w:r>
            <w:r w:rsidRPr="00EB1571">
              <w:t>Co-ordinate with various transporters.</w:t>
            </w:r>
          </w:p>
          <w:p w14:paraId="7CBCEBC6" w14:textId="77777777" w:rsidR="00650EF0" w:rsidRPr="00636BA9" w:rsidRDefault="00650EF0" w:rsidP="008F5027">
            <w:pPr>
              <w:spacing w:before="0" w:line="312" w:lineRule="atLeast"/>
              <w:textAlignment w:val="baseline"/>
              <w:rPr>
                <w:b/>
              </w:rPr>
            </w:pPr>
            <w:r w:rsidRPr="00636BA9">
              <w:rPr>
                <w:b/>
              </w:rPr>
              <w:t>Dispatch Material.</w:t>
            </w:r>
          </w:p>
          <w:p w14:paraId="047232E2" w14:textId="055962DD" w:rsidR="00650EF0" w:rsidRDefault="00650EF0" w:rsidP="008F5027">
            <w:pPr>
              <w:spacing w:before="0" w:line="312" w:lineRule="atLeast"/>
              <w:textAlignment w:val="baseline"/>
            </w:pPr>
            <w:r w:rsidRPr="00EB1571">
              <w:t xml:space="preserve">Maintain accurate Stock according </w:t>
            </w:r>
            <w:r>
              <w:t>shelves</w:t>
            </w:r>
            <w:r w:rsidRPr="00EB1571">
              <w:t>.</w:t>
            </w:r>
            <w:r w:rsidR="00636BA9">
              <w:t xml:space="preserve"> </w:t>
            </w:r>
            <w:r w:rsidRPr="00EB1571">
              <w:t>Maintain daily dispatch plan as per pending sale plan and material ability.</w:t>
            </w:r>
            <w:r w:rsidR="00636BA9">
              <w:t xml:space="preserve"> </w:t>
            </w:r>
            <w:r w:rsidRPr="00EB1571">
              <w:t>Give the necessary information or reports to management. </w:t>
            </w:r>
            <w:r w:rsidR="00636BA9">
              <w:t xml:space="preserve"> </w:t>
            </w:r>
            <w:r w:rsidRPr="00EB1571">
              <w:t>Monthly Stock Tacking.</w:t>
            </w:r>
          </w:p>
          <w:p w14:paraId="2C16C086" w14:textId="77777777" w:rsidR="00650EF0" w:rsidRPr="00636BA9" w:rsidRDefault="00650EF0" w:rsidP="008F5027">
            <w:pPr>
              <w:spacing w:before="0" w:line="312" w:lineRule="atLeast"/>
              <w:textAlignment w:val="baseline"/>
              <w:rPr>
                <w:b/>
              </w:rPr>
            </w:pPr>
            <w:r w:rsidRPr="00636BA9">
              <w:rPr>
                <w:b/>
              </w:rPr>
              <w:t>Raw material Store: </w:t>
            </w:r>
          </w:p>
          <w:p w14:paraId="18CCA547" w14:textId="308A4677" w:rsidR="00B46239" w:rsidRPr="00173B36" w:rsidRDefault="00650EF0" w:rsidP="00B46239">
            <w:pPr>
              <w:spacing w:before="0" w:line="312" w:lineRule="atLeast"/>
              <w:textAlignment w:val="baseline"/>
            </w:pPr>
            <w:r>
              <w:t>M</w:t>
            </w:r>
            <w:r w:rsidRPr="00EB1571">
              <w:t>aterial Planning according BOM. And indent for Purchase Department. </w:t>
            </w:r>
            <w:r w:rsidR="00636BA9">
              <w:t xml:space="preserve"> </w:t>
            </w:r>
            <w:r w:rsidRPr="00EB1571">
              <w:t>Receipt of materials.</w:t>
            </w:r>
            <w:r>
              <w:t xml:space="preserve"> </w:t>
            </w:r>
            <w:r w:rsidRPr="00EB1571">
              <w:t>Inspection of all receipts from vendor &amp; Sub Contractors.</w:t>
            </w:r>
            <w:r w:rsidR="00636BA9">
              <w:t xml:space="preserve"> </w:t>
            </w:r>
            <w:r w:rsidRPr="00EB1571">
              <w:t>Clearing and forwarding material from transporter. </w:t>
            </w:r>
            <w:r>
              <w:t xml:space="preserve"> </w:t>
            </w:r>
            <w:r w:rsidRPr="00EB1571">
              <w:t>Inform about receipt to all concern department (Production &amp; Purchase)</w:t>
            </w:r>
            <w:r>
              <w:t>.</w:t>
            </w:r>
            <w:r w:rsidR="00636BA9">
              <w:t xml:space="preserve"> </w:t>
            </w:r>
            <w:r w:rsidRPr="00EB1571">
              <w:t>Claim for the missing or damaged goods from Insurance Company or carriers.</w:t>
            </w:r>
            <w:r w:rsidR="00636BA9">
              <w:t xml:space="preserve"> </w:t>
            </w:r>
            <w:r w:rsidRPr="00EB1571">
              <w:t>Use the material Handling Equipment as per their requirement.</w:t>
            </w:r>
            <w:r>
              <w:t xml:space="preserve"> </w:t>
            </w:r>
            <w:r w:rsidRPr="00EB1571">
              <w:t>Select the material storage location or proper place (Bins, racks, Pallets or Lockable almirah etc.)</w:t>
            </w:r>
            <w:r>
              <w:t>.</w:t>
            </w:r>
            <w:r w:rsidR="00636BA9">
              <w:t xml:space="preserve"> </w:t>
            </w:r>
            <w:r w:rsidRPr="00EB1571">
              <w:t>Issue material to production department as per their requirement raise by authorized Personal. </w:t>
            </w:r>
            <w:r>
              <w:t xml:space="preserve"> </w:t>
            </w:r>
            <w:r w:rsidRPr="00EB1571">
              <w:t>Maintain paper work or records of all inventories (Material Inward Reports, Transports Document Record, Inspection Reports, Issuance Document, P.O. &amp; other Details).</w:t>
            </w:r>
            <w:r>
              <w:t xml:space="preserve"> </w:t>
            </w:r>
            <w:r w:rsidRPr="00EB1571">
              <w:t>Maintain Min-Maximum level as recommended.</w:t>
            </w:r>
            <w:r>
              <w:t xml:space="preserve"> </w:t>
            </w:r>
            <w:r w:rsidRPr="00EB1571">
              <w:t>Inform Reorder Level/Shortage of material to Purchase Department. </w:t>
            </w:r>
            <w:r>
              <w:t xml:space="preserve"> </w:t>
            </w:r>
            <w:r w:rsidRPr="00FA57CA">
              <w:t>Maintain correspondence and filing in accordance with the relevant procedure.</w:t>
            </w:r>
            <w:r>
              <w:t xml:space="preserve"> </w:t>
            </w:r>
            <w:r w:rsidRPr="00FA57CA">
              <w:t>Controlling all the correspondence and documents including ability to maintain both electronic</w:t>
            </w:r>
            <w:r>
              <w:t xml:space="preserve"> (SAP)</w:t>
            </w:r>
            <w:r w:rsidRPr="00FA57CA">
              <w:t xml:space="preserve"> and hard copy </w:t>
            </w:r>
            <w:r w:rsidR="00425EDF">
              <w:t>filing as per project procedure</w:t>
            </w:r>
          </w:p>
        </w:tc>
      </w:tr>
      <w:tr w:rsidR="00F716E1" w:rsidRPr="00320ECB" w14:paraId="59AF9775" w14:textId="77777777" w:rsidTr="00D241E3">
        <w:tc>
          <w:tcPr>
            <w:tcW w:w="4182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2EC" w:themeFill="accent5"/>
          </w:tcPr>
          <w:sdt>
            <w:sdtPr>
              <w:id w:val="1072317644"/>
              <w:placeholder>
                <w:docPart w:val="BA5ABE42A98E41CA9C91C6A94BBCC750"/>
              </w:placeholder>
              <w:temporary/>
              <w:showingPlcHdr/>
              <w15:appearance w15:val="hidden"/>
            </w:sdtPr>
            <w:sdtEndPr/>
            <w:sdtContent>
              <w:p w14:paraId="139589C2" w14:textId="77777777" w:rsidR="00F716E1" w:rsidRPr="00173B36" w:rsidRDefault="00FF673C" w:rsidP="00FF673C">
                <w:pPr>
                  <w:pStyle w:val="Heading1"/>
                  <w:outlineLvl w:val="0"/>
                </w:pPr>
                <w:r w:rsidRPr="00173B36">
                  <w:t>EDUCATION</w:t>
                </w:r>
              </w:p>
            </w:sdtContent>
          </w:sdt>
          <w:p w14:paraId="6AD29225" w14:textId="77777777" w:rsidR="00F53B71" w:rsidRPr="00173B36" w:rsidRDefault="00F53B71" w:rsidP="00F53B71">
            <w:pPr>
              <w:pStyle w:val="NoSpacing"/>
            </w:pPr>
            <w:r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095A72EA" wp14:editId="6DF73E11">
                      <wp:extent cx="1057524" cy="0"/>
                      <wp:effectExtent l="0" t="0" r="0" b="0"/>
                      <wp:docPr id="19" name="Straight Connector 19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57524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line w14:anchorId="19119496" id="Straight Connector 19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83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2B3D77E6" w14:textId="10014EED" w:rsidR="00254922" w:rsidRPr="00173B36" w:rsidRDefault="006D5064" w:rsidP="00254922">
            <w:pPr>
              <w:pStyle w:val="Heading2"/>
              <w:outlineLvl w:val="1"/>
            </w:pPr>
            <w:r>
              <w:t xml:space="preserve">Bachelor </w:t>
            </w:r>
            <w:r w:rsidR="00254922">
              <w:t>(</w:t>
            </w:r>
            <w:r>
              <w:t>B</w:t>
            </w:r>
            <w:bookmarkStart w:id="0" w:name="_GoBack"/>
            <w:bookmarkEnd w:id="0"/>
            <w:r w:rsidR="00FC7D54">
              <w:t>A</w:t>
            </w:r>
            <w:r w:rsidR="00254922">
              <w:t>)</w:t>
            </w:r>
          </w:p>
          <w:p w14:paraId="702D801A" w14:textId="0E998D9C" w:rsidR="00254922" w:rsidRPr="00173B36" w:rsidRDefault="008F5461" w:rsidP="00254922">
            <w:pPr>
              <w:pStyle w:val="Date"/>
            </w:pPr>
            <w:r>
              <w:t>200</w:t>
            </w:r>
            <w:r w:rsidR="006D5064">
              <w:t>8</w:t>
            </w:r>
            <w:r>
              <w:t>-20</w:t>
            </w:r>
            <w:r w:rsidR="006D5064">
              <w:t>10</w:t>
            </w:r>
          </w:p>
          <w:p w14:paraId="1C986593" w14:textId="77777777" w:rsidR="00254922" w:rsidRPr="00173B36" w:rsidRDefault="00254922" w:rsidP="00254922">
            <w:pPr>
              <w:pStyle w:val="Heading2"/>
              <w:outlineLvl w:val="1"/>
            </w:pPr>
            <w:r>
              <w:t>Diploma in Civil Technology</w:t>
            </w:r>
          </w:p>
          <w:p w14:paraId="1D7D8342" w14:textId="77777777" w:rsidR="00254922" w:rsidRPr="00173B36" w:rsidRDefault="00254922" w:rsidP="00254922">
            <w:pPr>
              <w:pStyle w:val="Date"/>
            </w:pPr>
            <w:r>
              <w:t>2012-2014</w:t>
            </w:r>
          </w:p>
          <w:p w14:paraId="7321400F" w14:textId="77777777" w:rsidR="00254922" w:rsidRPr="00173B36" w:rsidRDefault="00254922" w:rsidP="00254922">
            <w:r>
              <w:t>Civil Certificate</w:t>
            </w:r>
          </w:p>
          <w:p w14:paraId="5DA36B6B" w14:textId="77777777" w:rsidR="00B54AD3" w:rsidRDefault="00887C07" w:rsidP="00B54AD3">
            <w:pPr>
              <w:pStyle w:val="Date"/>
            </w:pPr>
            <w:r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411501D2" wp14:editId="5DF3A1A4">
                      <wp:extent cx="2016000" cy="0"/>
                      <wp:effectExtent l="0" t="0" r="0" b="0"/>
                      <wp:docPr id="5" name="Straight Connector 5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line w14:anchorId="27AAA70B" id="Straight Connector 5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58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15CDE55" w14:textId="77777777" w:rsidR="00887C07" w:rsidRDefault="00887C07" w:rsidP="00887C07">
            <w:pPr>
              <w:pStyle w:val="Heading1"/>
              <w:outlineLvl w:val="0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>
              <w:t>PERSONAL INFORMATION</w:t>
            </w:r>
          </w:p>
          <w:p w14:paraId="42CA4363" w14:textId="77777777" w:rsidR="00F716E1" w:rsidRDefault="00887C07" w:rsidP="00B54AD3">
            <w:r w:rsidRPr="00173B36">
              <w:rPr>
                <w:noProof/>
              </w:rPr>
              <mc:AlternateContent>
                <mc:Choice Requires="wps">
                  <w:drawing>
                    <wp:inline distT="0" distB="0" distL="0" distR="0" wp14:anchorId="668CEDF0" wp14:editId="4790F677">
                      <wp:extent cx="1288112" cy="0"/>
                      <wp:effectExtent l="0" t="0" r="0" b="0"/>
                      <wp:docPr id="6" name="Straight Connector 6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8112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line w14:anchorId="728A23C9" id="Straight Connector 6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01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4880501" w14:textId="77777777" w:rsidR="00887C07" w:rsidRPr="00F60886" w:rsidRDefault="00887C07" w:rsidP="00887C07">
            <w:pPr>
              <w:tabs>
                <w:tab w:val="left" w:pos="5730"/>
              </w:tabs>
              <w:spacing w:before="0" w:line="312" w:lineRule="atLeast"/>
              <w:textAlignment w:val="baseline"/>
            </w:pPr>
            <w:r w:rsidRPr="00F60886">
              <w:rPr>
                <w:b/>
                <w:bCs/>
              </w:rPr>
              <w:t>Date of Birth</w:t>
            </w:r>
            <w:r>
              <w:t xml:space="preserve">              </w:t>
            </w:r>
            <w:r w:rsidRPr="00F60886">
              <w:t>01-Jan-1986</w:t>
            </w:r>
          </w:p>
          <w:p w14:paraId="5134E19C" w14:textId="77777777" w:rsidR="00887C07" w:rsidRPr="00F60886" w:rsidRDefault="00887C07" w:rsidP="00887C07">
            <w:pPr>
              <w:tabs>
                <w:tab w:val="left" w:pos="5730"/>
              </w:tabs>
              <w:spacing w:before="0" w:line="312" w:lineRule="atLeast"/>
              <w:textAlignment w:val="baseline"/>
            </w:pPr>
            <w:r w:rsidRPr="00F60886">
              <w:rPr>
                <w:b/>
                <w:bCs/>
              </w:rPr>
              <w:t>Nationalit</w:t>
            </w:r>
            <w:r>
              <w:rPr>
                <w:b/>
                <w:bCs/>
              </w:rPr>
              <w:t>y</w:t>
            </w:r>
            <w:r>
              <w:t xml:space="preserve">                 </w:t>
            </w:r>
            <w:r w:rsidRPr="00F60886">
              <w:t>Pakistani</w:t>
            </w:r>
          </w:p>
          <w:p w14:paraId="74C00D3D" w14:textId="13C27807" w:rsidR="00887C07" w:rsidRDefault="00887C07" w:rsidP="00887C07">
            <w:pPr>
              <w:tabs>
                <w:tab w:val="left" w:pos="5730"/>
              </w:tabs>
              <w:spacing w:before="0" w:line="312" w:lineRule="atLeast"/>
              <w:textAlignment w:val="baseline"/>
            </w:pPr>
            <w:r w:rsidRPr="00F60886">
              <w:rPr>
                <w:b/>
                <w:bCs/>
              </w:rPr>
              <w:t>Passport</w:t>
            </w:r>
            <w:r>
              <w:t xml:space="preserve">                     AD8918013 (2026)</w:t>
            </w:r>
          </w:p>
          <w:p w14:paraId="26836FB3" w14:textId="72D6FA5F" w:rsidR="009F2700" w:rsidRDefault="009F2700" w:rsidP="00887C07">
            <w:pPr>
              <w:tabs>
                <w:tab w:val="left" w:pos="5730"/>
              </w:tabs>
              <w:spacing w:before="0" w:line="312" w:lineRule="atLeast"/>
              <w:textAlignment w:val="baseline"/>
            </w:pPr>
            <w:r w:rsidRPr="009F2700">
              <w:rPr>
                <w:b/>
                <w:bCs/>
              </w:rPr>
              <w:t xml:space="preserve">Iqama Status </w:t>
            </w:r>
            <w:r>
              <w:t xml:space="preserve">            Transferable </w:t>
            </w:r>
          </w:p>
          <w:p w14:paraId="06C8C8C3" w14:textId="7F1E0704" w:rsidR="00887C07" w:rsidRPr="00F60886" w:rsidRDefault="00887C07" w:rsidP="00887C07">
            <w:pPr>
              <w:tabs>
                <w:tab w:val="left" w:pos="5730"/>
              </w:tabs>
              <w:spacing w:before="0" w:line="312" w:lineRule="atLeast"/>
              <w:textAlignment w:val="baseline"/>
            </w:pPr>
            <w:r w:rsidRPr="00F60886">
              <w:rPr>
                <w:b/>
                <w:bCs/>
              </w:rPr>
              <w:t>Driving License</w:t>
            </w:r>
            <w:r>
              <w:t xml:space="preserve">:       </w:t>
            </w:r>
            <w:r w:rsidR="003A6E7B">
              <w:t xml:space="preserve"> </w:t>
            </w:r>
            <w:r>
              <w:t>16</w:t>
            </w:r>
            <w:r w:rsidRPr="00F60886">
              <w:t>/0</w:t>
            </w:r>
            <w:r>
              <w:t>2</w:t>
            </w:r>
            <w:r w:rsidRPr="00F60886">
              <w:t>/20</w:t>
            </w:r>
            <w:r>
              <w:t>23 (</w:t>
            </w:r>
            <w:r w:rsidRPr="00F60886">
              <w:t>Saudi)</w:t>
            </w:r>
          </w:p>
          <w:p w14:paraId="5FCA8E05" w14:textId="77777777" w:rsidR="00887C07" w:rsidRPr="00B81B98" w:rsidRDefault="00887C07" w:rsidP="00B81B98">
            <w:pPr>
              <w:tabs>
                <w:tab w:val="left" w:pos="5730"/>
              </w:tabs>
              <w:spacing w:before="0" w:line="312" w:lineRule="atLeast"/>
              <w:textAlignment w:val="baseline"/>
              <w:rPr>
                <w:b/>
                <w:bCs/>
              </w:rPr>
            </w:pPr>
            <w:r w:rsidRPr="00F60886">
              <w:rPr>
                <w:b/>
                <w:bCs/>
              </w:rPr>
              <w:t>Email Address</w:t>
            </w:r>
            <w:r w:rsidR="00B81B98">
              <w:rPr>
                <w:b/>
                <w:bCs/>
              </w:rPr>
              <w:t>:</w:t>
            </w:r>
            <w:r w:rsidR="00C7496C">
              <w:rPr>
                <w:b/>
                <w:bCs/>
              </w:rPr>
              <w:t xml:space="preserve"> </w:t>
            </w:r>
            <w:hyperlink r:id="rId18" w:history="1">
              <w:r w:rsidR="00381E65" w:rsidRPr="00185CE7">
                <w:rPr>
                  <w:rStyle w:val="Hyperlink"/>
                </w:rPr>
                <w:t>ferozeshamsi12@gmail.com</w:t>
              </w:r>
            </w:hyperlink>
            <w:r w:rsidR="00B81B98">
              <w:rPr>
                <w:color w:val="00B0F0"/>
              </w:rPr>
              <w:t xml:space="preserve">  </w:t>
            </w:r>
          </w:p>
          <w:p w14:paraId="78B743F5" w14:textId="4D76D4CA" w:rsidR="00381E65" w:rsidRDefault="00381E65" w:rsidP="00381E65">
            <w:pPr>
              <w:tabs>
                <w:tab w:val="left" w:pos="5730"/>
              </w:tabs>
              <w:spacing w:before="0" w:line="312" w:lineRule="atLeast"/>
              <w:textAlignment w:val="baseline"/>
            </w:pPr>
            <w:r w:rsidRPr="00F60886">
              <w:rPr>
                <w:b/>
                <w:bCs/>
              </w:rPr>
              <w:t>Skype IDD</w:t>
            </w:r>
            <w:r>
              <w:rPr>
                <w:b/>
                <w:bCs/>
              </w:rPr>
              <w:t>:</w:t>
            </w:r>
            <w:r>
              <w:t xml:space="preserve">                </w:t>
            </w:r>
            <w:r w:rsidR="005D1445">
              <w:t>Muhammad. Feroze</w:t>
            </w:r>
          </w:p>
          <w:p w14:paraId="6EBA1839" w14:textId="724F2387" w:rsidR="00C7496C" w:rsidRDefault="008E22E5" w:rsidP="00381E65">
            <w:pPr>
              <w:tabs>
                <w:tab w:val="left" w:pos="5730"/>
              </w:tabs>
              <w:spacing w:before="0" w:line="312" w:lineRule="atLeast"/>
              <w:textAlignment w:val="baseline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112EB93" wp14:editId="1248CECA">
                      <wp:simplePos x="0" y="0"/>
                      <wp:positionH relativeFrom="column">
                        <wp:posOffset>-327494</wp:posOffset>
                      </wp:positionH>
                      <wp:positionV relativeFrom="paragraph">
                        <wp:posOffset>154084</wp:posOffset>
                      </wp:positionV>
                      <wp:extent cx="2663162" cy="0"/>
                      <wp:effectExtent l="0" t="0" r="0" b="0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63162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11B9A11" id="Straight Connector 1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5.8pt,12.15pt" to="183.9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" strokecolor="black [3200]" strokeweight="1.5pt">
                      <v:stroke joinstyle="miter"/>
                    </v:line>
                  </w:pict>
                </mc:Fallback>
              </mc:AlternateContent>
            </w:r>
          </w:p>
          <w:p w14:paraId="3E2B6E76" w14:textId="77777777" w:rsidR="009C4C60" w:rsidRPr="009C4C60" w:rsidRDefault="009C4C60" w:rsidP="009C4C60">
            <w:pPr>
              <w:autoSpaceDE w:val="0"/>
              <w:autoSpaceDN w:val="0"/>
              <w:adjustRightInd w:val="0"/>
              <w:spacing w:before="0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  <w:p w14:paraId="233968FB" w14:textId="1D666F4F" w:rsidR="009C4C60" w:rsidRPr="009C4C60" w:rsidRDefault="00220FCB" w:rsidP="003109A8">
            <w:pPr>
              <w:tabs>
                <w:tab w:val="left" w:pos="5730"/>
              </w:tabs>
              <w:spacing w:before="0" w:line="312" w:lineRule="atLeast"/>
              <w:textAlignment w:val="baseline"/>
              <w:rPr>
                <w:b/>
                <w:bCs/>
              </w:rPr>
            </w:pPr>
            <w:r w:rsidRPr="003109A8">
              <w:rPr>
                <w:b/>
                <w:bCs/>
              </w:rPr>
              <w:t xml:space="preserve">1. </w:t>
            </w:r>
            <w:r w:rsidR="009C4C60" w:rsidRPr="009C4C60">
              <w:rPr>
                <w:b/>
                <w:bCs/>
              </w:rPr>
              <w:t xml:space="preserve">Project: </w:t>
            </w:r>
            <w:r w:rsidR="00B2349F" w:rsidRPr="003109A8">
              <w:rPr>
                <w:b/>
                <w:bCs/>
              </w:rPr>
              <w:t>VIA Riyadh Project</w:t>
            </w:r>
          </w:p>
          <w:p w14:paraId="6C7D1CEE" w14:textId="38267AEC" w:rsidR="009C4C60" w:rsidRPr="009C4C60" w:rsidRDefault="009C4C60" w:rsidP="0015101F">
            <w:pPr>
              <w:spacing w:before="0" w:line="312" w:lineRule="atLeast"/>
              <w:textAlignment w:val="baseline"/>
            </w:pPr>
            <w:r w:rsidRPr="009C4C60">
              <w:t xml:space="preserve">Client: </w:t>
            </w:r>
            <w:r w:rsidR="00B2349F" w:rsidRPr="0015101F">
              <w:t>SELA</w:t>
            </w:r>
          </w:p>
          <w:p w14:paraId="16CBB5B3" w14:textId="218B5D54" w:rsidR="009C4C60" w:rsidRPr="009C4C60" w:rsidRDefault="009C4C60" w:rsidP="0015101F">
            <w:pPr>
              <w:spacing w:before="0" w:line="312" w:lineRule="atLeast"/>
              <w:textAlignment w:val="baseline"/>
            </w:pPr>
            <w:r w:rsidRPr="009C4C60">
              <w:t xml:space="preserve">Consultant: </w:t>
            </w:r>
            <w:r w:rsidR="00B2349F" w:rsidRPr="0015101F">
              <w:t>Dar Al Omran</w:t>
            </w:r>
          </w:p>
          <w:p w14:paraId="20064269" w14:textId="50D05024" w:rsidR="009C4C60" w:rsidRPr="009C4C60" w:rsidRDefault="009C4C60" w:rsidP="0015101F">
            <w:pPr>
              <w:spacing w:before="0" w:line="312" w:lineRule="atLeast"/>
              <w:textAlignment w:val="baseline"/>
            </w:pPr>
            <w:r w:rsidRPr="009C4C60">
              <w:t xml:space="preserve">Location: </w:t>
            </w:r>
            <w:r w:rsidR="00B2349F" w:rsidRPr="0015101F">
              <w:t>Riyadh, Saudi Arabia</w:t>
            </w:r>
          </w:p>
          <w:p w14:paraId="54DCDC7C" w14:textId="77777777" w:rsidR="00887C07" w:rsidRPr="0015101F" w:rsidRDefault="009C4C60" w:rsidP="0015101F">
            <w:pPr>
              <w:spacing w:before="0" w:line="312" w:lineRule="atLeast"/>
              <w:textAlignment w:val="baseline"/>
            </w:pPr>
            <w:r w:rsidRPr="0015101F">
              <w:t>Role: Sr. Document Controller</w:t>
            </w:r>
          </w:p>
          <w:p w14:paraId="38035DCF" w14:textId="63962D2C" w:rsidR="00220FCB" w:rsidRPr="009C4C60" w:rsidRDefault="00765B9E" w:rsidP="003109A8">
            <w:pPr>
              <w:tabs>
                <w:tab w:val="left" w:pos="5730"/>
              </w:tabs>
              <w:spacing w:before="0" w:line="312" w:lineRule="atLeast"/>
              <w:textAlignment w:val="baseline"/>
              <w:rPr>
                <w:b/>
                <w:bCs/>
              </w:rPr>
            </w:pPr>
            <w:r w:rsidRPr="003109A8">
              <w:rPr>
                <w:b/>
                <w:bCs/>
              </w:rPr>
              <w:t xml:space="preserve">2. </w:t>
            </w:r>
            <w:r w:rsidR="00220FCB" w:rsidRPr="009C4C60">
              <w:rPr>
                <w:b/>
                <w:bCs/>
              </w:rPr>
              <w:t xml:space="preserve">Project: </w:t>
            </w:r>
            <w:r w:rsidRPr="003109A8">
              <w:rPr>
                <w:b/>
                <w:bCs/>
              </w:rPr>
              <w:t>Dirab Airbase</w:t>
            </w:r>
          </w:p>
          <w:p w14:paraId="7432A317" w14:textId="1FB031F4" w:rsidR="00220FCB" w:rsidRPr="009C4C60" w:rsidRDefault="00220FCB" w:rsidP="0015101F">
            <w:pPr>
              <w:spacing w:before="0" w:line="312" w:lineRule="atLeast"/>
              <w:textAlignment w:val="baseline"/>
            </w:pPr>
            <w:r w:rsidRPr="009C4C60">
              <w:t xml:space="preserve">Client: </w:t>
            </w:r>
            <w:r w:rsidR="00765B9E" w:rsidRPr="0015101F">
              <w:t>Feyaz Consultant</w:t>
            </w:r>
          </w:p>
          <w:p w14:paraId="1AF891F2" w14:textId="77777777" w:rsidR="00220FCB" w:rsidRPr="009C4C60" w:rsidRDefault="00220FCB" w:rsidP="0015101F">
            <w:pPr>
              <w:spacing w:before="0" w:line="312" w:lineRule="atLeast"/>
              <w:textAlignment w:val="baseline"/>
            </w:pPr>
            <w:r w:rsidRPr="009C4C60">
              <w:t xml:space="preserve">Location: </w:t>
            </w:r>
            <w:r w:rsidRPr="0015101F">
              <w:t>Riyadh, Saudi Arabia</w:t>
            </w:r>
          </w:p>
          <w:p w14:paraId="1F192F9A" w14:textId="77777777" w:rsidR="00220FCB" w:rsidRDefault="00220FCB" w:rsidP="0015101F">
            <w:pPr>
              <w:spacing w:before="0" w:line="312" w:lineRule="atLeast"/>
              <w:textAlignment w:val="baseline"/>
              <w:rPr>
                <w:rFonts w:ascii="Calibri" w:hAnsi="Calibri" w:cs="Calibri"/>
                <w:color w:val="000000"/>
                <w:sz w:val="23"/>
                <w:szCs w:val="23"/>
              </w:rPr>
            </w:pPr>
            <w:r w:rsidRPr="0015101F">
              <w:t>Role: Document Controller</w:t>
            </w:r>
          </w:p>
          <w:p w14:paraId="2443F147" w14:textId="40D38BF8" w:rsidR="0015101F" w:rsidRPr="009C4C60" w:rsidRDefault="00444B59" w:rsidP="003109A8">
            <w:pPr>
              <w:tabs>
                <w:tab w:val="left" w:pos="5730"/>
              </w:tabs>
              <w:spacing w:before="0" w:line="312" w:lineRule="atLeast"/>
              <w:textAlignment w:val="baseline"/>
              <w:rPr>
                <w:b/>
                <w:bCs/>
              </w:rPr>
            </w:pPr>
            <w:r w:rsidRPr="003109A8">
              <w:rPr>
                <w:b/>
                <w:bCs/>
              </w:rPr>
              <w:t xml:space="preserve">3. </w:t>
            </w:r>
            <w:r w:rsidR="0015101F" w:rsidRPr="009C4C60">
              <w:rPr>
                <w:b/>
                <w:bCs/>
              </w:rPr>
              <w:t xml:space="preserve">Project: </w:t>
            </w:r>
            <w:r w:rsidR="0015101F" w:rsidRPr="003109A8">
              <w:rPr>
                <w:b/>
                <w:bCs/>
              </w:rPr>
              <w:t>Jabal Omar Project</w:t>
            </w:r>
          </w:p>
          <w:p w14:paraId="5D8BEB76" w14:textId="40245803" w:rsidR="0015101F" w:rsidRPr="009C4C60" w:rsidRDefault="0015101F" w:rsidP="0015101F">
            <w:pPr>
              <w:spacing w:before="0" w:line="312" w:lineRule="atLeast"/>
              <w:textAlignment w:val="baseline"/>
            </w:pPr>
            <w:r w:rsidRPr="009C4C60">
              <w:t xml:space="preserve">Client: </w:t>
            </w:r>
            <w:r w:rsidR="00790F3C">
              <w:t>JODP</w:t>
            </w:r>
          </w:p>
          <w:p w14:paraId="5BD4F052" w14:textId="4755595B" w:rsidR="0015101F" w:rsidRPr="009C4C60" w:rsidRDefault="0015101F" w:rsidP="0015101F">
            <w:pPr>
              <w:spacing w:before="0" w:line="312" w:lineRule="atLeast"/>
              <w:textAlignment w:val="baseline"/>
            </w:pPr>
            <w:r w:rsidRPr="009C4C60">
              <w:t xml:space="preserve">Consultant: </w:t>
            </w:r>
            <w:r w:rsidR="00790F3C">
              <w:t>Khatib and Alami</w:t>
            </w:r>
          </w:p>
          <w:p w14:paraId="13146D8E" w14:textId="323F174C" w:rsidR="0015101F" w:rsidRPr="009C4C60" w:rsidRDefault="0015101F" w:rsidP="0015101F">
            <w:pPr>
              <w:spacing w:before="0" w:line="312" w:lineRule="atLeast"/>
              <w:textAlignment w:val="baseline"/>
            </w:pPr>
            <w:r w:rsidRPr="009C4C60">
              <w:t xml:space="preserve">Location: </w:t>
            </w:r>
            <w:r w:rsidR="00790F3C">
              <w:t>Makkah</w:t>
            </w:r>
            <w:r w:rsidRPr="0015101F">
              <w:t>, Saudi Arabia</w:t>
            </w:r>
          </w:p>
          <w:p w14:paraId="218B2BDB" w14:textId="77777777" w:rsidR="0015101F" w:rsidRDefault="0015101F" w:rsidP="0015101F">
            <w:pPr>
              <w:spacing w:before="0" w:line="312" w:lineRule="atLeast"/>
              <w:textAlignment w:val="baseline"/>
            </w:pPr>
            <w:r w:rsidRPr="0015101F">
              <w:t>Role: Document Controller</w:t>
            </w:r>
          </w:p>
          <w:p w14:paraId="4B6C98F9" w14:textId="01EE534E" w:rsidR="00790F3C" w:rsidRPr="009C4C60" w:rsidRDefault="00444B59" w:rsidP="003109A8">
            <w:pPr>
              <w:tabs>
                <w:tab w:val="left" w:pos="5730"/>
              </w:tabs>
              <w:spacing w:before="0" w:line="312" w:lineRule="atLeast"/>
              <w:textAlignment w:val="baseline"/>
              <w:rPr>
                <w:b/>
                <w:bCs/>
              </w:rPr>
            </w:pPr>
            <w:r w:rsidRPr="003109A8">
              <w:rPr>
                <w:b/>
                <w:bCs/>
              </w:rPr>
              <w:lastRenderedPageBreak/>
              <w:t xml:space="preserve">4. </w:t>
            </w:r>
            <w:r w:rsidR="00790F3C" w:rsidRPr="009C4C60">
              <w:rPr>
                <w:b/>
                <w:bCs/>
              </w:rPr>
              <w:t xml:space="preserve">Project: </w:t>
            </w:r>
            <w:r w:rsidR="00790F3C" w:rsidRPr="003109A8">
              <w:rPr>
                <w:b/>
                <w:bCs/>
              </w:rPr>
              <w:t>Amiantit Group</w:t>
            </w:r>
          </w:p>
          <w:p w14:paraId="20355CD4" w14:textId="723C6E5A" w:rsidR="00790F3C" w:rsidRPr="009C4C60" w:rsidRDefault="00790F3C" w:rsidP="00790F3C">
            <w:pPr>
              <w:autoSpaceDE w:val="0"/>
              <w:autoSpaceDN w:val="0"/>
              <w:adjustRightInd w:val="0"/>
              <w:spacing w:before="0"/>
              <w:rPr>
                <w:rFonts w:ascii="Calibri" w:hAnsi="Calibri" w:cs="Calibri"/>
                <w:color w:val="000000"/>
                <w:sz w:val="23"/>
                <w:szCs w:val="23"/>
              </w:rPr>
            </w:pPr>
            <w:r w:rsidRPr="009C4C60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Client: </w:t>
            </w:r>
            <w:r>
              <w:rPr>
                <w:rFonts w:ascii="Calibri" w:hAnsi="Calibri" w:cs="Calibri"/>
                <w:color w:val="000000"/>
                <w:sz w:val="23"/>
                <w:szCs w:val="23"/>
              </w:rPr>
              <w:t>Ameron Pipe Coating Factory</w:t>
            </w:r>
          </w:p>
          <w:p w14:paraId="69F0A486" w14:textId="068A2CD1" w:rsidR="00790F3C" w:rsidRPr="009C4C60" w:rsidRDefault="00790F3C" w:rsidP="00790F3C">
            <w:pPr>
              <w:autoSpaceDE w:val="0"/>
              <w:autoSpaceDN w:val="0"/>
              <w:adjustRightInd w:val="0"/>
              <w:spacing w:before="0"/>
              <w:rPr>
                <w:rFonts w:ascii="Calibri" w:hAnsi="Calibri" w:cs="Calibri"/>
                <w:color w:val="000000"/>
                <w:sz w:val="23"/>
                <w:szCs w:val="23"/>
              </w:rPr>
            </w:pPr>
            <w:r w:rsidRPr="009C4C60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Location: </w:t>
            </w:r>
            <w:r>
              <w:rPr>
                <w:rFonts w:ascii="Calibri" w:hAnsi="Calibri" w:cs="Calibri"/>
                <w:color w:val="000000"/>
                <w:sz w:val="23"/>
                <w:szCs w:val="23"/>
              </w:rPr>
              <w:t>Dammam, Saudi Arabia</w:t>
            </w:r>
          </w:p>
          <w:p w14:paraId="744030B3" w14:textId="5026AFAF" w:rsidR="00790F3C" w:rsidRPr="00173B36" w:rsidRDefault="00790F3C" w:rsidP="00790F3C">
            <w:pPr>
              <w:spacing w:before="0" w:line="312" w:lineRule="atLeast"/>
              <w:textAlignment w:val="baseline"/>
            </w:pPr>
            <w:r w:rsidRPr="009C4C60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Role: </w:t>
            </w:r>
            <w:r>
              <w:rPr>
                <w:rFonts w:ascii="Calibri" w:hAnsi="Calibri" w:cs="Calibri"/>
                <w:color w:val="000000"/>
                <w:sz w:val="23"/>
                <w:szCs w:val="23"/>
              </w:rPr>
              <w:t>Material Coordinator</w:t>
            </w:r>
            <w:r w:rsidR="00444B59">
              <w:rPr>
                <w:rFonts w:ascii="Calibri" w:hAnsi="Calibri" w:cs="Calibri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7257" w:type="dxa"/>
            <w:gridSpan w:val="5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5D9935BE" w14:textId="77777777" w:rsidR="00F716E1" w:rsidRPr="00173B36" w:rsidRDefault="00F716E1" w:rsidP="00241482"/>
        </w:tc>
      </w:tr>
    </w:tbl>
    <w:p w14:paraId="5412A568" w14:textId="1CE913A3" w:rsidR="00425EDF" w:rsidRPr="00173B36" w:rsidRDefault="00425EDF" w:rsidP="00B46239"/>
    <w:sectPr w:rsidR="00425EDF" w:rsidRPr="00173B36" w:rsidSect="00921672">
      <w:pgSz w:w="11906" w:h="16838" w:code="9"/>
      <w:pgMar w:top="288" w:right="288" w:bottom="187" w:left="432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A749BB" w14:textId="77777777" w:rsidR="00031368" w:rsidRDefault="00031368" w:rsidP="00BA3E51">
      <w:pPr>
        <w:spacing w:line="240" w:lineRule="auto"/>
      </w:pPr>
      <w:r>
        <w:separator/>
      </w:r>
    </w:p>
  </w:endnote>
  <w:endnote w:type="continuationSeparator" w:id="0">
    <w:p w14:paraId="696D4165" w14:textId="77777777" w:rsidR="00031368" w:rsidRDefault="00031368" w:rsidP="00BA3E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altName w:val="Tahom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8CC807" w14:textId="77777777" w:rsidR="00031368" w:rsidRDefault="00031368" w:rsidP="00BA3E51">
      <w:pPr>
        <w:spacing w:line="240" w:lineRule="auto"/>
      </w:pPr>
      <w:r>
        <w:separator/>
      </w:r>
    </w:p>
  </w:footnote>
  <w:footnote w:type="continuationSeparator" w:id="0">
    <w:p w14:paraId="6649DC21" w14:textId="77777777" w:rsidR="00031368" w:rsidRDefault="00031368" w:rsidP="00BA3E5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A785B"/>
    <w:multiLevelType w:val="multilevel"/>
    <w:tmpl w:val="11E49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3450E5"/>
    <w:multiLevelType w:val="hybridMultilevel"/>
    <w:tmpl w:val="20304F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5B55AB"/>
    <w:multiLevelType w:val="hybridMultilevel"/>
    <w:tmpl w:val="CA7EC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205D7C"/>
    <w:multiLevelType w:val="hybridMultilevel"/>
    <w:tmpl w:val="590A431E"/>
    <w:lvl w:ilvl="0" w:tplc="04090001">
      <w:start w:val="1"/>
      <w:numFmt w:val="bullet"/>
      <w:lvlText w:val=""/>
      <w:lvlJc w:val="left"/>
      <w:pPr>
        <w:tabs>
          <w:tab w:val="num" w:pos="825"/>
        </w:tabs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45"/>
        </w:tabs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65"/>
        </w:tabs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85"/>
        </w:tabs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05"/>
        </w:tabs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25"/>
        </w:tabs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45"/>
        </w:tabs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65"/>
        </w:tabs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85"/>
        </w:tabs>
        <w:ind w:left="6585" w:hanging="360"/>
      </w:pPr>
      <w:rPr>
        <w:rFonts w:ascii="Wingdings" w:hAnsi="Wingdings" w:hint="default"/>
      </w:rPr>
    </w:lvl>
  </w:abstractNum>
  <w:abstractNum w:abstractNumId="4" w15:restartNumberingAfterBreak="0">
    <w:nsid w:val="3D081DF8"/>
    <w:multiLevelType w:val="multilevel"/>
    <w:tmpl w:val="CF801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12739B5"/>
    <w:multiLevelType w:val="multilevel"/>
    <w:tmpl w:val="17B60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0D8365E"/>
    <w:multiLevelType w:val="multilevel"/>
    <w:tmpl w:val="CE1CB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81149C4"/>
    <w:multiLevelType w:val="hybridMultilevel"/>
    <w:tmpl w:val="DB10AB74"/>
    <w:lvl w:ilvl="0" w:tplc="DC5C5734">
      <w:start w:val="1"/>
      <w:numFmt w:val="bullet"/>
      <w:pStyle w:val="ListParagraph"/>
      <w:lvlText w:val="◦"/>
      <w:lvlJc w:val="left"/>
      <w:pPr>
        <w:ind w:left="644" w:hanging="360"/>
      </w:pPr>
      <w:rPr>
        <w:rFonts w:ascii="Segoe UI" w:hAnsi="Segoe UI" w:hint="default"/>
        <w:color w:val="5E7697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1C27B96"/>
    <w:multiLevelType w:val="multilevel"/>
    <w:tmpl w:val="0AD60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3"/>
  </w:num>
  <w:num w:numId="5">
    <w:abstractNumId w:val="8"/>
  </w:num>
  <w:num w:numId="6">
    <w:abstractNumId w:val="0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proofState w:spelling="clean" w:grammar="clean"/>
  <w:attachedTemplate r:id="rId1"/>
  <w:stylePaneSortMethod w:val="00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AwNTAzMLE0NTc1N7NQ0lEKTi0uzszPAykwrAUA9oBmcywAAAA="/>
  </w:docVars>
  <w:rsids>
    <w:rsidRoot w:val="00BB5736"/>
    <w:rsid w:val="000243C7"/>
    <w:rsid w:val="00031368"/>
    <w:rsid w:val="00041F8A"/>
    <w:rsid w:val="00043A18"/>
    <w:rsid w:val="00045F2E"/>
    <w:rsid w:val="0005556F"/>
    <w:rsid w:val="00055BBC"/>
    <w:rsid w:val="00066AED"/>
    <w:rsid w:val="00073BF3"/>
    <w:rsid w:val="00081B51"/>
    <w:rsid w:val="000A6E00"/>
    <w:rsid w:val="000C1D5B"/>
    <w:rsid w:val="000C7293"/>
    <w:rsid w:val="000D2730"/>
    <w:rsid w:val="000D3891"/>
    <w:rsid w:val="000E126D"/>
    <w:rsid w:val="000F3FE2"/>
    <w:rsid w:val="0010656F"/>
    <w:rsid w:val="00117EFA"/>
    <w:rsid w:val="00136AFA"/>
    <w:rsid w:val="00140582"/>
    <w:rsid w:val="00144334"/>
    <w:rsid w:val="0015101F"/>
    <w:rsid w:val="00173B36"/>
    <w:rsid w:val="00177BCB"/>
    <w:rsid w:val="001904A9"/>
    <w:rsid w:val="001E5794"/>
    <w:rsid w:val="001F3A1C"/>
    <w:rsid w:val="001F5742"/>
    <w:rsid w:val="001F6D5E"/>
    <w:rsid w:val="002012D0"/>
    <w:rsid w:val="00214EF2"/>
    <w:rsid w:val="00217454"/>
    <w:rsid w:val="00220FCB"/>
    <w:rsid w:val="002251C8"/>
    <w:rsid w:val="0023600D"/>
    <w:rsid w:val="00241482"/>
    <w:rsid w:val="00254922"/>
    <w:rsid w:val="00261E7B"/>
    <w:rsid w:val="002738F0"/>
    <w:rsid w:val="00293BB8"/>
    <w:rsid w:val="002954B8"/>
    <w:rsid w:val="002A4A92"/>
    <w:rsid w:val="002B0852"/>
    <w:rsid w:val="002B4680"/>
    <w:rsid w:val="002C0662"/>
    <w:rsid w:val="002D5478"/>
    <w:rsid w:val="002E75BE"/>
    <w:rsid w:val="00300A3A"/>
    <w:rsid w:val="003022D5"/>
    <w:rsid w:val="003109A8"/>
    <w:rsid w:val="003115B2"/>
    <w:rsid w:val="00320ECB"/>
    <w:rsid w:val="00344FC0"/>
    <w:rsid w:val="00350B11"/>
    <w:rsid w:val="00351115"/>
    <w:rsid w:val="00377A0D"/>
    <w:rsid w:val="00381E65"/>
    <w:rsid w:val="00382737"/>
    <w:rsid w:val="0039261C"/>
    <w:rsid w:val="003A6E7B"/>
    <w:rsid w:val="003E02DA"/>
    <w:rsid w:val="003E1692"/>
    <w:rsid w:val="003E7783"/>
    <w:rsid w:val="00425EDF"/>
    <w:rsid w:val="00433225"/>
    <w:rsid w:val="00442A0E"/>
    <w:rsid w:val="00443C70"/>
    <w:rsid w:val="00444B59"/>
    <w:rsid w:val="0046484B"/>
    <w:rsid w:val="004930F1"/>
    <w:rsid w:val="00497CFE"/>
    <w:rsid w:val="004A4C74"/>
    <w:rsid w:val="004D0F98"/>
    <w:rsid w:val="004E2C5B"/>
    <w:rsid w:val="004E5226"/>
    <w:rsid w:val="004E6AB2"/>
    <w:rsid w:val="004E70E8"/>
    <w:rsid w:val="00511249"/>
    <w:rsid w:val="00535F87"/>
    <w:rsid w:val="00541F9B"/>
    <w:rsid w:val="00543D6F"/>
    <w:rsid w:val="00557710"/>
    <w:rsid w:val="00564622"/>
    <w:rsid w:val="00566A3F"/>
    <w:rsid w:val="005A3E0B"/>
    <w:rsid w:val="005A48E1"/>
    <w:rsid w:val="005B3227"/>
    <w:rsid w:val="005D1445"/>
    <w:rsid w:val="005D7FA1"/>
    <w:rsid w:val="00601B7A"/>
    <w:rsid w:val="00627911"/>
    <w:rsid w:val="00636BA9"/>
    <w:rsid w:val="006377C5"/>
    <w:rsid w:val="0065054E"/>
    <w:rsid w:val="00650EF0"/>
    <w:rsid w:val="00662A3E"/>
    <w:rsid w:val="0067026D"/>
    <w:rsid w:val="006718B7"/>
    <w:rsid w:val="00676D98"/>
    <w:rsid w:val="0068094B"/>
    <w:rsid w:val="00686284"/>
    <w:rsid w:val="00691963"/>
    <w:rsid w:val="006939D3"/>
    <w:rsid w:val="006C4E96"/>
    <w:rsid w:val="006D5064"/>
    <w:rsid w:val="006F1602"/>
    <w:rsid w:val="0073402D"/>
    <w:rsid w:val="00765B9E"/>
    <w:rsid w:val="00790F3C"/>
    <w:rsid w:val="00792D43"/>
    <w:rsid w:val="007A0F6C"/>
    <w:rsid w:val="007B1D32"/>
    <w:rsid w:val="007B30FE"/>
    <w:rsid w:val="007B3DB1"/>
    <w:rsid w:val="007B7A61"/>
    <w:rsid w:val="007E1FA8"/>
    <w:rsid w:val="007E3F06"/>
    <w:rsid w:val="007E5F2C"/>
    <w:rsid w:val="007E6083"/>
    <w:rsid w:val="0081464A"/>
    <w:rsid w:val="00817B42"/>
    <w:rsid w:val="008236DB"/>
    <w:rsid w:val="00847DAA"/>
    <w:rsid w:val="00855181"/>
    <w:rsid w:val="0086028D"/>
    <w:rsid w:val="00882F23"/>
    <w:rsid w:val="00887C07"/>
    <w:rsid w:val="0089047A"/>
    <w:rsid w:val="008A1020"/>
    <w:rsid w:val="008A1250"/>
    <w:rsid w:val="008A1FCF"/>
    <w:rsid w:val="008B0BDE"/>
    <w:rsid w:val="008B1112"/>
    <w:rsid w:val="008C78F5"/>
    <w:rsid w:val="008D15CB"/>
    <w:rsid w:val="008D6956"/>
    <w:rsid w:val="008E22E5"/>
    <w:rsid w:val="008F5027"/>
    <w:rsid w:val="008F5461"/>
    <w:rsid w:val="008F5C65"/>
    <w:rsid w:val="00914419"/>
    <w:rsid w:val="00915742"/>
    <w:rsid w:val="00921672"/>
    <w:rsid w:val="00923657"/>
    <w:rsid w:val="00937024"/>
    <w:rsid w:val="00962E61"/>
    <w:rsid w:val="009657AC"/>
    <w:rsid w:val="00976AC4"/>
    <w:rsid w:val="00977CDE"/>
    <w:rsid w:val="009853DC"/>
    <w:rsid w:val="00986331"/>
    <w:rsid w:val="009A6667"/>
    <w:rsid w:val="009A7796"/>
    <w:rsid w:val="009C4C60"/>
    <w:rsid w:val="009C7105"/>
    <w:rsid w:val="009F2700"/>
    <w:rsid w:val="00A0201F"/>
    <w:rsid w:val="00A122BB"/>
    <w:rsid w:val="00A16130"/>
    <w:rsid w:val="00A23EA1"/>
    <w:rsid w:val="00A2765E"/>
    <w:rsid w:val="00A37F9E"/>
    <w:rsid w:val="00A75D9A"/>
    <w:rsid w:val="00A87654"/>
    <w:rsid w:val="00AB7FE5"/>
    <w:rsid w:val="00AC1E5A"/>
    <w:rsid w:val="00AC781E"/>
    <w:rsid w:val="00AD6DB1"/>
    <w:rsid w:val="00AF1B8C"/>
    <w:rsid w:val="00B152EF"/>
    <w:rsid w:val="00B21643"/>
    <w:rsid w:val="00B2349F"/>
    <w:rsid w:val="00B30467"/>
    <w:rsid w:val="00B46239"/>
    <w:rsid w:val="00B54AD3"/>
    <w:rsid w:val="00B62B99"/>
    <w:rsid w:val="00B643D0"/>
    <w:rsid w:val="00B71E93"/>
    <w:rsid w:val="00B81B98"/>
    <w:rsid w:val="00B87E22"/>
    <w:rsid w:val="00BA3E51"/>
    <w:rsid w:val="00BB3142"/>
    <w:rsid w:val="00BB5736"/>
    <w:rsid w:val="00BB62AF"/>
    <w:rsid w:val="00BC2BED"/>
    <w:rsid w:val="00BC378C"/>
    <w:rsid w:val="00BD5E3A"/>
    <w:rsid w:val="00BD6049"/>
    <w:rsid w:val="00BE2A86"/>
    <w:rsid w:val="00BF1129"/>
    <w:rsid w:val="00C019E7"/>
    <w:rsid w:val="00C0396A"/>
    <w:rsid w:val="00C054A8"/>
    <w:rsid w:val="00C155FC"/>
    <w:rsid w:val="00C35C09"/>
    <w:rsid w:val="00C532FC"/>
    <w:rsid w:val="00C65AA7"/>
    <w:rsid w:val="00C7496C"/>
    <w:rsid w:val="00C75D84"/>
    <w:rsid w:val="00C80962"/>
    <w:rsid w:val="00C80BEB"/>
    <w:rsid w:val="00C857CB"/>
    <w:rsid w:val="00C93E09"/>
    <w:rsid w:val="00CA5CD9"/>
    <w:rsid w:val="00D04093"/>
    <w:rsid w:val="00D0794D"/>
    <w:rsid w:val="00D140DF"/>
    <w:rsid w:val="00D15E88"/>
    <w:rsid w:val="00D22776"/>
    <w:rsid w:val="00D241E3"/>
    <w:rsid w:val="00D36AC2"/>
    <w:rsid w:val="00D6247C"/>
    <w:rsid w:val="00D666BB"/>
    <w:rsid w:val="00D720DF"/>
    <w:rsid w:val="00D92ED4"/>
    <w:rsid w:val="00D94ABF"/>
    <w:rsid w:val="00DB4D89"/>
    <w:rsid w:val="00DC2785"/>
    <w:rsid w:val="00DC3474"/>
    <w:rsid w:val="00DE5C05"/>
    <w:rsid w:val="00DF1224"/>
    <w:rsid w:val="00E20245"/>
    <w:rsid w:val="00E32DB1"/>
    <w:rsid w:val="00E4379F"/>
    <w:rsid w:val="00E65596"/>
    <w:rsid w:val="00E92A5B"/>
    <w:rsid w:val="00E94E3A"/>
    <w:rsid w:val="00EA0042"/>
    <w:rsid w:val="00EA5E7D"/>
    <w:rsid w:val="00EB1D1B"/>
    <w:rsid w:val="00ED1B0F"/>
    <w:rsid w:val="00EF0871"/>
    <w:rsid w:val="00EF0D42"/>
    <w:rsid w:val="00EF45A2"/>
    <w:rsid w:val="00F026D3"/>
    <w:rsid w:val="00F13FD7"/>
    <w:rsid w:val="00F1567A"/>
    <w:rsid w:val="00F36875"/>
    <w:rsid w:val="00F51E3E"/>
    <w:rsid w:val="00F53B71"/>
    <w:rsid w:val="00F542F4"/>
    <w:rsid w:val="00F70869"/>
    <w:rsid w:val="00F716E1"/>
    <w:rsid w:val="00F908C3"/>
    <w:rsid w:val="00F91753"/>
    <w:rsid w:val="00FB1F01"/>
    <w:rsid w:val="00FC2803"/>
    <w:rsid w:val="00FC2F53"/>
    <w:rsid w:val="00FC7D54"/>
    <w:rsid w:val="00FE2094"/>
    <w:rsid w:val="00FE5A1E"/>
    <w:rsid w:val="00FF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4F541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666666" w:themeColor="background2"/>
        <w:sz w:val="18"/>
        <w:szCs w:val="18"/>
        <w:lang w:val="ru-RU" w:eastAsia="en-US" w:bidi="ar-SA"/>
      </w:rPr>
    </w:rPrDefault>
    <w:pPrDefault>
      <w:pPr>
        <w:spacing w:before="80" w:after="240" w:line="2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ECB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ECB"/>
    <w:pPr>
      <w:keepNext/>
      <w:keepLines/>
      <w:spacing w:before="0" w:after="0" w:line="180" w:lineRule="auto"/>
      <w:outlineLvl w:val="0"/>
    </w:pPr>
    <w:rPr>
      <w:rFonts w:asciiTheme="majorHAnsi" w:eastAsiaTheme="majorEastAsia" w:hAnsiTheme="majorHAnsi" w:cstheme="majorBidi"/>
      <w:caps/>
      <w:color w:val="auto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0ECB"/>
    <w:pPr>
      <w:keepNext/>
      <w:keepLines/>
      <w:spacing w:before="0" w:after="0" w:line="400" w:lineRule="exact"/>
      <w:outlineLvl w:val="1"/>
    </w:pPr>
    <w:rPr>
      <w:rFonts w:eastAsiaTheme="majorEastAsia" w:cstheme="majorBidi"/>
      <w:color w:val="5E7697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8C78F5"/>
    <w:pPr>
      <w:keepNext/>
      <w:keepLines/>
      <w:spacing w:after="0" w:line="400" w:lineRule="exact"/>
      <w:outlineLvl w:val="2"/>
    </w:pPr>
    <w:rPr>
      <w:rFonts w:eastAsiaTheme="majorEastAsia" w:cstheme="majorBidi"/>
      <w:color w:val="5E7697" w:themeColor="accent1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4E6AB2"/>
    <w:pPr>
      <w:keepNext/>
      <w:keepLines/>
      <w:spacing w:line="440" w:lineRule="exact"/>
      <w:outlineLvl w:val="3"/>
    </w:pPr>
    <w:rPr>
      <w:rFonts w:eastAsiaTheme="majorEastAsia" w:cstheme="majorBidi"/>
      <w:b/>
      <w:iCs/>
      <w:color w:val="718EB5" w:themeColor="accent3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BB314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46587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2B085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F3A4B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A3E51"/>
    <w:pPr>
      <w:tabs>
        <w:tab w:val="center" w:pos="4677"/>
        <w:tab w:val="right" w:pos="9355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57CB"/>
  </w:style>
  <w:style w:type="paragraph" w:styleId="Footer">
    <w:name w:val="footer"/>
    <w:basedOn w:val="Normal"/>
    <w:link w:val="FooterChar"/>
    <w:uiPriority w:val="99"/>
    <w:semiHidden/>
    <w:rsid w:val="00BA3E51"/>
    <w:pPr>
      <w:tabs>
        <w:tab w:val="center" w:pos="4677"/>
        <w:tab w:val="right" w:pos="9355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57CB"/>
  </w:style>
  <w:style w:type="paragraph" w:styleId="BalloonText">
    <w:name w:val="Balloon Text"/>
    <w:basedOn w:val="Normal"/>
    <w:link w:val="BalloonTextChar"/>
    <w:uiPriority w:val="99"/>
    <w:semiHidden/>
    <w:unhideWhenUsed/>
    <w:rsid w:val="00BA3E51"/>
    <w:pPr>
      <w:spacing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E51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A3E51"/>
    <w:rPr>
      <w:color w:val="808080"/>
    </w:rPr>
  </w:style>
  <w:style w:type="table" w:styleId="TableGrid">
    <w:name w:val="Table Grid"/>
    <w:basedOn w:val="TableNormal"/>
    <w:uiPriority w:val="39"/>
    <w:rsid w:val="00BA3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20ECB"/>
    <w:rPr>
      <w:rFonts w:asciiTheme="majorHAnsi" w:eastAsiaTheme="majorEastAsia" w:hAnsiTheme="majorHAnsi" w:cstheme="majorBidi"/>
      <w:caps/>
      <w:color w:val="auto"/>
      <w:sz w:val="28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20ECB"/>
    <w:rPr>
      <w:rFonts w:eastAsiaTheme="majorEastAsia" w:cstheme="majorBidi"/>
      <w:color w:val="5E7697" w:themeColor="accent1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7CB"/>
    <w:rPr>
      <w:rFonts w:eastAsiaTheme="majorEastAsia" w:cstheme="majorBidi"/>
      <w:color w:val="5E7697" w:themeColor="accent1"/>
      <w:sz w:val="28"/>
      <w:szCs w:val="24"/>
    </w:rPr>
  </w:style>
  <w:style w:type="character" w:styleId="Hyperlink">
    <w:name w:val="Hyperlink"/>
    <w:basedOn w:val="DefaultParagraphFont"/>
    <w:uiPriority w:val="99"/>
    <w:semiHidden/>
    <w:rsid w:val="000F3FE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F3FE2"/>
    <w:rPr>
      <w:color w:val="605E5C"/>
      <w:shd w:val="clear" w:color="auto" w:fill="E1DFDD"/>
    </w:rPr>
  </w:style>
  <w:style w:type="paragraph" w:styleId="NoSpacing">
    <w:name w:val="No Spacing"/>
    <w:uiPriority w:val="12"/>
    <w:qFormat/>
    <w:rsid w:val="00320ECB"/>
    <w:pPr>
      <w:spacing w:before="0" w:after="0" w:line="180" w:lineRule="auto"/>
    </w:pPr>
    <w:rPr>
      <w:color w:val="434343" w:themeColor="accent6"/>
      <w:sz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7CB"/>
    <w:rPr>
      <w:rFonts w:eastAsiaTheme="majorEastAsia" w:cstheme="majorBidi"/>
      <w:b/>
      <w:iCs/>
      <w:color w:val="718EB5" w:themeColor="accent3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7CB"/>
    <w:rPr>
      <w:rFonts w:asciiTheme="majorHAnsi" w:eastAsiaTheme="majorEastAsia" w:hAnsiTheme="majorHAnsi" w:cstheme="majorBidi"/>
      <w:color w:val="465870" w:themeColor="accent1" w:themeShade="BF"/>
    </w:rPr>
  </w:style>
  <w:style w:type="paragraph" w:styleId="ListParagraph">
    <w:name w:val="List Paragraph"/>
    <w:basedOn w:val="Normal"/>
    <w:uiPriority w:val="34"/>
    <w:qFormat/>
    <w:rsid w:val="00320ECB"/>
    <w:pPr>
      <w:numPr>
        <w:numId w:val="1"/>
      </w:numPr>
      <w:spacing w:before="60" w:after="60" w:line="400" w:lineRule="exact"/>
      <w:ind w:left="360"/>
      <w:contextualSpacing/>
    </w:pPr>
    <w:rPr>
      <w:caps/>
      <w:color w:val="5E7697" w:themeColor="accent1"/>
      <w:sz w:val="26"/>
    </w:rPr>
  </w:style>
  <w:style w:type="paragraph" w:styleId="Title">
    <w:name w:val="Title"/>
    <w:basedOn w:val="Normal"/>
    <w:next w:val="Normal"/>
    <w:link w:val="TitleChar"/>
    <w:uiPriority w:val="10"/>
    <w:qFormat/>
    <w:rsid w:val="00320ECB"/>
    <w:pPr>
      <w:spacing w:before="120" w:after="0" w:line="180" w:lineRule="auto"/>
      <w:jc w:val="center"/>
    </w:pPr>
    <w:rPr>
      <w:rFonts w:asciiTheme="majorHAnsi" w:eastAsiaTheme="majorEastAsia" w:hAnsiTheme="majorHAnsi" w:cstheme="majorBidi"/>
      <w:caps/>
      <w:spacing w:val="-1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0ECB"/>
    <w:rPr>
      <w:rFonts w:asciiTheme="majorHAnsi" w:eastAsiaTheme="majorEastAsia" w:hAnsiTheme="majorHAnsi" w:cstheme="majorBidi"/>
      <w:caps/>
      <w:spacing w:val="-10"/>
      <w:kern w:val="28"/>
      <w:sz w:val="60"/>
      <w:szCs w:val="56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7CB"/>
    <w:rPr>
      <w:rFonts w:asciiTheme="majorHAnsi" w:eastAsiaTheme="majorEastAsia" w:hAnsiTheme="majorHAnsi" w:cstheme="majorBidi"/>
      <w:color w:val="2F3A4B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ECB"/>
    <w:pPr>
      <w:numPr>
        <w:ilvl w:val="1"/>
      </w:numPr>
      <w:spacing w:before="0" w:after="0" w:line="180" w:lineRule="auto"/>
      <w:jc w:val="center"/>
    </w:pPr>
    <w:rPr>
      <w:rFonts w:eastAsiaTheme="minorEastAsia"/>
      <w:caps/>
      <w:color w:val="5E7697" w:themeColor="accent1"/>
      <w:spacing w:val="-10"/>
      <w:sz w:val="26"/>
    </w:rPr>
  </w:style>
  <w:style w:type="character" w:customStyle="1" w:styleId="SubtitleChar">
    <w:name w:val="Subtitle Char"/>
    <w:basedOn w:val="DefaultParagraphFont"/>
    <w:link w:val="Subtitle"/>
    <w:uiPriority w:val="11"/>
    <w:rsid w:val="00320ECB"/>
    <w:rPr>
      <w:rFonts w:eastAsiaTheme="minorEastAsia"/>
      <w:caps/>
      <w:color w:val="5E7697" w:themeColor="accent1"/>
      <w:spacing w:val="-10"/>
      <w:sz w:val="26"/>
      <w:lang w:val="en-US"/>
    </w:rPr>
  </w:style>
  <w:style w:type="paragraph" w:customStyle="1" w:styleId="Contact">
    <w:name w:val="Contact"/>
    <w:basedOn w:val="Normal"/>
    <w:link w:val="ContactChar"/>
    <w:uiPriority w:val="12"/>
    <w:qFormat/>
    <w:rsid w:val="00320ECB"/>
    <w:pPr>
      <w:framePr w:wrap="around" w:vAnchor="text" w:hAnchor="text" w:xAlign="center" w:y="1"/>
      <w:spacing w:after="0" w:line="420" w:lineRule="exact"/>
      <w:contextualSpacing/>
      <w:suppressOverlap/>
    </w:pPr>
    <w:rPr>
      <w:color w:val="434343" w:themeColor="accent6"/>
      <w:sz w:val="26"/>
    </w:rPr>
  </w:style>
  <w:style w:type="paragraph" w:styleId="Date">
    <w:name w:val="Date"/>
    <w:basedOn w:val="Normal"/>
    <w:next w:val="Normal"/>
    <w:link w:val="DateChar"/>
    <w:uiPriority w:val="99"/>
    <w:qFormat/>
    <w:rsid w:val="00320ECB"/>
    <w:pPr>
      <w:spacing w:before="40" w:after="40"/>
    </w:pPr>
    <w:rPr>
      <w:color w:val="806153" w:themeColor="accent4"/>
    </w:rPr>
  </w:style>
  <w:style w:type="character" w:customStyle="1" w:styleId="ContactChar">
    <w:name w:val="Contact Char"/>
    <w:basedOn w:val="DefaultParagraphFont"/>
    <w:link w:val="Contact"/>
    <w:uiPriority w:val="12"/>
    <w:rsid w:val="00320ECB"/>
    <w:rPr>
      <w:color w:val="434343" w:themeColor="accent6"/>
      <w:sz w:val="26"/>
      <w:lang w:val="en-US"/>
    </w:rPr>
  </w:style>
  <w:style w:type="character" w:customStyle="1" w:styleId="DateChar">
    <w:name w:val="Date Char"/>
    <w:basedOn w:val="DefaultParagraphFont"/>
    <w:link w:val="Date"/>
    <w:uiPriority w:val="99"/>
    <w:rsid w:val="00320ECB"/>
    <w:rPr>
      <w:color w:val="806153" w:themeColor="accent4"/>
      <w:lang w:val="en-US"/>
    </w:rPr>
  </w:style>
  <w:style w:type="paragraph" w:styleId="NormalWeb">
    <w:name w:val="Normal (Web)"/>
    <w:basedOn w:val="Normal"/>
    <w:uiPriority w:val="99"/>
    <w:semiHidden/>
    <w:unhideWhenUsed/>
    <w:rsid w:val="009236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Default">
    <w:name w:val="Default"/>
    <w:rsid w:val="003022D5"/>
    <w:pPr>
      <w:autoSpaceDE w:val="0"/>
      <w:autoSpaceDN w:val="0"/>
      <w:adjustRightInd w:val="0"/>
      <w:spacing w:before="0"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9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63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8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420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9" w:color="E0E0E0"/>
                            <w:left w:val="single" w:sz="6" w:space="26" w:color="E0E0E0"/>
                            <w:bottom w:val="single" w:sz="6" w:space="26" w:color="E0E0E0"/>
                            <w:right w:val="single" w:sz="6" w:space="26" w:color="E0E0E0"/>
                          </w:divBdr>
                          <w:divsChild>
                            <w:div w:id="208223434">
                              <w:marLeft w:val="-375"/>
                              <w:marRight w:val="-375"/>
                              <w:marTop w:val="30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74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6822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AAAAA"/>
                                        <w:left w:val="single" w:sz="6" w:space="0" w:color="AAAAAA"/>
                                        <w:bottom w:val="single" w:sz="6" w:space="0" w:color="AAAAAA"/>
                                        <w:right w:val="single" w:sz="6" w:space="0" w:color="AAAAAA"/>
                                      </w:divBdr>
                                      <w:divsChild>
                                        <w:div w:id="1911310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684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9555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17683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238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938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5652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03387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1075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7475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3560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040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43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83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04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01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9" w:color="E0E0E0"/>
                            <w:left w:val="single" w:sz="6" w:space="26" w:color="E0E0E0"/>
                            <w:bottom w:val="single" w:sz="6" w:space="26" w:color="E0E0E0"/>
                            <w:right w:val="single" w:sz="6" w:space="26" w:color="E0E0E0"/>
                          </w:divBdr>
                          <w:divsChild>
                            <w:div w:id="260114919">
                              <w:marLeft w:val="0"/>
                              <w:marRight w:val="0"/>
                              <w:marTop w:val="3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522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627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8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9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0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07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04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9" w:color="E0E0E0"/>
                            <w:left w:val="single" w:sz="6" w:space="26" w:color="E0E0E0"/>
                            <w:bottom w:val="single" w:sz="6" w:space="26" w:color="E0E0E0"/>
                            <w:right w:val="single" w:sz="6" w:space="26" w:color="E0E0E0"/>
                          </w:divBdr>
                          <w:divsChild>
                            <w:div w:id="1623226115">
                              <w:marLeft w:val="-375"/>
                              <w:marRight w:val="-375"/>
                              <w:marTop w:val="30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32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036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AAAAA"/>
                                        <w:left w:val="single" w:sz="6" w:space="0" w:color="AAAAAA"/>
                                        <w:bottom w:val="single" w:sz="6" w:space="0" w:color="AAAAAA"/>
                                        <w:right w:val="single" w:sz="6" w:space="0" w:color="AAAAAA"/>
                                      </w:divBdr>
                                      <w:divsChild>
                                        <w:div w:id="319117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1049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7099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26285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84262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43792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3363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98642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11283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90558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0433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78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0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98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39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32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9" w:color="E0E0E0"/>
                            <w:left w:val="single" w:sz="6" w:space="26" w:color="E0E0E0"/>
                            <w:bottom w:val="single" w:sz="6" w:space="26" w:color="E0E0E0"/>
                            <w:right w:val="single" w:sz="6" w:space="26" w:color="E0E0E0"/>
                          </w:divBdr>
                          <w:divsChild>
                            <w:div w:id="1581061211">
                              <w:marLeft w:val="-375"/>
                              <w:marRight w:val="-375"/>
                              <w:marTop w:val="30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0236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AAAAA"/>
                                        <w:left w:val="single" w:sz="6" w:space="0" w:color="AAAAAA"/>
                                        <w:bottom w:val="single" w:sz="6" w:space="0" w:color="AAAAAA"/>
                                        <w:right w:val="single" w:sz="6" w:space="0" w:color="AAAAAA"/>
                                      </w:divBdr>
                                      <w:divsChild>
                                        <w:div w:id="749278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649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7394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6095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49227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97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86760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4325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0253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86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64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36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04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960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968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9" w:color="E0E0E0"/>
                            <w:left w:val="single" w:sz="6" w:space="26" w:color="E0E0E0"/>
                            <w:bottom w:val="single" w:sz="6" w:space="26" w:color="E0E0E0"/>
                            <w:right w:val="single" w:sz="6" w:space="26" w:color="E0E0E0"/>
                          </w:divBdr>
                          <w:divsChild>
                            <w:div w:id="628778247">
                              <w:marLeft w:val="-375"/>
                              <w:marRight w:val="-375"/>
                              <w:marTop w:val="30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205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384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AAAAA"/>
                                        <w:left w:val="single" w:sz="6" w:space="0" w:color="AAAAAA"/>
                                        <w:bottom w:val="single" w:sz="6" w:space="0" w:color="AAAAAA"/>
                                        <w:right w:val="single" w:sz="6" w:space="0" w:color="AAAAAA"/>
                                      </w:divBdr>
                                      <w:divsChild>
                                        <w:div w:id="1230774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9636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4168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687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58066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7829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08435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51700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4992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10844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34786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yperlink" Target="mailto:ferozeshamsi12@gmail.com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svg"/><Relationship Id="rId17" Type="http://schemas.openxmlformats.org/officeDocument/2006/relationships/hyperlink" Target="mailto:ferozeshamsi12@gmail.com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6.svg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sv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MM7\AppData\Roaming\Microsoft\Templates\Columns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31552E0C39D43B38689915DD257F7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BCC105-723B-410F-B7BB-3519D9BA22D7}"/>
      </w:docPartPr>
      <w:docPartBody>
        <w:p w:rsidR="00CE1F13" w:rsidRDefault="00C60545">
          <w:pPr>
            <w:pStyle w:val="E31552E0C39D43B38689915DD257F718"/>
          </w:pPr>
          <w:r w:rsidRPr="00173B36">
            <w:t>PROFILE</w:t>
          </w:r>
        </w:p>
      </w:docPartBody>
    </w:docPart>
    <w:docPart>
      <w:docPartPr>
        <w:name w:val="B705A4B3034A4931A94181C157930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0E9DB9-8E20-4CFD-975C-5EA716B55359}"/>
      </w:docPartPr>
      <w:docPartBody>
        <w:p w:rsidR="00CE1F13" w:rsidRDefault="00C60545">
          <w:pPr>
            <w:pStyle w:val="B705A4B3034A4931A94181C1579306C9"/>
          </w:pPr>
          <w:r w:rsidRPr="00173B36">
            <w:t>SKILLS</w:t>
          </w:r>
        </w:p>
      </w:docPartBody>
    </w:docPart>
    <w:docPart>
      <w:docPartPr>
        <w:name w:val="4313E90FECD949F3A192C33B4310CF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07E701-7AC9-48CD-9C3D-A9777D8F1696}"/>
      </w:docPartPr>
      <w:docPartBody>
        <w:p w:rsidR="00CE1F13" w:rsidRDefault="00C60545">
          <w:pPr>
            <w:pStyle w:val="4313E90FECD949F3A192C33B4310CFDA"/>
          </w:pPr>
          <w:r w:rsidRPr="00173B36">
            <w:t>EXPERIENCE</w:t>
          </w:r>
        </w:p>
      </w:docPartBody>
    </w:docPart>
    <w:docPart>
      <w:docPartPr>
        <w:name w:val="BA5ABE42A98E41CA9C91C6A94BBCC7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1FE08B-EB18-494A-AA63-0D33A8D0B88F}"/>
      </w:docPartPr>
      <w:docPartBody>
        <w:p w:rsidR="00CE1F13" w:rsidRDefault="00C60545">
          <w:pPr>
            <w:pStyle w:val="BA5ABE42A98E41CA9C91C6A94BBCC750"/>
          </w:pPr>
          <w:r w:rsidRPr="00173B36">
            <w:t>EDUCATION</w:t>
          </w:r>
        </w:p>
      </w:docPartBody>
    </w:docPart>
    <w:docPart>
      <w:docPartPr>
        <w:name w:val="58C068899DDF4A2B93B6B71F1C97E0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9A1B61-5D85-4517-AA85-14A8C37D76E2}"/>
      </w:docPartPr>
      <w:docPartBody>
        <w:p w:rsidR="007228A6" w:rsidRDefault="00745AB3" w:rsidP="00745AB3">
          <w:pPr>
            <w:pStyle w:val="58C068899DDF4A2B93B6B71F1C97E0E4"/>
          </w:pPr>
          <w:r w:rsidRPr="00173B36">
            <w:t>CONTACT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altName w:val="Tahom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1149C4"/>
    <w:multiLevelType w:val="hybridMultilevel"/>
    <w:tmpl w:val="DB10AB74"/>
    <w:lvl w:ilvl="0" w:tplc="DC5C5734">
      <w:start w:val="1"/>
      <w:numFmt w:val="bullet"/>
      <w:pStyle w:val="ListParagraph"/>
      <w:lvlText w:val="◦"/>
      <w:lvlJc w:val="left"/>
      <w:pPr>
        <w:ind w:left="644" w:hanging="360"/>
      </w:pPr>
      <w:rPr>
        <w:rFonts w:ascii="Segoe UI" w:hAnsi="Segoe UI" w:hint="default"/>
        <w:color w:val="4472C4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545"/>
    <w:rsid w:val="00014027"/>
    <w:rsid w:val="00030EB8"/>
    <w:rsid w:val="00077A4C"/>
    <w:rsid w:val="0009263A"/>
    <w:rsid w:val="00193E9F"/>
    <w:rsid w:val="001974D7"/>
    <w:rsid w:val="00316BE6"/>
    <w:rsid w:val="003469B5"/>
    <w:rsid w:val="00362C8A"/>
    <w:rsid w:val="003C2E54"/>
    <w:rsid w:val="0040642E"/>
    <w:rsid w:val="004312C6"/>
    <w:rsid w:val="004D6925"/>
    <w:rsid w:val="0058329A"/>
    <w:rsid w:val="005A62C0"/>
    <w:rsid w:val="00652990"/>
    <w:rsid w:val="00720C02"/>
    <w:rsid w:val="007228A6"/>
    <w:rsid w:val="00745AB3"/>
    <w:rsid w:val="00824996"/>
    <w:rsid w:val="00860807"/>
    <w:rsid w:val="008B2EFF"/>
    <w:rsid w:val="009E277D"/>
    <w:rsid w:val="00A14EF9"/>
    <w:rsid w:val="00A55D9F"/>
    <w:rsid w:val="00A61B7E"/>
    <w:rsid w:val="00A837FB"/>
    <w:rsid w:val="00AB06CF"/>
    <w:rsid w:val="00AF1809"/>
    <w:rsid w:val="00B60E70"/>
    <w:rsid w:val="00C60545"/>
    <w:rsid w:val="00C6551D"/>
    <w:rsid w:val="00CB35D0"/>
    <w:rsid w:val="00CE1F13"/>
    <w:rsid w:val="00E921E6"/>
    <w:rsid w:val="00F4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31552E0C39D43B38689915DD257F718">
    <w:name w:val="E31552E0C39D43B38689915DD257F718"/>
  </w:style>
  <w:style w:type="paragraph" w:customStyle="1" w:styleId="B705A4B3034A4931A94181C1579306C9">
    <w:name w:val="B705A4B3034A4931A94181C1579306C9"/>
  </w:style>
  <w:style w:type="paragraph" w:styleId="ListParagraph">
    <w:name w:val="List Paragraph"/>
    <w:basedOn w:val="Normal"/>
    <w:uiPriority w:val="34"/>
    <w:qFormat/>
    <w:pPr>
      <w:numPr>
        <w:numId w:val="1"/>
      </w:numPr>
      <w:spacing w:before="60" w:after="60" w:line="400" w:lineRule="exact"/>
      <w:ind w:left="360"/>
      <w:contextualSpacing/>
    </w:pPr>
    <w:rPr>
      <w:rFonts w:eastAsiaTheme="minorHAnsi"/>
      <w:caps/>
      <w:color w:val="4472C4" w:themeColor="accent1"/>
      <w:sz w:val="26"/>
      <w:szCs w:val="18"/>
    </w:rPr>
  </w:style>
  <w:style w:type="paragraph" w:customStyle="1" w:styleId="4313E90FECD949F3A192C33B4310CFDA">
    <w:name w:val="4313E90FECD949F3A192C33B4310CFDA"/>
  </w:style>
  <w:style w:type="paragraph" w:customStyle="1" w:styleId="BA5ABE42A98E41CA9C91C6A94BBCC750">
    <w:name w:val="BA5ABE42A98E41CA9C91C6A94BBCC750"/>
  </w:style>
  <w:style w:type="paragraph" w:customStyle="1" w:styleId="58C068899DDF4A2B93B6B71F1C97E0E4">
    <w:name w:val="58C068899DDF4A2B93B6B71F1C97E0E4"/>
    <w:rsid w:val="00745A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Custom 52">
      <a:dk1>
        <a:sysClr val="windowText" lastClr="000000"/>
      </a:dk1>
      <a:lt1>
        <a:sysClr val="window" lastClr="FFFFFF"/>
      </a:lt1>
      <a:dk2>
        <a:srgbClr val="333333"/>
      </a:dk2>
      <a:lt2>
        <a:srgbClr val="666666"/>
      </a:lt2>
      <a:accent1>
        <a:srgbClr val="5E7697"/>
      </a:accent1>
      <a:accent2>
        <a:srgbClr val="EACEB7"/>
      </a:accent2>
      <a:accent3>
        <a:srgbClr val="718EB5"/>
      </a:accent3>
      <a:accent4>
        <a:srgbClr val="806153"/>
      </a:accent4>
      <a:accent5>
        <a:srgbClr val="DAE2EC"/>
      </a:accent5>
      <a:accent6>
        <a:srgbClr val="434343"/>
      </a:accent6>
      <a:hlink>
        <a:srgbClr val="0563C1"/>
      </a:hlink>
      <a:folHlink>
        <a:srgbClr val="954F72"/>
      </a:folHlink>
    </a:clrScheme>
    <a:fontScheme name="Custom 37">
      <a:majorFont>
        <a:latin typeface="Bookman Old Style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5F871-14B8-4D95-A6C1-9EDE59C15A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1A123E-AC83-4E4A-BE5D-B91DD96A340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EBA4E611-6C4A-43EF-9618-381D1DDF3E7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C70C6F0-F044-4381-B0D6-683755D4F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Columns resume</Template>
  <TotalTime>0</TotalTime>
  <Pages>3</Pages>
  <Words>1553</Words>
  <Characters>8857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2021-04-24T22:47:00Z</dcterms:created>
  <dcterms:modified xsi:type="dcterms:W3CDTF">2022-05-08T08:26:00Z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