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C42BC" w:rsidRDefault="00870690">
      <w:pPr>
        <w:pStyle w:val="ContactInfo"/>
      </w:pPr>
      <w:sdt>
        <w:sdtPr>
          <w:alias w:val="Street Address"/>
          <w:tag w:val="Street Address"/>
          <w:id w:val="1415969137"/>
          <w:placeholder>
            <w:docPart w:val="3AE18D38A4F84F76BA63363229B50933"/>
          </w:placeholder>
          <w:dataBinding w:prefixMappings="xmlns:ns0='http://schemas.microsoft.com/office/2006/coverPageProps' " w:xpath="/ns0:CoverPageProperties[1]/ns0:CompanyAddress[1]" w:storeItemID="{55AF091B-3C7A-41E3-B477-F2FDAA23CFDA}"/>
          <w:text w:multiLine="1"/>
        </w:sdtPr>
        <w:sdtEndPr/>
        <w:sdtContent>
          <w:r w:rsidR="0020308E">
            <w:t xml:space="preserve">A-122, </w:t>
          </w:r>
          <w:proofErr w:type="spellStart"/>
          <w:r w:rsidR="0020308E">
            <w:t>Ishaqabad</w:t>
          </w:r>
          <w:proofErr w:type="spellEnd"/>
          <w:r w:rsidR="0020308E">
            <w:t xml:space="preserve"> Sir Shah </w:t>
          </w:r>
          <w:proofErr w:type="spellStart"/>
          <w:r w:rsidR="0020308E">
            <w:t>Suleman</w:t>
          </w:r>
          <w:proofErr w:type="spellEnd"/>
          <w:r w:rsidR="0020308E">
            <w:t xml:space="preserve"> Road .</w:t>
          </w:r>
        </w:sdtContent>
      </w:sdt>
    </w:p>
    <w:sdt>
      <w:sdtPr>
        <w:alias w:val="Category"/>
        <w:tag w:val=""/>
        <w:id w:val="1543715586"/>
        <w:placeholder>
          <w:docPart w:val="C173C300FCFE457BA11FD216C65785E1"/>
        </w:placeholder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:text/>
      </w:sdtPr>
      <w:sdtEndPr/>
      <w:sdtContent>
        <w:p w:rsidR="002C42BC" w:rsidRDefault="00125EE1">
          <w:pPr>
            <w:pStyle w:val="ContactInfo"/>
          </w:pPr>
          <w:proofErr w:type="spellStart"/>
          <w:r>
            <w:t>Pakistan</w:t>
          </w:r>
          <w:r w:rsidR="00583F49">
            <w:t>,</w:t>
          </w:r>
          <w:r w:rsidR="0020308E">
            <w:t>Karachi</w:t>
          </w:r>
          <w:proofErr w:type="spellEnd"/>
          <w:r w:rsidR="0020308E">
            <w:t>, 7</w:t>
          </w:r>
          <w:r w:rsidR="006D5A9E">
            <w:t>550</w:t>
          </w:r>
        </w:p>
      </w:sdtContent>
    </w:sdt>
    <w:p w:rsidR="0020308E" w:rsidRDefault="00870690" w:rsidP="00DF1FE9">
      <w:pPr>
        <w:pStyle w:val="ContactInfo"/>
        <w:numPr>
          <w:ilvl w:val="0"/>
          <w:numId w:val="3"/>
        </w:numPr>
      </w:pPr>
      <w:sdt>
        <w:sdtPr>
          <w:alias w:val="Telephone"/>
          <w:tag w:val="Telephone"/>
          <w:id w:val="599758962"/>
          <w:placeholder>
            <w:docPart w:val="A121B0BF96664908BD06BA16673B2134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6D5A9E">
            <w:t>+971-05</w:t>
          </w:r>
          <w:r w:rsidR="00881626">
            <w:t>43257460</w:t>
          </w:r>
        </w:sdtContent>
      </w:sdt>
    </w:p>
    <w:p w:rsidR="002C42BC" w:rsidRPr="0020308E" w:rsidRDefault="00870690" w:rsidP="0020308E">
      <w:pPr>
        <w:pStyle w:val="ContactInfo"/>
        <w:rPr>
          <w:rStyle w:val="Emphasis"/>
          <w:color w:val="595959" w:themeColor="text1" w:themeTint="A6"/>
        </w:rPr>
      </w:pPr>
      <w:sdt>
        <w:sdtPr>
          <w:rPr>
            <w:rStyle w:val="Emphasis"/>
          </w:rPr>
          <w:alias w:val="Email"/>
          <w:tag w:val=""/>
          <w:id w:val="1889536063"/>
          <w:placeholder>
            <w:docPart w:val="D5359A564C494C329AB0B3B23D76CF59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>
          <w:rPr>
            <w:rStyle w:val="Emphasis"/>
          </w:rPr>
        </w:sdtEndPr>
        <w:sdtContent>
          <w:r w:rsidR="00583F49">
            <w:rPr>
              <w:rStyle w:val="Emphasis"/>
            </w:rPr>
            <w:t>xaid</w:t>
          </w:r>
          <w:r w:rsidR="00B0763E">
            <w:rPr>
              <w:rStyle w:val="Emphasis"/>
            </w:rPr>
            <w:t>bvaheed</w:t>
          </w:r>
          <w:r w:rsidR="0020308E">
            <w:rPr>
              <w:rStyle w:val="Emphasis"/>
            </w:rPr>
            <w:t>27@yhoo.com</w:t>
          </w:r>
        </w:sdtContent>
      </w:sdt>
    </w:p>
    <w:p w:rsidR="002C42BC" w:rsidRDefault="00870690">
      <w:pPr>
        <w:pStyle w:val="Name"/>
      </w:pPr>
      <w:sdt>
        <w:sdtPr>
          <w:alias w:val="Your Name"/>
          <w:tag w:val=""/>
          <w:id w:val="1197042864"/>
          <w:placeholder>
            <w:docPart w:val="340FE6CB414E48AB83DE88CAAFC0FBAE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20308E">
            <w:t>ZAID BIN WAHEED</w:t>
          </w:r>
        </w:sdtContent>
      </w:sdt>
    </w:p>
    <w:tbl>
      <w:tblPr>
        <w:tblStyle w:val="ResumeTable"/>
        <w:tblW w:w="5000" w:type="pct"/>
        <w:tblLook w:val="04A0" w:firstRow="1" w:lastRow="0" w:firstColumn="1" w:lastColumn="0" w:noHBand="0" w:noVBand="1"/>
      </w:tblPr>
      <w:tblGrid>
        <w:gridCol w:w="1778"/>
        <w:gridCol w:w="472"/>
        <w:gridCol w:w="7830"/>
      </w:tblGrid>
      <w:tr w:rsidR="002C42BC">
        <w:tc>
          <w:tcPr>
            <w:tcW w:w="1778" w:type="dxa"/>
          </w:tcPr>
          <w:p w:rsidR="002C42BC" w:rsidRDefault="00414819">
            <w:pPr>
              <w:pStyle w:val="Heading1"/>
            </w:pPr>
            <w:r>
              <w:t>Objective</w:t>
            </w:r>
          </w:p>
        </w:tc>
        <w:tc>
          <w:tcPr>
            <w:tcW w:w="472" w:type="dxa"/>
          </w:tcPr>
          <w:p w:rsidR="002C42BC" w:rsidRDefault="002C42BC"/>
        </w:tc>
        <w:tc>
          <w:tcPr>
            <w:tcW w:w="7830" w:type="dxa"/>
          </w:tcPr>
          <w:p w:rsidR="00A41BDB" w:rsidRPr="00A41BDB" w:rsidRDefault="00A41BDB" w:rsidP="00A41BDB">
            <w:pPr>
              <w:pStyle w:val="ResumeText"/>
              <w:rPr>
                <w:kern w:val="0"/>
                <w:lang w:eastAsia="en-US"/>
              </w:rPr>
            </w:pPr>
            <w:r w:rsidRPr="00A41BDB">
              <w:rPr>
                <w:kern w:val="0"/>
                <w:lang w:eastAsia="en-US"/>
              </w:rPr>
              <w:t>Customer service management where my experience can be utilized to improve customer satisfaction.</w:t>
            </w:r>
          </w:p>
          <w:p w:rsidR="00A41BDB" w:rsidRPr="00A41BDB" w:rsidRDefault="00A41BDB" w:rsidP="00A41BDB">
            <w:pPr>
              <w:pStyle w:val="ResumeText"/>
              <w:rPr>
                <w:kern w:val="0"/>
                <w:sz w:val="18"/>
                <w:lang w:eastAsia="en-US"/>
              </w:rPr>
            </w:pPr>
            <w:r w:rsidRPr="00A41BDB">
              <w:rPr>
                <w:kern w:val="0"/>
                <w:lang w:eastAsia="en-US"/>
              </w:rPr>
              <w:t>Create integrated strategies to develop and expand existing customer sales, brand/product evolution, and media endorsement</w:t>
            </w:r>
            <w:r w:rsidRPr="00A41BDB">
              <w:rPr>
                <w:kern w:val="0"/>
                <w:sz w:val="18"/>
                <w:lang w:eastAsia="en-US"/>
              </w:rPr>
              <w:t>.</w:t>
            </w:r>
          </w:p>
          <w:p w:rsidR="002C42BC" w:rsidRDefault="002C42BC" w:rsidP="00A41BDB">
            <w:pPr>
              <w:pStyle w:val="ResumeText"/>
            </w:pPr>
          </w:p>
        </w:tc>
      </w:tr>
      <w:tr w:rsidR="002C42BC">
        <w:tc>
          <w:tcPr>
            <w:tcW w:w="1778" w:type="dxa"/>
          </w:tcPr>
          <w:p w:rsidR="002C42BC" w:rsidRDefault="00414819">
            <w:pPr>
              <w:pStyle w:val="Heading1"/>
            </w:pPr>
            <w:r>
              <w:t>Skills &amp; Abilities</w:t>
            </w:r>
          </w:p>
        </w:tc>
        <w:tc>
          <w:tcPr>
            <w:tcW w:w="472" w:type="dxa"/>
          </w:tcPr>
          <w:p w:rsidR="002C42BC" w:rsidRDefault="002C42BC"/>
        </w:tc>
        <w:tc>
          <w:tcPr>
            <w:tcW w:w="7830" w:type="dxa"/>
          </w:tcPr>
          <w:p w:rsidR="00A41BDB" w:rsidRPr="00FB20D4" w:rsidRDefault="00A41BDB" w:rsidP="00A41BDB">
            <w:pPr>
              <w:pStyle w:val="Heading2"/>
              <w:numPr>
                <w:ilvl w:val="0"/>
                <w:numId w:val="2"/>
              </w:numPr>
            </w:pPr>
            <w:r w:rsidRPr="00FB20D4">
              <w:t>EFFECTIVE COMMUNICATION</w:t>
            </w:r>
          </w:p>
          <w:p w:rsidR="00A41BDB" w:rsidRDefault="00A41BDB" w:rsidP="00A41BDB">
            <w:pPr>
              <w:pStyle w:val="Heading2"/>
              <w:numPr>
                <w:ilvl w:val="0"/>
                <w:numId w:val="2"/>
              </w:numPr>
            </w:pPr>
            <w:r>
              <w:t>COMPUTER AND TECHNICAL LITERACY</w:t>
            </w:r>
          </w:p>
          <w:p w:rsidR="00FB20D4" w:rsidRDefault="00FB20D4" w:rsidP="00FB20D4">
            <w:pPr>
              <w:pStyle w:val="Heading2"/>
              <w:numPr>
                <w:ilvl w:val="0"/>
                <w:numId w:val="2"/>
              </w:numPr>
            </w:pPr>
            <w:r>
              <w:t>PROBLEM SOLVING/CREATIVITY</w:t>
            </w:r>
          </w:p>
          <w:p w:rsidR="00FB20D4" w:rsidRDefault="00FB20D4" w:rsidP="00FB20D4">
            <w:pPr>
              <w:pStyle w:val="Heading2"/>
              <w:numPr>
                <w:ilvl w:val="0"/>
                <w:numId w:val="2"/>
              </w:numPr>
            </w:pPr>
            <w:r>
              <w:t>TEAM WORK SKILLS</w:t>
            </w:r>
          </w:p>
          <w:p w:rsidR="00FB20D4" w:rsidRPr="00FB20D4" w:rsidRDefault="00FB20D4" w:rsidP="00FB20D4">
            <w:pPr>
              <w:pStyle w:val="Heading2"/>
              <w:numPr>
                <w:ilvl w:val="0"/>
                <w:numId w:val="2"/>
              </w:numPr>
            </w:pPr>
            <w:r>
              <w:t>LEADERSHIP AND MANAGEMENT</w:t>
            </w:r>
          </w:p>
          <w:p w:rsidR="00A41BDB" w:rsidRPr="00A41BDB" w:rsidRDefault="00A41BDB" w:rsidP="00A41BDB"/>
        </w:tc>
      </w:tr>
      <w:tr w:rsidR="002C42BC">
        <w:tc>
          <w:tcPr>
            <w:tcW w:w="1778" w:type="dxa"/>
          </w:tcPr>
          <w:p w:rsidR="002C42BC" w:rsidRDefault="00414819">
            <w:pPr>
              <w:pStyle w:val="Heading1"/>
            </w:pPr>
            <w:r>
              <w:t>Experience</w:t>
            </w:r>
          </w:p>
        </w:tc>
        <w:tc>
          <w:tcPr>
            <w:tcW w:w="472" w:type="dxa"/>
          </w:tcPr>
          <w:p w:rsidR="009A5F3F" w:rsidRDefault="009A5F3F"/>
          <w:p w:rsidR="00FE4C7F" w:rsidRDefault="00FE4C7F"/>
        </w:tc>
        <w:tc>
          <w:tcPr>
            <w:tcW w:w="783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595959" w:themeColor="text1" w:themeTint="A6"/>
              </w:rPr>
              <w:id w:val="1436861535"/>
            </w:sdtPr>
            <w:sdtEndPr>
              <w:rPr>
                <w:rFonts w:eastAsiaTheme="minorHAnsi"/>
              </w:rPr>
            </w:sdtEndPr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595959" w:themeColor="text1" w:themeTint="A6"/>
                  </w:rPr>
                  <w:id w:val="221802691"/>
                  <w:placeholder>
                    <w:docPart w:val="C7B37E624FA645819D86101FF9D64BFE"/>
                  </w:placeholder>
                </w:sdtPr>
                <w:sdtEndPr/>
                <w:sdtContent>
                  <w:p w:rsidR="00462776" w:rsidRPr="0033695D" w:rsidRDefault="00462776" w:rsidP="0033695D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</w:rPr>
                    </w:pPr>
                  </w:p>
                  <w:p w:rsidR="00F65046" w:rsidRDefault="00F65046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</w:pPr>
                  </w:p>
                  <w:p w:rsidR="00FE4C7F" w:rsidRDefault="00FE4C7F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</w:pPr>
                  </w:p>
                  <w:p w:rsidR="00FE4C7F" w:rsidRDefault="00A10859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</w:pPr>
                    <w:r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  <w:t>AL-HAQ MOTORS Pakistan Karachi</w:t>
                    </w:r>
                    <w:r w:rsidR="00C52C01"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  <w:t>,</w:t>
                    </w:r>
                  </w:p>
                  <w:p w:rsidR="00C42C10" w:rsidRDefault="00C52C01" w:rsidP="00C42C10">
                    <w:r>
                      <w:t xml:space="preserve">Deals in imported Japanese and local Manufacture </w:t>
                    </w:r>
                    <w:r w:rsidR="00755025">
                      <w:t>Cars.</w:t>
                    </w:r>
                  </w:p>
                  <w:p w:rsidR="00D44C14" w:rsidRDefault="00826C54" w:rsidP="00D44C14">
                    <w:pPr>
                      <w:spacing w:before="0" w:line="240" w:lineRule="auto"/>
                    </w:pPr>
                    <w:r>
                      <w:t>01</w:t>
                    </w:r>
                    <w:r w:rsidR="006612F4">
                      <w:t>-Dec-2016 To March 2020</w:t>
                    </w:r>
                  </w:p>
                  <w:p w:rsidR="00D44C14" w:rsidRDefault="00455CB2" w:rsidP="00455CB2">
                    <w:pPr>
                      <w:pStyle w:val="ListParagraph"/>
                      <w:numPr>
                        <w:ilvl w:val="0"/>
                        <w:numId w:val="11"/>
                      </w:numPr>
                      <w:spacing w:before="0" w:line="240" w:lineRule="auto"/>
                    </w:pPr>
                    <w:r>
                      <w:t>Sales and Marketing Executive</w:t>
                    </w:r>
                  </w:p>
                  <w:p w:rsidR="00F126B1" w:rsidRDefault="00F126B1" w:rsidP="00455CB2">
                    <w:pPr>
                      <w:spacing w:before="0" w:line="240" w:lineRule="auto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Key Responsibilities:</w:t>
                    </w:r>
                  </w:p>
                  <w:p w:rsidR="00F126B1" w:rsidRPr="003F2821" w:rsidRDefault="001A196F" w:rsidP="00100089">
                    <w:pPr>
                      <w:pStyle w:val="ListParagraph"/>
                      <w:numPr>
                        <w:ilvl w:val="0"/>
                        <w:numId w:val="12"/>
                      </w:numPr>
                      <w:spacing w:before="0" w:line="240" w:lineRule="auto"/>
                      <w:rPr>
                        <w:b/>
                        <w:bCs/>
                      </w:rPr>
                    </w:pPr>
                    <w:r>
                      <w:t>Deal</w:t>
                    </w:r>
                    <w:r w:rsidR="003F2821">
                      <w:t>ing</w:t>
                    </w:r>
                    <w:r>
                      <w:t xml:space="preserve"> with walking customer </w:t>
                    </w:r>
                  </w:p>
                  <w:p w:rsidR="003F2821" w:rsidRPr="0068738E" w:rsidRDefault="00ED38D7" w:rsidP="00100089">
                    <w:pPr>
                      <w:pStyle w:val="ListParagraph"/>
                      <w:numPr>
                        <w:ilvl w:val="0"/>
                        <w:numId w:val="12"/>
                      </w:numPr>
                      <w:spacing w:before="0" w:line="240" w:lineRule="auto"/>
                      <w:rPr>
                        <w:b/>
                        <w:bCs/>
                      </w:rPr>
                    </w:pPr>
                    <w:r>
                      <w:t>Bidding for Japanese car online website</w:t>
                    </w:r>
                  </w:p>
                  <w:p w:rsidR="0068738E" w:rsidRPr="005A7493" w:rsidRDefault="0068738E" w:rsidP="00100089">
                    <w:pPr>
                      <w:pStyle w:val="ListParagraph"/>
                      <w:numPr>
                        <w:ilvl w:val="0"/>
                        <w:numId w:val="12"/>
                      </w:numPr>
                      <w:spacing w:before="0" w:line="240" w:lineRule="auto"/>
                      <w:rPr>
                        <w:b/>
                        <w:bCs/>
                      </w:rPr>
                    </w:pPr>
                    <w:r>
                      <w:t>Marketing the car stock inventory from Social Platforms</w:t>
                    </w:r>
                    <w:r w:rsidR="005A7493">
                      <w:t xml:space="preserve"> by Pics and details.</w:t>
                    </w:r>
                  </w:p>
                  <w:p w:rsidR="005A7493" w:rsidRDefault="005A7493" w:rsidP="005A7493">
                    <w:pPr>
                      <w:spacing w:before="0" w:line="240" w:lineRule="auto"/>
                      <w:rPr>
                        <w:b/>
                        <w:bCs/>
                      </w:rPr>
                    </w:pPr>
                  </w:p>
                  <w:p w:rsidR="009A5F3F" w:rsidRPr="00006FA0" w:rsidRDefault="005D0047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</w:pPr>
                    <w:r w:rsidRPr="00006FA0"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  <w:t>PROTÉGÉ G</w:t>
                    </w:r>
                    <w:r w:rsidR="00BB2D00" w:rsidRPr="00006FA0"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  <w:t>OLBAL</w:t>
                    </w:r>
                    <w:r w:rsidR="004049B1" w:rsidRPr="00006FA0">
                      <w:rPr>
                        <w:rFonts w:asciiTheme="minorHAnsi" w:eastAsiaTheme="minorEastAsia" w:hAnsiTheme="minorHAnsi" w:cstheme="minorBidi"/>
                        <w:caps w:val="0"/>
                        <w:color w:val="595959" w:themeColor="text1" w:themeTint="A6"/>
                        <w:sz w:val="22"/>
                        <w:szCs w:val="22"/>
                        <w:u w:val="single"/>
                      </w:rPr>
                      <w:t xml:space="preserve"> Pakistan Karachi</w:t>
                    </w:r>
                  </w:p>
                  <w:p w:rsidR="00162800" w:rsidRPr="00D4749E" w:rsidRDefault="007212F6" w:rsidP="00985A8A">
                    <w:r>
                      <w:t>20-JAN-2016 TO JUNE 2016</w:t>
                    </w:r>
                    <w:r w:rsidR="00D4749E">
                      <w:t xml:space="preserve"> (6 Months)</w:t>
                    </w:r>
                  </w:p>
                  <w:p w:rsidR="00162800" w:rsidRPr="00684B3A" w:rsidRDefault="00162800" w:rsidP="00684B3A">
                    <w:pPr>
                      <w:pStyle w:val="ListParagraph"/>
                      <w:numPr>
                        <w:ilvl w:val="0"/>
                        <w:numId w:val="4"/>
                      </w:numPr>
                      <w:rPr>
                        <w:b/>
                        <w:bCs/>
                        <w:u w:val="single"/>
                      </w:rPr>
                    </w:pPr>
                    <w:r w:rsidRPr="00684B3A">
                      <w:rPr>
                        <w:b/>
                        <w:bCs/>
                        <w:u w:val="single"/>
                      </w:rPr>
                      <w:t>NEGOTIATOR:</w:t>
                    </w:r>
                    <w:r w:rsidR="00F84AFA">
                      <w:rPr>
                        <w:b/>
                        <w:bCs/>
                        <w:u w:val="single"/>
                      </w:rPr>
                      <w:t xml:space="preserve"> </w:t>
                    </w:r>
                    <w:r w:rsidR="00CE377D">
                      <w:rPr>
                        <w:b/>
                        <w:bCs/>
                      </w:rPr>
                      <w:t xml:space="preserve"> ( Call Center Industry)</w:t>
                    </w:r>
                    <w:r w:rsidR="00F84AFA">
                      <w:rPr>
                        <w:b/>
                        <w:bCs/>
                        <w:u w:val="single"/>
                      </w:rPr>
                      <w:t xml:space="preserve"> </w:t>
                    </w:r>
                  </w:p>
                  <w:p w:rsidR="00D96CCF" w:rsidRPr="006D36FF" w:rsidRDefault="00D96CCF" w:rsidP="00985A8A">
                    <w:pPr>
                      <w:rPr>
                        <w:b/>
                        <w:bCs/>
                      </w:rPr>
                    </w:pPr>
                    <w:r w:rsidRPr="006D36FF">
                      <w:rPr>
                        <w:b/>
                        <w:bCs/>
                      </w:rPr>
                      <w:t>Key Responsibilities:</w:t>
                    </w:r>
                  </w:p>
                  <w:p w:rsidR="009A5F3F" w:rsidRDefault="00A07A75" w:rsidP="007134CE">
                    <w:pPr>
                      <w:pStyle w:val="ListParagraph"/>
                      <w:numPr>
                        <w:ilvl w:val="0"/>
                        <w:numId w:val="9"/>
                      </w:numPr>
                    </w:pPr>
                    <w:r>
                      <w:t>N</w:t>
                    </w:r>
                    <w:r w:rsidR="00846613">
                      <w:t>egotiate medical leans</w:t>
                    </w:r>
                    <w:r w:rsidR="00985A8A">
                      <w:t xml:space="preserve"> of Worker Comps Law California</w:t>
                    </w:r>
                    <w:r w:rsidR="00846613">
                      <w:t xml:space="preserve"> USA </w:t>
                    </w:r>
                    <w:r w:rsidR="00985A8A">
                      <w:t>with medical rep</w:t>
                    </w:r>
                    <w:r w:rsidR="00AD6BCF">
                      <w:t xml:space="preserve">resentatives </w:t>
                    </w:r>
                    <w:r w:rsidR="00985A8A">
                      <w:t xml:space="preserve"> and attorney’s.</w:t>
                    </w:r>
                  </w:p>
                  <w:p w:rsidR="00AD6BCF" w:rsidRDefault="00AD6BCF" w:rsidP="007134CE">
                    <w:pPr>
                      <w:pStyle w:val="ListParagraph"/>
                      <w:numPr>
                        <w:ilvl w:val="0"/>
                        <w:numId w:val="9"/>
                      </w:numPr>
                    </w:pPr>
                    <w:r>
                      <w:t xml:space="preserve">Set up appointments with </w:t>
                    </w:r>
                    <w:r w:rsidR="00374865">
                      <w:t>Lawyer Attorney or Medical Rep</w:t>
                    </w:r>
                  </w:p>
                  <w:p w:rsidR="00374865" w:rsidRDefault="00374865" w:rsidP="007134CE">
                    <w:pPr>
                      <w:pStyle w:val="ListParagraph"/>
                      <w:numPr>
                        <w:ilvl w:val="0"/>
                        <w:numId w:val="9"/>
                      </w:numPr>
                    </w:pPr>
                    <w:r>
                      <w:t xml:space="preserve">Calls on Daily Basis </w:t>
                    </w:r>
                  </w:p>
                  <w:p w:rsidR="00A07A75" w:rsidRDefault="0030423D" w:rsidP="007134CE">
                    <w:pPr>
                      <w:pStyle w:val="ListParagraph"/>
                      <w:numPr>
                        <w:ilvl w:val="0"/>
                        <w:numId w:val="9"/>
                      </w:numPr>
                    </w:pPr>
                    <w:r>
                      <w:lastRenderedPageBreak/>
                      <w:t xml:space="preserve">Daily Targets to achieve </w:t>
                    </w:r>
                  </w:p>
                  <w:p w:rsidR="00913FEF" w:rsidRDefault="00913FEF" w:rsidP="00985A8A">
                    <w:pPr>
                      <w:rPr>
                        <w:b/>
                        <w:bCs/>
                      </w:rPr>
                    </w:pPr>
                  </w:p>
                  <w:p w:rsidR="00F90011" w:rsidRDefault="007422E7" w:rsidP="00985A8A">
                    <w:pPr>
                      <w:rPr>
                        <w:b/>
                        <w:bCs/>
                        <w:sz w:val="22"/>
                        <w:szCs w:val="22"/>
                        <w:u w:val="single"/>
                      </w:rPr>
                    </w:pPr>
                    <w:r w:rsidRPr="005F0B7A">
                      <w:rPr>
                        <w:b/>
                        <w:bCs/>
                        <w:sz w:val="22"/>
                        <w:szCs w:val="22"/>
                        <w:u w:val="single"/>
                      </w:rPr>
                      <w:t xml:space="preserve">INTERNATIONAL WATER TECHNOLOGY </w:t>
                    </w:r>
                    <w:r w:rsidR="00F80AEB" w:rsidRPr="005F0B7A">
                      <w:rPr>
                        <w:b/>
                        <w:bCs/>
                        <w:sz w:val="22"/>
                        <w:szCs w:val="22"/>
                        <w:u w:val="single"/>
                      </w:rPr>
                      <w:t>. PAKISTAN KARACHI</w:t>
                    </w:r>
                  </w:p>
                  <w:p w:rsidR="005042F0" w:rsidRPr="002E4D0C" w:rsidRDefault="005042F0" w:rsidP="00985A8A">
                    <w:pPr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t xml:space="preserve">From </w:t>
                    </w:r>
                    <w:r w:rsidR="00C67F68">
                      <w:t>2013 December till March 2015 ( 1.5 Years)</w:t>
                    </w:r>
                  </w:p>
                  <w:p w:rsidR="00C67F68" w:rsidRPr="00DF5EA5" w:rsidRDefault="00961645" w:rsidP="00DF5EA5">
                    <w:pPr>
                      <w:pStyle w:val="ListParagraph"/>
                      <w:numPr>
                        <w:ilvl w:val="0"/>
                        <w:numId w:val="4"/>
                      </w:numPr>
                    </w:pPr>
                    <w:r>
                      <w:rPr>
                        <w:b/>
                        <w:bCs/>
                        <w:u w:val="single"/>
                      </w:rPr>
                      <w:t xml:space="preserve">Sales &amp; </w:t>
                    </w:r>
                    <w:r w:rsidR="00DF5EA5">
                      <w:rPr>
                        <w:b/>
                        <w:bCs/>
                        <w:u w:val="single"/>
                      </w:rPr>
                      <w:t xml:space="preserve">Marketing </w:t>
                    </w:r>
                    <w:r w:rsidRPr="00DF5EA5">
                      <w:rPr>
                        <w:b/>
                        <w:bCs/>
                        <w:u w:val="single"/>
                      </w:rPr>
                      <w:t xml:space="preserve"> Manager</w:t>
                    </w:r>
                  </w:p>
                  <w:p w:rsidR="005B4F37" w:rsidRDefault="00DF5EA5" w:rsidP="00DF5EA5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Key Responsibilities:</w:t>
                    </w:r>
                  </w:p>
                  <w:p w:rsidR="005D6551" w:rsidRDefault="00156198" w:rsidP="00223B4E">
                    <w:pPr>
                      <w:pStyle w:val="ListParagraph"/>
                      <w:numPr>
                        <w:ilvl w:val="0"/>
                        <w:numId w:val="6"/>
                      </w:numPr>
                      <w:spacing w:line="240" w:lineRule="auto"/>
                    </w:pPr>
                    <w:r>
                      <w:t xml:space="preserve">Manage Sales on Daily Basis </w:t>
                    </w:r>
                    <w:r w:rsidR="00A75031">
                      <w:t xml:space="preserve">of Reverse Osmosis Products </w:t>
                    </w:r>
                    <w:r w:rsidR="001407D5">
                      <w:t>.</w:t>
                    </w:r>
                  </w:p>
                  <w:p w:rsidR="001C2FC2" w:rsidRDefault="00AC4282" w:rsidP="001C2FC2">
                    <w:pPr>
                      <w:pStyle w:val="ListParagraph"/>
                      <w:numPr>
                        <w:ilvl w:val="0"/>
                        <w:numId w:val="6"/>
                      </w:numPr>
                      <w:spacing w:line="240" w:lineRule="auto"/>
                    </w:pPr>
                    <w:r>
                      <w:t xml:space="preserve">Introduce products to </w:t>
                    </w:r>
                    <w:r w:rsidR="00437E5F">
                      <w:t xml:space="preserve">customers by visiting them and set </w:t>
                    </w:r>
                    <w:r w:rsidR="00D65C82">
                      <w:t>appointments.</w:t>
                    </w:r>
                  </w:p>
                  <w:p w:rsidR="001C2FC2" w:rsidRDefault="001C2FC2" w:rsidP="001C2FC2">
                    <w:pPr>
                      <w:pStyle w:val="ListParagraph"/>
                      <w:numPr>
                        <w:ilvl w:val="0"/>
                        <w:numId w:val="6"/>
                      </w:numPr>
                      <w:spacing w:line="240" w:lineRule="auto"/>
                    </w:pPr>
                    <w:r>
                      <w:t xml:space="preserve">Visit Markets and Industrial Zone </w:t>
                    </w:r>
                  </w:p>
                  <w:p w:rsidR="00663747" w:rsidRDefault="00663747" w:rsidP="00663747">
                    <w:pPr>
                      <w:pStyle w:val="ListParagraph"/>
                      <w:spacing w:line="240" w:lineRule="auto"/>
                    </w:pPr>
                  </w:p>
                  <w:p w:rsidR="001A0CFA" w:rsidRDefault="001A0CFA">
                    <w:pPr>
                      <w:pStyle w:val="Heading2"/>
                      <w:rPr>
                        <w:rFonts w:asciiTheme="minorHAnsi" w:eastAsiaTheme="minorEastAsia" w:hAnsiTheme="minorHAnsi" w:cstheme="minorBidi"/>
                        <w:bCs w:val="0"/>
                        <w:caps w:val="0"/>
                        <w:color w:val="595959" w:themeColor="text1" w:themeTint="A6"/>
                      </w:rPr>
                    </w:pPr>
                  </w:p>
                  <w:p w:rsidR="002C42BC" w:rsidRPr="00D712FA" w:rsidRDefault="0020308E">
                    <w:pPr>
                      <w:pStyle w:val="Heading2"/>
                      <w:rPr>
                        <w:sz w:val="22"/>
                        <w:szCs w:val="22"/>
                        <w:u w:val="single"/>
                      </w:rPr>
                    </w:pPr>
                    <w:r w:rsidRPr="00D712FA">
                      <w:rPr>
                        <w:sz w:val="22"/>
                        <w:szCs w:val="22"/>
                        <w:u w:val="single"/>
                      </w:rPr>
                      <w:t>BARCLAYS BANK PLC</w:t>
                    </w:r>
                  </w:p>
                  <w:p w:rsidR="002C42BC" w:rsidRDefault="0020308E">
                    <w:pPr>
                      <w:pStyle w:val="ResumeText"/>
                    </w:pPr>
                    <w:r>
                      <w:t>22-FEB-2010 TO FEB 2011</w:t>
                    </w:r>
                    <w:r w:rsidR="00301197">
                      <w:t xml:space="preserve"> ( 1 Year)</w:t>
                    </w:r>
                  </w:p>
                  <w:p w:rsidR="00C4170E" w:rsidRDefault="003D1EFC" w:rsidP="00C4170E">
                    <w:pPr>
                      <w:pStyle w:val="ListParagraph"/>
                      <w:numPr>
                        <w:ilvl w:val="0"/>
                        <w:numId w:val="4"/>
                      </w:num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Lead Generator ( Sales Executive)</w:t>
                    </w:r>
                  </w:p>
                  <w:p w:rsidR="00EA14D1" w:rsidRDefault="00EA14D1" w:rsidP="00EA14D1">
                    <w:pPr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Key Responsilbities:</w:t>
                    </w:r>
                  </w:p>
                  <w:p w:rsidR="00B83AF7" w:rsidRDefault="00B83AF7" w:rsidP="00D712FA">
                    <w:pPr>
                      <w:pStyle w:val="ListParagraph"/>
                      <w:numPr>
                        <w:ilvl w:val="0"/>
                        <w:numId w:val="5"/>
                      </w:numPr>
                    </w:pPr>
                    <w:r>
                      <w:t>D</w:t>
                    </w:r>
                    <w:r w:rsidR="006A5ADA">
                      <w:t>ealing with the customers</w:t>
                    </w:r>
                    <w:r>
                      <w:t>.</w:t>
                    </w:r>
                  </w:p>
                  <w:p w:rsidR="00B83AF7" w:rsidRDefault="00B83AF7" w:rsidP="00D712FA">
                    <w:pPr>
                      <w:pStyle w:val="ListParagraph"/>
                      <w:numPr>
                        <w:ilvl w:val="0"/>
                        <w:numId w:val="5"/>
                      </w:numPr>
                    </w:pPr>
                    <w:r>
                      <w:t>Introduce new customers to bank</w:t>
                    </w:r>
                  </w:p>
                  <w:p w:rsidR="008928E4" w:rsidRDefault="008928E4" w:rsidP="00D712FA">
                    <w:pPr>
                      <w:pStyle w:val="ListParagraph"/>
                      <w:numPr>
                        <w:ilvl w:val="0"/>
                        <w:numId w:val="5"/>
                      </w:numPr>
                    </w:pPr>
                    <w:r>
                      <w:t>Monthly Targets to Achieve</w:t>
                    </w:r>
                  </w:p>
                  <w:p w:rsidR="002C42BC" w:rsidRDefault="00870690" w:rsidP="008928E4">
                    <w:pPr>
                      <w:pStyle w:val="ListParagraph"/>
                      <w:ind w:left="763"/>
                    </w:pPr>
                  </w:p>
                </w:sdtContent>
              </w:sd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595959" w:themeColor="text1" w:themeTint="A6"/>
                  </w:rPr>
                  <w:id w:val="68699791"/>
                  <w:placeholder>
                    <w:docPart w:val="C7B37E624FA645819D86101FF9D64BFE"/>
                  </w:placeholder>
                </w:sdtPr>
                <w:sdtEndPr>
                  <w:rPr>
                    <w:rFonts w:eastAsiaTheme="minorHAnsi"/>
                  </w:rPr>
                </w:sdtEndPr>
                <w:sdtContent>
                  <w:p w:rsidR="002C42BC" w:rsidRDefault="006A5ADA">
                    <w:pPr>
                      <w:pStyle w:val="Heading2"/>
                    </w:pPr>
                    <w:r w:rsidRPr="007E43D5">
                      <w:rPr>
                        <w:sz w:val="22"/>
                        <w:szCs w:val="22"/>
                        <w:u w:val="single"/>
                      </w:rPr>
                      <w:t xml:space="preserve"> UNITED CAPITAL SECURITIES PVT (LTD)</w:t>
                    </w:r>
                    <w:r>
                      <w:t xml:space="preserve"> </w:t>
                    </w:r>
                  </w:p>
                  <w:p w:rsidR="002C42BC" w:rsidRDefault="006A5ADA">
                    <w:pPr>
                      <w:pStyle w:val="ResumeText"/>
                    </w:pPr>
                    <w:r>
                      <w:t>JUNE 2007 T0 JUNE 2009</w:t>
                    </w:r>
                    <w:r w:rsidR="007E43D5">
                      <w:t xml:space="preserve"> ( 2 Years)</w:t>
                    </w:r>
                  </w:p>
                  <w:p w:rsidR="00AF648E" w:rsidRDefault="00AF648E">
                    <w:pPr>
                      <w:pStyle w:val="ResumeText"/>
                    </w:pPr>
                  </w:p>
                  <w:p w:rsidR="00AF648E" w:rsidRDefault="00834587" w:rsidP="00AF648E">
                    <w:pPr>
                      <w:pStyle w:val="ResumeText"/>
                      <w:numPr>
                        <w:ilvl w:val="0"/>
                        <w:numId w:val="4"/>
                      </w:numPr>
                      <w:rPr>
                        <w:b/>
                        <w:bCs/>
                      </w:rPr>
                    </w:pPr>
                    <w:r w:rsidRPr="00834587">
                      <w:rPr>
                        <w:b/>
                        <w:bCs/>
                      </w:rPr>
                      <w:t>Marketing Executive.</w:t>
                    </w:r>
                    <w:r w:rsidR="005A025B">
                      <w:rPr>
                        <w:b/>
                        <w:bCs/>
                      </w:rPr>
                      <w:t xml:space="preserve"> ( Finance Industry</w:t>
                    </w:r>
                    <w:r w:rsidR="00B3031A">
                      <w:rPr>
                        <w:b/>
                        <w:bCs/>
                      </w:rPr>
                      <w:t xml:space="preserve"> Stock Exchange</w:t>
                    </w:r>
                    <w:r w:rsidR="005A025B">
                      <w:rPr>
                        <w:b/>
                        <w:bCs/>
                      </w:rPr>
                      <w:t>)</w:t>
                    </w:r>
                  </w:p>
                  <w:p w:rsidR="00B3031A" w:rsidRPr="00162D22" w:rsidRDefault="002758E8" w:rsidP="00B3031A">
                    <w:pPr>
                      <w:pStyle w:val="ResumeText"/>
                      <w:numPr>
                        <w:ilvl w:val="0"/>
                        <w:numId w:val="8"/>
                      </w:numPr>
                      <w:rPr>
                        <w:b/>
                        <w:bCs/>
                      </w:rPr>
                    </w:pPr>
                    <w:r>
                      <w:t>Set up meeting wit</w:t>
                    </w:r>
                    <w:r w:rsidR="00D71D9E">
                      <w:t xml:space="preserve">h new clients </w:t>
                    </w:r>
                    <w:r w:rsidR="00162D22">
                      <w:t>.</w:t>
                    </w:r>
                  </w:p>
                  <w:p w:rsidR="00162D22" w:rsidRPr="00162D22" w:rsidRDefault="00162D22" w:rsidP="00B3031A">
                    <w:pPr>
                      <w:pStyle w:val="ResumeText"/>
                      <w:numPr>
                        <w:ilvl w:val="0"/>
                        <w:numId w:val="8"/>
                      </w:numPr>
                      <w:rPr>
                        <w:b/>
                        <w:bCs/>
                      </w:rPr>
                    </w:pPr>
                    <w:r>
                      <w:t>Daily Follow ups</w:t>
                    </w:r>
                  </w:p>
                  <w:p w:rsidR="00162D22" w:rsidRPr="00FE2F65" w:rsidRDefault="00162D22" w:rsidP="00B3031A">
                    <w:pPr>
                      <w:pStyle w:val="ResumeText"/>
                      <w:numPr>
                        <w:ilvl w:val="0"/>
                        <w:numId w:val="8"/>
                      </w:numPr>
                      <w:rPr>
                        <w:b/>
                        <w:bCs/>
                      </w:rPr>
                    </w:pPr>
                    <w:r>
                      <w:t xml:space="preserve">Give knowledge to </w:t>
                    </w:r>
                    <w:r w:rsidR="00FE2F65">
                      <w:t>clients regarding investments.</w:t>
                    </w:r>
                  </w:p>
                  <w:p w:rsidR="00FE2F65" w:rsidRPr="00FC46AF" w:rsidRDefault="001A7E32" w:rsidP="00B3031A">
                    <w:pPr>
                      <w:pStyle w:val="ResumeText"/>
                      <w:numPr>
                        <w:ilvl w:val="0"/>
                        <w:numId w:val="8"/>
                      </w:numPr>
                      <w:rPr>
                        <w:b/>
                        <w:bCs/>
                      </w:rPr>
                    </w:pPr>
                    <w:r>
                      <w:t>Handle and Manage clients accounts for trade .</w:t>
                    </w:r>
                  </w:p>
                  <w:p w:rsidR="00FC46AF" w:rsidRPr="00834587" w:rsidRDefault="00FC46AF" w:rsidP="00B3031A">
                    <w:pPr>
                      <w:pStyle w:val="ResumeText"/>
                      <w:numPr>
                        <w:ilvl w:val="0"/>
                        <w:numId w:val="8"/>
                      </w:numPr>
                      <w:rPr>
                        <w:b/>
                        <w:bCs/>
                      </w:rPr>
                    </w:pPr>
                    <w:r>
                      <w:t>Maintain Portfolio</w:t>
                    </w:r>
                  </w:p>
                  <w:p w:rsidR="00834587" w:rsidRDefault="00834587" w:rsidP="00834587">
                    <w:pPr>
                      <w:pStyle w:val="ResumeText"/>
                    </w:pPr>
                  </w:p>
                  <w:p w:rsidR="002C42BC" w:rsidRDefault="00870690" w:rsidP="00B3031A"/>
                </w:sdtContent>
              </w:sdt>
            </w:sdtContent>
          </w:sdt>
        </w:tc>
      </w:tr>
      <w:tr w:rsidR="002C42BC">
        <w:tc>
          <w:tcPr>
            <w:tcW w:w="1778" w:type="dxa"/>
          </w:tcPr>
          <w:p w:rsidR="002C42BC" w:rsidRDefault="00414819">
            <w:pPr>
              <w:pStyle w:val="Heading1"/>
            </w:pPr>
            <w:r>
              <w:lastRenderedPageBreak/>
              <w:t>Education</w:t>
            </w:r>
          </w:p>
        </w:tc>
        <w:tc>
          <w:tcPr>
            <w:tcW w:w="472" w:type="dxa"/>
          </w:tcPr>
          <w:p w:rsidR="002C42BC" w:rsidRDefault="002C42BC"/>
        </w:tc>
        <w:tc>
          <w:tcPr>
            <w:tcW w:w="7830" w:type="dxa"/>
          </w:tcPr>
          <w:sdt>
            <w:sdtP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color w:val="595959" w:themeColor="text1" w:themeTint="A6"/>
              </w:rPr>
              <w:id w:val="-691765356"/>
            </w:sdtPr>
            <w:sdtEndPr/>
            <w:sdtContent>
              <w:sdt>
                <w:sdtPr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color w:val="595959" w:themeColor="text1" w:themeTint="A6"/>
                  </w:rPr>
                  <w:id w:val="-1126388115"/>
                  <w:placeholder>
                    <w:docPart w:val="C7B37E624FA645819D86101FF9D64BFE"/>
                  </w:placeholder>
                </w:sdtPr>
                <w:sdtEndPr/>
                <w:sdtContent>
                  <w:p w:rsidR="002C42BC" w:rsidRDefault="00656AFF">
                    <w:pPr>
                      <w:pStyle w:val="Heading2"/>
                    </w:pPr>
                    <w:r>
                      <w:t>SHIPOWNER</w:t>
                    </w:r>
                    <w:r w:rsidR="00B07BD0">
                      <w:t xml:space="preserve"> govt</w:t>
                    </w:r>
                    <w:r>
                      <w:t xml:space="preserve"> COLLEGE</w:t>
                    </w:r>
                    <w:r w:rsidR="00B07BD0">
                      <w:t>- commerce</w:t>
                    </w:r>
                    <w:r>
                      <w:t>-B.COM</w:t>
                    </w:r>
                  </w:p>
                  <w:p w:rsidR="00B07BD0" w:rsidRDefault="00656AFF" w:rsidP="00656AFF">
                    <w:pPr>
                      <w:rPr>
                        <w:rFonts w:eastAsiaTheme="minorEastAsia"/>
                      </w:rPr>
                    </w:pPr>
                    <w:r>
                      <w:t>Grade 2</w:t>
                    </w:r>
                    <w:r>
                      <w:rPr>
                        <w:vertAlign w:val="superscript"/>
                      </w:rPr>
                      <w:t xml:space="preserve">nd </w:t>
                    </w:r>
                    <w:r>
                      <w:rPr>
                        <w:rFonts w:eastAsiaTheme="minorEastAsia"/>
                      </w:rPr>
                      <w:t>Division -2010</w:t>
                    </w:r>
                    <w:r w:rsidR="00B07BD0">
                      <w:rPr>
                        <w:rFonts w:eastAsiaTheme="minorEastAsia"/>
                      </w:rPr>
                      <w:t xml:space="preserve"> Degree Affiliation Karachi University.</w:t>
                    </w:r>
                  </w:p>
                  <w:p w:rsidR="00656AFF" w:rsidRDefault="00B07BD0" w:rsidP="00656AFF">
                    <w:pPr>
                      <w:rPr>
                        <w:rFonts w:eastAsiaTheme="minorEastAsia"/>
                        <w:b/>
                        <w:sz w:val="18"/>
                      </w:rPr>
                    </w:pPr>
                    <w:r w:rsidRPr="00B07BD0">
                      <w:rPr>
                        <w:rFonts w:eastAsiaTheme="minorEastAsia"/>
                        <w:b/>
                        <w:sz w:val="18"/>
                      </w:rPr>
                      <w:t>BAHRIA FOUNDATION COLLEGE</w:t>
                    </w:r>
                    <w:r>
                      <w:rPr>
                        <w:rFonts w:eastAsiaTheme="minorEastAsia"/>
                      </w:rPr>
                      <w:t xml:space="preserve"> </w:t>
                    </w:r>
                    <w:r w:rsidRPr="00B07BD0">
                      <w:rPr>
                        <w:rFonts w:eastAsiaTheme="minorEastAsia"/>
                        <w:b/>
                        <w:sz w:val="18"/>
                      </w:rPr>
                      <w:t xml:space="preserve">–PRE-ENG-INTERMIDIATE </w:t>
                    </w:r>
                  </w:p>
                  <w:p w:rsidR="00B07BD0" w:rsidRDefault="00B07BD0" w:rsidP="00656AFF">
                    <w:pPr>
                      <w:rPr>
                        <w:rFonts w:eastAsiaTheme="minorEastAsia"/>
                        <w:sz w:val="18"/>
                      </w:rPr>
                    </w:pPr>
                    <w:r>
                      <w:rPr>
                        <w:rFonts w:eastAsiaTheme="minorEastAsia"/>
                        <w:sz w:val="18"/>
                      </w:rPr>
                      <w:t>Grade -A  , 2008 Sindh Board.</w:t>
                    </w:r>
                  </w:p>
                  <w:p w:rsidR="00B07BD0" w:rsidRDefault="00B07BD0" w:rsidP="00B07BD0">
                    <w:pPr>
                      <w:pStyle w:val="Heading2"/>
                      <w:rPr>
                        <w:rFonts w:eastAsiaTheme="minorEastAsia"/>
                      </w:rPr>
                    </w:pPr>
                    <w:r>
                      <w:rPr>
                        <w:rFonts w:eastAsiaTheme="minorEastAsia"/>
                      </w:rPr>
                      <w:t>Bahria foundation school-matriculation</w:t>
                    </w:r>
                  </w:p>
                  <w:p w:rsidR="002C42BC" w:rsidRDefault="00B07BD0" w:rsidP="00656AFF">
                    <w:r>
                      <w:t>Grade- C – 200</w:t>
                    </w:r>
                    <w:r w:rsidR="00C74C9B">
                      <w:t>7</w:t>
                    </w:r>
                  </w:p>
                </w:sdtContent>
              </w:sdt>
            </w:sdtContent>
          </w:sdt>
        </w:tc>
      </w:tr>
      <w:tr w:rsidR="002C42BC">
        <w:tc>
          <w:tcPr>
            <w:tcW w:w="1778" w:type="dxa"/>
          </w:tcPr>
          <w:p w:rsidR="002C42BC" w:rsidRDefault="00414819" w:rsidP="00FB4111">
            <w:pPr>
              <w:pStyle w:val="Heading1"/>
              <w:jc w:val="left"/>
            </w:pPr>
            <w:r>
              <w:lastRenderedPageBreak/>
              <w:t>References</w:t>
            </w:r>
          </w:p>
        </w:tc>
        <w:tc>
          <w:tcPr>
            <w:tcW w:w="472" w:type="dxa"/>
          </w:tcPr>
          <w:p w:rsidR="002C42BC" w:rsidRDefault="002C42BC"/>
        </w:tc>
        <w:tc>
          <w:tcPr>
            <w:tcW w:w="7830" w:type="dxa"/>
          </w:tcPr>
          <w:sdt>
            <w:sdtPr>
              <w:id w:val="-1883713024"/>
            </w:sdtPr>
            <w:sdtEndPr>
              <w:rPr>
                <w:rFonts w:eastAsiaTheme="minorEastAsia"/>
              </w:rPr>
            </w:sdtEndPr>
            <w:sdtContent>
              <w:sdt>
                <w:sdtPr>
                  <w:id w:val="-1368215953"/>
                  <w:placeholder>
                    <w:docPart w:val="C7B37E624FA645819D86101FF9D64BFE"/>
                  </w:placeholder>
                </w:sdtPr>
                <w:sdtEndPr>
                  <w:rPr>
                    <w:rFonts w:eastAsiaTheme="minorEastAsia"/>
                  </w:rPr>
                </w:sdtEndPr>
                <w:sdtContent>
                  <w:p w:rsidR="002C42BC" w:rsidRDefault="00510F72" w:rsidP="007D00F5">
                    <w:pPr>
                      <w:pStyle w:val="ResumeText"/>
                    </w:pPr>
                    <w:r>
                      <w:t>As per required</w:t>
                    </w:r>
                    <w:r w:rsidR="007D00F5">
                      <w:t>.</w:t>
                    </w:r>
                  </w:p>
                </w:sdtContent>
              </w:sdt>
            </w:sdtContent>
          </w:sdt>
        </w:tc>
      </w:tr>
    </w:tbl>
    <w:p w:rsidR="002C42BC" w:rsidRDefault="002C42BC"/>
    <w:sectPr w:rsidR="002C42BC" w:rsidSect="005C5C7A">
      <w:footerReference w:type="default" r:id="rId10"/>
      <w:pgSz w:w="12240" w:h="15840" w:code="1"/>
      <w:pgMar w:top="1080" w:right="1080" w:bottom="1080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A5E9D" w:rsidRDefault="005A5E9D">
      <w:pPr>
        <w:spacing w:before="0" w:after="0" w:line="240" w:lineRule="auto"/>
      </w:pPr>
      <w:r>
        <w:separator/>
      </w:r>
    </w:p>
  </w:endnote>
  <w:endnote w:type="continuationSeparator" w:id="0">
    <w:p w:rsidR="005A5E9D" w:rsidRDefault="005A5E9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Arial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C42BC" w:rsidRDefault="00414819">
    <w:pPr>
      <w:pStyle w:val="Footer"/>
    </w:pPr>
    <w:r>
      <w:t xml:space="preserve">Page </w:t>
    </w:r>
    <w:r w:rsidR="005C5C7A">
      <w:fldChar w:fldCharType="begin"/>
    </w:r>
    <w:r>
      <w:instrText xml:space="preserve"> PAGE </w:instrText>
    </w:r>
    <w:r w:rsidR="005C5C7A">
      <w:fldChar w:fldCharType="separate"/>
    </w:r>
    <w:r w:rsidR="00510F72">
      <w:rPr>
        <w:noProof/>
      </w:rPr>
      <w:t>2</w:t>
    </w:r>
    <w:r w:rsidR="005C5C7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A5E9D" w:rsidRDefault="005A5E9D">
      <w:pPr>
        <w:spacing w:before="0" w:after="0" w:line="240" w:lineRule="auto"/>
      </w:pPr>
      <w:r>
        <w:separator/>
      </w:r>
    </w:p>
  </w:footnote>
  <w:footnote w:type="continuationSeparator" w:id="0">
    <w:p w:rsidR="005A5E9D" w:rsidRDefault="005A5E9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E1BBA"/>
    <w:multiLevelType w:val="hybridMultilevel"/>
    <w:tmpl w:val="C95C6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C6CCB"/>
    <w:multiLevelType w:val="hybridMultilevel"/>
    <w:tmpl w:val="E772A8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BD3EB5"/>
    <w:multiLevelType w:val="hybridMultilevel"/>
    <w:tmpl w:val="8A66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C63F3"/>
    <w:multiLevelType w:val="hybridMultilevel"/>
    <w:tmpl w:val="3AEAADDA"/>
    <w:lvl w:ilvl="0" w:tplc="0409000D">
      <w:start w:val="1"/>
      <w:numFmt w:val="bullet"/>
      <w:lvlText w:val=""/>
      <w:lvlJc w:val="left"/>
      <w:pPr>
        <w:ind w:left="7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4" w15:restartNumberingAfterBreak="0">
    <w:nsid w:val="3B654717"/>
    <w:multiLevelType w:val="hybridMultilevel"/>
    <w:tmpl w:val="FA16BD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110420"/>
    <w:multiLevelType w:val="hybridMultilevel"/>
    <w:tmpl w:val="C11CE92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034F9E"/>
    <w:multiLevelType w:val="hybridMultilevel"/>
    <w:tmpl w:val="3E9655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525AB"/>
    <w:multiLevelType w:val="multilevel"/>
    <w:tmpl w:val="D0D4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A579C6"/>
    <w:multiLevelType w:val="hybridMultilevel"/>
    <w:tmpl w:val="CF2EB4A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A2907F3"/>
    <w:multiLevelType w:val="hybridMultilevel"/>
    <w:tmpl w:val="62ACC1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9575E3"/>
    <w:multiLevelType w:val="hybridMultilevel"/>
    <w:tmpl w:val="DA74294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414185"/>
    <w:multiLevelType w:val="hybridMultilevel"/>
    <w:tmpl w:val="7E0E77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0"/>
  </w:num>
  <w:num w:numId="5">
    <w:abstractNumId w:val="3"/>
  </w:num>
  <w:num w:numId="6">
    <w:abstractNumId w:val="5"/>
  </w:num>
  <w:num w:numId="7">
    <w:abstractNumId w:val="9"/>
  </w:num>
  <w:num w:numId="8">
    <w:abstractNumId w:val="8"/>
  </w:num>
  <w:num w:numId="9">
    <w:abstractNumId w:val="11"/>
  </w:num>
  <w:num w:numId="10">
    <w:abstractNumId w:val="1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ADA"/>
    <w:rsid w:val="000069AA"/>
    <w:rsid w:val="00006FA0"/>
    <w:rsid w:val="000529BB"/>
    <w:rsid w:val="00100089"/>
    <w:rsid w:val="00124E92"/>
    <w:rsid w:val="00125EE1"/>
    <w:rsid w:val="001407D5"/>
    <w:rsid w:val="00156198"/>
    <w:rsid w:val="00162800"/>
    <w:rsid w:val="00162D22"/>
    <w:rsid w:val="001678C4"/>
    <w:rsid w:val="001A0CFA"/>
    <w:rsid w:val="001A196F"/>
    <w:rsid w:val="001A7E32"/>
    <w:rsid w:val="001C2FC2"/>
    <w:rsid w:val="001C3F44"/>
    <w:rsid w:val="0020308E"/>
    <w:rsid w:val="0021540E"/>
    <w:rsid w:val="00223B4E"/>
    <w:rsid w:val="00246087"/>
    <w:rsid w:val="002758E8"/>
    <w:rsid w:val="002B0C6E"/>
    <w:rsid w:val="002C42BC"/>
    <w:rsid w:val="002E4D0C"/>
    <w:rsid w:val="00301197"/>
    <w:rsid w:val="0030423D"/>
    <w:rsid w:val="00333FEF"/>
    <w:rsid w:val="00334D2D"/>
    <w:rsid w:val="0033695D"/>
    <w:rsid w:val="00350122"/>
    <w:rsid w:val="00374865"/>
    <w:rsid w:val="003D1EFC"/>
    <w:rsid w:val="003F2821"/>
    <w:rsid w:val="004049B1"/>
    <w:rsid w:val="00414819"/>
    <w:rsid w:val="00437E5F"/>
    <w:rsid w:val="00455CB2"/>
    <w:rsid w:val="00462776"/>
    <w:rsid w:val="00464B82"/>
    <w:rsid w:val="0048015D"/>
    <w:rsid w:val="004B5477"/>
    <w:rsid w:val="005042F0"/>
    <w:rsid w:val="00510F72"/>
    <w:rsid w:val="0054648B"/>
    <w:rsid w:val="00583F49"/>
    <w:rsid w:val="005A025B"/>
    <w:rsid w:val="005A5E9D"/>
    <w:rsid w:val="005A7493"/>
    <w:rsid w:val="005B4F37"/>
    <w:rsid w:val="005C5C7A"/>
    <w:rsid w:val="005D0047"/>
    <w:rsid w:val="005D471D"/>
    <w:rsid w:val="005D4F29"/>
    <w:rsid w:val="005D6551"/>
    <w:rsid w:val="005F0B7A"/>
    <w:rsid w:val="006052D8"/>
    <w:rsid w:val="00606471"/>
    <w:rsid w:val="006561B6"/>
    <w:rsid w:val="00656AFF"/>
    <w:rsid w:val="006612F4"/>
    <w:rsid w:val="00663747"/>
    <w:rsid w:val="00664FA4"/>
    <w:rsid w:val="0068084D"/>
    <w:rsid w:val="00684B3A"/>
    <w:rsid w:val="0068738E"/>
    <w:rsid w:val="006A5ADA"/>
    <w:rsid w:val="006D36FF"/>
    <w:rsid w:val="006D5A9E"/>
    <w:rsid w:val="007134CE"/>
    <w:rsid w:val="007212F6"/>
    <w:rsid w:val="007422E7"/>
    <w:rsid w:val="00755025"/>
    <w:rsid w:val="007D00F5"/>
    <w:rsid w:val="007E43D5"/>
    <w:rsid w:val="008238A5"/>
    <w:rsid w:val="00826C54"/>
    <w:rsid w:val="00834587"/>
    <w:rsid w:val="00846613"/>
    <w:rsid w:val="00870690"/>
    <w:rsid w:val="008804F4"/>
    <w:rsid w:val="00881626"/>
    <w:rsid w:val="00886702"/>
    <w:rsid w:val="008928E4"/>
    <w:rsid w:val="00913FEF"/>
    <w:rsid w:val="00961645"/>
    <w:rsid w:val="00985A8A"/>
    <w:rsid w:val="0099486F"/>
    <w:rsid w:val="009A5F3F"/>
    <w:rsid w:val="009B7DD1"/>
    <w:rsid w:val="00A00E28"/>
    <w:rsid w:val="00A07A75"/>
    <w:rsid w:val="00A10859"/>
    <w:rsid w:val="00A41730"/>
    <w:rsid w:val="00A41BDB"/>
    <w:rsid w:val="00A75031"/>
    <w:rsid w:val="00AC4282"/>
    <w:rsid w:val="00AD2A4B"/>
    <w:rsid w:val="00AD6BCF"/>
    <w:rsid w:val="00AF648E"/>
    <w:rsid w:val="00B0763E"/>
    <w:rsid w:val="00B07BD0"/>
    <w:rsid w:val="00B3031A"/>
    <w:rsid w:val="00B54AEB"/>
    <w:rsid w:val="00B83AF7"/>
    <w:rsid w:val="00BB2D00"/>
    <w:rsid w:val="00C15816"/>
    <w:rsid w:val="00C4170E"/>
    <w:rsid w:val="00C42C10"/>
    <w:rsid w:val="00C52C01"/>
    <w:rsid w:val="00C53DEC"/>
    <w:rsid w:val="00C67F68"/>
    <w:rsid w:val="00C74C9B"/>
    <w:rsid w:val="00CA0247"/>
    <w:rsid w:val="00CE377D"/>
    <w:rsid w:val="00D012A1"/>
    <w:rsid w:val="00D2759D"/>
    <w:rsid w:val="00D44C14"/>
    <w:rsid w:val="00D4749E"/>
    <w:rsid w:val="00D65C82"/>
    <w:rsid w:val="00D712FA"/>
    <w:rsid w:val="00D71D9E"/>
    <w:rsid w:val="00D96CCF"/>
    <w:rsid w:val="00DD27D6"/>
    <w:rsid w:val="00DF1FE9"/>
    <w:rsid w:val="00DF5EA5"/>
    <w:rsid w:val="00E56FA8"/>
    <w:rsid w:val="00E60BA5"/>
    <w:rsid w:val="00E66B68"/>
    <w:rsid w:val="00EA14D1"/>
    <w:rsid w:val="00ED38D7"/>
    <w:rsid w:val="00F126B1"/>
    <w:rsid w:val="00F12852"/>
    <w:rsid w:val="00F50FF8"/>
    <w:rsid w:val="00F65046"/>
    <w:rsid w:val="00F80AEB"/>
    <w:rsid w:val="00F815BE"/>
    <w:rsid w:val="00F84AFA"/>
    <w:rsid w:val="00F90011"/>
    <w:rsid w:val="00FA678E"/>
    <w:rsid w:val="00FB20D4"/>
    <w:rsid w:val="00FB4111"/>
    <w:rsid w:val="00FC46AF"/>
    <w:rsid w:val="00FD0EFF"/>
    <w:rsid w:val="00FE2F65"/>
    <w:rsid w:val="00FE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128236D9-1D4F-2247-B607-1EE06BF0F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lang w:val="en-US" w:eastAsia="ja-JP" w:bidi="ar-SA"/>
      </w:rPr>
    </w:rPrDefault>
    <w:pPrDefault>
      <w:pPr>
        <w:spacing w:before="40"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8" w:unhideWhenUsed="1" w:qFormat="1"/>
    <w:lsdException w:name="heading 5" w:semiHidden="1" w:uiPriority="18" w:unhideWhenUsed="1" w:qFormat="1"/>
    <w:lsdException w:name="heading 6" w:semiHidden="1" w:uiPriority="18" w:unhideWhenUsed="1" w:qFormat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2" w:unhideWhenUsed="1"/>
    <w:lsdException w:name="footer" w:semiHidden="1" w:uiPriority="2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8" w:unhideWhenUsed="1" w:qFormat="1"/>
    <w:lsdException w:name="Signature" w:semiHidden="1" w:uiPriority="8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8" w:unhideWhenUsed="1" w:qFormat="1"/>
    <w:lsdException w:name="Date" w:semiHidden="1" w:uiPriority="8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9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C7A"/>
    <w:rPr>
      <w:kern w:val="20"/>
    </w:rPr>
  </w:style>
  <w:style w:type="paragraph" w:styleId="Heading1">
    <w:name w:val="heading 1"/>
    <w:basedOn w:val="Normal"/>
    <w:next w:val="Normal"/>
    <w:link w:val="Heading1Char"/>
    <w:uiPriority w:val="1"/>
    <w:unhideWhenUsed/>
    <w:qFormat/>
    <w:rsid w:val="005C5C7A"/>
    <w:pPr>
      <w:jc w:val="right"/>
      <w:outlineLvl w:val="0"/>
    </w:pPr>
    <w:rPr>
      <w:rFonts w:asciiTheme="majorHAnsi" w:eastAsiaTheme="majorEastAsia" w:hAnsiTheme="majorHAnsi" w:cstheme="majorBidi"/>
      <w:caps/>
      <w:color w:val="7E97AD" w:themeColor="accent1"/>
      <w:sz w:val="21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5C5C7A"/>
    <w:pPr>
      <w:keepNext/>
      <w:keepLines/>
      <w:spacing w:after="40"/>
      <w:outlineLvl w:val="1"/>
    </w:pPr>
    <w:rPr>
      <w:rFonts w:asciiTheme="majorHAnsi" w:eastAsiaTheme="majorEastAsia" w:hAnsiTheme="majorHAnsi" w:cstheme="majorBidi"/>
      <w:b/>
      <w:bCs/>
      <w:caps/>
      <w:color w:val="404040" w:themeColor="text1" w:themeTint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5C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7E97A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C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7E97A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C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94B5A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C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94B5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C7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C7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C7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"/>
    <w:unhideWhenUsed/>
    <w:rsid w:val="005C5C7A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"/>
    <w:rsid w:val="005C5C7A"/>
    <w:rPr>
      <w:kern w:val="20"/>
    </w:rPr>
  </w:style>
  <w:style w:type="paragraph" w:styleId="Footer">
    <w:name w:val="footer"/>
    <w:basedOn w:val="Normal"/>
    <w:link w:val="FooterChar"/>
    <w:uiPriority w:val="2"/>
    <w:unhideWhenUsed/>
    <w:rsid w:val="005C5C7A"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 w:line="240" w:lineRule="auto"/>
      <w:ind w:left="-360" w:right="-360"/>
    </w:pPr>
  </w:style>
  <w:style w:type="character" w:customStyle="1" w:styleId="FooterChar">
    <w:name w:val="Footer Char"/>
    <w:basedOn w:val="DefaultParagraphFont"/>
    <w:link w:val="Footer"/>
    <w:uiPriority w:val="2"/>
    <w:rsid w:val="005C5C7A"/>
    <w:rPr>
      <w:kern w:val="20"/>
    </w:rPr>
  </w:style>
  <w:style w:type="paragraph" w:customStyle="1" w:styleId="ResumeText">
    <w:name w:val="Resume Text"/>
    <w:basedOn w:val="Normal"/>
    <w:qFormat/>
    <w:rsid w:val="005C5C7A"/>
    <w:pPr>
      <w:spacing w:after="40"/>
      <w:ind w:right="1440"/>
    </w:pPr>
  </w:style>
  <w:style w:type="character" w:styleId="PlaceholderText">
    <w:name w:val="Placeholder Text"/>
    <w:basedOn w:val="DefaultParagraphFont"/>
    <w:uiPriority w:val="99"/>
    <w:semiHidden/>
    <w:rsid w:val="005C5C7A"/>
    <w:rPr>
      <w:color w:val="808080"/>
    </w:rPr>
  </w:style>
  <w:style w:type="table" w:styleId="TableGrid">
    <w:name w:val="Table Grid"/>
    <w:basedOn w:val="TableNormal"/>
    <w:uiPriority w:val="59"/>
    <w:rsid w:val="005C5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5C5C7A"/>
    <w:rPr>
      <w:rFonts w:asciiTheme="majorHAnsi" w:eastAsiaTheme="majorEastAsia" w:hAnsiTheme="majorHAnsi" w:cstheme="majorBidi"/>
      <w:caps/>
      <w:color w:val="7E97AD" w:themeColor="accent1"/>
      <w:kern w:val="20"/>
      <w:sz w:val="21"/>
    </w:rPr>
  </w:style>
  <w:style w:type="character" w:customStyle="1" w:styleId="Heading2Char">
    <w:name w:val="Heading 2 Char"/>
    <w:basedOn w:val="DefaultParagraphFont"/>
    <w:link w:val="Heading2"/>
    <w:uiPriority w:val="1"/>
    <w:rsid w:val="005C5C7A"/>
    <w:rPr>
      <w:rFonts w:asciiTheme="majorHAnsi" w:eastAsiaTheme="majorEastAsia" w:hAnsiTheme="majorHAnsi" w:cstheme="majorBidi"/>
      <w:b/>
      <w:bCs/>
      <w:caps/>
      <w:color w:val="404040" w:themeColor="text1" w:themeTint="BF"/>
      <w:kern w:val="20"/>
    </w:rPr>
  </w:style>
  <w:style w:type="character" w:customStyle="1" w:styleId="Heading3Char">
    <w:name w:val="Heading 3 Char"/>
    <w:basedOn w:val="DefaultParagraphFont"/>
    <w:link w:val="Heading3"/>
    <w:uiPriority w:val="9"/>
    <w:rsid w:val="005C5C7A"/>
    <w:rPr>
      <w:rFonts w:asciiTheme="majorHAnsi" w:eastAsiaTheme="majorEastAsia" w:hAnsiTheme="majorHAnsi" w:cstheme="majorBidi"/>
      <w:b/>
      <w:bCs/>
      <w:color w:val="7E97AD" w:themeColor="accent1"/>
      <w:kern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C7A"/>
    <w:rPr>
      <w:rFonts w:asciiTheme="majorHAnsi" w:eastAsiaTheme="majorEastAsia" w:hAnsiTheme="majorHAnsi" w:cstheme="majorBidi"/>
      <w:b/>
      <w:bCs/>
      <w:i/>
      <w:iCs/>
      <w:color w:val="7E97AD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C7A"/>
    <w:rPr>
      <w:rFonts w:asciiTheme="majorHAnsi" w:eastAsiaTheme="majorEastAsia" w:hAnsiTheme="majorHAnsi" w:cstheme="majorBidi"/>
      <w:color w:val="394B5A" w:themeColor="accent1" w:themeShade="7F"/>
      <w:kern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C7A"/>
    <w:rPr>
      <w:rFonts w:asciiTheme="majorHAnsi" w:eastAsiaTheme="majorEastAsia" w:hAnsiTheme="majorHAnsi" w:cstheme="majorBidi"/>
      <w:i/>
      <w:iCs/>
      <w:color w:val="394B5A" w:themeColor="accent1" w:themeShade="7F"/>
      <w:kern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C7A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C7A"/>
    <w:rPr>
      <w:rFonts w:asciiTheme="majorHAnsi" w:eastAsiaTheme="majorEastAsia" w:hAnsiTheme="majorHAnsi" w:cstheme="majorBidi"/>
      <w:color w:val="404040" w:themeColor="text1" w:themeTint="BF"/>
      <w:kern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C7A"/>
    <w:rPr>
      <w:rFonts w:asciiTheme="majorHAnsi" w:eastAsiaTheme="majorEastAsia" w:hAnsiTheme="majorHAnsi" w:cstheme="majorBidi"/>
      <w:i/>
      <w:iCs/>
      <w:color w:val="404040" w:themeColor="text1" w:themeTint="BF"/>
      <w:kern w:val="20"/>
    </w:rPr>
  </w:style>
  <w:style w:type="table" w:customStyle="1" w:styleId="ResumeTable">
    <w:name w:val="Resume Table"/>
    <w:basedOn w:val="TableNormal"/>
    <w:uiPriority w:val="99"/>
    <w:rsid w:val="005C5C7A"/>
    <w:tblPr>
      <w:tblBorders>
        <w:insideH w:val="single" w:sz="4" w:space="0" w:color="7E97AD" w:themeColor="accent1"/>
      </w:tblBorders>
      <w:tblCellMar>
        <w:top w:w="144" w:type="dxa"/>
        <w:left w:w="0" w:type="dxa"/>
        <w:bottom w:w="144" w:type="dxa"/>
        <w:right w:w="0" w:type="dxa"/>
      </w:tblCellMar>
    </w:tblPr>
  </w:style>
  <w:style w:type="table" w:customStyle="1" w:styleId="LetterTable">
    <w:name w:val="Letter Table"/>
    <w:basedOn w:val="TableNormal"/>
    <w:uiPriority w:val="99"/>
    <w:rsid w:val="005C5C7A"/>
    <w:pPr>
      <w:spacing w:after="0" w:line="240" w:lineRule="auto"/>
      <w:ind w:left="144" w:right="144"/>
    </w:pPr>
    <w:tblPr>
      <w:tblBorders>
        <w:insideH w:val="single" w:sz="4" w:space="0" w:color="D9D9D9" w:themeColor="background1" w:themeShade="D9"/>
      </w:tblBorders>
      <w:tblCellMar>
        <w:left w:w="0" w:type="dxa"/>
        <w:right w:w="0" w:type="dxa"/>
      </w:tblCellMar>
    </w:tblPr>
    <w:tblStylePr w:type="firstRow">
      <w:rPr>
        <w:rFonts w:asciiTheme="majorHAnsi" w:hAnsiTheme="majorHAnsi"/>
        <w:b w:val="0"/>
        <w:caps/>
        <w:smallCaps w:val="0"/>
        <w:color w:val="7E97AD" w:themeColor="accent1"/>
        <w:sz w:val="22"/>
      </w:rPr>
    </w:tblStylePr>
    <w:tblStylePr w:type="firstCol">
      <w:rPr>
        <w:b/>
      </w:rPr>
    </w:tblStylePr>
  </w:style>
  <w:style w:type="paragraph" w:styleId="Date">
    <w:name w:val="Date"/>
    <w:basedOn w:val="Normal"/>
    <w:next w:val="Normal"/>
    <w:link w:val="DateChar"/>
    <w:uiPriority w:val="8"/>
    <w:qFormat/>
    <w:rsid w:val="005C5C7A"/>
    <w:pPr>
      <w:spacing w:before="1200" w:after="360"/>
    </w:pPr>
    <w:rPr>
      <w:rFonts w:asciiTheme="majorHAnsi" w:eastAsiaTheme="majorEastAsia" w:hAnsiTheme="majorHAnsi" w:cstheme="majorBidi"/>
      <w:caps/>
      <w:color w:val="7E97AD" w:themeColor="accent1"/>
    </w:rPr>
  </w:style>
  <w:style w:type="character" w:customStyle="1" w:styleId="DateChar">
    <w:name w:val="Date Char"/>
    <w:basedOn w:val="DefaultParagraphFont"/>
    <w:link w:val="Date"/>
    <w:uiPriority w:val="8"/>
    <w:rsid w:val="005C5C7A"/>
    <w:rPr>
      <w:rFonts w:asciiTheme="majorHAnsi" w:eastAsiaTheme="majorEastAsia" w:hAnsiTheme="majorHAnsi" w:cstheme="majorBidi"/>
      <w:caps/>
      <w:color w:val="7E97AD" w:themeColor="accent1"/>
      <w:kern w:val="20"/>
    </w:rPr>
  </w:style>
  <w:style w:type="paragraph" w:customStyle="1" w:styleId="Recipient">
    <w:name w:val="Recipient"/>
    <w:basedOn w:val="Normal"/>
    <w:uiPriority w:val="8"/>
    <w:unhideWhenUsed/>
    <w:qFormat/>
    <w:rsid w:val="005C5C7A"/>
    <w:pPr>
      <w:spacing w:after="40"/>
    </w:pPr>
    <w:rPr>
      <w:b/>
      <w:bCs/>
    </w:rPr>
  </w:style>
  <w:style w:type="paragraph" w:styleId="Salutation">
    <w:name w:val="Salutation"/>
    <w:basedOn w:val="Normal"/>
    <w:next w:val="Normal"/>
    <w:link w:val="SalutationChar"/>
    <w:uiPriority w:val="8"/>
    <w:unhideWhenUsed/>
    <w:qFormat/>
    <w:rsid w:val="005C5C7A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8"/>
    <w:rsid w:val="005C5C7A"/>
    <w:rPr>
      <w:kern w:val="20"/>
    </w:rPr>
  </w:style>
  <w:style w:type="paragraph" w:styleId="Closing">
    <w:name w:val="Closing"/>
    <w:basedOn w:val="Normal"/>
    <w:link w:val="ClosingChar"/>
    <w:uiPriority w:val="8"/>
    <w:unhideWhenUsed/>
    <w:qFormat/>
    <w:rsid w:val="005C5C7A"/>
    <w:pPr>
      <w:spacing w:before="480"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8"/>
    <w:rsid w:val="005C5C7A"/>
    <w:rPr>
      <w:kern w:val="20"/>
    </w:rPr>
  </w:style>
  <w:style w:type="paragraph" w:styleId="Signature">
    <w:name w:val="Signature"/>
    <w:basedOn w:val="Normal"/>
    <w:link w:val="SignatureChar"/>
    <w:uiPriority w:val="8"/>
    <w:unhideWhenUsed/>
    <w:qFormat/>
    <w:rsid w:val="005C5C7A"/>
    <w:pPr>
      <w:spacing w:after="480"/>
    </w:pPr>
    <w:rPr>
      <w:b/>
      <w:bCs/>
    </w:rPr>
  </w:style>
  <w:style w:type="character" w:customStyle="1" w:styleId="SignatureChar">
    <w:name w:val="Signature Char"/>
    <w:basedOn w:val="DefaultParagraphFont"/>
    <w:link w:val="Signature"/>
    <w:uiPriority w:val="8"/>
    <w:rsid w:val="005C5C7A"/>
    <w:rPr>
      <w:b/>
      <w:bCs/>
      <w:kern w:val="20"/>
    </w:rPr>
  </w:style>
  <w:style w:type="character" w:styleId="Emphasis">
    <w:name w:val="Emphasis"/>
    <w:basedOn w:val="DefaultParagraphFont"/>
    <w:uiPriority w:val="2"/>
    <w:unhideWhenUsed/>
    <w:qFormat/>
    <w:rsid w:val="005C5C7A"/>
    <w:rPr>
      <w:color w:val="7E97AD" w:themeColor="accent1"/>
    </w:rPr>
  </w:style>
  <w:style w:type="paragraph" w:customStyle="1" w:styleId="ContactInfo">
    <w:name w:val="Contact Info"/>
    <w:basedOn w:val="Normal"/>
    <w:uiPriority w:val="2"/>
    <w:qFormat/>
    <w:rsid w:val="005C5C7A"/>
    <w:pPr>
      <w:spacing w:after="0" w:line="240" w:lineRule="auto"/>
      <w:jc w:val="right"/>
    </w:pPr>
    <w:rPr>
      <w:sz w:val="18"/>
    </w:rPr>
  </w:style>
  <w:style w:type="paragraph" w:customStyle="1" w:styleId="Name">
    <w:name w:val="Name"/>
    <w:basedOn w:val="Normal"/>
    <w:next w:val="Normal"/>
    <w:uiPriority w:val="1"/>
    <w:qFormat/>
    <w:rsid w:val="005C5C7A"/>
    <w:pPr>
      <w:pBdr>
        <w:top w:val="single" w:sz="4" w:space="4" w:color="7E97AD" w:themeColor="accent1"/>
        <w:left w:val="single" w:sz="4" w:space="6" w:color="7E97AD" w:themeColor="accent1"/>
        <w:bottom w:val="single" w:sz="4" w:space="4" w:color="7E97AD" w:themeColor="accent1"/>
        <w:right w:val="single" w:sz="4" w:space="6" w:color="7E97AD" w:themeColor="accent1"/>
      </w:pBdr>
      <w:shd w:val="clear" w:color="auto" w:fill="7E97AD" w:themeFill="accent1"/>
      <w:spacing w:before="240"/>
      <w:ind w:left="144" w:right="144"/>
    </w:pPr>
    <w:rPr>
      <w:rFonts w:asciiTheme="majorHAnsi" w:eastAsiaTheme="majorEastAsia" w:hAnsiTheme="majorHAnsi" w:cstheme="majorBidi"/>
      <w:caps/>
      <w:color w:val="FFFFFF" w:themeColor="background1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08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08E"/>
    <w:rPr>
      <w:rFonts w:ascii="Tahoma" w:hAnsi="Tahoma" w:cs="Tahoma"/>
      <w:kern w:val="20"/>
      <w:sz w:val="16"/>
      <w:szCs w:val="16"/>
    </w:rPr>
  </w:style>
  <w:style w:type="paragraph" w:styleId="ListParagraph">
    <w:name w:val="List Paragraph"/>
    <w:basedOn w:val="Normal"/>
    <w:uiPriority w:val="34"/>
    <w:semiHidden/>
    <w:qFormat/>
    <w:rsid w:val="00A41B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18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webSettings" Target="webSettings.xml" /><Relationship Id="rId12" Type="http://schemas.openxmlformats.org/officeDocument/2006/relationships/glossaryDocument" Target="glossary/document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ettings" Target="settings.xml" /><Relationship Id="rId11" Type="http://schemas.openxmlformats.org/officeDocument/2006/relationships/fontTable" Target="fontTable.xml" /><Relationship Id="rId5" Type="http://schemas.openxmlformats.org/officeDocument/2006/relationships/styles" Target="styles.xml" /><Relationship Id="rId10" Type="http://schemas.openxmlformats.org/officeDocument/2006/relationships/footer" Target="footer1.xml" /><Relationship Id="rId4" Type="http://schemas.openxmlformats.org/officeDocument/2006/relationships/numbering" Target="numbering.xml" /><Relationship Id="rId9" Type="http://schemas.openxmlformats.org/officeDocument/2006/relationships/endnotes" Target="endnotes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\Downloads\TS102835057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AE18D38A4F84F76BA63363229B509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93ACE2-0806-453F-A92D-3CD2C7E33849}"/>
      </w:docPartPr>
      <w:docPartBody>
        <w:p w:rsidR="002723AD" w:rsidRDefault="008325E1">
          <w:pPr>
            <w:pStyle w:val="3AE18D38A4F84F76BA63363229B50933"/>
          </w:pPr>
          <w:r>
            <w:t>[Street Address]</w:t>
          </w:r>
        </w:p>
      </w:docPartBody>
    </w:docPart>
    <w:docPart>
      <w:docPartPr>
        <w:name w:val="C173C300FCFE457BA11FD216C6578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84442A-5B2F-404F-A16B-6B6CD5BDF4A8}"/>
      </w:docPartPr>
      <w:docPartBody>
        <w:p w:rsidR="002723AD" w:rsidRDefault="008325E1">
          <w:pPr>
            <w:pStyle w:val="C173C300FCFE457BA11FD216C65785E1"/>
          </w:pPr>
          <w:r>
            <w:t>[City, ST ZIP Code]</w:t>
          </w:r>
        </w:p>
      </w:docPartBody>
    </w:docPart>
    <w:docPart>
      <w:docPartPr>
        <w:name w:val="A121B0BF96664908BD06BA16673B21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6C1A4D-ADC5-44F2-899B-BA631284B878}"/>
      </w:docPartPr>
      <w:docPartBody>
        <w:p w:rsidR="002723AD" w:rsidRDefault="008325E1">
          <w:pPr>
            <w:pStyle w:val="A121B0BF96664908BD06BA16673B2134"/>
          </w:pPr>
          <w:r>
            <w:t>[Telephone]</w:t>
          </w:r>
        </w:p>
      </w:docPartBody>
    </w:docPart>
    <w:docPart>
      <w:docPartPr>
        <w:name w:val="D5359A564C494C329AB0B3B23D76C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2FDAE-7AF4-4D66-BFAB-84DC84BA7F3C}"/>
      </w:docPartPr>
      <w:docPartBody>
        <w:p w:rsidR="002723AD" w:rsidRDefault="008325E1">
          <w:pPr>
            <w:pStyle w:val="D5359A564C494C329AB0B3B23D76CF59"/>
          </w:pPr>
          <w:r>
            <w:rPr>
              <w:rStyle w:val="Emphasis"/>
            </w:rPr>
            <w:t>[Email]</w:t>
          </w:r>
        </w:p>
      </w:docPartBody>
    </w:docPart>
    <w:docPart>
      <w:docPartPr>
        <w:name w:val="340FE6CB414E48AB83DE88CAAFC0F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FCE35-EAA2-4354-A282-4A28CEF2E2B6}"/>
      </w:docPartPr>
      <w:docPartBody>
        <w:p w:rsidR="002723AD" w:rsidRDefault="008325E1">
          <w:pPr>
            <w:pStyle w:val="340FE6CB414E48AB83DE88CAAFC0FBAE"/>
          </w:pPr>
          <w:r>
            <w:t>[Your Name]</w:t>
          </w:r>
        </w:p>
      </w:docPartBody>
    </w:docPart>
    <w:docPart>
      <w:docPartPr>
        <w:name w:val="C7B37E624FA645819D86101FF9D64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0229D-9BB9-4B7A-A07E-50FFA6C9B20E}"/>
      </w:docPartPr>
      <w:docPartBody>
        <w:p w:rsidR="002723AD" w:rsidRDefault="008325E1">
          <w:pPr>
            <w:pStyle w:val="C7B37E624FA645819D86101FF9D64BFE"/>
          </w:pPr>
          <w:r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Arial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25E1"/>
    <w:rsid w:val="00101D95"/>
    <w:rsid w:val="002723AD"/>
    <w:rsid w:val="007720A4"/>
    <w:rsid w:val="008325E1"/>
    <w:rsid w:val="00C40E87"/>
    <w:rsid w:val="00E7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AE18D38A4F84F76BA63363229B50933">
    <w:name w:val="3AE18D38A4F84F76BA63363229B50933"/>
  </w:style>
  <w:style w:type="paragraph" w:customStyle="1" w:styleId="C173C300FCFE457BA11FD216C65785E1">
    <w:name w:val="C173C300FCFE457BA11FD216C65785E1"/>
  </w:style>
  <w:style w:type="paragraph" w:customStyle="1" w:styleId="A121B0BF96664908BD06BA16673B2134">
    <w:name w:val="A121B0BF96664908BD06BA16673B2134"/>
  </w:style>
  <w:style w:type="character" w:styleId="Emphasis">
    <w:name w:val="Emphasis"/>
    <w:basedOn w:val="DefaultParagraphFont"/>
    <w:uiPriority w:val="2"/>
    <w:unhideWhenUsed/>
    <w:qFormat/>
    <w:rPr>
      <w:color w:val="4472C4" w:themeColor="accent1"/>
    </w:rPr>
  </w:style>
  <w:style w:type="paragraph" w:customStyle="1" w:styleId="D5359A564C494C329AB0B3B23D76CF59">
    <w:name w:val="D5359A564C494C329AB0B3B23D76CF59"/>
  </w:style>
  <w:style w:type="paragraph" w:customStyle="1" w:styleId="340FE6CB414E48AB83DE88CAAFC0FBAE">
    <w:name w:val="340FE6CB414E48AB83DE88CAAFC0FBAE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C7B37E624FA645819D86101FF9D64BFE">
    <w:name w:val="C7B37E624FA645819D86101FF9D64B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overPageProperties xmlns="http://schemas.microsoft.com/office/2006/coverPageProps">
  <PublishDate/>
  <Abstract/>
  <CompanyAddress>A-122, Ishaqabad Sir Shah Suleman Road .</CompanyAddress>
  <CompanyPhone>+971-0543257460</CompanyPhone>
  <CompanyFax/>
  <CompanyEmail>xaidbvaheed27@yhoo.com</CompanyEmail>
</CoverPageProperties>
</file>

<file path=customXml/item2.xml><?xml version="1.0" encoding="utf-8"?>
<mappings xmlns="http://schemas.microsoft.com/pics">
  <picture>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</picture>
</mapping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37E9E5-EE29-454F-8714-516920628209}">
  <ds:schemaRefs>
    <ds:schemaRef ds:uri="http://schemas.microsoft.com/pics"/>
  </ds:schemaRefs>
</ds:datastoreItem>
</file>

<file path=customXml/itemProps3.xml><?xml version="1.0" encoding="utf-8"?>
<ds:datastoreItem xmlns:ds="http://schemas.openxmlformats.org/officeDocument/2006/customXml" ds:itemID="{90439260-127A-4477-B805-24A05066C2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TS102835057.dotx</Template>
  <TotalTime>0</TotalTime>
  <Pages>3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BIN WAHEED</dc:creator>
  <cp:lastModifiedBy>Zaid Aliyan Khan</cp:lastModifiedBy>
  <cp:revision>2</cp:revision>
  <dcterms:created xsi:type="dcterms:W3CDTF">2020-12-15T15:03:00Z</dcterms:created>
  <dcterms:modified xsi:type="dcterms:W3CDTF">2020-12-15T15:03:00Z</dcterms:modified>
  <cp:category>Pakistan,Karachi, 7550</cp:category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TC028350579991</vt:lpwstr>
  </property>
</Properties>
</file>